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right" w:tblpY="2"/>
        <w:tblW w:w="36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52"/>
      </w:tblGrid>
      <w:tr w:rsidR="001E2E0D" w:rsidTr="00791C6C">
        <w:trPr>
          <w:trHeight w:val="699"/>
        </w:trPr>
        <w:tc>
          <w:tcPr>
            <w:tcW w:w="3652" w:type="dxa"/>
          </w:tcPr>
          <w:p w:rsidR="001E2E0D" w:rsidRDefault="001E2E0D" w:rsidP="00791C6C">
            <w:pPr>
              <w:jc w:val="center"/>
              <w:rPr>
                <w:b/>
                <w:bCs/>
                <w:kern w:val="24"/>
                <w:sz w:val="18"/>
                <w:szCs w:val="18"/>
                <w:lang w:val="en-US" w:eastAsia="zh-CN"/>
              </w:rPr>
            </w:pPr>
            <w:r>
              <w:rPr>
                <w:b/>
                <w:bCs/>
                <w:sz w:val="18"/>
                <w:szCs w:val="18"/>
                <w:lang w:val="en-US" w:eastAsia="en-US"/>
              </w:rPr>
              <w:t>БОРИСЛАВСЬКА МІСЬКА РАДА</w:t>
            </w:r>
          </w:p>
          <w:p w:rsidR="001E2E0D" w:rsidRDefault="001E2E0D" w:rsidP="00791C6C">
            <w:pPr>
              <w:suppressAutoHyphens/>
              <w:spacing w:before="120" w:after="120" w:line="240" w:lineRule="atLeast"/>
              <w:jc w:val="center"/>
              <w:rPr>
                <w:b/>
                <w:bCs/>
                <w:kern w:val="2"/>
                <w:sz w:val="26"/>
                <w:szCs w:val="26"/>
                <w:lang w:eastAsia="en-US"/>
              </w:rPr>
            </w:pPr>
            <w:r>
              <w:rPr>
                <w:b/>
                <w:bCs/>
                <w:sz w:val="26"/>
                <w:szCs w:val="26"/>
                <w:lang w:val="en-US" w:eastAsia="en-US"/>
              </w:rPr>
              <w:t>№</w:t>
            </w:r>
            <w:r>
              <w:rPr>
                <w:b/>
                <w:bCs/>
                <w:sz w:val="26"/>
                <w:szCs w:val="26"/>
                <w:lang w:eastAsia="en-US"/>
              </w:rPr>
              <w:t>1129</w:t>
            </w:r>
            <w:r>
              <w:rPr>
                <w:b/>
                <w:bCs/>
                <w:sz w:val="26"/>
                <w:szCs w:val="26"/>
                <w:lang w:val="en-US" w:eastAsia="en-US"/>
              </w:rPr>
              <w:t>-mr</w:t>
            </w:r>
            <w:r>
              <w:rPr>
                <w:b/>
                <w:bCs/>
                <w:sz w:val="26"/>
                <w:szCs w:val="26"/>
                <w:lang w:eastAsia="en-US"/>
              </w:rPr>
              <w:t>6</w:t>
            </w:r>
            <w:r>
              <w:rPr>
                <w:b/>
                <w:bCs/>
                <w:sz w:val="26"/>
                <w:szCs w:val="26"/>
                <w:lang w:val="en-US" w:eastAsia="en-US"/>
              </w:rPr>
              <w:t>-20</w:t>
            </w:r>
            <w:r>
              <w:rPr>
                <w:b/>
                <w:bCs/>
                <w:sz w:val="26"/>
                <w:szCs w:val="26"/>
                <w:lang w:eastAsia="en-US"/>
              </w:rPr>
              <w:t>25</w:t>
            </w:r>
          </w:p>
        </w:tc>
      </w:tr>
    </w:tbl>
    <w:p w:rsidR="001E2E0D" w:rsidRPr="00857B62" w:rsidRDefault="001E2E0D" w:rsidP="00791C6C">
      <w:pPr>
        <w:tabs>
          <w:tab w:val="left" w:pos="7201"/>
        </w:tabs>
        <w:jc w:val="center"/>
        <w:rPr>
          <w:b/>
          <w:bCs/>
          <w:color w:val="auto"/>
        </w:rPr>
      </w:pPr>
      <w:r>
        <w:rPr>
          <w:color w:val="auto"/>
          <w:lang w:eastAsia="ru-RU"/>
        </w:rPr>
        <w:t xml:space="preserve">                                                   </w:t>
      </w:r>
      <w:r w:rsidRPr="00857B62">
        <w:rPr>
          <w:color w:val="auto"/>
          <w:lang w:eastAsia="ru-RU"/>
        </w:rPr>
        <w:object w:dxaOrig="915" w:dyaOrig="11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8.5pt" o:ole="" filled="t">
            <v:fill color2="black"/>
            <v:imagedata r:id="rId7" o:title=""/>
            <o:lock v:ext="edit" aspectratio="f"/>
          </v:shape>
          <o:OLEObject Type="Embed" ProgID="Word.Picture.8" ShapeID="_x0000_i1025" DrawAspect="Content" ObjectID="_1804403132" r:id="rId8"/>
        </w:object>
      </w:r>
    </w:p>
    <w:p w:rsidR="001E2E0D" w:rsidRPr="00857B62" w:rsidRDefault="001E2E0D" w:rsidP="0018525F">
      <w:pPr>
        <w:pStyle w:val="Heading2"/>
        <w:spacing w:line="360" w:lineRule="auto"/>
        <w:jc w:val="center"/>
        <w:rPr>
          <w:b/>
          <w:bCs/>
          <w:sz w:val="28"/>
          <w:szCs w:val="28"/>
        </w:rPr>
      </w:pPr>
      <w:r w:rsidRPr="00857B62">
        <w:rPr>
          <w:b/>
          <w:bCs/>
          <w:sz w:val="28"/>
          <w:szCs w:val="28"/>
        </w:rPr>
        <w:t>БОРИСЛАВСЬКА МІСЬКА РАДА ЛЬВІВСЬКОЇ ОБЛАСТІ</w:t>
      </w:r>
    </w:p>
    <w:p w:rsidR="001E2E0D" w:rsidRPr="00857B62" w:rsidRDefault="001E2E0D" w:rsidP="0018525F">
      <w:pPr>
        <w:pStyle w:val="a2"/>
        <w:spacing w:line="480" w:lineRule="auto"/>
        <w:rPr>
          <w:spacing w:val="140"/>
          <w:sz w:val="28"/>
          <w:szCs w:val="28"/>
        </w:rPr>
      </w:pPr>
      <w:r w:rsidRPr="00857B62">
        <w:rPr>
          <w:spacing w:val="140"/>
          <w:sz w:val="28"/>
          <w:szCs w:val="28"/>
        </w:rPr>
        <w:t>РІШЕННЯ</w:t>
      </w:r>
    </w:p>
    <w:p w:rsidR="001E2E0D" w:rsidRPr="00857B62" w:rsidRDefault="001E2E0D" w:rsidP="0018525F">
      <w:pPr>
        <w:pStyle w:val="a2"/>
        <w:spacing w:line="360" w:lineRule="auto"/>
        <w:rPr>
          <w:spacing w:val="140"/>
          <w:sz w:val="6"/>
          <w:szCs w:val="6"/>
        </w:rPr>
      </w:pPr>
    </w:p>
    <w:tbl>
      <w:tblPr>
        <w:tblW w:w="0" w:type="auto"/>
        <w:jc w:val="center"/>
        <w:tblLook w:val="01E0"/>
      </w:tblPr>
      <w:tblGrid>
        <w:gridCol w:w="3095"/>
        <w:gridCol w:w="3096"/>
        <w:gridCol w:w="3096"/>
      </w:tblGrid>
      <w:tr w:rsidR="001E2E0D" w:rsidRPr="00857B62">
        <w:trPr>
          <w:jc w:val="center"/>
        </w:trPr>
        <w:tc>
          <w:tcPr>
            <w:tcW w:w="3095" w:type="dxa"/>
          </w:tcPr>
          <w:p w:rsidR="001E2E0D" w:rsidRPr="00857B62" w:rsidRDefault="001E2E0D" w:rsidP="0000503C">
            <w:pPr>
              <w:pStyle w:val="a2"/>
              <w:tabs>
                <w:tab w:val="left" w:pos="4680"/>
                <w:tab w:val="left" w:pos="6804"/>
              </w:tabs>
              <w:ind w:left="-141"/>
              <w:jc w:val="both"/>
              <w:rPr>
                <w:b w:val="0"/>
                <w:bCs w:val="0"/>
                <w:sz w:val="26"/>
                <w:szCs w:val="26"/>
              </w:rPr>
            </w:pPr>
            <w:r w:rsidRPr="00857B62">
              <w:rPr>
                <w:b w:val="0"/>
                <w:bCs w:val="0"/>
                <w:sz w:val="26"/>
                <w:szCs w:val="26"/>
              </w:rPr>
              <w:t>_____________________</w:t>
            </w:r>
          </w:p>
        </w:tc>
        <w:tc>
          <w:tcPr>
            <w:tcW w:w="3096" w:type="dxa"/>
          </w:tcPr>
          <w:p w:rsidR="001E2E0D" w:rsidRDefault="001E2E0D" w:rsidP="00335863">
            <w:pPr>
              <w:pStyle w:val="a2"/>
              <w:tabs>
                <w:tab w:val="left" w:pos="4680"/>
                <w:tab w:val="left" w:pos="6804"/>
              </w:tabs>
              <w:rPr>
                <w:b w:val="0"/>
                <w:bCs w:val="0"/>
                <w:sz w:val="26"/>
                <w:szCs w:val="26"/>
              </w:rPr>
            </w:pPr>
            <w:r>
              <w:rPr>
                <w:b w:val="0"/>
                <w:bCs w:val="0"/>
                <w:sz w:val="26"/>
                <w:szCs w:val="26"/>
              </w:rPr>
              <w:t xml:space="preserve">м. </w:t>
            </w:r>
            <w:r w:rsidRPr="00857B62">
              <w:rPr>
                <w:b w:val="0"/>
                <w:bCs w:val="0"/>
                <w:sz w:val="26"/>
                <w:szCs w:val="26"/>
              </w:rPr>
              <w:t>Борислав</w:t>
            </w:r>
          </w:p>
          <w:p w:rsidR="001E2E0D" w:rsidRPr="00857B62" w:rsidRDefault="001E2E0D" w:rsidP="00335863">
            <w:pPr>
              <w:pStyle w:val="a2"/>
              <w:tabs>
                <w:tab w:val="left" w:pos="4680"/>
                <w:tab w:val="left" w:pos="6804"/>
              </w:tabs>
              <w:rPr>
                <w:b w:val="0"/>
                <w:bCs w:val="0"/>
                <w:sz w:val="26"/>
                <w:szCs w:val="26"/>
              </w:rPr>
            </w:pPr>
          </w:p>
        </w:tc>
        <w:tc>
          <w:tcPr>
            <w:tcW w:w="3096" w:type="dxa"/>
          </w:tcPr>
          <w:p w:rsidR="001E2E0D" w:rsidRPr="00857B62" w:rsidRDefault="001E2E0D" w:rsidP="0000503C">
            <w:pPr>
              <w:pStyle w:val="a2"/>
              <w:tabs>
                <w:tab w:val="left" w:pos="4680"/>
                <w:tab w:val="left" w:pos="6804"/>
              </w:tabs>
              <w:jc w:val="right"/>
              <w:rPr>
                <w:b w:val="0"/>
                <w:bCs w:val="0"/>
                <w:sz w:val="26"/>
                <w:szCs w:val="26"/>
              </w:rPr>
            </w:pPr>
            <w:r w:rsidRPr="00857B62">
              <w:rPr>
                <w:b w:val="0"/>
                <w:bCs w:val="0"/>
                <w:sz w:val="26"/>
                <w:szCs w:val="26"/>
              </w:rPr>
              <w:t>№ ___________</w:t>
            </w:r>
          </w:p>
        </w:tc>
      </w:tr>
    </w:tbl>
    <w:p w:rsidR="001E2E0D" w:rsidRDefault="001E2E0D" w:rsidP="0018525F">
      <w:pPr>
        <w:ind w:left="5670"/>
        <w:rPr>
          <w:color w:val="auto"/>
          <w:sz w:val="26"/>
          <w:szCs w:val="26"/>
          <w:lang w:eastAsia="ru-RU"/>
        </w:rPr>
      </w:pPr>
    </w:p>
    <w:p w:rsidR="001E2E0D" w:rsidRPr="00365D87" w:rsidRDefault="001E2E0D" w:rsidP="00C149CB">
      <w:pPr>
        <w:jc w:val="both"/>
        <w:rPr>
          <w:sz w:val="22"/>
          <w:szCs w:val="22"/>
        </w:rPr>
      </w:pPr>
      <w:r w:rsidRPr="00365D87">
        <w:rPr>
          <w:sz w:val="22"/>
          <w:szCs w:val="22"/>
        </w:rPr>
        <w:t>Про участь у експериментальному проєкті «Пліч-о-пліч»: згуртовані громади» із сприяння налагодженню системної взаємодії між територіальними громадами задля зміцнення єдності та стійкості у подоланні наслідків збройної агресії російської федерації проти України</w:t>
      </w:r>
    </w:p>
    <w:p w:rsidR="001E2E0D" w:rsidRPr="00365D87" w:rsidRDefault="001E2E0D" w:rsidP="00C149CB">
      <w:pPr>
        <w:jc w:val="both"/>
        <w:rPr>
          <w:color w:val="auto"/>
          <w:sz w:val="22"/>
          <w:szCs w:val="22"/>
          <w:lang w:eastAsia="ru-RU"/>
        </w:rPr>
      </w:pPr>
    </w:p>
    <w:p w:rsidR="001E2E0D" w:rsidRPr="00365D87" w:rsidRDefault="001E2E0D" w:rsidP="00C149CB">
      <w:pPr>
        <w:jc w:val="both"/>
        <w:rPr>
          <w:color w:val="auto"/>
          <w:sz w:val="22"/>
          <w:szCs w:val="22"/>
          <w:lang w:eastAsia="ru-RU"/>
        </w:rPr>
      </w:pPr>
    </w:p>
    <w:p w:rsidR="001E2E0D" w:rsidRPr="00365D87" w:rsidRDefault="001E2E0D" w:rsidP="00375AC8">
      <w:pPr>
        <w:jc w:val="both"/>
        <w:rPr>
          <w:color w:val="auto"/>
          <w:sz w:val="22"/>
          <w:szCs w:val="22"/>
          <w:lang w:eastAsia="ru-RU"/>
        </w:rPr>
      </w:pPr>
      <w:r w:rsidRPr="00365D87">
        <w:rPr>
          <w:sz w:val="22"/>
          <w:szCs w:val="22"/>
        </w:rPr>
        <w:t xml:space="preserve">           Відповідно до статті 25 Закону України «Про місцеве самоврядування в Україні», постанови Кабінету Міністрів України від 31.01.2025 року № 97 «</w:t>
      </w:r>
      <w:r w:rsidRPr="00365D87">
        <w:rPr>
          <w:color w:val="333333"/>
          <w:sz w:val="22"/>
          <w:szCs w:val="22"/>
          <w:shd w:val="clear" w:color="auto" w:fill="FFFFFF"/>
        </w:rPr>
        <w:t>Про реалізацію експериментального проекту із сприяння налагодженню системної взаємодії між територіальними громадами задля зміцнення єдності та стійкості у подоланні наслідків збройної агресії Російської Федерації проти України</w:t>
      </w:r>
      <w:r w:rsidRPr="00365D87">
        <w:rPr>
          <w:sz w:val="22"/>
          <w:szCs w:val="22"/>
        </w:rPr>
        <w:t>»,  беручи до уваги рішення постійної комісії з питань планування бюджету і фінансів, економіки, здійснення державної регуляторної політики від __03.2025 року №___, рішення постійної комісії з гуманітарних питань, депутатської етики та законності від        __ 03.2025 року № ___, доповідну записку заступника міського голови з питань діяльності виконавчих органів ради Віктора Ревкевича від 21 березня 2025 року</w:t>
      </w:r>
      <w:r w:rsidRPr="00365D87">
        <w:rPr>
          <w:color w:val="auto"/>
          <w:sz w:val="22"/>
          <w:szCs w:val="22"/>
          <w:lang w:eastAsia="ru-RU"/>
        </w:rPr>
        <w:t>, міська рада</w:t>
      </w:r>
    </w:p>
    <w:p w:rsidR="001E2E0D" w:rsidRPr="00365D87" w:rsidRDefault="001E2E0D" w:rsidP="00375AC8">
      <w:pPr>
        <w:jc w:val="both"/>
        <w:rPr>
          <w:color w:val="auto"/>
          <w:sz w:val="22"/>
          <w:szCs w:val="22"/>
          <w:lang w:eastAsia="ru-RU"/>
        </w:rPr>
      </w:pPr>
    </w:p>
    <w:p w:rsidR="001E2E0D" w:rsidRPr="00365D87" w:rsidRDefault="001E2E0D" w:rsidP="00375AC8">
      <w:pPr>
        <w:jc w:val="both"/>
        <w:rPr>
          <w:color w:val="auto"/>
          <w:sz w:val="22"/>
          <w:szCs w:val="22"/>
          <w:lang w:eastAsia="ru-RU"/>
        </w:rPr>
      </w:pPr>
      <w:r w:rsidRPr="00365D87">
        <w:rPr>
          <w:color w:val="auto"/>
          <w:sz w:val="22"/>
          <w:szCs w:val="22"/>
          <w:lang w:eastAsia="ru-RU"/>
        </w:rPr>
        <w:t>В И Р І Ш И Л А:</w:t>
      </w:r>
    </w:p>
    <w:p w:rsidR="001E2E0D" w:rsidRPr="00365D87" w:rsidRDefault="001E2E0D" w:rsidP="00375AC8">
      <w:pPr>
        <w:jc w:val="both"/>
        <w:rPr>
          <w:color w:val="auto"/>
          <w:sz w:val="22"/>
          <w:szCs w:val="22"/>
          <w:lang w:eastAsia="ru-RU"/>
        </w:rPr>
      </w:pPr>
    </w:p>
    <w:p w:rsidR="001E2E0D" w:rsidRPr="00365D87" w:rsidRDefault="001E2E0D" w:rsidP="00365D87">
      <w:pPr>
        <w:ind w:firstLine="543"/>
        <w:jc w:val="both"/>
        <w:rPr>
          <w:sz w:val="22"/>
          <w:szCs w:val="22"/>
        </w:rPr>
      </w:pPr>
      <w:r w:rsidRPr="00365D87">
        <w:rPr>
          <w:color w:val="auto"/>
          <w:sz w:val="22"/>
          <w:szCs w:val="22"/>
          <w:lang w:eastAsia="ru-RU"/>
        </w:rPr>
        <w:t>1.</w:t>
      </w:r>
      <w:r w:rsidRPr="00365D87">
        <w:rPr>
          <w:sz w:val="22"/>
          <w:szCs w:val="22"/>
        </w:rPr>
        <w:t xml:space="preserve"> Взяти участь у експериментальному проєкті «Пліч-о-пліч»: згуртовані громади» із сприяння налагодженню системної взаємодії між територіальними громадами задля зміцнення єдності та стійкості у подоланні наслідків збройної агресії Російської Федерації проти України.</w:t>
      </w:r>
    </w:p>
    <w:p w:rsidR="001E2E0D" w:rsidRPr="00365D87" w:rsidRDefault="001E2E0D" w:rsidP="00365D87">
      <w:pPr>
        <w:ind w:firstLine="543"/>
        <w:jc w:val="both"/>
        <w:rPr>
          <w:sz w:val="22"/>
          <w:szCs w:val="22"/>
        </w:rPr>
      </w:pPr>
    </w:p>
    <w:p w:rsidR="001E2E0D" w:rsidRPr="00365D87" w:rsidRDefault="001E2E0D" w:rsidP="00365D87">
      <w:pPr>
        <w:ind w:firstLine="543"/>
        <w:jc w:val="both"/>
        <w:rPr>
          <w:color w:val="auto"/>
          <w:sz w:val="22"/>
          <w:szCs w:val="22"/>
          <w:lang w:eastAsia="ru-RU"/>
        </w:rPr>
      </w:pPr>
      <w:r w:rsidRPr="00365D87">
        <w:rPr>
          <w:color w:val="auto"/>
          <w:sz w:val="22"/>
          <w:szCs w:val="22"/>
          <w:lang w:eastAsia="ru-RU"/>
        </w:rPr>
        <w:t xml:space="preserve"> 2. Уповноважити міського голову Ігоря Яворського підписати Меморандум про співробітництво територіальних громад у формі партнерства в рамках національного проєкту «Пліч-о-пліч: згуртовані громади» між Бориславською міською радою Львівської області та Охтирською міською радою Охтирського району Сумської області.  </w:t>
      </w:r>
    </w:p>
    <w:p w:rsidR="001E2E0D" w:rsidRPr="00365D87" w:rsidRDefault="001E2E0D" w:rsidP="00365D87">
      <w:pPr>
        <w:ind w:firstLine="543"/>
        <w:jc w:val="both"/>
        <w:rPr>
          <w:color w:val="auto"/>
          <w:sz w:val="22"/>
          <w:szCs w:val="22"/>
          <w:lang w:eastAsia="ru-RU"/>
        </w:rPr>
      </w:pPr>
    </w:p>
    <w:p w:rsidR="001E2E0D" w:rsidRPr="00365D87" w:rsidRDefault="001E2E0D" w:rsidP="00365D87">
      <w:pPr>
        <w:ind w:firstLine="543"/>
        <w:jc w:val="both"/>
        <w:rPr>
          <w:color w:val="auto"/>
          <w:sz w:val="22"/>
          <w:szCs w:val="22"/>
          <w:lang w:eastAsia="ru-RU"/>
        </w:rPr>
      </w:pPr>
      <w:r w:rsidRPr="00365D87">
        <w:rPr>
          <w:color w:val="auto"/>
          <w:sz w:val="22"/>
          <w:szCs w:val="22"/>
          <w:lang w:eastAsia="ru-RU"/>
        </w:rPr>
        <w:t>3. Доручити відділу розвитку  міста (Ірина Рязанова) підготувати розпорядження міського голови про у</w:t>
      </w:r>
      <w:bookmarkStart w:id="0" w:name="_GoBack"/>
      <w:bookmarkEnd w:id="0"/>
      <w:r w:rsidRPr="00365D87">
        <w:rPr>
          <w:color w:val="auto"/>
          <w:sz w:val="22"/>
          <w:szCs w:val="22"/>
          <w:lang w:eastAsia="ru-RU"/>
        </w:rPr>
        <w:t xml:space="preserve">творення робочої групи щодо реалізації заходів, передбачених  Меморандумом з метою організаційного забезпечення, координації спільних дій  та налагодження комунікації між громадами.  </w:t>
      </w:r>
    </w:p>
    <w:p w:rsidR="001E2E0D" w:rsidRPr="00365D87" w:rsidRDefault="001E2E0D" w:rsidP="00365D87">
      <w:pPr>
        <w:ind w:firstLine="543"/>
        <w:jc w:val="both"/>
        <w:rPr>
          <w:color w:val="auto"/>
          <w:sz w:val="22"/>
          <w:szCs w:val="22"/>
          <w:lang w:eastAsia="ru-RU"/>
        </w:rPr>
      </w:pPr>
    </w:p>
    <w:p w:rsidR="001E2E0D" w:rsidRPr="00365D87" w:rsidRDefault="001E2E0D" w:rsidP="00365D87">
      <w:pPr>
        <w:ind w:firstLine="543"/>
        <w:jc w:val="both"/>
        <w:rPr>
          <w:color w:val="auto"/>
          <w:sz w:val="22"/>
          <w:szCs w:val="22"/>
          <w:lang w:eastAsia="ru-RU"/>
        </w:rPr>
      </w:pPr>
      <w:r w:rsidRPr="00365D87">
        <w:rPr>
          <w:color w:val="auto"/>
          <w:sz w:val="22"/>
          <w:szCs w:val="22"/>
          <w:lang w:eastAsia="ru-RU"/>
        </w:rPr>
        <w:t xml:space="preserve">4. Контроль за виконанням цього рішення покласти на заступника міського голови з питань діяльності виконавчих органів ради Віктора Ревкевича, постійну комісію з питань планування бюджету і  фінансів, економіки, здійснення  державної регуляторної політики (Зелінський Руслан) та з гуманітарних питань, депутатської етики та законності (Спас Андрій). </w:t>
      </w:r>
    </w:p>
    <w:p w:rsidR="001E2E0D" w:rsidRPr="00365D87" w:rsidRDefault="001E2E0D" w:rsidP="00375AC8">
      <w:pPr>
        <w:jc w:val="both"/>
        <w:rPr>
          <w:color w:val="auto"/>
          <w:sz w:val="22"/>
          <w:szCs w:val="22"/>
          <w:lang w:eastAsia="ru-RU"/>
        </w:rPr>
      </w:pPr>
    </w:p>
    <w:p w:rsidR="001E2E0D" w:rsidRPr="00365D87" w:rsidRDefault="001E2E0D" w:rsidP="00375AC8">
      <w:pPr>
        <w:jc w:val="both"/>
        <w:rPr>
          <w:color w:val="auto"/>
          <w:sz w:val="22"/>
          <w:szCs w:val="22"/>
          <w:lang w:eastAsia="ru-RU"/>
        </w:rPr>
      </w:pPr>
    </w:p>
    <w:p w:rsidR="001E2E0D" w:rsidRPr="00365D87" w:rsidRDefault="001E2E0D" w:rsidP="00375AC8">
      <w:pPr>
        <w:jc w:val="both"/>
        <w:rPr>
          <w:color w:val="auto"/>
          <w:sz w:val="22"/>
          <w:szCs w:val="22"/>
          <w:lang w:eastAsia="ru-RU"/>
        </w:rPr>
      </w:pPr>
    </w:p>
    <w:p w:rsidR="001E2E0D" w:rsidRPr="00365D87" w:rsidRDefault="001E2E0D" w:rsidP="00375AC8">
      <w:pPr>
        <w:jc w:val="both"/>
        <w:rPr>
          <w:color w:val="auto"/>
          <w:sz w:val="22"/>
          <w:szCs w:val="22"/>
          <w:lang w:eastAsia="ru-RU"/>
        </w:rPr>
      </w:pPr>
    </w:p>
    <w:p w:rsidR="001E2E0D" w:rsidRPr="00365D87" w:rsidRDefault="001E2E0D" w:rsidP="00375AC8">
      <w:pPr>
        <w:jc w:val="both"/>
        <w:rPr>
          <w:color w:val="auto"/>
          <w:sz w:val="22"/>
          <w:szCs w:val="22"/>
          <w:lang w:eastAsia="ru-RU"/>
        </w:rPr>
      </w:pPr>
      <w:r>
        <w:rPr>
          <w:color w:val="auto"/>
          <w:sz w:val="22"/>
          <w:szCs w:val="22"/>
          <w:lang w:eastAsia="ru-RU"/>
        </w:rPr>
        <w:t xml:space="preserve">    </w:t>
      </w:r>
      <w:r w:rsidRPr="00365D87">
        <w:rPr>
          <w:color w:val="auto"/>
          <w:sz w:val="22"/>
          <w:szCs w:val="22"/>
          <w:lang w:eastAsia="ru-RU"/>
        </w:rPr>
        <w:t>Міський голова</w:t>
      </w:r>
      <w:r w:rsidRPr="00365D87">
        <w:rPr>
          <w:color w:val="auto"/>
          <w:sz w:val="22"/>
          <w:szCs w:val="22"/>
          <w:lang w:eastAsia="ru-RU"/>
        </w:rPr>
        <w:tab/>
        <w:t xml:space="preserve">                        </w:t>
      </w:r>
      <w:r w:rsidRPr="00365D87">
        <w:rPr>
          <w:color w:val="auto"/>
          <w:sz w:val="22"/>
          <w:szCs w:val="22"/>
          <w:lang w:eastAsia="ru-RU"/>
        </w:rPr>
        <w:tab/>
        <w:t xml:space="preserve">                                                    Ігор ЯВОРСЬКИЙ</w:t>
      </w:r>
    </w:p>
    <w:p w:rsidR="001E2E0D" w:rsidRDefault="001E2E0D" w:rsidP="0018525F">
      <w:pPr>
        <w:ind w:left="5670"/>
        <w:rPr>
          <w:color w:val="auto"/>
          <w:sz w:val="26"/>
          <w:szCs w:val="26"/>
          <w:lang w:eastAsia="ru-RU"/>
        </w:rPr>
      </w:pPr>
    </w:p>
    <w:p w:rsidR="001E2E0D" w:rsidRDefault="001E2E0D" w:rsidP="0018525F">
      <w:pPr>
        <w:ind w:left="5670"/>
        <w:rPr>
          <w:color w:val="auto"/>
          <w:sz w:val="26"/>
          <w:szCs w:val="26"/>
          <w:lang w:eastAsia="ru-RU"/>
        </w:rPr>
      </w:pPr>
    </w:p>
    <w:p w:rsidR="001E2E0D" w:rsidRDefault="001E2E0D" w:rsidP="0018525F">
      <w:pPr>
        <w:ind w:left="5670"/>
        <w:rPr>
          <w:color w:val="auto"/>
          <w:sz w:val="26"/>
          <w:szCs w:val="26"/>
          <w:lang w:eastAsia="ru-RU"/>
        </w:rPr>
      </w:pPr>
    </w:p>
    <w:p w:rsidR="001E2E0D" w:rsidRDefault="001E2E0D" w:rsidP="0018525F">
      <w:pPr>
        <w:ind w:left="5670"/>
        <w:rPr>
          <w:color w:val="auto"/>
          <w:sz w:val="26"/>
          <w:szCs w:val="26"/>
          <w:lang w:eastAsia="ru-RU"/>
        </w:rPr>
      </w:pPr>
    </w:p>
    <w:sectPr w:rsidR="001E2E0D" w:rsidSect="00365D87">
      <w:headerReference w:type="even" r:id="rId9"/>
      <w:headerReference w:type="default" r:id="rId10"/>
      <w:headerReference w:type="first" r:id="rId11"/>
      <w:footnotePr>
        <w:numFmt w:val="chicago"/>
        <w:numRestart w:val="eachPage"/>
      </w:footnotePr>
      <w:pgSz w:w="12240" w:h="15840"/>
      <w:pgMar w:top="362" w:right="474" w:bottom="964" w:left="1810" w:header="0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2E0D" w:rsidRDefault="001E2E0D">
      <w:r>
        <w:separator/>
      </w:r>
    </w:p>
  </w:endnote>
  <w:endnote w:type="continuationSeparator" w:id="0">
    <w:p w:rsidR="001E2E0D" w:rsidRDefault="001E2E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tiqu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2E0D" w:rsidRDefault="001E2E0D">
      <w:r>
        <w:separator/>
      </w:r>
    </w:p>
  </w:footnote>
  <w:footnote w:type="continuationSeparator" w:id="0">
    <w:p w:rsidR="001E2E0D" w:rsidRDefault="001E2E0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E0D" w:rsidRDefault="001E2E0D">
    <w:pPr>
      <w:pStyle w:val="Header"/>
      <w:jc w:val="center"/>
    </w:pPr>
  </w:p>
  <w:p w:rsidR="001E2E0D" w:rsidRDefault="001E2E0D">
    <w:pPr>
      <w:pStyle w:val="Header"/>
      <w:jc w:val="center"/>
    </w:pPr>
  </w:p>
  <w:p w:rsidR="001E2E0D" w:rsidRDefault="001E2E0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E0D" w:rsidRDefault="001E2E0D">
    <w:pPr>
      <w:pStyle w:val="Header"/>
      <w:jc w:val="center"/>
    </w:pPr>
  </w:p>
  <w:p w:rsidR="001E2E0D" w:rsidRDefault="001E2E0D">
    <w:pPr>
      <w:pStyle w:val="Header"/>
      <w:jc w:val="center"/>
    </w:pPr>
  </w:p>
  <w:p w:rsidR="001E2E0D" w:rsidRDefault="001E2E0D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E0D" w:rsidRDefault="001E2E0D">
    <w:pPr>
      <w:pStyle w:val="Header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624D2"/>
    <w:multiLevelType w:val="hybridMultilevel"/>
    <w:tmpl w:val="A73896F2"/>
    <w:lvl w:ilvl="0" w:tplc="0C264E3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222" w:hanging="360"/>
      </w:pPr>
    </w:lvl>
    <w:lvl w:ilvl="2" w:tplc="0422001B">
      <w:start w:val="1"/>
      <w:numFmt w:val="lowerRoman"/>
      <w:lvlText w:val="%3."/>
      <w:lvlJc w:val="right"/>
      <w:pPr>
        <w:ind w:left="1942" w:hanging="180"/>
      </w:pPr>
    </w:lvl>
    <w:lvl w:ilvl="3" w:tplc="0422000F">
      <w:start w:val="1"/>
      <w:numFmt w:val="decimal"/>
      <w:lvlText w:val="%4."/>
      <w:lvlJc w:val="left"/>
      <w:pPr>
        <w:ind w:left="2662" w:hanging="360"/>
      </w:pPr>
    </w:lvl>
    <w:lvl w:ilvl="4" w:tplc="04220019">
      <w:start w:val="1"/>
      <w:numFmt w:val="lowerLetter"/>
      <w:lvlText w:val="%5."/>
      <w:lvlJc w:val="left"/>
      <w:pPr>
        <w:ind w:left="3382" w:hanging="360"/>
      </w:pPr>
    </w:lvl>
    <w:lvl w:ilvl="5" w:tplc="0422001B">
      <w:start w:val="1"/>
      <w:numFmt w:val="lowerRoman"/>
      <w:lvlText w:val="%6."/>
      <w:lvlJc w:val="right"/>
      <w:pPr>
        <w:ind w:left="4102" w:hanging="180"/>
      </w:pPr>
    </w:lvl>
    <w:lvl w:ilvl="6" w:tplc="0422000F">
      <w:start w:val="1"/>
      <w:numFmt w:val="decimal"/>
      <w:lvlText w:val="%7."/>
      <w:lvlJc w:val="left"/>
      <w:pPr>
        <w:ind w:left="4822" w:hanging="360"/>
      </w:pPr>
    </w:lvl>
    <w:lvl w:ilvl="7" w:tplc="04220019">
      <w:start w:val="1"/>
      <w:numFmt w:val="lowerLetter"/>
      <w:lvlText w:val="%8."/>
      <w:lvlJc w:val="left"/>
      <w:pPr>
        <w:ind w:left="5542" w:hanging="360"/>
      </w:pPr>
    </w:lvl>
    <w:lvl w:ilvl="8" w:tplc="0422001B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08FF4832"/>
    <w:multiLevelType w:val="multilevel"/>
    <w:tmpl w:val="554CB866"/>
    <w:lvl w:ilvl="0">
      <w:start w:val="1"/>
      <w:numFmt w:val="decimal"/>
      <w:lvlText w:val="%1."/>
      <w:lvlJc w:val="left"/>
      <w:pPr>
        <w:ind w:left="1" w:firstLine="425"/>
      </w:pPr>
      <w:rPr>
        <w:rFonts w:ascii="Times New Roman" w:eastAsia="Times New Roman" w:hAnsi="Times New Roman" w:hint="default"/>
        <w:b w:val="0"/>
        <w:bCs w:val="0"/>
        <w:i w:val="0"/>
        <w:iCs w:val="0"/>
        <w:color w:val="000000"/>
        <w:sz w:val="28"/>
        <w:szCs w:val="28"/>
      </w:rPr>
    </w:lvl>
    <w:lvl w:ilvl="1">
      <w:start w:val="1"/>
      <w:numFmt w:val="lowerLetter"/>
      <w:lvlText w:val="%2."/>
      <w:lvlJc w:val="left"/>
      <w:pPr>
        <w:ind w:left="1016" w:firstLine="1080"/>
      </w:pPr>
    </w:lvl>
    <w:lvl w:ilvl="2">
      <w:start w:val="1"/>
      <w:numFmt w:val="lowerRoman"/>
      <w:lvlText w:val="%3."/>
      <w:lvlJc w:val="right"/>
      <w:pPr>
        <w:ind w:left="1736" w:firstLine="1980"/>
      </w:pPr>
    </w:lvl>
    <w:lvl w:ilvl="3">
      <w:start w:val="1"/>
      <w:numFmt w:val="decimal"/>
      <w:lvlText w:val="%4."/>
      <w:lvlJc w:val="left"/>
      <w:pPr>
        <w:ind w:left="2456" w:firstLine="2520"/>
      </w:pPr>
    </w:lvl>
    <w:lvl w:ilvl="4">
      <w:start w:val="1"/>
      <w:numFmt w:val="lowerLetter"/>
      <w:lvlText w:val="%5."/>
      <w:lvlJc w:val="left"/>
      <w:pPr>
        <w:ind w:left="3176" w:firstLine="3240"/>
      </w:pPr>
    </w:lvl>
    <w:lvl w:ilvl="5">
      <w:start w:val="1"/>
      <w:numFmt w:val="lowerRoman"/>
      <w:lvlText w:val="%6."/>
      <w:lvlJc w:val="right"/>
      <w:pPr>
        <w:ind w:left="3896" w:firstLine="4140"/>
      </w:pPr>
    </w:lvl>
    <w:lvl w:ilvl="6">
      <w:start w:val="1"/>
      <w:numFmt w:val="decimal"/>
      <w:lvlText w:val="%7."/>
      <w:lvlJc w:val="left"/>
      <w:pPr>
        <w:ind w:left="4616" w:firstLine="4680"/>
      </w:pPr>
    </w:lvl>
    <w:lvl w:ilvl="7">
      <w:start w:val="1"/>
      <w:numFmt w:val="lowerLetter"/>
      <w:lvlText w:val="%8."/>
      <w:lvlJc w:val="left"/>
      <w:pPr>
        <w:ind w:left="5336" w:firstLine="5400"/>
      </w:pPr>
    </w:lvl>
    <w:lvl w:ilvl="8">
      <w:start w:val="1"/>
      <w:numFmt w:val="lowerRoman"/>
      <w:lvlText w:val="%9."/>
      <w:lvlJc w:val="right"/>
      <w:pPr>
        <w:ind w:left="6056" w:firstLine="6300"/>
      </w:pPr>
    </w:lvl>
  </w:abstractNum>
  <w:abstractNum w:abstractNumId="2">
    <w:nsid w:val="09193FD6"/>
    <w:multiLevelType w:val="multilevel"/>
    <w:tmpl w:val="C546AC04"/>
    <w:lvl w:ilvl="0">
      <w:start w:val="4"/>
      <w:numFmt w:val="upperRoman"/>
      <w:lvlText w:val="%1."/>
      <w:lvlJc w:val="left"/>
      <w:pPr>
        <w:ind w:left="1277"/>
      </w:pPr>
      <w:rPr>
        <w:rFonts w:ascii="Times New Roman" w:eastAsia="Times New Roman" w:hAnsi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numFmt w:val="decimal"/>
      <w:lvlText w:val=""/>
      <w:lvlJc w:val="left"/>
      <w:pPr>
        <w:ind w:left="1277"/>
      </w:pPr>
    </w:lvl>
    <w:lvl w:ilvl="2">
      <w:numFmt w:val="decimal"/>
      <w:lvlText w:val=""/>
      <w:lvlJc w:val="left"/>
      <w:pPr>
        <w:ind w:left="1277"/>
      </w:pPr>
    </w:lvl>
    <w:lvl w:ilvl="3">
      <w:numFmt w:val="decimal"/>
      <w:lvlText w:val=""/>
      <w:lvlJc w:val="left"/>
      <w:pPr>
        <w:ind w:left="1277"/>
      </w:pPr>
    </w:lvl>
    <w:lvl w:ilvl="4">
      <w:numFmt w:val="decimal"/>
      <w:lvlText w:val=""/>
      <w:lvlJc w:val="left"/>
      <w:pPr>
        <w:ind w:left="1277"/>
      </w:pPr>
    </w:lvl>
    <w:lvl w:ilvl="5">
      <w:numFmt w:val="decimal"/>
      <w:lvlText w:val=""/>
      <w:lvlJc w:val="left"/>
      <w:pPr>
        <w:ind w:left="1277"/>
      </w:pPr>
    </w:lvl>
    <w:lvl w:ilvl="6">
      <w:numFmt w:val="decimal"/>
      <w:lvlText w:val=""/>
      <w:lvlJc w:val="left"/>
      <w:pPr>
        <w:ind w:left="1277"/>
      </w:pPr>
    </w:lvl>
    <w:lvl w:ilvl="7">
      <w:numFmt w:val="decimal"/>
      <w:lvlText w:val=""/>
      <w:lvlJc w:val="left"/>
      <w:pPr>
        <w:ind w:left="1277"/>
      </w:pPr>
    </w:lvl>
    <w:lvl w:ilvl="8">
      <w:numFmt w:val="decimal"/>
      <w:lvlText w:val=""/>
      <w:lvlJc w:val="left"/>
      <w:pPr>
        <w:ind w:left="1277"/>
      </w:pPr>
    </w:lvl>
  </w:abstractNum>
  <w:abstractNum w:abstractNumId="3">
    <w:nsid w:val="0A593B46"/>
    <w:multiLevelType w:val="hybridMultilevel"/>
    <w:tmpl w:val="2E168858"/>
    <w:lvl w:ilvl="0" w:tplc="E01AE78A">
      <w:start w:val="1"/>
      <w:numFmt w:val="upperRoman"/>
      <w:lvlText w:val="%1."/>
      <w:lvlJc w:val="left"/>
      <w:pPr>
        <w:ind w:left="4260" w:hanging="72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4620" w:hanging="360"/>
      </w:pPr>
    </w:lvl>
    <w:lvl w:ilvl="2" w:tplc="0422001B">
      <w:start w:val="1"/>
      <w:numFmt w:val="lowerRoman"/>
      <w:lvlText w:val="%3."/>
      <w:lvlJc w:val="right"/>
      <w:pPr>
        <w:ind w:left="5340" w:hanging="180"/>
      </w:pPr>
    </w:lvl>
    <w:lvl w:ilvl="3" w:tplc="0422000F">
      <w:start w:val="1"/>
      <w:numFmt w:val="decimal"/>
      <w:lvlText w:val="%4."/>
      <w:lvlJc w:val="left"/>
      <w:pPr>
        <w:ind w:left="6060" w:hanging="360"/>
      </w:pPr>
    </w:lvl>
    <w:lvl w:ilvl="4" w:tplc="04220019">
      <w:start w:val="1"/>
      <w:numFmt w:val="lowerLetter"/>
      <w:lvlText w:val="%5."/>
      <w:lvlJc w:val="left"/>
      <w:pPr>
        <w:ind w:left="6780" w:hanging="360"/>
      </w:pPr>
    </w:lvl>
    <w:lvl w:ilvl="5" w:tplc="0422001B">
      <w:start w:val="1"/>
      <w:numFmt w:val="lowerRoman"/>
      <w:lvlText w:val="%6."/>
      <w:lvlJc w:val="right"/>
      <w:pPr>
        <w:ind w:left="7500" w:hanging="180"/>
      </w:pPr>
    </w:lvl>
    <w:lvl w:ilvl="6" w:tplc="0422000F">
      <w:start w:val="1"/>
      <w:numFmt w:val="decimal"/>
      <w:lvlText w:val="%7."/>
      <w:lvlJc w:val="left"/>
      <w:pPr>
        <w:ind w:left="8220" w:hanging="360"/>
      </w:pPr>
    </w:lvl>
    <w:lvl w:ilvl="7" w:tplc="04220019">
      <w:start w:val="1"/>
      <w:numFmt w:val="lowerLetter"/>
      <w:lvlText w:val="%8."/>
      <w:lvlJc w:val="left"/>
      <w:pPr>
        <w:ind w:left="8940" w:hanging="360"/>
      </w:pPr>
    </w:lvl>
    <w:lvl w:ilvl="8" w:tplc="0422001B">
      <w:start w:val="1"/>
      <w:numFmt w:val="lowerRoman"/>
      <w:lvlText w:val="%9."/>
      <w:lvlJc w:val="right"/>
      <w:pPr>
        <w:ind w:left="9660" w:hanging="180"/>
      </w:pPr>
    </w:lvl>
  </w:abstractNum>
  <w:abstractNum w:abstractNumId="4">
    <w:nsid w:val="0B945959"/>
    <w:multiLevelType w:val="hybridMultilevel"/>
    <w:tmpl w:val="CAF80286"/>
    <w:lvl w:ilvl="0" w:tplc="1718649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222" w:hanging="360"/>
      </w:pPr>
    </w:lvl>
    <w:lvl w:ilvl="2" w:tplc="0422001B">
      <w:start w:val="1"/>
      <w:numFmt w:val="lowerRoman"/>
      <w:lvlText w:val="%3."/>
      <w:lvlJc w:val="right"/>
      <w:pPr>
        <w:ind w:left="1942" w:hanging="180"/>
      </w:pPr>
    </w:lvl>
    <w:lvl w:ilvl="3" w:tplc="0422000F">
      <w:start w:val="1"/>
      <w:numFmt w:val="decimal"/>
      <w:lvlText w:val="%4."/>
      <w:lvlJc w:val="left"/>
      <w:pPr>
        <w:ind w:left="2662" w:hanging="360"/>
      </w:pPr>
    </w:lvl>
    <w:lvl w:ilvl="4" w:tplc="04220019">
      <w:start w:val="1"/>
      <w:numFmt w:val="lowerLetter"/>
      <w:lvlText w:val="%5."/>
      <w:lvlJc w:val="left"/>
      <w:pPr>
        <w:ind w:left="3382" w:hanging="360"/>
      </w:pPr>
    </w:lvl>
    <w:lvl w:ilvl="5" w:tplc="0422001B">
      <w:start w:val="1"/>
      <w:numFmt w:val="lowerRoman"/>
      <w:lvlText w:val="%6."/>
      <w:lvlJc w:val="right"/>
      <w:pPr>
        <w:ind w:left="4102" w:hanging="180"/>
      </w:pPr>
    </w:lvl>
    <w:lvl w:ilvl="6" w:tplc="0422000F">
      <w:start w:val="1"/>
      <w:numFmt w:val="decimal"/>
      <w:lvlText w:val="%7."/>
      <w:lvlJc w:val="left"/>
      <w:pPr>
        <w:ind w:left="4822" w:hanging="360"/>
      </w:pPr>
    </w:lvl>
    <w:lvl w:ilvl="7" w:tplc="04220019">
      <w:start w:val="1"/>
      <w:numFmt w:val="lowerLetter"/>
      <w:lvlText w:val="%8."/>
      <w:lvlJc w:val="left"/>
      <w:pPr>
        <w:ind w:left="5542" w:hanging="360"/>
      </w:pPr>
    </w:lvl>
    <w:lvl w:ilvl="8" w:tplc="0422001B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0F793A13"/>
    <w:multiLevelType w:val="multilevel"/>
    <w:tmpl w:val="508A4516"/>
    <w:lvl w:ilvl="0">
      <w:start w:val="2"/>
      <w:numFmt w:val="decimal"/>
      <w:lvlText w:val="%1."/>
      <w:lvlJc w:val="left"/>
      <w:rPr>
        <w:rFonts w:ascii="Times New Roman" w:eastAsia="Times New Roman" w:hAnsi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23948DC"/>
    <w:multiLevelType w:val="multilevel"/>
    <w:tmpl w:val="CCE8829A"/>
    <w:lvl w:ilvl="0">
      <w:start w:val="2017"/>
      <w:numFmt w:val="decimal"/>
      <w:lvlText w:val="04.11.%1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F2D3F87"/>
    <w:multiLevelType w:val="multilevel"/>
    <w:tmpl w:val="D5C472BA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69D1B58"/>
    <w:multiLevelType w:val="multilevel"/>
    <w:tmpl w:val="9BD23D54"/>
    <w:lvl w:ilvl="0">
      <w:start w:val="2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6EE2F44"/>
    <w:multiLevelType w:val="hybridMultilevel"/>
    <w:tmpl w:val="9D2E7E50"/>
    <w:lvl w:ilvl="0" w:tplc="6584F5B4">
      <w:start w:val="1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1942" w:hanging="360"/>
      </w:pPr>
      <w:rPr>
        <w:rFonts w:ascii="Wingdings" w:hAnsi="Wingdings" w:cs="Wingdings" w:hint="default"/>
      </w:rPr>
    </w:lvl>
    <w:lvl w:ilvl="3" w:tplc="04220001">
      <w:start w:val="1"/>
      <w:numFmt w:val="bullet"/>
      <w:lvlText w:val=""/>
      <w:lvlJc w:val="left"/>
      <w:pPr>
        <w:ind w:left="2662" w:hanging="360"/>
      </w:pPr>
      <w:rPr>
        <w:rFonts w:ascii="Symbol" w:hAnsi="Symbol" w:cs="Symbol" w:hint="default"/>
      </w:rPr>
    </w:lvl>
    <w:lvl w:ilvl="4" w:tplc="0422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102" w:hanging="360"/>
      </w:pPr>
      <w:rPr>
        <w:rFonts w:ascii="Wingdings" w:hAnsi="Wingdings" w:cs="Wingdings" w:hint="default"/>
      </w:rPr>
    </w:lvl>
    <w:lvl w:ilvl="6" w:tplc="04220001">
      <w:start w:val="1"/>
      <w:numFmt w:val="bullet"/>
      <w:lvlText w:val=""/>
      <w:lvlJc w:val="left"/>
      <w:pPr>
        <w:ind w:left="4822" w:hanging="360"/>
      </w:pPr>
      <w:rPr>
        <w:rFonts w:ascii="Symbol" w:hAnsi="Symbol" w:cs="Symbol" w:hint="default"/>
      </w:rPr>
    </w:lvl>
    <w:lvl w:ilvl="7" w:tplc="0422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262" w:hanging="360"/>
      </w:pPr>
      <w:rPr>
        <w:rFonts w:ascii="Wingdings" w:hAnsi="Wingdings" w:cs="Wingdings" w:hint="default"/>
      </w:rPr>
    </w:lvl>
  </w:abstractNum>
  <w:abstractNum w:abstractNumId="10">
    <w:nsid w:val="2ABD56D5"/>
    <w:multiLevelType w:val="multilevel"/>
    <w:tmpl w:val="F340A44C"/>
    <w:lvl w:ilvl="0">
      <w:start w:val="2017"/>
      <w:numFmt w:val="decimal"/>
      <w:lvlText w:val="05.11.%1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4A71799"/>
    <w:multiLevelType w:val="multilevel"/>
    <w:tmpl w:val="01A0AD66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85B3D73"/>
    <w:multiLevelType w:val="multilevel"/>
    <w:tmpl w:val="2AC2C598"/>
    <w:lvl w:ilvl="0">
      <w:start w:val="190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8EA2F36"/>
    <w:multiLevelType w:val="multilevel"/>
    <w:tmpl w:val="AA32DDB2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9343BB3"/>
    <w:multiLevelType w:val="multilevel"/>
    <w:tmpl w:val="1726788A"/>
    <w:lvl w:ilvl="0">
      <w:start w:val="2017"/>
      <w:numFmt w:val="decimal"/>
      <w:lvlText w:val="06.11.%1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F142CD3"/>
    <w:multiLevelType w:val="multilevel"/>
    <w:tmpl w:val="73224EE8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F7A5A5E"/>
    <w:multiLevelType w:val="hybridMultilevel"/>
    <w:tmpl w:val="E3327826"/>
    <w:lvl w:ilvl="0" w:tplc="3544CC8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222" w:hanging="360"/>
      </w:pPr>
    </w:lvl>
    <w:lvl w:ilvl="2" w:tplc="0422001B">
      <w:start w:val="1"/>
      <w:numFmt w:val="lowerRoman"/>
      <w:lvlText w:val="%3."/>
      <w:lvlJc w:val="right"/>
      <w:pPr>
        <w:ind w:left="1942" w:hanging="180"/>
      </w:pPr>
    </w:lvl>
    <w:lvl w:ilvl="3" w:tplc="0422000F">
      <w:start w:val="1"/>
      <w:numFmt w:val="decimal"/>
      <w:lvlText w:val="%4."/>
      <w:lvlJc w:val="left"/>
      <w:pPr>
        <w:ind w:left="2662" w:hanging="360"/>
      </w:pPr>
    </w:lvl>
    <w:lvl w:ilvl="4" w:tplc="04220019">
      <w:start w:val="1"/>
      <w:numFmt w:val="lowerLetter"/>
      <w:lvlText w:val="%5."/>
      <w:lvlJc w:val="left"/>
      <w:pPr>
        <w:ind w:left="3382" w:hanging="360"/>
      </w:pPr>
    </w:lvl>
    <w:lvl w:ilvl="5" w:tplc="0422001B">
      <w:start w:val="1"/>
      <w:numFmt w:val="lowerRoman"/>
      <w:lvlText w:val="%6."/>
      <w:lvlJc w:val="right"/>
      <w:pPr>
        <w:ind w:left="4102" w:hanging="180"/>
      </w:pPr>
    </w:lvl>
    <w:lvl w:ilvl="6" w:tplc="0422000F">
      <w:start w:val="1"/>
      <w:numFmt w:val="decimal"/>
      <w:lvlText w:val="%7."/>
      <w:lvlJc w:val="left"/>
      <w:pPr>
        <w:ind w:left="4822" w:hanging="360"/>
      </w:pPr>
    </w:lvl>
    <w:lvl w:ilvl="7" w:tplc="04220019">
      <w:start w:val="1"/>
      <w:numFmt w:val="lowerLetter"/>
      <w:lvlText w:val="%8."/>
      <w:lvlJc w:val="left"/>
      <w:pPr>
        <w:ind w:left="5542" w:hanging="360"/>
      </w:pPr>
    </w:lvl>
    <w:lvl w:ilvl="8" w:tplc="0422001B">
      <w:start w:val="1"/>
      <w:numFmt w:val="lowerRoman"/>
      <w:lvlText w:val="%9."/>
      <w:lvlJc w:val="right"/>
      <w:pPr>
        <w:ind w:left="6262" w:hanging="180"/>
      </w:pPr>
    </w:lvl>
  </w:abstractNum>
  <w:abstractNum w:abstractNumId="17">
    <w:nsid w:val="4017033D"/>
    <w:multiLevelType w:val="multilevel"/>
    <w:tmpl w:val="E1BA6062"/>
    <w:lvl w:ilvl="0">
      <w:start w:val="4"/>
      <w:numFmt w:val="upperRoman"/>
      <w:lvlText w:val="%1."/>
      <w:lvlJc w:val="left"/>
      <w:rPr>
        <w:rFonts w:ascii="Times New Roman" w:eastAsia="Times New Roman" w:hAnsi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1342410"/>
    <w:multiLevelType w:val="multilevel"/>
    <w:tmpl w:val="6CF0CA10"/>
    <w:lvl w:ilvl="0">
      <w:start w:val="185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68E6C02"/>
    <w:multiLevelType w:val="multilevel"/>
    <w:tmpl w:val="B00AF936"/>
    <w:lvl w:ilvl="0">
      <w:start w:val="2017"/>
      <w:numFmt w:val="decimal"/>
      <w:lvlText w:val="21.12.%1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C6F7597"/>
    <w:multiLevelType w:val="multilevel"/>
    <w:tmpl w:val="C4EE6F60"/>
    <w:lvl w:ilvl="0">
      <w:start w:val="2017"/>
      <w:numFmt w:val="decimal"/>
      <w:lvlText w:val="02.11.%1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52B64BD4"/>
    <w:multiLevelType w:val="multilevel"/>
    <w:tmpl w:val="9BD23D54"/>
    <w:lvl w:ilvl="0">
      <w:start w:val="2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5412065F"/>
    <w:multiLevelType w:val="multilevel"/>
    <w:tmpl w:val="61EE8164"/>
    <w:lvl w:ilvl="0">
      <w:start w:val="1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55777D5E"/>
    <w:multiLevelType w:val="multilevel"/>
    <w:tmpl w:val="B7A24106"/>
    <w:lvl w:ilvl="0">
      <w:start w:val="332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5EC50350"/>
    <w:multiLevelType w:val="multilevel"/>
    <w:tmpl w:val="90AA7016"/>
    <w:lvl w:ilvl="0">
      <w:start w:val="2017"/>
      <w:numFmt w:val="decimal"/>
      <w:lvlText w:val="06.11.%1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5F0E6DA0"/>
    <w:multiLevelType w:val="multilevel"/>
    <w:tmpl w:val="C3509168"/>
    <w:lvl w:ilvl="0">
      <w:start w:val="7"/>
      <w:numFmt w:val="decimal"/>
      <w:lvlText w:val="%1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5FA03D0B"/>
    <w:multiLevelType w:val="multilevel"/>
    <w:tmpl w:val="1EAE71C2"/>
    <w:lvl w:ilvl="0">
      <w:start w:val="1"/>
      <w:numFmt w:val="decimal"/>
      <w:lvlText w:val="%1)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69A51B86"/>
    <w:multiLevelType w:val="multilevel"/>
    <w:tmpl w:val="24B21FEA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6A5B72BD"/>
    <w:multiLevelType w:val="multilevel"/>
    <w:tmpl w:val="14DEF4DE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6D08196D"/>
    <w:multiLevelType w:val="multilevel"/>
    <w:tmpl w:val="639265CA"/>
    <w:lvl w:ilvl="0">
      <w:start w:val="1"/>
      <w:numFmt w:val="decimal"/>
      <w:lvlText w:val="%1)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6EF27ED7"/>
    <w:multiLevelType w:val="hybridMultilevel"/>
    <w:tmpl w:val="21F050FE"/>
    <w:lvl w:ilvl="0" w:tplc="0422000F">
      <w:start w:val="1"/>
      <w:numFmt w:val="decimal"/>
      <w:lvlText w:val="%1."/>
      <w:lvlJc w:val="left"/>
      <w:pPr>
        <w:ind w:left="1920" w:hanging="360"/>
      </w:pPr>
    </w:lvl>
    <w:lvl w:ilvl="1" w:tplc="825A6046">
      <w:start w:val="7"/>
      <w:numFmt w:val="bullet"/>
      <w:lvlText w:val="-"/>
      <w:lvlJc w:val="left"/>
      <w:pPr>
        <w:ind w:left="1485" w:hanging="405"/>
      </w:pPr>
      <w:rPr>
        <w:rFonts w:ascii="Times New Roman" w:eastAsia="Times New Roman" w:hAnsi="Times New Roman" w:hint="default"/>
      </w:r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283871E6">
      <w:start w:val="1"/>
      <w:numFmt w:val="decimal"/>
      <w:lvlText w:val="%6)"/>
      <w:lvlJc w:val="left"/>
      <w:pPr>
        <w:ind w:left="4500" w:hanging="360"/>
      </w:pPr>
      <w:rPr>
        <w:rFonts w:hint="default"/>
      </w:rPr>
    </w:lvl>
    <w:lvl w:ilvl="6" w:tplc="A04892E6">
      <w:numFmt w:val="bullet"/>
      <w:lvlText w:val=""/>
      <w:lvlJc w:val="left"/>
      <w:pPr>
        <w:ind w:left="5040" w:hanging="360"/>
      </w:pPr>
      <w:rPr>
        <w:rFonts w:ascii="Symbol" w:eastAsia="Times New Roman" w:hAnsi="Symbol" w:hint="default"/>
      </w:r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FC5284F"/>
    <w:multiLevelType w:val="multilevel"/>
    <w:tmpl w:val="222C6A3E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73346251"/>
    <w:multiLevelType w:val="multilevel"/>
    <w:tmpl w:val="0BDE9BB4"/>
    <w:lvl w:ilvl="0">
      <w:start w:val="2017"/>
      <w:numFmt w:val="decimal"/>
      <w:lvlText w:val="09.11.%1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73902EC7"/>
    <w:multiLevelType w:val="multilevel"/>
    <w:tmpl w:val="73224EE8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74744F7D"/>
    <w:multiLevelType w:val="multilevel"/>
    <w:tmpl w:val="5B6A69A0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76893D38"/>
    <w:multiLevelType w:val="multilevel"/>
    <w:tmpl w:val="966C3654"/>
    <w:lvl w:ilvl="0">
      <w:start w:val="2017"/>
      <w:numFmt w:val="decimal"/>
      <w:lvlText w:val="18.12.%1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777D518B"/>
    <w:multiLevelType w:val="multilevel"/>
    <w:tmpl w:val="0CA0DB4E"/>
    <w:lvl w:ilvl="0">
      <w:start w:val="6"/>
      <w:numFmt w:val="upperRoman"/>
      <w:lvlText w:val="%1."/>
      <w:lvlJc w:val="left"/>
      <w:rPr>
        <w:rFonts w:ascii="Times New Roman" w:eastAsia="Times New Roman" w:hAnsi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7E0C5505"/>
    <w:multiLevelType w:val="multilevel"/>
    <w:tmpl w:val="AC14F20A"/>
    <w:lvl w:ilvl="0">
      <w:start w:val="1"/>
      <w:numFmt w:val="upperRoman"/>
      <w:lvlText w:val="%1."/>
      <w:lvlJc w:val="right"/>
      <w:pPr>
        <w:ind w:left="720" w:firstLine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num w:numId="1">
    <w:abstractNumId w:val="33"/>
  </w:num>
  <w:num w:numId="2">
    <w:abstractNumId w:val="26"/>
  </w:num>
  <w:num w:numId="3">
    <w:abstractNumId w:val="21"/>
  </w:num>
  <w:num w:numId="4">
    <w:abstractNumId w:val="5"/>
  </w:num>
  <w:num w:numId="5">
    <w:abstractNumId w:val="29"/>
  </w:num>
  <w:num w:numId="6">
    <w:abstractNumId w:val="18"/>
  </w:num>
  <w:num w:numId="7">
    <w:abstractNumId w:val="17"/>
  </w:num>
  <w:num w:numId="8">
    <w:abstractNumId w:val="34"/>
  </w:num>
  <w:num w:numId="9">
    <w:abstractNumId w:val="23"/>
  </w:num>
  <w:num w:numId="10">
    <w:abstractNumId w:val="36"/>
  </w:num>
  <w:num w:numId="11">
    <w:abstractNumId w:val="28"/>
  </w:num>
  <w:num w:numId="12">
    <w:abstractNumId w:val="11"/>
  </w:num>
  <w:num w:numId="13">
    <w:abstractNumId w:val="25"/>
  </w:num>
  <w:num w:numId="14">
    <w:abstractNumId w:val="27"/>
  </w:num>
  <w:num w:numId="15">
    <w:abstractNumId w:val="31"/>
  </w:num>
  <w:num w:numId="16">
    <w:abstractNumId w:val="7"/>
  </w:num>
  <w:num w:numId="17">
    <w:abstractNumId w:val="22"/>
  </w:num>
  <w:num w:numId="18">
    <w:abstractNumId w:val="20"/>
  </w:num>
  <w:num w:numId="19">
    <w:abstractNumId w:val="10"/>
  </w:num>
  <w:num w:numId="20">
    <w:abstractNumId w:val="14"/>
  </w:num>
  <w:num w:numId="21">
    <w:abstractNumId w:val="32"/>
  </w:num>
  <w:num w:numId="22">
    <w:abstractNumId w:val="35"/>
  </w:num>
  <w:num w:numId="23">
    <w:abstractNumId w:val="19"/>
  </w:num>
  <w:num w:numId="24">
    <w:abstractNumId w:val="6"/>
  </w:num>
  <w:num w:numId="25">
    <w:abstractNumId w:val="24"/>
  </w:num>
  <w:num w:numId="26">
    <w:abstractNumId w:val="8"/>
  </w:num>
  <w:num w:numId="27">
    <w:abstractNumId w:val="15"/>
  </w:num>
  <w:num w:numId="28">
    <w:abstractNumId w:val="12"/>
    <w:lvlOverride w:ilvl="0">
      <w:startOverride w:val="190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>
    <w:abstractNumId w:val="2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1">
    <w:abstractNumId w:val="30"/>
  </w:num>
  <w:num w:numId="32">
    <w:abstractNumId w:val="0"/>
  </w:num>
  <w:num w:numId="33">
    <w:abstractNumId w:val="9"/>
  </w:num>
  <w:num w:numId="34">
    <w:abstractNumId w:val="16"/>
  </w:num>
  <w:num w:numId="35">
    <w:abstractNumId w:val="3"/>
  </w:num>
  <w:num w:numId="36">
    <w:abstractNumId w:val="4"/>
  </w:num>
  <w:num w:numId="37">
    <w:abstractNumId w:val="1"/>
  </w:num>
  <w:num w:numId="38">
    <w:abstractNumId w:val="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evenAndOddHeaders/>
  <w:drawingGridHorizontalSpacing w:val="181"/>
  <w:drawingGridVerticalSpacing w:val="181"/>
  <w:characterSpacingControl w:val="compressPunctuation"/>
  <w:doNotValidateAgainstSchema/>
  <w:doNotDemarcateInvalidXml/>
  <w:footnotePr>
    <w:numFmt w:val="chicago"/>
    <w:numRestart w:val="eachPage"/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875E3"/>
    <w:rsid w:val="000034CD"/>
    <w:rsid w:val="0000503C"/>
    <w:rsid w:val="00005A58"/>
    <w:rsid w:val="000073DC"/>
    <w:rsid w:val="00011271"/>
    <w:rsid w:val="000129D3"/>
    <w:rsid w:val="000163C4"/>
    <w:rsid w:val="0002025A"/>
    <w:rsid w:val="0002049D"/>
    <w:rsid w:val="0002349B"/>
    <w:rsid w:val="000235FE"/>
    <w:rsid w:val="00025359"/>
    <w:rsid w:val="00032DC8"/>
    <w:rsid w:val="00033EBE"/>
    <w:rsid w:val="00034B91"/>
    <w:rsid w:val="00037F6F"/>
    <w:rsid w:val="000409F6"/>
    <w:rsid w:val="00041377"/>
    <w:rsid w:val="00042EF9"/>
    <w:rsid w:val="000460D5"/>
    <w:rsid w:val="00047770"/>
    <w:rsid w:val="00047D29"/>
    <w:rsid w:val="00053E87"/>
    <w:rsid w:val="000549E1"/>
    <w:rsid w:val="00057EA9"/>
    <w:rsid w:val="00062C96"/>
    <w:rsid w:val="00063635"/>
    <w:rsid w:val="00063732"/>
    <w:rsid w:val="0006452E"/>
    <w:rsid w:val="00065C00"/>
    <w:rsid w:val="000678F8"/>
    <w:rsid w:val="00072A30"/>
    <w:rsid w:val="00074C98"/>
    <w:rsid w:val="00075D57"/>
    <w:rsid w:val="000804B9"/>
    <w:rsid w:val="000844D1"/>
    <w:rsid w:val="00085F63"/>
    <w:rsid w:val="00090261"/>
    <w:rsid w:val="00090877"/>
    <w:rsid w:val="00091B52"/>
    <w:rsid w:val="000928F5"/>
    <w:rsid w:val="00092AD1"/>
    <w:rsid w:val="0009320D"/>
    <w:rsid w:val="0009336C"/>
    <w:rsid w:val="000938DB"/>
    <w:rsid w:val="0009434D"/>
    <w:rsid w:val="00094920"/>
    <w:rsid w:val="000973F7"/>
    <w:rsid w:val="000A1CE4"/>
    <w:rsid w:val="000A2C5B"/>
    <w:rsid w:val="000A4A42"/>
    <w:rsid w:val="000A5410"/>
    <w:rsid w:val="000A6A4B"/>
    <w:rsid w:val="000B0E92"/>
    <w:rsid w:val="000B60C6"/>
    <w:rsid w:val="000C0511"/>
    <w:rsid w:val="000C6D82"/>
    <w:rsid w:val="000D0152"/>
    <w:rsid w:val="000D2CC2"/>
    <w:rsid w:val="000D55A9"/>
    <w:rsid w:val="000E058D"/>
    <w:rsid w:val="000E3046"/>
    <w:rsid w:val="000E4E9C"/>
    <w:rsid w:val="000E60D6"/>
    <w:rsid w:val="000E68BC"/>
    <w:rsid w:val="000F2292"/>
    <w:rsid w:val="000F5AF2"/>
    <w:rsid w:val="00100886"/>
    <w:rsid w:val="00102EF9"/>
    <w:rsid w:val="00105926"/>
    <w:rsid w:val="001072E9"/>
    <w:rsid w:val="00107423"/>
    <w:rsid w:val="00107D76"/>
    <w:rsid w:val="00110021"/>
    <w:rsid w:val="00110463"/>
    <w:rsid w:val="0011363D"/>
    <w:rsid w:val="00114EF3"/>
    <w:rsid w:val="001168A4"/>
    <w:rsid w:val="0012115A"/>
    <w:rsid w:val="00122513"/>
    <w:rsid w:val="0012252A"/>
    <w:rsid w:val="00123E76"/>
    <w:rsid w:val="00125E01"/>
    <w:rsid w:val="001279FC"/>
    <w:rsid w:val="00130263"/>
    <w:rsid w:val="00131C0A"/>
    <w:rsid w:val="00133419"/>
    <w:rsid w:val="00135EBC"/>
    <w:rsid w:val="00140768"/>
    <w:rsid w:val="00142A42"/>
    <w:rsid w:val="00142F3D"/>
    <w:rsid w:val="00143F89"/>
    <w:rsid w:val="00144EB5"/>
    <w:rsid w:val="001467BC"/>
    <w:rsid w:val="0014714D"/>
    <w:rsid w:val="0015186C"/>
    <w:rsid w:val="00151F24"/>
    <w:rsid w:val="00151F34"/>
    <w:rsid w:val="001535A0"/>
    <w:rsid w:val="00153AA0"/>
    <w:rsid w:val="00155F6D"/>
    <w:rsid w:val="0015657D"/>
    <w:rsid w:val="00161A93"/>
    <w:rsid w:val="001627AF"/>
    <w:rsid w:val="00162D4B"/>
    <w:rsid w:val="00163AAE"/>
    <w:rsid w:val="00164F96"/>
    <w:rsid w:val="001726D3"/>
    <w:rsid w:val="0017283B"/>
    <w:rsid w:val="0017633B"/>
    <w:rsid w:val="001770A2"/>
    <w:rsid w:val="00177445"/>
    <w:rsid w:val="00180CEB"/>
    <w:rsid w:val="001838BC"/>
    <w:rsid w:val="0018525F"/>
    <w:rsid w:val="00186D82"/>
    <w:rsid w:val="0019131A"/>
    <w:rsid w:val="00192900"/>
    <w:rsid w:val="001938C0"/>
    <w:rsid w:val="00194707"/>
    <w:rsid w:val="001968AB"/>
    <w:rsid w:val="001A0114"/>
    <w:rsid w:val="001A1353"/>
    <w:rsid w:val="001A13F3"/>
    <w:rsid w:val="001A64F7"/>
    <w:rsid w:val="001B0A80"/>
    <w:rsid w:val="001B41C4"/>
    <w:rsid w:val="001B41C7"/>
    <w:rsid w:val="001C18E1"/>
    <w:rsid w:val="001C1CEB"/>
    <w:rsid w:val="001C315D"/>
    <w:rsid w:val="001C59A7"/>
    <w:rsid w:val="001C5DC6"/>
    <w:rsid w:val="001D0A8D"/>
    <w:rsid w:val="001D2F50"/>
    <w:rsid w:val="001D48E5"/>
    <w:rsid w:val="001D49C9"/>
    <w:rsid w:val="001D5203"/>
    <w:rsid w:val="001E02C9"/>
    <w:rsid w:val="001E0774"/>
    <w:rsid w:val="001E089A"/>
    <w:rsid w:val="001E2E0D"/>
    <w:rsid w:val="001E3A0D"/>
    <w:rsid w:val="001E3B1B"/>
    <w:rsid w:val="001F0F12"/>
    <w:rsid w:val="001F224E"/>
    <w:rsid w:val="001F2BF4"/>
    <w:rsid w:val="001F59BF"/>
    <w:rsid w:val="001F6294"/>
    <w:rsid w:val="001F682A"/>
    <w:rsid w:val="001F6C57"/>
    <w:rsid w:val="002064AD"/>
    <w:rsid w:val="002064DE"/>
    <w:rsid w:val="0020772B"/>
    <w:rsid w:val="0020774A"/>
    <w:rsid w:val="00211359"/>
    <w:rsid w:val="0021211F"/>
    <w:rsid w:val="002121DF"/>
    <w:rsid w:val="00212E4C"/>
    <w:rsid w:val="002134FE"/>
    <w:rsid w:val="00214EE7"/>
    <w:rsid w:val="00215504"/>
    <w:rsid w:val="0022246D"/>
    <w:rsid w:val="002230F9"/>
    <w:rsid w:val="002300D9"/>
    <w:rsid w:val="002339A3"/>
    <w:rsid w:val="00237492"/>
    <w:rsid w:val="002412DE"/>
    <w:rsid w:val="00242DEE"/>
    <w:rsid w:val="00243997"/>
    <w:rsid w:val="00243BED"/>
    <w:rsid w:val="00244896"/>
    <w:rsid w:val="002471A6"/>
    <w:rsid w:val="00247FFB"/>
    <w:rsid w:val="00252C7F"/>
    <w:rsid w:val="002536EF"/>
    <w:rsid w:val="00256807"/>
    <w:rsid w:val="002615D8"/>
    <w:rsid w:val="00262FCF"/>
    <w:rsid w:val="00264447"/>
    <w:rsid w:val="00265CE3"/>
    <w:rsid w:val="0026741D"/>
    <w:rsid w:val="00272697"/>
    <w:rsid w:val="0027511D"/>
    <w:rsid w:val="00275BAD"/>
    <w:rsid w:val="002774F9"/>
    <w:rsid w:val="00277855"/>
    <w:rsid w:val="00282EE8"/>
    <w:rsid w:val="002834BF"/>
    <w:rsid w:val="00283FAA"/>
    <w:rsid w:val="00285847"/>
    <w:rsid w:val="00285E79"/>
    <w:rsid w:val="00287330"/>
    <w:rsid w:val="00287827"/>
    <w:rsid w:val="00294770"/>
    <w:rsid w:val="00295292"/>
    <w:rsid w:val="00295586"/>
    <w:rsid w:val="0029610B"/>
    <w:rsid w:val="002A05B6"/>
    <w:rsid w:val="002A3478"/>
    <w:rsid w:val="002A3C52"/>
    <w:rsid w:val="002A48F7"/>
    <w:rsid w:val="002B0557"/>
    <w:rsid w:val="002B0BE4"/>
    <w:rsid w:val="002B0DBE"/>
    <w:rsid w:val="002B50E1"/>
    <w:rsid w:val="002B65B6"/>
    <w:rsid w:val="002B7448"/>
    <w:rsid w:val="002C1AE0"/>
    <w:rsid w:val="002C6F2F"/>
    <w:rsid w:val="002D1E94"/>
    <w:rsid w:val="002D4828"/>
    <w:rsid w:val="002D68C1"/>
    <w:rsid w:val="002D7931"/>
    <w:rsid w:val="002E446D"/>
    <w:rsid w:val="002E4810"/>
    <w:rsid w:val="002E6DF1"/>
    <w:rsid w:val="002E75E3"/>
    <w:rsid w:val="002F097A"/>
    <w:rsid w:val="002F33D7"/>
    <w:rsid w:val="002F74C7"/>
    <w:rsid w:val="002F7F77"/>
    <w:rsid w:val="00303AC4"/>
    <w:rsid w:val="003065C2"/>
    <w:rsid w:val="003079FF"/>
    <w:rsid w:val="00310077"/>
    <w:rsid w:val="0031034A"/>
    <w:rsid w:val="00311171"/>
    <w:rsid w:val="00314B8F"/>
    <w:rsid w:val="0032011E"/>
    <w:rsid w:val="003217D0"/>
    <w:rsid w:val="003222D7"/>
    <w:rsid w:val="00322729"/>
    <w:rsid w:val="00324196"/>
    <w:rsid w:val="0032467B"/>
    <w:rsid w:val="00324CAD"/>
    <w:rsid w:val="0032648E"/>
    <w:rsid w:val="00332B13"/>
    <w:rsid w:val="003333CA"/>
    <w:rsid w:val="00335863"/>
    <w:rsid w:val="00340C9F"/>
    <w:rsid w:val="00341A53"/>
    <w:rsid w:val="0034212A"/>
    <w:rsid w:val="00343F23"/>
    <w:rsid w:val="00344BA1"/>
    <w:rsid w:val="0034555F"/>
    <w:rsid w:val="003467A5"/>
    <w:rsid w:val="00346843"/>
    <w:rsid w:val="0034747C"/>
    <w:rsid w:val="00347A8A"/>
    <w:rsid w:val="00351A03"/>
    <w:rsid w:val="00351B35"/>
    <w:rsid w:val="003536A3"/>
    <w:rsid w:val="0035550D"/>
    <w:rsid w:val="00361DF0"/>
    <w:rsid w:val="003630D5"/>
    <w:rsid w:val="00365097"/>
    <w:rsid w:val="00365D87"/>
    <w:rsid w:val="003679EA"/>
    <w:rsid w:val="00367D63"/>
    <w:rsid w:val="0037344A"/>
    <w:rsid w:val="00373D24"/>
    <w:rsid w:val="00375AC8"/>
    <w:rsid w:val="00382E1C"/>
    <w:rsid w:val="00383354"/>
    <w:rsid w:val="00383B73"/>
    <w:rsid w:val="003957F0"/>
    <w:rsid w:val="00397095"/>
    <w:rsid w:val="003A18BD"/>
    <w:rsid w:val="003A318E"/>
    <w:rsid w:val="003A3275"/>
    <w:rsid w:val="003A6BA7"/>
    <w:rsid w:val="003B06D0"/>
    <w:rsid w:val="003B143C"/>
    <w:rsid w:val="003B29CE"/>
    <w:rsid w:val="003B3494"/>
    <w:rsid w:val="003B4268"/>
    <w:rsid w:val="003B7C8F"/>
    <w:rsid w:val="003D04F9"/>
    <w:rsid w:val="003D42E0"/>
    <w:rsid w:val="003D63F6"/>
    <w:rsid w:val="003E43E9"/>
    <w:rsid w:val="003E51A3"/>
    <w:rsid w:val="003E524D"/>
    <w:rsid w:val="003E7281"/>
    <w:rsid w:val="003F1D35"/>
    <w:rsid w:val="003F5D30"/>
    <w:rsid w:val="003F6754"/>
    <w:rsid w:val="00404820"/>
    <w:rsid w:val="004055B4"/>
    <w:rsid w:val="00407946"/>
    <w:rsid w:val="004120B4"/>
    <w:rsid w:val="0041274E"/>
    <w:rsid w:val="00413838"/>
    <w:rsid w:val="004139E2"/>
    <w:rsid w:val="0041444E"/>
    <w:rsid w:val="00416755"/>
    <w:rsid w:val="00417729"/>
    <w:rsid w:val="004227A7"/>
    <w:rsid w:val="004250CA"/>
    <w:rsid w:val="004253DF"/>
    <w:rsid w:val="00425D59"/>
    <w:rsid w:val="00426171"/>
    <w:rsid w:val="00431122"/>
    <w:rsid w:val="00431805"/>
    <w:rsid w:val="00431A68"/>
    <w:rsid w:val="004324A2"/>
    <w:rsid w:val="00433242"/>
    <w:rsid w:val="00433F2D"/>
    <w:rsid w:val="00435B48"/>
    <w:rsid w:val="00436936"/>
    <w:rsid w:val="0043789E"/>
    <w:rsid w:val="00437E8E"/>
    <w:rsid w:val="00441037"/>
    <w:rsid w:val="0044307D"/>
    <w:rsid w:val="00450CD9"/>
    <w:rsid w:val="00454DE2"/>
    <w:rsid w:val="00455987"/>
    <w:rsid w:val="00456456"/>
    <w:rsid w:val="004602B1"/>
    <w:rsid w:val="00460775"/>
    <w:rsid w:val="00461652"/>
    <w:rsid w:val="0046165C"/>
    <w:rsid w:val="0046340B"/>
    <w:rsid w:val="00464A42"/>
    <w:rsid w:val="00464AC0"/>
    <w:rsid w:val="00466AEC"/>
    <w:rsid w:val="00467F42"/>
    <w:rsid w:val="00471454"/>
    <w:rsid w:val="0047466A"/>
    <w:rsid w:val="00476CFA"/>
    <w:rsid w:val="00482127"/>
    <w:rsid w:val="00482365"/>
    <w:rsid w:val="00484A6D"/>
    <w:rsid w:val="00485E7A"/>
    <w:rsid w:val="00486108"/>
    <w:rsid w:val="0048789E"/>
    <w:rsid w:val="00496190"/>
    <w:rsid w:val="00497675"/>
    <w:rsid w:val="004A05C2"/>
    <w:rsid w:val="004B0C19"/>
    <w:rsid w:val="004B34C4"/>
    <w:rsid w:val="004B7C37"/>
    <w:rsid w:val="004C115E"/>
    <w:rsid w:val="004C3544"/>
    <w:rsid w:val="004C3E00"/>
    <w:rsid w:val="004C5BC7"/>
    <w:rsid w:val="004D02B9"/>
    <w:rsid w:val="004D2551"/>
    <w:rsid w:val="004D5230"/>
    <w:rsid w:val="004E3DF1"/>
    <w:rsid w:val="004E685B"/>
    <w:rsid w:val="004E6FE8"/>
    <w:rsid w:val="004F085D"/>
    <w:rsid w:val="004F5A51"/>
    <w:rsid w:val="004F6C7B"/>
    <w:rsid w:val="00501244"/>
    <w:rsid w:val="0050642E"/>
    <w:rsid w:val="0051210F"/>
    <w:rsid w:val="005123C3"/>
    <w:rsid w:val="00513DFA"/>
    <w:rsid w:val="00515D38"/>
    <w:rsid w:val="0052183A"/>
    <w:rsid w:val="00521C8C"/>
    <w:rsid w:val="005236B2"/>
    <w:rsid w:val="00523B27"/>
    <w:rsid w:val="005275A6"/>
    <w:rsid w:val="00532648"/>
    <w:rsid w:val="00532719"/>
    <w:rsid w:val="00533509"/>
    <w:rsid w:val="00534F1D"/>
    <w:rsid w:val="00535400"/>
    <w:rsid w:val="00537695"/>
    <w:rsid w:val="005420F0"/>
    <w:rsid w:val="00543B73"/>
    <w:rsid w:val="00545592"/>
    <w:rsid w:val="00545D5C"/>
    <w:rsid w:val="00547BBA"/>
    <w:rsid w:val="00550EDA"/>
    <w:rsid w:val="00552704"/>
    <w:rsid w:val="00552D53"/>
    <w:rsid w:val="0056000E"/>
    <w:rsid w:val="005603B9"/>
    <w:rsid w:val="005608CE"/>
    <w:rsid w:val="00562CB4"/>
    <w:rsid w:val="005640E6"/>
    <w:rsid w:val="005654BA"/>
    <w:rsid w:val="00566752"/>
    <w:rsid w:val="0057265B"/>
    <w:rsid w:val="00574534"/>
    <w:rsid w:val="0057527F"/>
    <w:rsid w:val="00575D1E"/>
    <w:rsid w:val="0058038A"/>
    <w:rsid w:val="00582CA2"/>
    <w:rsid w:val="005842A7"/>
    <w:rsid w:val="00584AF7"/>
    <w:rsid w:val="00586E71"/>
    <w:rsid w:val="005911CD"/>
    <w:rsid w:val="00594831"/>
    <w:rsid w:val="00594902"/>
    <w:rsid w:val="005949B8"/>
    <w:rsid w:val="00594DDB"/>
    <w:rsid w:val="00595CAA"/>
    <w:rsid w:val="005978F2"/>
    <w:rsid w:val="00597E10"/>
    <w:rsid w:val="00597E3B"/>
    <w:rsid w:val="005A1B73"/>
    <w:rsid w:val="005A1C0D"/>
    <w:rsid w:val="005A453E"/>
    <w:rsid w:val="005A51E5"/>
    <w:rsid w:val="005A5B4B"/>
    <w:rsid w:val="005A5B93"/>
    <w:rsid w:val="005A62FC"/>
    <w:rsid w:val="005B0AA6"/>
    <w:rsid w:val="005B0BDF"/>
    <w:rsid w:val="005B1CC5"/>
    <w:rsid w:val="005B3105"/>
    <w:rsid w:val="005B43EE"/>
    <w:rsid w:val="005B45C9"/>
    <w:rsid w:val="005B4E53"/>
    <w:rsid w:val="005B787C"/>
    <w:rsid w:val="005C0297"/>
    <w:rsid w:val="005C115B"/>
    <w:rsid w:val="005C2103"/>
    <w:rsid w:val="005C2D12"/>
    <w:rsid w:val="005C341A"/>
    <w:rsid w:val="005C693F"/>
    <w:rsid w:val="005C71C3"/>
    <w:rsid w:val="005C75CC"/>
    <w:rsid w:val="005D08C9"/>
    <w:rsid w:val="005D2022"/>
    <w:rsid w:val="005D7E3E"/>
    <w:rsid w:val="005E2A79"/>
    <w:rsid w:val="005E2BE8"/>
    <w:rsid w:val="005E2F77"/>
    <w:rsid w:val="005E71CB"/>
    <w:rsid w:val="005E7F72"/>
    <w:rsid w:val="005F12A5"/>
    <w:rsid w:val="005F20AF"/>
    <w:rsid w:val="005F2733"/>
    <w:rsid w:val="005F76F6"/>
    <w:rsid w:val="006002C4"/>
    <w:rsid w:val="00602120"/>
    <w:rsid w:val="00602D06"/>
    <w:rsid w:val="00610733"/>
    <w:rsid w:val="006150F4"/>
    <w:rsid w:val="00620A81"/>
    <w:rsid w:val="0062481C"/>
    <w:rsid w:val="00624A08"/>
    <w:rsid w:val="0062682A"/>
    <w:rsid w:val="0062769F"/>
    <w:rsid w:val="00631295"/>
    <w:rsid w:val="006337F8"/>
    <w:rsid w:val="00640AF0"/>
    <w:rsid w:val="00641AE7"/>
    <w:rsid w:val="0064203E"/>
    <w:rsid w:val="00644426"/>
    <w:rsid w:val="00644CCD"/>
    <w:rsid w:val="0064739A"/>
    <w:rsid w:val="00650A48"/>
    <w:rsid w:val="00651A64"/>
    <w:rsid w:val="00651ABB"/>
    <w:rsid w:val="00651C1F"/>
    <w:rsid w:val="00652A20"/>
    <w:rsid w:val="00653578"/>
    <w:rsid w:val="006536A4"/>
    <w:rsid w:val="00656D6E"/>
    <w:rsid w:val="006576CD"/>
    <w:rsid w:val="00657929"/>
    <w:rsid w:val="0066016F"/>
    <w:rsid w:val="00662BE4"/>
    <w:rsid w:val="0066377B"/>
    <w:rsid w:val="0066476C"/>
    <w:rsid w:val="00664845"/>
    <w:rsid w:val="0066537E"/>
    <w:rsid w:val="00666505"/>
    <w:rsid w:val="006670F5"/>
    <w:rsid w:val="00667F5E"/>
    <w:rsid w:val="0067094F"/>
    <w:rsid w:val="00671709"/>
    <w:rsid w:val="006748B8"/>
    <w:rsid w:val="00676F94"/>
    <w:rsid w:val="00683FFC"/>
    <w:rsid w:val="00684020"/>
    <w:rsid w:val="0068433E"/>
    <w:rsid w:val="0068535A"/>
    <w:rsid w:val="00687473"/>
    <w:rsid w:val="006874A5"/>
    <w:rsid w:val="006906F9"/>
    <w:rsid w:val="00690B45"/>
    <w:rsid w:val="006A1A7B"/>
    <w:rsid w:val="006A22C7"/>
    <w:rsid w:val="006A2334"/>
    <w:rsid w:val="006A2DDB"/>
    <w:rsid w:val="006A4121"/>
    <w:rsid w:val="006A437A"/>
    <w:rsid w:val="006A6D64"/>
    <w:rsid w:val="006B10B0"/>
    <w:rsid w:val="006B284A"/>
    <w:rsid w:val="006B55BD"/>
    <w:rsid w:val="006B5B37"/>
    <w:rsid w:val="006C01C3"/>
    <w:rsid w:val="006C0E83"/>
    <w:rsid w:val="006C39D3"/>
    <w:rsid w:val="006C4B0A"/>
    <w:rsid w:val="006C529C"/>
    <w:rsid w:val="006C7869"/>
    <w:rsid w:val="006D1547"/>
    <w:rsid w:val="006D65D9"/>
    <w:rsid w:val="006D695D"/>
    <w:rsid w:val="006E1FDE"/>
    <w:rsid w:val="006E2125"/>
    <w:rsid w:val="006E2248"/>
    <w:rsid w:val="006E4419"/>
    <w:rsid w:val="006E6A36"/>
    <w:rsid w:val="006F072E"/>
    <w:rsid w:val="006F2838"/>
    <w:rsid w:val="006F7118"/>
    <w:rsid w:val="00701D97"/>
    <w:rsid w:val="00702B1D"/>
    <w:rsid w:val="00703CF4"/>
    <w:rsid w:val="00706BC3"/>
    <w:rsid w:val="007078B9"/>
    <w:rsid w:val="00707D10"/>
    <w:rsid w:val="007109C9"/>
    <w:rsid w:val="007120DA"/>
    <w:rsid w:val="00716742"/>
    <w:rsid w:val="00717162"/>
    <w:rsid w:val="007178DE"/>
    <w:rsid w:val="007279D2"/>
    <w:rsid w:val="00730170"/>
    <w:rsid w:val="007322C7"/>
    <w:rsid w:val="00732824"/>
    <w:rsid w:val="00732DC4"/>
    <w:rsid w:val="00733ACC"/>
    <w:rsid w:val="0073485C"/>
    <w:rsid w:val="00734C56"/>
    <w:rsid w:val="0073634F"/>
    <w:rsid w:val="00737D23"/>
    <w:rsid w:val="0074290E"/>
    <w:rsid w:val="0074418A"/>
    <w:rsid w:val="007456AD"/>
    <w:rsid w:val="00745D92"/>
    <w:rsid w:val="007506C7"/>
    <w:rsid w:val="007524B8"/>
    <w:rsid w:val="00760C4F"/>
    <w:rsid w:val="00760C76"/>
    <w:rsid w:val="007615B7"/>
    <w:rsid w:val="00762631"/>
    <w:rsid w:val="007651AC"/>
    <w:rsid w:val="00765F03"/>
    <w:rsid w:val="00766CA8"/>
    <w:rsid w:val="00766EA1"/>
    <w:rsid w:val="0076705C"/>
    <w:rsid w:val="0077207A"/>
    <w:rsid w:val="007770F1"/>
    <w:rsid w:val="00781490"/>
    <w:rsid w:val="00783202"/>
    <w:rsid w:val="00784F44"/>
    <w:rsid w:val="007856A8"/>
    <w:rsid w:val="00785FA7"/>
    <w:rsid w:val="00790204"/>
    <w:rsid w:val="007904FD"/>
    <w:rsid w:val="00791441"/>
    <w:rsid w:val="00791C6C"/>
    <w:rsid w:val="00791D8E"/>
    <w:rsid w:val="00793F1F"/>
    <w:rsid w:val="0079602B"/>
    <w:rsid w:val="007A0FD0"/>
    <w:rsid w:val="007A10DB"/>
    <w:rsid w:val="007B47F4"/>
    <w:rsid w:val="007B4960"/>
    <w:rsid w:val="007B4A77"/>
    <w:rsid w:val="007B6790"/>
    <w:rsid w:val="007B7E95"/>
    <w:rsid w:val="007C066E"/>
    <w:rsid w:val="007C1D75"/>
    <w:rsid w:val="007C3E7E"/>
    <w:rsid w:val="007C5F14"/>
    <w:rsid w:val="007D6773"/>
    <w:rsid w:val="007E0331"/>
    <w:rsid w:val="007E1542"/>
    <w:rsid w:val="007E198F"/>
    <w:rsid w:val="007E6E3F"/>
    <w:rsid w:val="007F1D7F"/>
    <w:rsid w:val="007F6B00"/>
    <w:rsid w:val="008023A0"/>
    <w:rsid w:val="00802CC6"/>
    <w:rsid w:val="008036F0"/>
    <w:rsid w:val="00805575"/>
    <w:rsid w:val="00805C54"/>
    <w:rsid w:val="00807AC4"/>
    <w:rsid w:val="00811E64"/>
    <w:rsid w:val="0081292E"/>
    <w:rsid w:val="008137D8"/>
    <w:rsid w:val="008142DE"/>
    <w:rsid w:val="00815641"/>
    <w:rsid w:val="00817852"/>
    <w:rsid w:val="0082079C"/>
    <w:rsid w:val="00822C7F"/>
    <w:rsid w:val="0082576B"/>
    <w:rsid w:val="00825960"/>
    <w:rsid w:val="008348DE"/>
    <w:rsid w:val="00835C53"/>
    <w:rsid w:val="00836458"/>
    <w:rsid w:val="00837D65"/>
    <w:rsid w:val="00840EA6"/>
    <w:rsid w:val="00843AD2"/>
    <w:rsid w:val="0084403D"/>
    <w:rsid w:val="00844F5E"/>
    <w:rsid w:val="00844F7B"/>
    <w:rsid w:val="00846A3C"/>
    <w:rsid w:val="00847DCA"/>
    <w:rsid w:val="0085119D"/>
    <w:rsid w:val="00851201"/>
    <w:rsid w:val="0085444C"/>
    <w:rsid w:val="00855ADE"/>
    <w:rsid w:val="00855B0C"/>
    <w:rsid w:val="00855B55"/>
    <w:rsid w:val="00856D17"/>
    <w:rsid w:val="00857B62"/>
    <w:rsid w:val="0086059A"/>
    <w:rsid w:val="00861AA9"/>
    <w:rsid w:val="00863B2D"/>
    <w:rsid w:val="00863B92"/>
    <w:rsid w:val="00872BD4"/>
    <w:rsid w:val="00875918"/>
    <w:rsid w:val="00876742"/>
    <w:rsid w:val="008771A2"/>
    <w:rsid w:val="008800CA"/>
    <w:rsid w:val="008821A2"/>
    <w:rsid w:val="00887132"/>
    <w:rsid w:val="008911ED"/>
    <w:rsid w:val="00892B0F"/>
    <w:rsid w:val="008937A3"/>
    <w:rsid w:val="00893B38"/>
    <w:rsid w:val="00894459"/>
    <w:rsid w:val="008946CB"/>
    <w:rsid w:val="0089740E"/>
    <w:rsid w:val="00897E8F"/>
    <w:rsid w:val="008A253F"/>
    <w:rsid w:val="008A567E"/>
    <w:rsid w:val="008A609A"/>
    <w:rsid w:val="008B3F7F"/>
    <w:rsid w:val="008B66E2"/>
    <w:rsid w:val="008C03C9"/>
    <w:rsid w:val="008C1533"/>
    <w:rsid w:val="008C5265"/>
    <w:rsid w:val="008C6BEF"/>
    <w:rsid w:val="008C785E"/>
    <w:rsid w:val="008D223E"/>
    <w:rsid w:val="008D6739"/>
    <w:rsid w:val="008D7034"/>
    <w:rsid w:val="008D7530"/>
    <w:rsid w:val="008E2B7A"/>
    <w:rsid w:val="008E3C44"/>
    <w:rsid w:val="008E3D40"/>
    <w:rsid w:val="008E6E86"/>
    <w:rsid w:val="008E7599"/>
    <w:rsid w:val="008F3B08"/>
    <w:rsid w:val="008F3ED8"/>
    <w:rsid w:val="008F4B71"/>
    <w:rsid w:val="008F64D1"/>
    <w:rsid w:val="008F71D5"/>
    <w:rsid w:val="009017C5"/>
    <w:rsid w:val="0090224C"/>
    <w:rsid w:val="00903A8D"/>
    <w:rsid w:val="00903C61"/>
    <w:rsid w:val="00905905"/>
    <w:rsid w:val="00905FA2"/>
    <w:rsid w:val="009060CC"/>
    <w:rsid w:val="00906617"/>
    <w:rsid w:val="009117A8"/>
    <w:rsid w:val="009164BB"/>
    <w:rsid w:val="009211D6"/>
    <w:rsid w:val="00922725"/>
    <w:rsid w:val="0092274E"/>
    <w:rsid w:val="009263D0"/>
    <w:rsid w:val="00927653"/>
    <w:rsid w:val="009329D9"/>
    <w:rsid w:val="00934B40"/>
    <w:rsid w:val="009351F0"/>
    <w:rsid w:val="00935EB2"/>
    <w:rsid w:val="0093682E"/>
    <w:rsid w:val="00940C06"/>
    <w:rsid w:val="0094217B"/>
    <w:rsid w:val="0094685F"/>
    <w:rsid w:val="00947B0B"/>
    <w:rsid w:val="0095321D"/>
    <w:rsid w:val="00953982"/>
    <w:rsid w:val="009542AB"/>
    <w:rsid w:val="009611C4"/>
    <w:rsid w:val="00961596"/>
    <w:rsid w:val="00963D43"/>
    <w:rsid w:val="0096570C"/>
    <w:rsid w:val="00965DBB"/>
    <w:rsid w:val="0096714F"/>
    <w:rsid w:val="009710A3"/>
    <w:rsid w:val="00973A3B"/>
    <w:rsid w:val="00973EAC"/>
    <w:rsid w:val="00974013"/>
    <w:rsid w:val="00974BF1"/>
    <w:rsid w:val="00974C61"/>
    <w:rsid w:val="00974D6E"/>
    <w:rsid w:val="00976CB8"/>
    <w:rsid w:val="00981A0A"/>
    <w:rsid w:val="009875E3"/>
    <w:rsid w:val="00991087"/>
    <w:rsid w:val="009912D9"/>
    <w:rsid w:val="00992C1E"/>
    <w:rsid w:val="0099370B"/>
    <w:rsid w:val="00995F16"/>
    <w:rsid w:val="00997584"/>
    <w:rsid w:val="00997B32"/>
    <w:rsid w:val="00997E50"/>
    <w:rsid w:val="009A1C16"/>
    <w:rsid w:val="009A2B9A"/>
    <w:rsid w:val="009A2D4B"/>
    <w:rsid w:val="009A3044"/>
    <w:rsid w:val="009A30B8"/>
    <w:rsid w:val="009A52B3"/>
    <w:rsid w:val="009A5753"/>
    <w:rsid w:val="009A5B4A"/>
    <w:rsid w:val="009A5E11"/>
    <w:rsid w:val="009B0CD7"/>
    <w:rsid w:val="009B26D5"/>
    <w:rsid w:val="009B3551"/>
    <w:rsid w:val="009B37D0"/>
    <w:rsid w:val="009B45DB"/>
    <w:rsid w:val="009B58EE"/>
    <w:rsid w:val="009B7D18"/>
    <w:rsid w:val="009C38CA"/>
    <w:rsid w:val="009C3FE1"/>
    <w:rsid w:val="009D1BE3"/>
    <w:rsid w:val="009D47F6"/>
    <w:rsid w:val="009D585D"/>
    <w:rsid w:val="009E38C4"/>
    <w:rsid w:val="009E43B2"/>
    <w:rsid w:val="009E46B3"/>
    <w:rsid w:val="009F1060"/>
    <w:rsid w:val="00A046BF"/>
    <w:rsid w:val="00A04C6B"/>
    <w:rsid w:val="00A06567"/>
    <w:rsid w:val="00A06B52"/>
    <w:rsid w:val="00A07DBB"/>
    <w:rsid w:val="00A11398"/>
    <w:rsid w:val="00A1520A"/>
    <w:rsid w:val="00A1743A"/>
    <w:rsid w:val="00A21181"/>
    <w:rsid w:val="00A24187"/>
    <w:rsid w:val="00A25883"/>
    <w:rsid w:val="00A27152"/>
    <w:rsid w:val="00A30685"/>
    <w:rsid w:val="00A323B3"/>
    <w:rsid w:val="00A32708"/>
    <w:rsid w:val="00A34E9E"/>
    <w:rsid w:val="00A365D6"/>
    <w:rsid w:val="00A4215D"/>
    <w:rsid w:val="00A42B93"/>
    <w:rsid w:val="00A43375"/>
    <w:rsid w:val="00A43F28"/>
    <w:rsid w:val="00A45A94"/>
    <w:rsid w:val="00A45EC9"/>
    <w:rsid w:val="00A46120"/>
    <w:rsid w:val="00A5337C"/>
    <w:rsid w:val="00A541BE"/>
    <w:rsid w:val="00A554B7"/>
    <w:rsid w:val="00A60362"/>
    <w:rsid w:val="00A607CC"/>
    <w:rsid w:val="00A61052"/>
    <w:rsid w:val="00A6251D"/>
    <w:rsid w:val="00A62AEB"/>
    <w:rsid w:val="00A6556F"/>
    <w:rsid w:val="00A6591D"/>
    <w:rsid w:val="00A66E9C"/>
    <w:rsid w:val="00A67236"/>
    <w:rsid w:val="00A70BAB"/>
    <w:rsid w:val="00A7180B"/>
    <w:rsid w:val="00A7282B"/>
    <w:rsid w:val="00A74E3C"/>
    <w:rsid w:val="00A76296"/>
    <w:rsid w:val="00A76867"/>
    <w:rsid w:val="00A77912"/>
    <w:rsid w:val="00A8134B"/>
    <w:rsid w:val="00A81BC0"/>
    <w:rsid w:val="00A84574"/>
    <w:rsid w:val="00A85D3A"/>
    <w:rsid w:val="00A865B9"/>
    <w:rsid w:val="00A86FDC"/>
    <w:rsid w:val="00A90198"/>
    <w:rsid w:val="00A90265"/>
    <w:rsid w:val="00A90A87"/>
    <w:rsid w:val="00A912C8"/>
    <w:rsid w:val="00A91C0E"/>
    <w:rsid w:val="00A9324B"/>
    <w:rsid w:val="00A941ED"/>
    <w:rsid w:val="00AA120B"/>
    <w:rsid w:val="00AA19E2"/>
    <w:rsid w:val="00AA1D19"/>
    <w:rsid w:val="00AA3669"/>
    <w:rsid w:val="00AA3722"/>
    <w:rsid w:val="00AA4ECC"/>
    <w:rsid w:val="00AB09B2"/>
    <w:rsid w:val="00AB1792"/>
    <w:rsid w:val="00AB3923"/>
    <w:rsid w:val="00AC1155"/>
    <w:rsid w:val="00AC2943"/>
    <w:rsid w:val="00AC2D7B"/>
    <w:rsid w:val="00AC37B2"/>
    <w:rsid w:val="00AC6420"/>
    <w:rsid w:val="00AD01DC"/>
    <w:rsid w:val="00AD051B"/>
    <w:rsid w:val="00AD0651"/>
    <w:rsid w:val="00AD141F"/>
    <w:rsid w:val="00AD273F"/>
    <w:rsid w:val="00AD29B9"/>
    <w:rsid w:val="00AE051A"/>
    <w:rsid w:val="00AE10D2"/>
    <w:rsid w:val="00AE7C04"/>
    <w:rsid w:val="00AE7EE4"/>
    <w:rsid w:val="00AF02ED"/>
    <w:rsid w:val="00AF0762"/>
    <w:rsid w:val="00AF1586"/>
    <w:rsid w:val="00AF3817"/>
    <w:rsid w:val="00AF4A71"/>
    <w:rsid w:val="00AF5730"/>
    <w:rsid w:val="00AF6A1A"/>
    <w:rsid w:val="00B0152D"/>
    <w:rsid w:val="00B10450"/>
    <w:rsid w:val="00B104C4"/>
    <w:rsid w:val="00B121B2"/>
    <w:rsid w:val="00B131F2"/>
    <w:rsid w:val="00B144E6"/>
    <w:rsid w:val="00B1681B"/>
    <w:rsid w:val="00B17F56"/>
    <w:rsid w:val="00B216DB"/>
    <w:rsid w:val="00B22CCD"/>
    <w:rsid w:val="00B23184"/>
    <w:rsid w:val="00B24A88"/>
    <w:rsid w:val="00B25ECD"/>
    <w:rsid w:val="00B26067"/>
    <w:rsid w:val="00B271BA"/>
    <w:rsid w:val="00B27D74"/>
    <w:rsid w:val="00B313EA"/>
    <w:rsid w:val="00B33B9E"/>
    <w:rsid w:val="00B3407B"/>
    <w:rsid w:val="00B341F2"/>
    <w:rsid w:val="00B3524B"/>
    <w:rsid w:val="00B35562"/>
    <w:rsid w:val="00B41F3F"/>
    <w:rsid w:val="00B43654"/>
    <w:rsid w:val="00B5070F"/>
    <w:rsid w:val="00B50B19"/>
    <w:rsid w:val="00B5254A"/>
    <w:rsid w:val="00B5259E"/>
    <w:rsid w:val="00B54BB4"/>
    <w:rsid w:val="00B553DA"/>
    <w:rsid w:val="00B564D5"/>
    <w:rsid w:val="00B5747E"/>
    <w:rsid w:val="00B57B0C"/>
    <w:rsid w:val="00B57EA5"/>
    <w:rsid w:val="00B6394B"/>
    <w:rsid w:val="00B66EFE"/>
    <w:rsid w:val="00B67F3D"/>
    <w:rsid w:val="00B73AC8"/>
    <w:rsid w:val="00B73B56"/>
    <w:rsid w:val="00B7766A"/>
    <w:rsid w:val="00B80A46"/>
    <w:rsid w:val="00B81CD6"/>
    <w:rsid w:val="00B83975"/>
    <w:rsid w:val="00B90467"/>
    <w:rsid w:val="00B92836"/>
    <w:rsid w:val="00B97BCE"/>
    <w:rsid w:val="00BA0AC4"/>
    <w:rsid w:val="00BA1478"/>
    <w:rsid w:val="00BA16E1"/>
    <w:rsid w:val="00BA1775"/>
    <w:rsid w:val="00BA35B4"/>
    <w:rsid w:val="00BA7D77"/>
    <w:rsid w:val="00BB2797"/>
    <w:rsid w:val="00BB27C7"/>
    <w:rsid w:val="00BB6948"/>
    <w:rsid w:val="00BB753C"/>
    <w:rsid w:val="00BC07FA"/>
    <w:rsid w:val="00BC140C"/>
    <w:rsid w:val="00BC32C6"/>
    <w:rsid w:val="00BC36E7"/>
    <w:rsid w:val="00BC5AC1"/>
    <w:rsid w:val="00BC66FC"/>
    <w:rsid w:val="00BD040A"/>
    <w:rsid w:val="00BD41D7"/>
    <w:rsid w:val="00BD5717"/>
    <w:rsid w:val="00BD6111"/>
    <w:rsid w:val="00BD7251"/>
    <w:rsid w:val="00BE1674"/>
    <w:rsid w:val="00BE5FD6"/>
    <w:rsid w:val="00BE713C"/>
    <w:rsid w:val="00BE7D2E"/>
    <w:rsid w:val="00BF1092"/>
    <w:rsid w:val="00BF245C"/>
    <w:rsid w:val="00BF2CAE"/>
    <w:rsid w:val="00C01453"/>
    <w:rsid w:val="00C0420B"/>
    <w:rsid w:val="00C0747B"/>
    <w:rsid w:val="00C113B5"/>
    <w:rsid w:val="00C12CF5"/>
    <w:rsid w:val="00C149CB"/>
    <w:rsid w:val="00C216A0"/>
    <w:rsid w:val="00C249F9"/>
    <w:rsid w:val="00C25857"/>
    <w:rsid w:val="00C25E67"/>
    <w:rsid w:val="00C277DE"/>
    <w:rsid w:val="00C30A47"/>
    <w:rsid w:val="00C30C91"/>
    <w:rsid w:val="00C32DEE"/>
    <w:rsid w:val="00C37425"/>
    <w:rsid w:val="00C4177E"/>
    <w:rsid w:val="00C43198"/>
    <w:rsid w:val="00C43626"/>
    <w:rsid w:val="00C45554"/>
    <w:rsid w:val="00C46941"/>
    <w:rsid w:val="00C4722F"/>
    <w:rsid w:val="00C510AC"/>
    <w:rsid w:val="00C56526"/>
    <w:rsid w:val="00C611D8"/>
    <w:rsid w:val="00C64F19"/>
    <w:rsid w:val="00C671ED"/>
    <w:rsid w:val="00C6741D"/>
    <w:rsid w:val="00C701F0"/>
    <w:rsid w:val="00C71E43"/>
    <w:rsid w:val="00C735BA"/>
    <w:rsid w:val="00C74A30"/>
    <w:rsid w:val="00C82565"/>
    <w:rsid w:val="00C828C3"/>
    <w:rsid w:val="00C85486"/>
    <w:rsid w:val="00C86D2F"/>
    <w:rsid w:val="00C904AD"/>
    <w:rsid w:val="00C91E4F"/>
    <w:rsid w:val="00CA3804"/>
    <w:rsid w:val="00CA6A34"/>
    <w:rsid w:val="00CB0764"/>
    <w:rsid w:val="00CB0F11"/>
    <w:rsid w:val="00CB2E48"/>
    <w:rsid w:val="00CB518B"/>
    <w:rsid w:val="00CB6002"/>
    <w:rsid w:val="00CB773F"/>
    <w:rsid w:val="00CB7EA0"/>
    <w:rsid w:val="00CC30A3"/>
    <w:rsid w:val="00CC55A1"/>
    <w:rsid w:val="00CD47D6"/>
    <w:rsid w:val="00CD5265"/>
    <w:rsid w:val="00CD68D7"/>
    <w:rsid w:val="00CD73FB"/>
    <w:rsid w:val="00CD76DA"/>
    <w:rsid w:val="00CE1696"/>
    <w:rsid w:val="00CE1B34"/>
    <w:rsid w:val="00CE352F"/>
    <w:rsid w:val="00CE4840"/>
    <w:rsid w:val="00CE5C79"/>
    <w:rsid w:val="00CE61FB"/>
    <w:rsid w:val="00CF1D60"/>
    <w:rsid w:val="00CF2340"/>
    <w:rsid w:val="00CF39D1"/>
    <w:rsid w:val="00CF41AE"/>
    <w:rsid w:val="00D00265"/>
    <w:rsid w:val="00D01A74"/>
    <w:rsid w:val="00D026D7"/>
    <w:rsid w:val="00D12FC4"/>
    <w:rsid w:val="00D170B1"/>
    <w:rsid w:val="00D20C21"/>
    <w:rsid w:val="00D241E2"/>
    <w:rsid w:val="00D2718B"/>
    <w:rsid w:val="00D27890"/>
    <w:rsid w:val="00D35921"/>
    <w:rsid w:val="00D35E59"/>
    <w:rsid w:val="00D35FD9"/>
    <w:rsid w:val="00D366AA"/>
    <w:rsid w:val="00D43D02"/>
    <w:rsid w:val="00D470EA"/>
    <w:rsid w:val="00D51BF7"/>
    <w:rsid w:val="00D520B6"/>
    <w:rsid w:val="00D52814"/>
    <w:rsid w:val="00D549E2"/>
    <w:rsid w:val="00D56861"/>
    <w:rsid w:val="00D62566"/>
    <w:rsid w:val="00D709B2"/>
    <w:rsid w:val="00D7289F"/>
    <w:rsid w:val="00D74894"/>
    <w:rsid w:val="00D7557A"/>
    <w:rsid w:val="00D759DC"/>
    <w:rsid w:val="00D7769D"/>
    <w:rsid w:val="00D778FE"/>
    <w:rsid w:val="00D8095E"/>
    <w:rsid w:val="00D80A51"/>
    <w:rsid w:val="00D80B26"/>
    <w:rsid w:val="00D820D0"/>
    <w:rsid w:val="00D826B7"/>
    <w:rsid w:val="00D84A24"/>
    <w:rsid w:val="00D84AD3"/>
    <w:rsid w:val="00D85E1C"/>
    <w:rsid w:val="00D87431"/>
    <w:rsid w:val="00D90B89"/>
    <w:rsid w:val="00D91B0B"/>
    <w:rsid w:val="00D9208F"/>
    <w:rsid w:val="00D92CD7"/>
    <w:rsid w:val="00DA07B6"/>
    <w:rsid w:val="00DB2405"/>
    <w:rsid w:val="00DB65D9"/>
    <w:rsid w:val="00DB7EA3"/>
    <w:rsid w:val="00DC0868"/>
    <w:rsid w:val="00DC178E"/>
    <w:rsid w:val="00DC226A"/>
    <w:rsid w:val="00DC2733"/>
    <w:rsid w:val="00DC43A5"/>
    <w:rsid w:val="00DC5909"/>
    <w:rsid w:val="00DC755D"/>
    <w:rsid w:val="00DC789C"/>
    <w:rsid w:val="00DD2C5C"/>
    <w:rsid w:val="00DD3CBA"/>
    <w:rsid w:val="00DD5E5C"/>
    <w:rsid w:val="00DD7323"/>
    <w:rsid w:val="00DD79C4"/>
    <w:rsid w:val="00DE126C"/>
    <w:rsid w:val="00DE1A9A"/>
    <w:rsid w:val="00DE2D17"/>
    <w:rsid w:val="00DE4512"/>
    <w:rsid w:val="00DE4FA5"/>
    <w:rsid w:val="00DE5BC6"/>
    <w:rsid w:val="00DE6992"/>
    <w:rsid w:val="00DF0A10"/>
    <w:rsid w:val="00DF0EBF"/>
    <w:rsid w:val="00DF1220"/>
    <w:rsid w:val="00DF42AA"/>
    <w:rsid w:val="00E04798"/>
    <w:rsid w:val="00E10318"/>
    <w:rsid w:val="00E15888"/>
    <w:rsid w:val="00E20025"/>
    <w:rsid w:val="00E2094C"/>
    <w:rsid w:val="00E21664"/>
    <w:rsid w:val="00E226A0"/>
    <w:rsid w:val="00E23023"/>
    <w:rsid w:val="00E255B1"/>
    <w:rsid w:val="00E32C52"/>
    <w:rsid w:val="00E3398B"/>
    <w:rsid w:val="00E34EA3"/>
    <w:rsid w:val="00E3667A"/>
    <w:rsid w:val="00E3790B"/>
    <w:rsid w:val="00E410DF"/>
    <w:rsid w:val="00E41E9D"/>
    <w:rsid w:val="00E4267D"/>
    <w:rsid w:val="00E50925"/>
    <w:rsid w:val="00E523DD"/>
    <w:rsid w:val="00E52C4F"/>
    <w:rsid w:val="00E56F31"/>
    <w:rsid w:val="00E5744F"/>
    <w:rsid w:val="00E57C35"/>
    <w:rsid w:val="00E61308"/>
    <w:rsid w:val="00E62753"/>
    <w:rsid w:val="00E62DFE"/>
    <w:rsid w:val="00E6344A"/>
    <w:rsid w:val="00E63F87"/>
    <w:rsid w:val="00E65117"/>
    <w:rsid w:val="00E65862"/>
    <w:rsid w:val="00E66CD4"/>
    <w:rsid w:val="00E6769C"/>
    <w:rsid w:val="00E724F1"/>
    <w:rsid w:val="00E73FFB"/>
    <w:rsid w:val="00E755FC"/>
    <w:rsid w:val="00E76927"/>
    <w:rsid w:val="00E77DC0"/>
    <w:rsid w:val="00E81F14"/>
    <w:rsid w:val="00E82AA1"/>
    <w:rsid w:val="00E82B02"/>
    <w:rsid w:val="00E83A91"/>
    <w:rsid w:val="00E84419"/>
    <w:rsid w:val="00E90259"/>
    <w:rsid w:val="00E934D8"/>
    <w:rsid w:val="00E93745"/>
    <w:rsid w:val="00E93DD7"/>
    <w:rsid w:val="00EA09A2"/>
    <w:rsid w:val="00EA274D"/>
    <w:rsid w:val="00EB034C"/>
    <w:rsid w:val="00EB4D7A"/>
    <w:rsid w:val="00EB587F"/>
    <w:rsid w:val="00EB5E60"/>
    <w:rsid w:val="00EC14F7"/>
    <w:rsid w:val="00EC3119"/>
    <w:rsid w:val="00EC5AA9"/>
    <w:rsid w:val="00EC5F46"/>
    <w:rsid w:val="00ED4A6A"/>
    <w:rsid w:val="00ED56AF"/>
    <w:rsid w:val="00ED64AC"/>
    <w:rsid w:val="00EE2D52"/>
    <w:rsid w:val="00EE5693"/>
    <w:rsid w:val="00EF09DF"/>
    <w:rsid w:val="00EF20C3"/>
    <w:rsid w:val="00EF27E5"/>
    <w:rsid w:val="00EF2F9F"/>
    <w:rsid w:val="00EF3194"/>
    <w:rsid w:val="00EF420A"/>
    <w:rsid w:val="00EF7846"/>
    <w:rsid w:val="00F02166"/>
    <w:rsid w:val="00F02374"/>
    <w:rsid w:val="00F044E2"/>
    <w:rsid w:val="00F04545"/>
    <w:rsid w:val="00F06E9C"/>
    <w:rsid w:val="00F10606"/>
    <w:rsid w:val="00F10E42"/>
    <w:rsid w:val="00F13CD7"/>
    <w:rsid w:val="00F14359"/>
    <w:rsid w:val="00F15A01"/>
    <w:rsid w:val="00F15BB5"/>
    <w:rsid w:val="00F15F7F"/>
    <w:rsid w:val="00F16A8D"/>
    <w:rsid w:val="00F21D69"/>
    <w:rsid w:val="00F21DF1"/>
    <w:rsid w:val="00F2639C"/>
    <w:rsid w:val="00F27486"/>
    <w:rsid w:val="00F30B8C"/>
    <w:rsid w:val="00F3262E"/>
    <w:rsid w:val="00F3423E"/>
    <w:rsid w:val="00F4009C"/>
    <w:rsid w:val="00F4072E"/>
    <w:rsid w:val="00F417AA"/>
    <w:rsid w:val="00F433DE"/>
    <w:rsid w:val="00F43DFC"/>
    <w:rsid w:val="00F45F1A"/>
    <w:rsid w:val="00F50DF6"/>
    <w:rsid w:val="00F52057"/>
    <w:rsid w:val="00F53B56"/>
    <w:rsid w:val="00F57719"/>
    <w:rsid w:val="00F605B5"/>
    <w:rsid w:val="00F606BF"/>
    <w:rsid w:val="00F60A73"/>
    <w:rsid w:val="00F61D8A"/>
    <w:rsid w:val="00F634BE"/>
    <w:rsid w:val="00F649E9"/>
    <w:rsid w:val="00F64FBC"/>
    <w:rsid w:val="00F7244C"/>
    <w:rsid w:val="00F761EA"/>
    <w:rsid w:val="00F779B6"/>
    <w:rsid w:val="00F82A73"/>
    <w:rsid w:val="00F82BA2"/>
    <w:rsid w:val="00F84883"/>
    <w:rsid w:val="00F84D4C"/>
    <w:rsid w:val="00F91BDF"/>
    <w:rsid w:val="00F920E6"/>
    <w:rsid w:val="00F9225C"/>
    <w:rsid w:val="00F96346"/>
    <w:rsid w:val="00F965C4"/>
    <w:rsid w:val="00F96D74"/>
    <w:rsid w:val="00F9713D"/>
    <w:rsid w:val="00F975B5"/>
    <w:rsid w:val="00FA17F2"/>
    <w:rsid w:val="00FA52DA"/>
    <w:rsid w:val="00FB0516"/>
    <w:rsid w:val="00FB3940"/>
    <w:rsid w:val="00FB3C5C"/>
    <w:rsid w:val="00FB547B"/>
    <w:rsid w:val="00FB5F3D"/>
    <w:rsid w:val="00FB6B3C"/>
    <w:rsid w:val="00FC1BFA"/>
    <w:rsid w:val="00FC2DCD"/>
    <w:rsid w:val="00FC3F1C"/>
    <w:rsid w:val="00FC4D53"/>
    <w:rsid w:val="00FC5E2D"/>
    <w:rsid w:val="00FC5F44"/>
    <w:rsid w:val="00FD0D71"/>
    <w:rsid w:val="00FD15F7"/>
    <w:rsid w:val="00FD1E61"/>
    <w:rsid w:val="00FD62A5"/>
    <w:rsid w:val="00FD69ED"/>
    <w:rsid w:val="00FD6C92"/>
    <w:rsid w:val="00FD7F38"/>
    <w:rsid w:val="00FE4397"/>
    <w:rsid w:val="00FE4681"/>
    <w:rsid w:val="00FE6C23"/>
    <w:rsid w:val="00FE705C"/>
    <w:rsid w:val="00FE794B"/>
    <w:rsid w:val="00FF1E32"/>
    <w:rsid w:val="00FF33AE"/>
    <w:rsid w:val="00FF7C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6CD4"/>
    <w:pPr>
      <w:widowControl w:val="0"/>
    </w:pPr>
    <w:rPr>
      <w:color w:val="000000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C30A3"/>
    <w:pPr>
      <w:keepNext/>
      <w:widowControl/>
      <w:outlineLvl w:val="1"/>
    </w:pPr>
    <w:rPr>
      <w:color w:val="auto"/>
      <w:sz w:val="26"/>
      <w:szCs w:val="26"/>
      <w:lang w:eastAsia="ru-RU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B3C5C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CC30A3"/>
    <w:rPr>
      <w:sz w:val="26"/>
      <w:szCs w:val="26"/>
      <w:lang w:eastAsia="ru-RU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FB3C5C"/>
    <w:rPr>
      <w:rFonts w:ascii="Cambria" w:hAnsi="Cambria" w:cs="Cambria"/>
      <w:b/>
      <w:bCs/>
      <w:color w:val="4F81BD"/>
    </w:rPr>
  </w:style>
  <w:style w:type="character" w:customStyle="1" w:styleId="Footnote">
    <w:name w:val="Footnote_"/>
    <w:basedOn w:val="DefaultParagraphFont"/>
    <w:link w:val="Footnote0"/>
    <w:uiPriority w:val="99"/>
    <w:locked/>
    <w:rsid w:val="00E66CD4"/>
    <w:rPr>
      <w:sz w:val="21"/>
      <w:szCs w:val="21"/>
      <w:u w:val="none"/>
    </w:rPr>
  </w:style>
  <w:style w:type="character" w:customStyle="1" w:styleId="Footnote2">
    <w:name w:val="Footnote (2)_"/>
    <w:basedOn w:val="DefaultParagraphFont"/>
    <w:link w:val="Footnote20"/>
    <w:uiPriority w:val="99"/>
    <w:locked/>
    <w:rsid w:val="00E66CD4"/>
    <w:rPr>
      <w:sz w:val="17"/>
      <w:szCs w:val="17"/>
      <w:u w:val="none"/>
    </w:rPr>
  </w:style>
  <w:style w:type="character" w:customStyle="1" w:styleId="Footnote3">
    <w:name w:val="Footnote (3)_"/>
    <w:basedOn w:val="DefaultParagraphFont"/>
    <w:link w:val="Footnote30"/>
    <w:uiPriority w:val="99"/>
    <w:locked/>
    <w:rsid w:val="00E66CD4"/>
    <w:rPr>
      <w:b/>
      <w:bCs/>
      <w:sz w:val="22"/>
      <w:szCs w:val="22"/>
      <w:u w:val="none"/>
    </w:rPr>
  </w:style>
  <w:style w:type="character" w:customStyle="1" w:styleId="Footnote11pt">
    <w:name w:val="Footnote + 11 pt"/>
    <w:aliases w:val="Bold"/>
    <w:basedOn w:val="Footnote"/>
    <w:uiPriority w:val="99"/>
    <w:rsid w:val="00E66CD4"/>
    <w:rPr>
      <w:rFonts w:ascii="Times New Roman" w:hAnsi="Times New Roman" w:cs="Times New Roman"/>
      <w:b/>
      <w:bCs/>
      <w:color w:val="000000"/>
      <w:spacing w:val="0"/>
      <w:w w:val="100"/>
      <w:position w:val="0"/>
      <w:sz w:val="22"/>
      <w:szCs w:val="22"/>
      <w:lang w:val="uk-UA" w:eastAsia="uk-UA"/>
    </w:rPr>
  </w:style>
  <w:style w:type="character" w:customStyle="1" w:styleId="Footnote4">
    <w:name w:val="Footnote (4)_"/>
    <w:basedOn w:val="DefaultParagraphFont"/>
    <w:link w:val="Footnote40"/>
    <w:uiPriority w:val="99"/>
    <w:locked/>
    <w:rsid w:val="00E66CD4"/>
    <w:rPr>
      <w:sz w:val="22"/>
      <w:szCs w:val="22"/>
      <w:u w:val="none"/>
    </w:rPr>
  </w:style>
  <w:style w:type="character" w:customStyle="1" w:styleId="Bodytext6Exact">
    <w:name w:val="Body text (6) Exact"/>
    <w:basedOn w:val="DefaultParagraphFont"/>
    <w:uiPriority w:val="99"/>
    <w:rsid w:val="00E66CD4"/>
    <w:rPr>
      <w:b/>
      <w:bCs/>
      <w:u w:val="none"/>
    </w:rPr>
  </w:style>
  <w:style w:type="character" w:customStyle="1" w:styleId="Heading2Exact">
    <w:name w:val="Heading #2 Exact"/>
    <w:basedOn w:val="DefaultParagraphFont"/>
    <w:uiPriority w:val="99"/>
    <w:rsid w:val="00E66CD4"/>
    <w:rPr>
      <w:b/>
      <w:bCs/>
      <w:u w:val="none"/>
    </w:rPr>
  </w:style>
  <w:style w:type="character" w:customStyle="1" w:styleId="Bodytext4Exact">
    <w:name w:val="Body text (4) Exact"/>
    <w:basedOn w:val="DefaultParagraphFont"/>
    <w:uiPriority w:val="99"/>
    <w:rsid w:val="00E66CD4"/>
    <w:rPr>
      <w:b/>
      <w:bCs/>
      <w:sz w:val="22"/>
      <w:szCs w:val="22"/>
      <w:u w:val="none"/>
    </w:rPr>
  </w:style>
  <w:style w:type="character" w:customStyle="1" w:styleId="Bodytext3">
    <w:name w:val="Body text (3)_"/>
    <w:basedOn w:val="DefaultParagraphFont"/>
    <w:link w:val="Bodytext30"/>
    <w:uiPriority w:val="99"/>
    <w:locked/>
    <w:rsid w:val="00E66CD4"/>
    <w:rPr>
      <w:u w:val="none"/>
    </w:rPr>
  </w:style>
  <w:style w:type="character" w:customStyle="1" w:styleId="Bodytext3SmallCaps">
    <w:name w:val="Body text (3) + Small Caps"/>
    <w:basedOn w:val="Bodytext3"/>
    <w:uiPriority w:val="99"/>
    <w:rsid w:val="00E66CD4"/>
    <w:rPr>
      <w:rFonts w:ascii="Times New Roman" w:hAnsi="Times New Roman" w:cs="Times New Roman"/>
      <w:smallCaps/>
      <w:color w:val="000000"/>
      <w:spacing w:val="0"/>
      <w:w w:val="100"/>
      <w:position w:val="0"/>
      <w:sz w:val="24"/>
      <w:szCs w:val="24"/>
      <w:lang w:val="uk-UA" w:eastAsia="uk-UA"/>
    </w:rPr>
  </w:style>
  <w:style w:type="character" w:customStyle="1" w:styleId="Bodytext2">
    <w:name w:val="Body text (2)_"/>
    <w:basedOn w:val="DefaultParagraphFont"/>
    <w:link w:val="Bodytext21"/>
    <w:uiPriority w:val="99"/>
    <w:locked/>
    <w:rsid w:val="00E66CD4"/>
    <w:rPr>
      <w:u w:val="none"/>
    </w:rPr>
  </w:style>
  <w:style w:type="character" w:customStyle="1" w:styleId="Heading1">
    <w:name w:val="Heading #1_"/>
    <w:basedOn w:val="DefaultParagraphFont"/>
    <w:link w:val="Heading10"/>
    <w:uiPriority w:val="99"/>
    <w:locked/>
    <w:rsid w:val="00E66CD4"/>
    <w:rPr>
      <w:b/>
      <w:bCs/>
      <w:u w:val="none"/>
    </w:rPr>
  </w:style>
  <w:style w:type="character" w:customStyle="1" w:styleId="Heading1Spacing2pt">
    <w:name w:val="Heading #1 + Spacing 2 pt"/>
    <w:basedOn w:val="Heading1"/>
    <w:uiPriority w:val="99"/>
    <w:rsid w:val="00E66CD4"/>
    <w:rPr>
      <w:rFonts w:ascii="Times New Roman" w:hAnsi="Times New Roman" w:cs="Times New Roman"/>
      <w:color w:val="000000"/>
      <w:spacing w:val="40"/>
      <w:w w:val="100"/>
      <w:position w:val="0"/>
      <w:sz w:val="24"/>
      <w:szCs w:val="24"/>
      <w:lang w:val="uk-UA" w:eastAsia="uk-UA"/>
    </w:rPr>
  </w:style>
  <w:style w:type="character" w:customStyle="1" w:styleId="Bodytext4">
    <w:name w:val="Body text (4)_"/>
    <w:basedOn w:val="DefaultParagraphFont"/>
    <w:link w:val="Bodytext41"/>
    <w:uiPriority w:val="99"/>
    <w:locked/>
    <w:rsid w:val="00E66CD4"/>
    <w:rPr>
      <w:b/>
      <w:bCs/>
      <w:sz w:val="22"/>
      <w:szCs w:val="22"/>
      <w:u w:val="none"/>
    </w:rPr>
  </w:style>
  <w:style w:type="character" w:customStyle="1" w:styleId="Bodytext412pt">
    <w:name w:val="Body text (4) + 12 pt"/>
    <w:aliases w:val="Spacing 2 pt"/>
    <w:basedOn w:val="Bodytext4"/>
    <w:uiPriority w:val="99"/>
    <w:rsid w:val="00E66CD4"/>
    <w:rPr>
      <w:rFonts w:ascii="Times New Roman" w:hAnsi="Times New Roman" w:cs="Times New Roman"/>
      <w:color w:val="000000"/>
      <w:spacing w:val="40"/>
      <w:w w:val="100"/>
      <w:position w:val="0"/>
      <w:sz w:val="24"/>
      <w:szCs w:val="24"/>
      <w:lang w:val="uk-UA" w:eastAsia="uk-UA"/>
    </w:rPr>
  </w:style>
  <w:style w:type="character" w:customStyle="1" w:styleId="Bodytext4SmallCaps">
    <w:name w:val="Body text (4) + Small Caps"/>
    <w:basedOn w:val="Bodytext4"/>
    <w:uiPriority w:val="99"/>
    <w:rsid w:val="00E66CD4"/>
    <w:rPr>
      <w:rFonts w:ascii="Times New Roman" w:hAnsi="Times New Roman" w:cs="Times New Roman"/>
      <w:smallCaps/>
      <w:color w:val="000000"/>
      <w:spacing w:val="0"/>
      <w:w w:val="100"/>
      <w:position w:val="0"/>
      <w:lang w:val="uk-UA" w:eastAsia="uk-UA"/>
    </w:rPr>
  </w:style>
  <w:style w:type="character" w:customStyle="1" w:styleId="Headerorfooter">
    <w:name w:val="Header or footer_"/>
    <w:basedOn w:val="DefaultParagraphFont"/>
    <w:link w:val="Headerorfooter1"/>
    <w:uiPriority w:val="99"/>
    <w:locked/>
    <w:rsid w:val="00E66CD4"/>
    <w:rPr>
      <w:u w:val="none"/>
    </w:rPr>
  </w:style>
  <w:style w:type="character" w:customStyle="1" w:styleId="Headerorfooter0">
    <w:name w:val="Header or footer"/>
    <w:basedOn w:val="Headerorfooter"/>
    <w:uiPriority w:val="99"/>
    <w:rsid w:val="00E66CD4"/>
    <w:rPr>
      <w:rFonts w:ascii="Times New Roman" w:hAnsi="Times New Roman" w:cs="Times New Roman"/>
      <w:color w:val="000000"/>
      <w:spacing w:val="0"/>
      <w:w w:val="100"/>
      <w:position w:val="0"/>
      <w:sz w:val="24"/>
      <w:szCs w:val="24"/>
      <w:lang w:val="uk-UA" w:eastAsia="uk-UA"/>
    </w:rPr>
  </w:style>
  <w:style w:type="character" w:customStyle="1" w:styleId="Bodytext412pt2">
    <w:name w:val="Body text (4) + 12 pt2"/>
    <w:aliases w:val="Not Bold"/>
    <w:basedOn w:val="Bodytext4"/>
    <w:uiPriority w:val="99"/>
    <w:rsid w:val="00E66CD4"/>
    <w:rPr>
      <w:rFonts w:ascii="Times New Roman" w:hAnsi="Times New Roman" w:cs="Times New Roman"/>
      <w:color w:val="000000"/>
      <w:spacing w:val="0"/>
      <w:w w:val="100"/>
      <w:position w:val="0"/>
      <w:sz w:val="24"/>
      <w:szCs w:val="24"/>
      <w:lang w:val="uk-UA" w:eastAsia="uk-UA"/>
    </w:rPr>
  </w:style>
  <w:style w:type="character" w:customStyle="1" w:styleId="Bodytext5">
    <w:name w:val="Body text (5)_"/>
    <w:basedOn w:val="DefaultParagraphFont"/>
    <w:link w:val="Bodytext50"/>
    <w:uiPriority w:val="99"/>
    <w:locked/>
    <w:rsid w:val="00E66CD4"/>
    <w:rPr>
      <w:b/>
      <w:bCs/>
      <w:i/>
      <w:iCs/>
      <w:sz w:val="26"/>
      <w:szCs w:val="26"/>
      <w:u w:val="none"/>
    </w:rPr>
  </w:style>
  <w:style w:type="character" w:customStyle="1" w:styleId="Bodytext213pt">
    <w:name w:val="Body text (2) + 13 pt"/>
    <w:aliases w:val="Bold5,Italic"/>
    <w:basedOn w:val="Bodytext2"/>
    <w:uiPriority w:val="99"/>
    <w:rsid w:val="00E66CD4"/>
    <w:rPr>
      <w:rFonts w:ascii="Times New Roman" w:hAnsi="Times New Roman" w:cs="Times New Roman"/>
      <w:b/>
      <w:bCs/>
      <w:i/>
      <w:iCs/>
      <w:color w:val="000000"/>
      <w:spacing w:val="0"/>
      <w:w w:val="100"/>
      <w:position w:val="0"/>
      <w:sz w:val="26"/>
      <w:szCs w:val="26"/>
      <w:lang w:val="uk-UA" w:eastAsia="uk-UA"/>
    </w:rPr>
  </w:style>
  <w:style w:type="character" w:customStyle="1" w:styleId="Bodytext2Bold">
    <w:name w:val="Body text (2) + Bold"/>
    <w:aliases w:val="Spacing 2 pt1"/>
    <w:basedOn w:val="Bodytext2"/>
    <w:uiPriority w:val="99"/>
    <w:rsid w:val="00E66CD4"/>
    <w:rPr>
      <w:rFonts w:ascii="Times New Roman" w:hAnsi="Times New Roman" w:cs="Times New Roman"/>
      <w:b/>
      <w:bCs/>
      <w:color w:val="000000"/>
      <w:spacing w:val="40"/>
      <w:w w:val="100"/>
      <w:position w:val="0"/>
      <w:sz w:val="24"/>
      <w:szCs w:val="24"/>
      <w:lang w:val="uk-UA" w:eastAsia="uk-UA"/>
    </w:rPr>
  </w:style>
  <w:style w:type="character" w:customStyle="1" w:styleId="Bodytext2Bold2">
    <w:name w:val="Body text (2) + Bold2"/>
    <w:basedOn w:val="Bodytext2"/>
    <w:uiPriority w:val="99"/>
    <w:rsid w:val="00E66CD4"/>
    <w:rPr>
      <w:rFonts w:ascii="Times New Roman" w:hAnsi="Times New Roman" w:cs="Times New Roman"/>
      <w:b/>
      <w:bCs/>
      <w:color w:val="000000"/>
      <w:spacing w:val="0"/>
      <w:w w:val="100"/>
      <w:position w:val="0"/>
      <w:sz w:val="24"/>
      <w:szCs w:val="24"/>
      <w:lang w:val="uk-UA" w:eastAsia="uk-UA"/>
    </w:rPr>
  </w:style>
  <w:style w:type="character" w:customStyle="1" w:styleId="Bodytext6">
    <w:name w:val="Body text (6)_"/>
    <w:basedOn w:val="DefaultParagraphFont"/>
    <w:link w:val="Bodytext60"/>
    <w:uiPriority w:val="99"/>
    <w:locked/>
    <w:rsid w:val="00E66CD4"/>
    <w:rPr>
      <w:b/>
      <w:bCs/>
      <w:u w:val="none"/>
    </w:rPr>
  </w:style>
  <w:style w:type="character" w:customStyle="1" w:styleId="Heading20">
    <w:name w:val="Heading #2_"/>
    <w:basedOn w:val="DefaultParagraphFont"/>
    <w:link w:val="Heading21"/>
    <w:uiPriority w:val="99"/>
    <w:locked/>
    <w:rsid w:val="00E66CD4"/>
    <w:rPr>
      <w:b/>
      <w:bCs/>
      <w:u w:val="none"/>
    </w:rPr>
  </w:style>
  <w:style w:type="character" w:customStyle="1" w:styleId="Bodytext6NotBold">
    <w:name w:val="Body text (6) + Not Bold"/>
    <w:basedOn w:val="Bodytext6"/>
    <w:uiPriority w:val="99"/>
    <w:rsid w:val="00E66CD4"/>
    <w:rPr>
      <w:rFonts w:ascii="Times New Roman" w:hAnsi="Times New Roman" w:cs="Times New Roman"/>
      <w:color w:val="000000"/>
      <w:spacing w:val="0"/>
      <w:w w:val="100"/>
      <w:position w:val="0"/>
      <w:sz w:val="24"/>
      <w:szCs w:val="24"/>
      <w:lang w:val="uk-UA" w:eastAsia="uk-UA"/>
    </w:rPr>
  </w:style>
  <w:style w:type="character" w:customStyle="1" w:styleId="Bodytext20">
    <w:name w:val="Body text (2)"/>
    <w:basedOn w:val="Bodytext2"/>
    <w:uiPriority w:val="99"/>
    <w:rsid w:val="00E66CD4"/>
    <w:rPr>
      <w:rFonts w:ascii="Times New Roman" w:hAnsi="Times New Roman" w:cs="Times New Roman"/>
      <w:color w:val="000000"/>
      <w:spacing w:val="0"/>
      <w:w w:val="100"/>
      <w:position w:val="0"/>
      <w:sz w:val="24"/>
      <w:szCs w:val="24"/>
      <w:u w:val="single"/>
      <w:lang w:val="uk-UA" w:eastAsia="uk-UA"/>
    </w:rPr>
  </w:style>
  <w:style w:type="character" w:customStyle="1" w:styleId="Bodytext22">
    <w:name w:val="Body text (2)2"/>
    <w:basedOn w:val="Bodytext2"/>
    <w:uiPriority w:val="99"/>
    <w:rsid w:val="00E66CD4"/>
    <w:rPr>
      <w:rFonts w:ascii="Times New Roman" w:hAnsi="Times New Roman" w:cs="Times New Roman"/>
      <w:color w:val="000000"/>
      <w:spacing w:val="0"/>
      <w:w w:val="100"/>
      <w:position w:val="0"/>
      <w:sz w:val="24"/>
      <w:szCs w:val="24"/>
      <w:lang w:val="uk-UA" w:eastAsia="uk-UA"/>
    </w:rPr>
  </w:style>
  <w:style w:type="character" w:customStyle="1" w:styleId="Bodytext2Bold1">
    <w:name w:val="Body text (2) + Bold1"/>
    <w:basedOn w:val="Bodytext2"/>
    <w:uiPriority w:val="99"/>
    <w:rsid w:val="00E66CD4"/>
    <w:rPr>
      <w:rFonts w:ascii="Times New Roman" w:hAnsi="Times New Roman" w:cs="Times New Roman"/>
      <w:b/>
      <w:bCs/>
      <w:color w:val="000000"/>
      <w:spacing w:val="0"/>
      <w:w w:val="100"/>
      <w:position w:val="0"/>
      <w:sz w:val="24"/>
      <w:szCs w:val="24"/>
      <w:lang w:val="uk-UA" w:eastAsia="uk-UA"/>
    </w:rPr>
  </w:style>
  <w:style w:type="character" w:customStyle="1" w:styleId="Bodytext512pt">
    <w:name w:val="Body text (5) + 12 pt"/>
    <w:aliases w:val="Not Italic"/>
    <w:basedOn w:val="Bodytext5"/>
    <w:uiPriority w:val="99"/>
    <w:rsid w:val="00E66CD4"/>
    <w:rPr>
      <w:rFonts w:ascii="Times New Roman" w:hAnsi="Times New Roman" w:cs="Times New Roman"/>
      <w:color w:val="000000"/>
      <w:spacing w:val="0"/>
      <w:w w:val="100"/>
      <w:position w:val="0"/>
      <w:sz w:val="24"/>
      <w:szCs w:val="24"/>
      <w:lang w:val="uk-UA" w:eastAsia="uk-UA"/>
    </w:rPr>
  </w:style>
  <w:style w:type="character" w:customStyle="1" w:styleId="Bodytext412pt1">
    <w:name w:val="Body text (4) + 12 pt1"/>
    <w:basedOn w:val="Bodytext4"/>
    <w:uiPriority w:val="99"/>
    <w:rsid w:val="00E66CD4"/>
    <w:rPr>
      <w:rFonts w:ascii="Times New Roman" w:hAnsi="Times New Roman" w:cs="Times New Roman"/>
      <w:color w:val="000000"/>
      <w:spacing w:val="0"/>
      <w:w w:val="100"/>
      <w:position w:val="0"/>
      <w:sz w:val="24"/>
      <w:szCs w:val="24"/>
      <w:lang w:val="uk-UA" w:eastAsia="uk-UA"/>
    </w:rPr>
  </w:style>
  <w:style w:type="character" w:customStyle="1" w:styleId="Bodytext2Exact">
    <w:name w:val="Body text (2) Exact"/>
    <w:basedOn w:val="DefaultParagraphFont"/>
    <w:uiPriority w:val="99"/>
    <w:rsid w:val="00E66CD4"/>
    <w:rPr>
      <w:u w:val="none"/>
    </w:rPr>
  </w:style>
  <w:style w:type="character" w:customStyle="1" w:styleId="Bodytext7">
    <w:name w:val="Body text (7)_"/>
    <w:basedOn w:val="DefaultParagraphFont"/>
    <w:link w:val="Bodytext70"/>
    <w:uiPriority w:val="99"/>
    <w:locked/>
    <w:rsid w:val="00E66CD4"/>
    <w:rPr>
      <w:sz w:val="21"/>
      <w:szCs w:val="21"/>
      <w:u w:val="none"/>
    </w:rPr>
  </w:style>
  <w:style w:type="character" w:customStyle="1" w:styleId="Bodytext711pt">
    <w:name w:val="Body text (7) + 11 pt"/>
    <w:aliases w:val="Bold4"/>
    <w:basedOn w:val="Bodytext7"/>
    <w:uiPriority w:val="99"/>
    <w:rsid w:val="00E66CD4"/>
    <w:rPr>
      <w:rFonts w:ascii="Times New Roman" w:hAnsi="Times New Roman" w:cs="Times New Roman"/>
      <w:b/>
      <w:bCs/>
      <w:color w:val="000000"/>
      <w:spacing w:val="0"/>
      <w:w w:val="100"/>
      <w:position w:val="0"/>
      <w:sz w:val="22"/>
      <w:szCs w:val="22"/>
      <w:lang w:val="uk-UA" w:eastAsia="uk-UA"/>
    </w:rPr>
  </w:style>
  <w:style w:type="character" w:customStyle="1" w:styleId="Bodytext611pt">
    <w:name w:val="Body text (6) + 11 pt"/>
    <w:basedOn w:val="Bodytext6"/>
    <w:uiPriority w:val="99"/>
    <w:rsid w:val="00E66CD4"/>
    <w:rPr>
      <w:rFonts w:ascii="Times New Roman" w:hAnsi="Times New Roman" w:cs="Times New Roman"/>
      <w:color w:val="000000"/>
      <w:spacing w:val="0"/>
      <w:w w:val="100"/>
      <w:position w:val="0"/>
      <w:sz w:val="22"/>
      <w:szCs w:val="22"/>
      <w:lang w:val="uk-UA" w:eastAsia="uk-UA"/>
    </w:rPr>
  </w:style>
  <w:style w:type="character" w:customStyle="1" w:styleId="Bodytext8">
    <w:name w:val="Body text (8)_"/>
    <w:basedOn w:val="DefaultParagraphFont"/>
    <w:link w:val="Bodytext80"/>
    <w:uiPriority w:val="99"/>
    <w:locked/>
    <w:rsid w:val="00E66CD4"/>
    <w:rPr>
      <w:sz w:val="22"/>
      <w:szCs w:val="22"/>
      <w:u w:val="none"/>
    </w:rPr>
  </w:style>
  <w:style w:type="character" w:customStyle="1" w:styleId="Headerorfooter11pt">
    <w:name w:val="Header or footer + 11 pt"/>
    <w:aliases w:val="Bold3"/>
    <w:basedOn w:val="Headerorfooter"/>
    <w:uiPriority w:val="99"/>
    <w:rsid w:val="00E66CD4"/>
    <w:rPr>
      <w:rFonts w:ascii="Times New Roman" w:hAnsi="Times New Roman" w:cs="Times New Roman"/>
      <w:b/>
      <w:bCs/>
      <w:color w:val="000000"/>
      <w:spacing w:val="0"/>
      <w:w w:val="100"/>
      <w:position w:val="0"/>
      <w:sz w:val="22"/>
      <w:szCs w:val="22"/>
      <w:lang w:val="uk-UA" w:eastAsia="uk-UA"/>
    </w:rPr>
  </w:style>
  <w:style w:type="character" w:customStyle="1" w:styleId="Bodytext9">
    <w:name w:val="Body text (9)_"/>
    <w:basedOn w:val="DefaultParagraphFont"/>
    <w:link w:val="Bodytext91"/>
    <w:uiPriority w:val="99"/>
    <w:locked/>
    <w:rsid w:val="00E66CD4"/>
    <w:rPr>
      <w:sz w:val="17"/>
      <w:szCs w:val="17"/>
      <w:u w:val="none"/>
    </w:rPr>
  </w:style>
  <w:style w:type="character" w:customStyle="1" w:styleId="Bodytext90">
    <w:name w:val="Body text (9)"/>
    <w:basedOn w:val="Bodytext9"/>
    <w:uiPriority w:val="99"/>
    <w:rsid w:val="00E66CD4"/>
    <w:rPr>
      <w:rFonts w:ascii="Times New Roman" w:hAnsi="Times New Roman" w:cs="Times New Roman"/>
      <w:color w:val="auto"/>
      <w:spacing w:val="0"/>
      <w:w w:val="100"/>
      <w:position w:val="0"/>
      <w:lang w:val="uk-UA" w:eastAsia="uk-UA"/>
    </w:rPr>
  </w:style>
  <w:style w:type="character" w:customStyle="1" w:styleId="Bodytext410pt">
    <w:name w:val="Body text (4) + 10 pt"/>
    <w:aliases w:val="Not Bold2"/>
    <w:basedOn w:val="Bodytext4"/>
    <w:uiPriority w:val="99"/>
    <w:rsid w:val="00E66CD4"/>
    <w:rPr>
      <w:rFonts w:ascii="Times New Roman" w:hAnsi="Times New Roman" w:cs="Times New Roman"/>
      <w:color w:val="000000"/>
      <w:spacing w:val="0"/>
      <w:w w:val="100"/>
      <w:position w:val="0"/>
      <w:sz w:val="20"/>
      <w:szCs w:val="20"/>
      <w:lang w:val="uk-UA" w:eastAsia="uk-UA"/>
    </w:rPr>
  </w:style>
  <w:style w:type="character" w:customStyle="1" w:styleId="Bodytext10Exact">
    <w:name w:val="Body text (10) Exact"/>
    <w:basedOn w:val="DefaultParagraphFont"/>
    <w:uiPriority w:val="99"/>
    <w:rsid w:val="00E66CD4"/>
    <w:rPr>
      <w:b/>
      <w:bCs/>
      <w:sz w:val="17"/>
      <w:szCs w:val="17"/>
      <w:u w:val="none"/>
    </w:rPr>
  </w:style>
  <w:style w:type="character" w:customStyle="1" w:styleId="Bodytext9Exact">
    <w:name w:val="Body text (9) Exact"/>
    <w:basedOn w:val="DefaultParagraphFont"/>
    <w:uiPriority w:val="99"/>
    <w:rsid w:val="00E66CD4"/>
    <w:rPr>
      <w:sz w:val="17"/>
      <w:szCs w:val="17"/>
      <w:u w:val="none"/>
    </w:rPr>
  </w:style>
  <w:style w:type="character" w:customStyle="1" w:styleId="Bodytext9Exact2">
    <w:name w:val="Body text (9) Exact2"/>
    <w:basedOn w:val="Bodytext9"/>
    <w:uiPriority w:val="99"/>
    <w:rsid w:val="00E66CD4"/>
    <w:rPr>
      <w:rFonts w:ascii="Times New Roman" w:hAnsi="Times New Roman" w:cs="Times New Roman"/>
      <w:color w:val="0000FF"/>
      <w:spacing w:val="0"/>
      <w:w w:val="100"/>
      <w:position w:val="0"/>
      <w:u w:val="single"/>
      <w:lang w:val="uk-UA" w:eastAsia="uk-UA"/>
    </w:rPr>
  </w:style>
  <w:style w:type="character" w:customStyle="1" w:styleId="Bodytext10Exact1">
    <w:name w:val="Body text (10) Exact1"/>
    <w:basedOn w:val="Bodytext10"/>
    <w:uiPriority w:val="99"/>
    <w:rsid w:val="00E66CD4"/>
    <w:rPr>
      <w:u w:val="single"/>
    </w:rPr>
  </w:style>
  <w:style w:type="character" w:customStyle="1" w:styleId="Bodytext10NotBoldExact">
    <w:name w:val="Body text (10) + Not Bold Exact"/>
    <w:basedOn w:val="Bodytext10"/>
    <w:uiPriority w:val="99"/>
    <w:rsid w:val="00E66CD4"/>
    <w:rPr>
      <w:color w:val="auto"/>
    </w:rPr>
  </w:style>
  <w:style w:type="character" w:customStyle="1" w:styleId="Bodytext9Exact1">
    <w:name w:val="Body text (9) Exact1"/>
    <w:basedOn w:val="Bodytext9"/>
    <w:uiPriority w:val="99"/>
    <w:rsid w:val="00E66CD4"/>
    <w:rPr>
      <w:rFonts w:ascii="Times New Roman" w:hAnsi="Times New Roman" w:cs="Times New Roman"/>
      <w:color w:val="auto"/>
      <w:spacing w:val="0"/>
      <w:w w:val="100"/>
      <w:position w:val="0"/>
      <w:lang w:val="uk-UA" w:eastAsia="uk-UA"/>
    </w:rPr>
  </w:style>
  <w:style w:type="character" w:customStyle="1" w:styleId="Bodytext10">
    <w:name w:val="Body text (10)_"/>
    <w:basedOn w:val="DefaultParagraphFont"/>
    <w:link w:val="Bodytext100"/>
    <w:uiPriority w:val="99"/>
    <w:locked/>
    <w:rsid w:val="00E66CD4"/>
    <w:rPr>
      <w:b/>
      <w:bCs/>
      <w:sz w:val="17"/>
      <w:szCs w:val="17"/>
      <w:u w:val="none"/>
    </w:rPr>
  </w:style>
  <w:style w:type="character" w:customStyle="1" w:styleId="Headerorfooter11pt1">
    <w:name w:val="Header or footer + 11 pt1"/>
    <w:basedOn w:val="Headerorfooter"/>
    <w:uiPriority w:val="99"/>
    <w:rsid w:val="00E66CD4"/>
    <w:rPr>
      <w:rFonts w:ascii="Times New Roman" w:hAnsi="Times New Roman" w:cs="Times New Roman"/>
      <w:color w:val="000000"/>
      <w:spacing w:val="0"/>
      <w:w w:val="100"/>
      <w:position w:val="0"/>
      <w:sz w:val="22"/>
      <w:szCs w:val="22"/>
      <w:lang w:val="uk-UA" w:eastAsia="uk-UA"/>
    </w:rPr>
  </w:style>
  <w:style w:type="character" w:customStyle="1" w:styleId="Bodytext7Exact">
    <w:name w:val="Body text (7) Exact"/>
    <w:basedOn w:val="DefaultParagraphFont"/>
    <w:uiPriority w:val="99"/>
    <w:rsid w:val="00E66CD4"/>
    <w:rPr>
      <w:sz w:val="21"/>
      <w:szCs w:val="21"/>
      <w:u w:val="none"/>
    </w:rPr>
  </w:style>
  <w:style w:type="character" w:customStyle="1" w:styleId="Bodytext2105pt">
    <w:name w:val="Body text (2) + 10.5 pt"/>
    <w:basedOn w:val="Bodytext2"/>
    <w:uiPriority w:val="99"/>
    <w:rsid w:val="00E66CD4"/>
    <w:rPr>
      <w:rFonts w:ascii="Times New Roman" w:hAnsi="Times New Roman" w:cs="Times New Roman"/>
      <w:color w:val="000000"/>
      <w:spacing w:val="0"/>
      <w:w w:val="100"/>
      <w:position w:val="0"/>
      <w:sz w:val="21"/>
      <w:szCs w:val="21"/>
      <w:lang w:val="uk-UA" w:eastAsia="uk-UA"/>
    </w:rPr>
  </w:style>
  <w:style w:type="character" w:customStyle="1" w:styleId="Tablecaption">
    <w:name w:val="Table caption_"/>
    <w:basedOn w:val="DefaultParagraphFont"/>
    <w:link w:val="Tablecaption1"/>
    <w:uiPriority w:val="99"/>
    <w:locked/>
    <w:rsid w:val="00E66CD4"/>
    <w:rPr>
      <w:sz w:val="21"/>
      <w:szCs w:val="21"/>
      <w:u w:val="none"/>
    </w:rPr>
  </w:style>
  <w:style w:type="character" w:customStyle="1" w:styleId="Tablecaption2">
    <w:name w:val="Table caption (2)_"/>
    <w:basedOn w:val="DefaultParagraphFont"/>
    <w:link w:val="Tablecaption20"/>
    <w:uiPriority w:val="99"/>
    <w:locked/>
    <w:rsid w:val="00E66CD4"/>
    <w:rPr>
      <w:sz w:val="17"/>
      <w:szCs w:val="17"/>
      <w:u w:val="none"/>
    </w:rPr>
  </w:style>
  <w:style w:type="character" w:customStyle="1" w:styleId="Heading1Spacing2pt1">
    <w:name w:val="Heading #1 + Spacing 2 pt1"/>
    <w:basedOn w:val="Heading1"/>
    <w:uiPriority w:val="99"/>
    <w:rsid w:val="00E66CD4"/>
    <w:rPr>
      <w:rFonts w:ascii="Times New Roman" w:hAnsi="Times New Roman" w:cs="Times New Roman"/>
      <w:color w:val="000000"/>
      <w:spacing w:val="50"/>
      <w:w w:val="100"/>
      <w:position w:val="0"/>
      <w:sz w:val="24"/>
      <w:szCs w:val="24"/>
      <w:lang w:val="uk-UA" w:eastAsia="uk-UA"/>
    </w:rPr>
  </w:style>
  <w:style w:type="character" w:customStyle="1" w:styleId="Tablecaption0">
    <w:name w:val="Table caption"/>
    <w:basedOn w:val="Tablecaption"/>
    <w:uiPriority w:val="99"/>
    <w:rsid w:val="00E66CD4"/>
    <w:rPr>
      <w:rFonts w:ascii="Times New Roman" w:hAnsi="Times New Roman" w:cs="Times New Roman"/>
      <w:color w:val="000000"/>
      <w:spacing w:val="0"/>
      <w:w w:val="100"/>
      <w:position w:val="0"/>
      <w:u w:val="single"/>
      <w:lang w:val="uk-UA" w:eastAsia="uk-UA"/>
    </w:rPr>
  </w:style>
  <w:style w:type="character" w:customStyle="1" w:styleId="TableofcontentsExact">
    <w:name w:val="Table of contents Exact"/>
    <w:basedOn w:val="DefaultParagraphFont"/>
    <w:link w:val="Tableofcontents"/>
    <w:uiPriority w:val="99"/>
    <w:locked/>
    <w:rsid w:val="00E66CD4"/>
    <w:rPr>
      <w:sz w:val="21"/>
      <w:szCs w:val="21"/>
      <w:u w:val="none"/>
    </w:rPr>
  </w:style>
  <w:style w:type="character" w:customStyle="1" w:styleId="Bodytext7ItalicExact">
    <w:name w:val="Body text (7) + Italic Exact"/>
    <w:basedOn w:val="Bodytext7"/>
    <w:uiPriority w:val="99"/>
    <w:rsid w:val="00E66CD4"/>
    <w:rPr>
      <w:rFonts w:ascii="Times New Roman" w:hAnsi="Times New Roman" w:cs="Times New Roman"/>
      <w:i/>
      <w:iCs/>
      <w:color w:val="000000"/>
      <w:spacing w:val="0"/>
      <w:w w:val="100"/>
      <w:position w:val="0"/>
      <w:lang w:val="uk-UA" w:eastAsia="uk-UA"/>
    </w:rPr>
  </w:style>
  <w:style w:type="character" w:customStyle="1" w:styleId="Bodytext11Exact">
    <w:name w:val="Body text (11) Exact"/>
    <w:basedOn w:val="DefaultParagraphFont"/>
    <w:link w:val="Bodytext11"/>
    <w:uiPriority w:val="99"/>
    <w:locked/>
    <w:rsid w:val="00E66CD4"/>
    <w:rPr>
      <w:i/>
      <w:iCs/>
      <w:sz w:val="21"/>
      <w:szCs w:val="21"/>
      <w:u w:val="none"/>
    </w:rPr>
  </w:style>
  <w:style w:type="character" w:customStyle="1" w:styleId="Bodytext285pt">
    <w:name w:val="Body text (2) + 8.5 pt"/>
    <w:aliases w:val="Bold2"/>
    <w:basedOn w:val="Bodytext2"/>
    <w:uiPriority w:val="99"/>
    <w:rsid w:val="00E66CD4"/>
    <w:rPr>
      <w:rFonts w:ascii="Times New Roman" w:hAnsi="Times New Roman" w:cs="Times New Roman"/>
      <w:b/>
      <w:bCs/>
      <w:color w:val="000000"/>
      <w:spacing w:val="0"/>
      <w:w w:val="100"/>
      <w:position w:val="0"/>
      <w:sz w:val="17"/>
      <w:szCs w:val="17"/>
      <w:lang w:val="uk-UA" w:eastAsia="uk-UA"/>
    </w:rPr>
  </w:style>
  <w:style w:type="character" w:customStyle="1" w:styleId="Bodytext211pt">
    <w:name w:val="Body text (2) + 11 pt"/>
    <w:basedOn w:val="Bodytext2"/>
    <w:uiPriority w:val="99"/>
    <w:rsid w:val="00E66CD4"/>
    <w:rPr>
      <w:rFonts w:ascii="Times New Roman" w:hAnsi="Times New Roman" w:cs="Times New Roman"/>
      <w:color w:val="000000"/>
      <w:spacing w:val="0"/>
      <w:w w:val="100"/>
      <w:position w:val="0"/>
      <w:sz w:val="22"/>
      <w:szCs w:val="22"/>
      <w:lang w:val="uk-UA" w:eastAsia="uk-UA"/>
    </w:rPr>
  </w:style>
  <w:style w:type="character" w:customStyle="1" w:styleId="Tablecaption3">
    <w:name w:val="Table caption (3)_"/>
    <w:basedOn w:val="DefaultParagraphFont"/>
    <w:link w:val="Tablecaption30"/>
    <w:uiPriority w:val="99"/>
    <w:locked/>
    <w:rsid w:val="00E66CD4"/>
    <w:rPr>
      <w:sz w:val="22"/>
      <w:szCs w:val="22"/>
      <w:u w:val="none"/>
    </w:rPr>
  </w:style>
  <w:style w:type="character" w:customStyle="1" w:styleId="Bodytext812pt">
    <w:name w:val="Body text (8) + 12 pt"/>
    <w:aliases w:val="Bold1"/>
    <w:basedOn w:val="Bodytext8"/>
    <w:uiPriority w:val="99"/>
    <w:rsid w:val="00E66CD4"/>
    <w:rPr>
      <w:rFonts w:ascii="Times New Roman" w:hAnsi="Times New Roman" w:cs="Times New Roman"/>
      <w:b/>
      <w:bCs/>
      <w:color w:val="000000"/>
      <w:spacing w:val="0"/>
      <w:w w:val="100"/>
      <w:position w:val="0"/>
      <w:sz w:val="24"/>
      <w:szCs w:val="24"/>
      <w:lang w:val="uk-UA" w:eastAsia="uk-UA"/>
    </w:rPr>
  </w:style>
  <w:style w:type="character" w:customStyle="1" w:styleId="Bodytext611pt1">
    <w:name w:val="Body text (6) + 11 pt1"/>
    <w:aliases w:val="Not Bold1"/>
    <w:basedOn w:val="Bodytext6"/>
    <w:uiPriority w:val="99"/>
    <w:rsid w:val="00E66CD4"/>
    <w:rPr>
      <w:rFonts w:ascii="Times New Roman" w:hAnsi="Times New Roman" w:cs="Times New Roman"/>
      <w:color w:val="000000"/>
      <w:spacing w:val="0"/>
      <w:w w:val="100"/>
      <w:position w:val="0"/>
      <w:sz w:val="22"/>
      <w:szCs w:val="22"/>
      <w:lang w:val="uk-UA" w:eastAsia="uk-UA"/>
    </w:rPr>
  </w:style>
  <w:style w:type="character" w:customStyle="1" w:styleId="Bodytext40">
    <w:name w:val="Body text (4)"/>
    <w:basedOn w:val="Bodytext4"/>
    <w:uiPriority w:val="99"/>
    <w:rsid w:val="00E66CD4"/>
    <w:rPr>
      <w:rFonts w:ascii="Times New Roman" w:hAnsi="Times New Roman" w:cs="Times New Roman"/>
      <w:color w:val="000000"/>
      <w:spacing w:val="0"/>
      <w:w w:val="100"/>
      <w:position w:val="0"/>
      <w:u w:val="single"/>
      <w:lang w:val="uk-UA" w:eastAsia="uk-UA"/>
    </w:rPr>
  </w:style>
  <w:style w:type="character" w:customStyle="1" w:styleId="Bodytext485pt">
    <w:name w:val="Body text (4) + 8.5 pt"/>
    <w:aliases w:val="Small Caps"/>
    <w:basedOn w:val="Bodytext4"/>
    <w:uiPriority w:val="99"/>
    <w:rsid w:val="00E66CD4"/>
    <w:rPr>
      <w:rFonts w:ascii="Times New Roman" w:hAnsi="Times New Roman" w:cs="Times New Roman"/>
      <w:smallCaps/>
      <w:color w:val="000000"/>
      <w:spacing w:val="0"/>
      <w:w w:val="100"/>
      <w:position w:val="0"/>
      <w:sz w:val="17"/>
      <w:szCs w:val="17"/>
      <w:u w:val="single"/>
      <w:lang w:val="uk-UA" w:eastAsia="uk-UA"/>
    </w:rPr>
  </w:style>
  <w:style w:type="character" w:customStyle="1" w:styleId="Bodytext285pt1">
    <w:name w:val="Body text (2) + 8.5 pt1"/>
    <w:basedOn w:val="Bodytext2"/>
    <w:uiPriority w:val="99"/>
    <w:rsid w:val="00E66CD4"/>
    <w:rPr>
      <w:rFonts w:ascii="Times New Roman" w:hAnsi="Times New Roman" w:cs="Times New Roman"/>
      <w:color w:val="000000"/>
      <w:spacing w:val="0"/>
      <w:w w:val="100"/>
      <w:position w:val="0"/>
      <w:sz w:val="17"/>
      <w:szCs w:val="17"/>
      <w:lang w:val="uk-UA" w:eastAsia="uk-UA"/>
    </w:rPr>
  </w:style>
  <w:style w:type="character" w:customStyle="1" w:styleId="Tablecaption4">
    <w:name w:val="Table caption (4)_"/>
    <w:basedOn w:val="DefaultParagraphFont"/>
    <w:link w:val="Tablecaption40"/>
    <w:uiPriority w:val="99"/>
    <w:locked/>
    <w:rsid w:val="00E66CD4"/>
    <w:rPr>
      <w:b/>
      <w:bCs/>
      <w:sz w:val="22"/>
      <w:szCs w:val="22"/>
      <w:u w:val="none"/>
    </w:rPr>
  </w:style>
  <w:style w:type="character" w:customStyle="1" w:styleId="TablecaptionExact">
    <w:name w:val="Table caption Exact"/>
    <w:basedOn w:val="DefaultParagraphFont"/>
    <w:uiPriority w:val="99"/>
    <w:rsid w:val="00E66CD4"/>
    <w:rPr>
      <w:sz w:val="21"/>
      <w:szCs w:val="21"/>
      <w:u w:val="none"/>
    </w:rPr>
  </w:style>
  <w:style w:type="character" w:customStyle="1" w:styleId="Bodytext2105pt1">
    <w:name w:val="Body text (2) + 10.5 pt1"/>
    <w:aliases w:val="Italic1"/>
    <w:basedOn w:val="Bodytext2"/>
    <w:uiPriority w:val="99"/>
    <w:rsid w:val="00E66CD4"/>
    <w:rPr>
      <w:rFonts w:ascii="Times New Roman" w:hAnsi="Times New Roman" w:cs="Times New Roman"/>
      <w:i/>
      <w:iCs/>
      <w:color w:val="000000"/>
      <w:spacing w:val="0"/>
      <w:w w:val="100"/>
      <w:position w:val="0"/>
      <w:sz w:val="21"/>
      <w:szCs w:val="21"/>
      <w:lang w:val="uk-UA" w:eastAsia="uk-UA"/>
    </w:rPr>
  </w:style>
  <w:style w:type="character" w:customStyle="1" w:styleId="Bodytext711pt1">
    <w:name w:val="Body text (7) + 11 pt1"/>
    <w:basedOn w:val="Bodytext7"/>
    <w:uiPriority w:val="99"/>
    <w:rsid w:val="00E66CD4"/>
    <w:rPr>
      <w:rFonts w:ascii="Times New Roman" w:hAnsi="Times New Roman" w:cs="Times New Roman"/>
      <w:color w:val="000000"/>
      <w:spacing w:val="0"/>
      <w:w w:val="100"/>
      <w:position w:val="0"/>
      <w:sz w:val="22"/>
      <w:szCs w:val="22"/>
      <w:lang w:val="uk-UA" w:eastAsia="uk-UA"/>
    </w:rPr>
  </w:style>
  <w:style w:type="character" w:customStyle="1" w:styleId="Headerorfooter85pt">
    <w:name w:val="Header or footer + 8.5 pt"/>
    <w:basedOn w:val="Headerorfooter"/>
    <w:uiPriority w:val="99"/>
    <w:rsid w:val="00E66CD4"/>
    <w:rPr>
      <w:rFonts w:ascii="Times New Roman" w:hAnsi="Times New Roman" w:cs="Times New Roman"/>
      <w:color w:val="000000"/>
      <w:spacing w:val="0"/>
      <w:w w:val="100"/>
      <w:position w:val="0"/>
      <w:sz w:val="17"/>
      <w:szCs w:val="17"/>
      <w:lang w:val="uk-UA" w:eastAsia="uk-UA"/>
    </w:rPr>
  </w:style>
  <w:style w:type="character" w:customStyle="1" w:styleId="Bodytext9Bold">
    <w:name w:val="Body text (9) + Bold"/>
    <w:basedOn w:val="Bodytext9"/>
    <w:uiPriority w:val="99"/>
    <w:rsid w:val="00E66CD4"/>
    <w:rPr>
      <w:rFonts w:ascii="Times New Roman" w:hAnsi="Times New Roman" w:cs="Times New Roman"/>
      <w:b/>
      <w:bCs/>
      <w:color w:val="000000"/>
      <w:spacing w:val="0"/>
      <w:w w:val="100"/>
      <w:position w:val="0"/>
      <w:lang w:val="uk-UA" w:eastAsia="uk-UA"/>
    </w:rPr>
  </w:style>
  <w:style w:type="paragraph" w:customStyle="1" w:styleId="Footnote0">
    <w:name w:val="Footnote"/>
    <w:basedOn w:val="Normal"/>
    <w:link w:val="Footnote"/>
    <w:uiPriority w:val="99"/>
    <w:rsid w:val="00E66CD4"/>
    <w:pPr>
      <w:shd w:val="clear" w:color="auto" w:fill="FFFFFF"/>
      <w:spacing w:line="232" w:lineRule="exact"/>
    </w:pPr>
    <w:rPr>
      <w:sz w:val="21"/>
      <w:szCs w:val="21"/>
    </w:rPr>
  </w:style>
  <w:style w:type="paragraph" w:customStyle="1" w:styleId="Footnote20">
    <w:name w:val="Footnote (2)"/>
    <w:basedOn w:val="Normal"/>
    <w:link w:val="Footnote2"/>
    <w:uiPriority w:val="99"/>
    <w:rsid w:val="00E66CD4"/>
    <w:pPr>
      <w:shd w:val="clear" w:color="auto" w:fill="FFFFFF"/>
      <w:spacing w:after="300" w:line="188" w:lineRule="exact"/>
    </w:pPr>
    <w:rPr>
      <w:sz w:val="17"/>
      <w:szCs w:val="17"/>
    </w:rPr>
  </w:style>
  <w:style w:type="paragraph" w:customStyle="1" w:styleId="Footnote30">
    <w:name w:val="Footnote (3)"/>
    <w:basedOn w:val="Normal"/>
    <w:link w:val="Footnote3"/>
    <w:uiPriority w:val="99"/>
    <w:rsid w:val="00E66CD4"/>
    <w:pPr>
      <w:shd w:val="clear" w:color="auto" w:fill="FFFFFF"/>
      <w:spacing w:before="300" w:line="244" w:lineRule="exact"/>
      <w:jc w:val="both"/>
    </w:pPr>
    <w:rPr>
      <w:b/>
      <w:bCs/>
      <w:sz w:val="22"/>
      <w:szCs w:val="22"/>
    </w:rPr>
  </w:style>
  <w:style w:type="paragraph" w:customStyle="1" w:styleId="Footnote40">
    <w:name w:val="Footnote (4)"/>
    <w:basedOn w:val="Normal"/>
    <w:link w:val="Footnote4"/>
    <w:uiPriority w:val="99"/>
    <w:rsid w:val="00E66CD4"/>
    <w:pPr>
      <w:shd w:val="clear" w:color="auto" w:fill="FFFFFF"/>
      <w:spacing w:line="283" w:lineRule="exact"/>
      <w:ind w:firstLine="800"/>
    </w:pPr>
    <w:rPr>
      <w:sz w:val="22"/>
      <w:szCs w:val="22"/>
    </w:rPr>
  </w:style>
  <w:style w:type="paragraph" w:customStyle="1" w:styleId="Bodytext60">
    <w:name w:val="Body text (6)"/>
    <w:basedOn w:val="Normal"/>
    <w:link w:val="Bodytext6"/>
    <w:uiPriority w:val="99"/>
    <w:rsid w:val="00E66CD4"/>
    <w:pPr>
      <w:shd w:val="clear" w:color="auto" w:fill="FFFFFF"/>
      <w:spacing w:before="80" w:after="80" w:line="266" w:lineRule="exact"/>
      <w:jc w:val="center"/>
    </w:pPr>
    <w:rPr>
      <w:b/>
      <w:bCs/>
    </w:rPr>
  </w:style>
  <w:style w:type="paragraph" w:customStyle="1" w:styleId="Heading21">
    <w:name w:val="Heading #2"/>
    <w:basedOn w:val="Normal"/>
    <w:link w:val="Heading20"/>
    <w:uiPriority w:val="99"/>
    <w:rsid w:val="00E66CD4"/>
    <w:pPr>
      <w:shd w:val="clear" w:color="auto" w:fill="FFFFFF"/>
      <w:spacing w:before="160" w:after="160" w:line="266" w:lineRule="exact"/>
      <w:ind w:hanging="1360"/>
      <w:jc w:val="center"/>
      <w:outlineLvl w:val="1"/>
    </w:pPr>
    <w:rPr>
      <w:b/>
      <w:bCs/>
    </w:rPr>
  </w:style>
  <w:style w:type="paragraph" w:customStyle="1" w:styleId="Bodytext41">
    <w:name w:val="Body text (4)1"/>
    <w:basedOn w:val="Normal"/>
    <w:link w:val="Bodytext4"/>
    <w:uiPriority w:val="99"/>
    <w:rsid w:val="00E66CD4"/>
    <w:pPr>
      <w:shd w:val="clear" w:color="auto" w:fill="FFFFFF"/>
      <w:spacing w:before="360" w:after="360" w:line="266" w:lineRule="exact"/>
      <w:jc w:val="both"/>
    </w:pPr>
    <w:rPr>
      <w:b/>
      <w:bCs/>
      <w:sz w:val="22"/>
      <w:szCs w:val="22"/>
    </w:rPr>
  </w:style>
  <w:style w:type="paragraph" w:customStyle="1" w:styleId="Bodytext30">
    <w:name w:val="Body text (3)"/>
    <w:basedOn w:val="Normal"/>
    <w:link w:val="Bodytext3"/>
    <w:uiPriority w:val="99"/>
    <w:rsid w:val="00E66CD4"/>
    <w:pPr>
      <w:shd w:val="clear" w:color="auto" w:fill="FFFFFF"/>
      <w:spacing w:line="298" w:lineRule="exact"/>
    </w:pPr>
  </w:style>
  <w:style w:type="paragraph" w:customStyle="1" w:styleId="Bodytext21">
    <w:name w:val="Body text (2)1"/>
    <w:basedOn w:val="Normal"/>
    <w:link w:val="Bodytext2"/>
    <w:uiPriority w:val="99"/>
    <w:rsid w:val="00E66CD4"/>
    <w:pPr>
      <w:shd w:val="clear" w:color="auto" w:fill="FFFFFF"/>
      <w:spacing w:after="960" w:line="298" w:lineRule="exact"/>
    </w:pPr>
  </w:style>
  <w:style w:type="paragraph" w:customStyle="1" w:styleId="Heading10">
    <w:name w:val="Heading #1"/>
    <w:basedOn w:val="Normal"/>
    <w:link w:val="Heading1"/>
    <w:uiPriority w:val="99"/>
    <w:rsid w:val="00E66CD4"/>
    <w:pPr>
      <w:shd w:val="clear" w:color="auto" w:fill="FFFFFF"/>
      <w:spacing w:before="960" w:line="302" w:lineRule="exact"/>
      <w:jc w:val="center"/>
      <w:outlineLvl w:val="0"/>
    </w:pPr>
    <w:rPr>
      <w:b/>
      <w:bCs/>
    </w:rPr>
  </w:style>
  <w:style w:type="paragraph" w:customStyle="1" w:styleId="Headerorfooter1">
    <w:name w:val="Header or footer1"/>
    <w:basedOn w:val="Normal"/>
    <w:link w:val="Headerorfooter"/>
    <w:uiPriority w:val="99"/>
    <w:rsid w:val="00E66CD4"/>
    <w:pPr>
      <w:shd w:val="clear" w:color="auto" w:fill="FFFFFF"/>
      <w:spacing w:line="266" w:lineRule="exact"/>
    </w:pPr>
  </w:style>
  <w:style w:type="paragraph" w:customStyle="1" w:styleId="Bodytext50">
    <w:name w:val="Body text (5)"/>
    <w:basedOn w:val="Normal"/>
    <w:link w:val="Bodytext5"/>
    <w:uiPriority w:val="99"/>
    <w:rsid w:val="00E66CD4"/>
    <w:pPr>
      <w:shd w:val="clear" w:color="auto" w:fill="FFFFFF"/>
      <w:spacing w:before="360" w:after="180" w:line="288" w:lineRule="exact"/>
      <w:jc w:val="center"/>
    </w:pPr>
    <w:rPr>
      <w:b/>
      <w:bCs/>
      <w:i/>
      <w:iCs/>
      <w:sz w:val="26"/>
      <w:szCs w:val="26"/>
    </w:rPr>
  </w:style>
  <w:style w:type="paragraph" w:customStyle="1" w:styleId="Bodytext70">
    <w:name w:val="Body text (7)"/>
    <w:basedOn w:val="Normal"/>
    <w:link w:val="Bodytext7"/>
    <w:uiPriority w:val="99"/>
    <w:rsid w:val="00E66CD4"/>
    <w:pPr>
      <w:shd w:val="clear" w:color="auto" w:fill="FFFFFF"/>
      <w:spacing w:line="259" w:lineRule="exact"/>
      <w:ind w:hanging="1780"/>
    </w:pPr>
    <w:rPr>
      <w:sz w:val="21"/>
      <w:szCs w:val="21"/>
    </w:rPr>
  </w:style>
  <w:style w:type="paragraph" w:customStyle="1" w:styleId="Bodytext80">
    <w:name w:val="Body text (8)"/>
    <w:basedOn w:val="Normal"/>
    <w:link w:val="Bodytext8"/>
    <w:uiPriority w:val="99"/>
    <w:rsid w:val="00E66CD4"/>
    <w:pPr>
      <w:shd w:val="clear" w:color="auto" w:fill="FFFFFF"/>
      <w:spacing w:before="120" w:after="120" w:line="283" w:lineRule="exact"/>
      <w:jc w:val="both"/>
    </w:pPr>
    <w:rPr>
      <w:sz w:val="22"/>
      <w:szCs w:val="22"/>
    </w:rPr>
  </w:style>
  <w:style w:type="paragraph" w:customStyle="1" w:styleId="Bodytext91">
    <w:name w:val="Body text (9)1"/>
    <w:basedOn w:val="Normal"/>
    <w:link w:val="Bodytext9"/>
    <w:uiPriority w:val="99"/>
    <w:rsid w:val="00E66CD4"/>
    <w:pPr>
      <w:shd w:val="clear" w:color="auto" w:fill="FFFFFF"/>
      <w:spacing w:after="720" w:line="216" w:lineRule="exact"/>
      <w:jc w:val="center"/>
    </w:pPr>
    <w:rPr>
      <w:sz w:val="17"/>
      <w:szCs w:val="17"/>
    </w:rPr>
  </w:style>
  <w:style w:type="paragraph" w:customStyle="1" w:styleId="Bodytext100">
    <w:name w:val="Body text (10)"/>
    <w:basedOn w:val="Normal"/>
    <w:link w:val="Bodytext10"/>
    <w:uiPriority w:val="99"/>
    <w:rsid w:val="00E66CD4"/>
    <w:pPr>
      <w:shd w:val="clear" w:color="auto" w:fill="FFFFFF"/>
      <w:spacing w:line="206" w:lineRule="exact"/>
      <w:jc w:val="both"/>
    </w:pPr>
    <w:rPr>
      <w:b/>
      <w:bCs/>
      <w:sz w:val="17"/>
      <w:szCs w:val="17"/>
    </w:rPr>
  </w:style>
  <w:style w:type="paragraph" w:customStyle="1" w:styleId="Tablecaption1">
    <w:name w:val="Table caption1"/>
    <w:basedOn w:val="Normal"/>
    <w:link w:val="Tablecaption"/>
    <w:uiPriority w:val="99"/>
    <w:rsid w:val="00E66CD4"/>
    <w:pPr>
      <w:shd w:val="clear" w:color="auto" w:fill="FFFFFF"/>
      <w:spacing w:line="232" w:lineRule="exact"/>
    </w:pPr>
    <w:rPr>
      <w:sz w:val="21"/>
      <w:szCs w:val="21"/>
    </w:rPr>
  </w:style>
  <w:style w:type="paragraph" w:customStyle="1" w:styleId="Tablecaption20">
    <w:name w:val="Table caption (2)"/>
    <w:basedOn w:val="Normal"/>
    <w:link w:val="Tablecaption2"/>
    <w:uiPriority w:val="99"/>
    <w:rsid w:val="00E66CD4"/>
    <w:pPr>
      <w:shd w:val="clear" w:color="auto" w:fill="FFFFFF"/>
      <w:spacing w:line="188" w:lineRule="exact"/>
    </w:pPr>
    <w:rPr>
      <w:sz w:val="17"/>
      <w:szCs w:val="17"/>
    </w:rPr>
  </w:style>
  <w:style w:type="paragraph" w:customStyle="1" w:styleId="Tableofcontents">
    <w:name w:val="Table of contents"/>
    <w:basedOn w:val="Normal"/>
    <w:link w:val="TableofcontentsExact"/>
    <w:uiPriority w:val="99"/>
    <w:rsid w:val="00E66CD4"/>
    <w:pPr>
      <w:shd w:val="clear" w:color="auto" w:fill="FFFFFF"/>
      <w:spacing w:after="420" w:line="413" w:lineRule="exact"/>
      <w:jc w:val="both"/>
    </w:pPr>
    <w:rPr>
      <w:sz w:val="21"/>
      <w:szCs w:val="21"/>
    </w:rPr>
  </w:style>
  <w:style w:type="paragraph" w:customStyle="1" w:styleId="Bodytext11">
    <w:name w:val="Body text (11)"/>
    <w:basedOn w:val="Normal"/>
    <w:link w:val="Bodytext11Exact"/>
    <w:uiPriority w:val="99"/>
    <w:rsid w:val="00E66CD4"/>
    <w:pPr>
      <w:shd w:val="clear" w:color="auto" w:fill="FFFFFF"/>
      <w:spacing w:before="380" w:line="259" w:lineRule="exact"/>
      <w:jc w:val="both"/>
    </w:pPr>
    <w:rPr>
      <w:i/>
      <w:iCs/>
      <w:sz w:val="21"/>
      <w:szCs w:val="21"/>
    </w:rPr>
  </w:style>
  <w:style w:type="paragraph" w:customStyle="1" w:styleId="Tablecaption30">
    <w:name w:val="Table caption (3)"/>
    <w:basedOn w:val="Normal"/>
    <w:link w:val="Tablecaption3"/>
    <w:uiPriority w:val="99"/>
    <w:rsid w:val="00E66CD4"/>
    <w:pPr>
      <w:shd w:val="clear" w:color="auto" w:fill="FFFFFF"/>
      <w:spacing w:line="278" w:lineRule="exact"/>
      <w:jc w:val="both"/>
    </w:pPr>
    <w:rPr>
      <w:sz w:val="22"/>
      <w:szCs w:val="22"/>
    </w:rPr>
  </w:style>
  <w:style w:type="paragraph" w:customStyle="1" w:styleId="Tablecaption40">
    <w:name w:val="Table caption (4)"/>
    <w:basedOn w:val="Normal"/>
    <w:link w:val="Tablecaption4"/>
    <w:uiPriority w:val="99"/>
    <w:rsid w:val="00E66CD4"/>
    <w:pPr>
      <w:shd w:val="clear" w:color="auto" w:fill="FFFFFF"/>
      <w:spacing w:line="244" w:lineRule="exact"/>
    </w:pPr>
    <w:rPr>
      <w:b/>
      <w:bCs/>
      <w:sz w:val="22"/>
      <w:szCs w:val="22"/>
    </w:rPr>
  </w:style>
  <w:style w:type="table" w:styleId="TableGrid">
    <w:name w:val="Table Grid"/>
    <w:basedOn w:val="TableNormal"/>
    <w:uiPriority w:val="99"/>
    <w:rsid w:val="002E446D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rvps2">
    <w:name w:val="rvps2"/>
    <w:basedOn w:val="Normal"/>
    <w:uiPriority w:val="99"/>
    <w:rsid w:val="00FD7F38"/>
    <w:pPr>
      <w:widowControl/>
      <w:spacing w:before="100" w:beforeAutospacing="1" w:after="100" w:afterAutospacing="1"/>
    </w:pPr>
    <w:rPr>
      <w:color w:val="auto"/>
    </w:rPr>
  </w:style>
  <w:style w:type="character" w:styleId="Hyperlink">
    <w:name w:val="Hyperlink"/>
    <w:basedOn w:val="DefaultParagraphFont"/>
    <w:uiPriority w:val="99"/>
    <w:semiHidden/>
    <w:rsid w:val="008348DE"/>
    <w:rPr>
      <w:color w:val="0000FF"/>
      <w:u w:val="single"/>
    </w:rPr>
  </w:style>
  <w:style w:type="paragraph" w:customStyle="1" w:styleId="rvps12">
    <w:name w:val="rvps12"/>
    <w:basedOn w:val="Normal"/>
    <w:uiPriority w:val="99"/>
    <w:rsid w:val="008348DE"/>
    <w:pPr>
      <w:widowControl/>
      <w:spacing w:before="100" w:beforeAutospacing="1" w:after="100" w:afterAutospacing="1"/>
    </w:pPr>
    <w:rPr>
      <w:color w:val="auto"/>
    </w:rPr>
  </w:style>
  <w:style w:type="character" w:customStyle="1" w:styleId="rvts9">
    <w:name w:val="rvts9"/>
    <w:basedOn w:val="DefaultParagraphFont"/>
    <w:uiPriority w:val="99"/>
    <w:rsid w:val="008348DE"/>
  </w:style>
  <w:style w:type="paragraph" w:customStyle="1" w:styleId="a">
    <w:name w:val="Нормальний текст"/>
    <w:basedOn w:val="Normal"/>
    <w:uiPriority w:val="99"/>
    <w:rsid w:val="00A74E3C"/>
    <w:pPr>
      <w:widowControl/>
      <w:spacing w:before="120"/>
      <w:ind w:firstLine="567"/>
    </w:pPr>
    <w:rPr>
      <w:rFonts w:ascii="Antiqua" w:hAnsi="Antiqua" w:cs="Antiqua"/>
      <w:color w:val="auto"/>
      <w:sz w:val="26"/>
      <w:szCs w:val="26"/>
      <w:lang w:eastAsia="ru-RU"/>
    </w:rPr>
  </w:style>
  <w:style w:type="paragraph" w:customStyle="1" w:styleId="a0">
    <w:name w:val="Назва документа"/>
    <w:basedOn w:val="Normal"/>
    <w:next w:val="a"/>
    <w:uiPriority w:val="99"/>
    <w:rsid w:val="00A74E3C"/>
    <w:pPr>
      <w:keepNext/>
      <w:keepLines/>
      <w:widowControl/>
      <w:spacing w:before="240" w:after="240"/>
      <w:jc w:val="center"/>
    </w:pPr>
    <w:rPr>
      <w:rFonts w:ascii="Antiqua" w:hAnsi="Antiqua" w:cs="Antiqua"/>
      <w:b/>
      <w:bCs/>
      <w:color w:val="auto"/>
      <w:sz w:val="26"/>
      <w:szCs w:val="26"/>
      <w:lang w:eastAsia="ru-RU"/>
    </w:rPr>
  </w:style>
  <w:style w:type="paragraph" w:styleId="ListParagraph">
    <w:name w:val="List Paragraph"/>
    <w:basedOn w:val="Normal"/>
    <w:uiPriority w:val="99"/>
    <w:qFormat/>
    <w:rsid w:val="00E3790B"/>
    <w:pPr>
      <w:ind w:left="720"/>
    </w:pPr>
  </w:style>
  <w:style w:type="paragraph" w:styleId="Header">
    <w:name w:val="header"/>
    <w:basedOn w:val="Normal"/>
    <w:link w:val="HeaderChar"/>
    <w:uiPriority w:val="99"/>
    <w:rsid w:val="00DC5909"/>
    <w:pPr>
      <w:tabs>
        <w:tab w:val="center" w:pos="4819"/>
        <w:tab w:val="right" w:pos="9639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DC5909"/>
    <w:rPr>
      <w:color w:val="000000"/>
    </w:rPr>
  </w:style>
  <w:style w:type="paragraph" w:styleId="Footer">
    <w:name w:val="footer"/>
    <w:basedOn w:val="Normal"/>
    <w:link w:val="FooterChar"/>
    <w:uiPriority w:val="99"/>
    <w:rsid w:val="00DC5909"/>
    <w:pPr>
      <w:tabs>
        <w:tab w:val="center" w:pos="4819"/>
        <w:tab w:val="right" w:pos="9639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DC5909"/>
    <w:rPr>
      <w:color w:val="000000"/>
    </w:rPr>
  </w:style>
  <w:style w:type="paragraph" w:styleId="BalloonText">
    <w:name w:val="Balloon Text"/>
    <w:basedOn w:val="Normal"/>
    <w:link w:val="BalloonTextChar"/>
    <w:uiPriority w:val="99"/>
    <w:semiHidden/>
    <w:rsid w:val="00A2715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27152"/>
    <w:rPr>
      <w:rFonts w:ascii="Segoe UI" w:hAnsi="Segoe UI" w:cs="Segoe UI"/>
      <w:color w:val="000000"/>
      <w:sz w:val="18"/>
      <w:szCs w:val="18"/>
    </w:rPr>
  </w:style>
  <w:style w:type="paragraph" w:customStyle="1" w:styleId="a1">
    <w:name w:val="Кому"/>
    <w:basedOn w:val="Normal"/>
    <w:uiPriority w:val="99"/>
    <w:rsid w:val="00471454"/>
    <w:pPr>
      <w:suppressAutoHyphens/>
      <w:ind w:left="5954"/>
    </w:pPr>
    <w:rPr>
      <w:b/>
      <w:bCs/>
      <w:color w:val="auto"/>
      <w:kern w:val="2"/>
      <w:sz w:val="28"/>
      <w:szCs w:val="28"/>
      <w:lang w:eastAsia="ar-SA"/>
    </w:rPr>
  </w:style>
  <w:style w:type="paragraph" w:customStyle="1" w:styleId="1">
    <w:name w:val="Обычный1"/>
    <w:uiPriority w:val="99"/>
    <w:rsid w:val="00471454"/>
    <w:rPr>
      <w:sz w:val="20"/>
      <w:szCs w:val="20"/>
      <w:lang w:val="ru-RU" w:eastAsia="ru-RU"/>
    </w:rPr>
  </w:style>
  <w:style w:type="paragraph" w:customStyle="1" w:styleId="a2">
    <w:name w:val="заголов"/>
    <w:basedOn w:val="Normal"/>
    <w:uiPriority w:val="99"/>
    <w:rsid w:val="00CC30A3"/>
    <w:pPr>
      <w:suppressAutoHyphens/>
      <w:jc w:val="center"/>
    </w:pPr>
    <w:rPr>
      <w:b/>
      <w:bCs/>
      <w:color w:val="auto"/>
      <w:kern w:val="2"/>
      <w:lang w:eastAsia="ar-SA"/>
    </w:rPr>
  </w:style>
  <w:style w:type="paragraph" w:customStyle="1" w:styleId="rvps7">
    <w:name w:val="rvps7"/>
    <w:basedOn w:val="Normal"/>
    <w:uiPriority w:val="99"/>
    <w:rsid w:val="00DC2733"/>
    <w:pPr>
      <w:widowControl/>
      <w:spacing w:before="100" w:beforeAutospacing="1" w:after="100" w:afterAutospacing="1"/>
    </w:pPr>
    <w:rPr>
      <w:color w:val="auto"/>
    </w:rPr>
  </w:style>
  <w:style w:type="character" w:customStyle="1" w:styleId="rvts15">
    <w:name w:val="rvts15"/>
    <w:basedOn w:val="DefaultParagraphFont"/>
    <w:uiPriority w:val="99"/>
    <w:rsid w:val="00DC2733"/>
  </w:style>
  <w:style w:type="character" w:customStyle="1" w:styleId="rvts11">
    <w:name w:val="rvts11"/>
    <w:basedOn w:val="DefaultParagraphFont"/>
    <w:uiPriority w:val="99"/>
    <w:rsid w:val="00DC2733"/>
  </w:style>
  <w:style w:type="character" w:customStyle="1" w:styleId="rvts46">
    <w:name w:val="rvts46"/>
    <w:basedOn w:val="DefaultParagraphFont"/>
    <w:uiPriority w:val="99"/>
    <w:rsid w:val="00D709B2"/>
  </w:style>
  <w:style w:type="paragraph" w:customStyle="1" w:styleId="ShapkaDocumentu">
    <w:name w:val="Shapka Documentu"/>
    <w:basedOn w:val="Normal"/>
    <w:uiPriority w:val="99"/>
    <w:rsid w:val="006B10B0"/>
    <w:pPr>
      <w:keepNext/>
      <w:keepLines/>
      <w:widowControl/>
      <w:spacing w:after="240"/>
      <w:ind w:left="3969"/>
      <w:jc w:val="center"/>
    </w:pPr>
    <w:rPr>
      <w:rFonts w:ascii="Antiqua" w:hAnsi="Antiqua" w:cs="Antiqua"/>
      <w:color w:val="auto"/>
      <w:sz w:val="26"/>
      <w:szCs w:val="26"/>
      <w:lang w:eastAsia="ru-RU"/>
    </w:rPr>
  </w:style>
  <w:style w:type="character" w:customStyle="1" w:styleId="st131">
    <w:name w:val="st131"/>
    <w:uiPriority w:val="99"/>
    <w:rsid w:val="006B10B0"/>
    <w:rPr>
      <w:i/>
      <w:iCs/>
      <w:color w:val="0000FF"/>
    </w:rPr>
  </w:style>
  <w:style w:type="character" w:customStyle="1" w:styleId="st46">
    <w:name w:val="st46"/>
    <w:uiPriority w:val="99"/>
    <w:rsid w:val="006B10B0"/>
    <w:rPr>
      <w:i/>
      <w:iCs/>
      <w:color w:val="000000"/>
    </w:rPr>
  </w:style>
  <w:style w:type="paragraph" w:customStyle="1" w:styleId="a3">
    <w:name w:val="Шапка документу"/>
    <w:basedOn w:val="Normal"/>
    <w:uiPriority w:val="99"/>
    <w:rsid w:val="00822C7F"/>
    <w:pPr>
      <w:keepNext/>
      <w:keepLines/>
      <w:widowControl/>
      <w:spacing w:after="240"/>
      <w:ind w:left="4536"/>
      <w:jc w:val="center"/>
    </w:pPr>
    <w:rPr>
      <w:rFonts w:ascii="Antiqua" w:hAnsi="Antiqua" w:cs="Antiqua"/>
      <w:color w:val="auto"/>
      <w:sz w:val="26"/>
      <w:szCs w:val="26"/>
      <w:lang w:eastAsia="ru-RU"/>
    </w:rPr>
  </w:style>
  <w:style w:type="paragraph" w:customStyle="1" w:styleId="10">
    <w:name w:val="Підпис1"/>
    <w:basedOn w:val="Normal"/>
    <w:uiPriority w:val="99"/>
    <w:rsid w:val="00822C7F"/>
    <w:pPr>
      <w:keepLines/>
      <w:widowControl/>
      <w:tabs>
        <w:tab w:val="center" w:pos="2268"/>
        <w:tab w:val="left" w:pos="6804"/>
      </w:tabs>
      <w:spacing w:before="360"/>
    </w:pPr>
    <w:rPr>
      <w:rFonts w:ascii="Antiqua" w:hAnsi="Antiqua" w:cs="Antiqua"/>
      <w:b/>
      <w:bCs/>
      <w:color w:val="auto"/>
      <w:position w:val="-48"/>
      <w:sz w:val="26"/>
      <w:szCs w:val="26"/>
      <w:lang w:eastAsia="ru-RU"/>
    </w:rPr>
  </w:style>
  <w:style w:type="paragraph" w:customStyle="1" w:styleId="rvps14">
    <w:name w:val="rvps14"/>
    <w:basedOn w:val="Normal"/>
    <w:uiPriority w:val="99"/>
    <w:rsid w:val="00A1743A"/>
    <w:pPr>
      <w:widowControl/>
      <w:spacing w:before="100" w:beforeAutospacing="1" w:after="100" w:afterAutospacing="1"/>
    </w:pPr>
    <w:rPr>
      <w:color w:val="auto"/>
    </w:rPr>
  </w:style>
  <w:style w:type="paragraph" w:customStyle="1" w:styleId="rvps11">
    <w:name w:val="rvps11"/>
    <w:basedOn w:val="Normal"/>
    <w:uiPriority w:val="99"/>
    <w:rsid w:val="00A1743A"/>
    <w:pPr>
      <w:widowControl/>
      <w:spacing w:before="100" w:beforeAutospacing="1" w:after="100" w:afterAutospacing="1"/>
    </w:pPr>
    <w:rPr>
      <w:color w:val="auto"/>
    </w:rPr>
  </w:style>
  <w:style w:type="paragraph" w:customStyle="1" w:styleId="rvps6">
    <w:name w:val="rvps6"/>
    <w:basedOn w:val="Normal"/>
    <w:uiPriority w:val="99"/>
    <w:rsid w:val="00872BD4"/>
    <w:pPr>
      <w:widowControl/>
      <w:spacing w:before="100" w:beforeAutospacing="1" w:after="100" w:afterAutospacing="1"/>
    </w:pPr>
    <w:rPr>
      <w:color w:val="auto"/>
    </w:rPr>
  </w:style>
  <w:style w:type="character" w:customStyle="1" w:styleId="rvts23">
    <w:name w:val="rvts23"/>
    <w:basedOn w:val="DefaultParagraphFont"/>
    <w:uiPriority w:val="99"/>
    <w:rsid w:val="00872BD4"/>
  </w:style>
  <w:style w:type="paragraph" w:styleId="NormalWeb">
    <w:name w:val="Normal (Web)"/>
    <w:basedOn w:val="Normal"/>
    <w:uiPriority w:val="99"/>
    <w:semiHidden/>
    <w:rsid w:val="00872BD4"/>
    <w:pPr>
      <w:widowControl/>
      <w:spacing w:before="100" w:beforeAutospacing="1" w:after="100" w:afterAutospacing="1"/>
    </w:pPr>
    <w:rPr>
      <w:color w:val="auto"/>
    </w:rPr>
  </w:style>
  <w:style w:type="character" w:customStyle="1" w:styleId="rvts37">
    <w:name w:val="rvts37"/>
    <w:basedOn w:val="DefaultParagraphFont"/>
    <w:uiPriority w:val="99"/>
    <w:rsid w:val="00872BD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8166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66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66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66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66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66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16674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166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66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66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66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66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66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66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66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66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66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66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66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66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66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66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66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66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16673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16674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166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66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66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16672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166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100</TotalTime>
  <Pages>1</Pages>
  <Words>1686</Words>
  <Characters>962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інструк.ХМЛ</dc:title>
  <dc:subject/>
  <dc:creator>Natalia</dc:creator>
  <cp:keywords/>
  <dc:description/>
  <cp:lastModifiedBy>Користувач</cp:lastModifiedBy>
  <cp:revision>28</cp:revision>
  <cp:lastPrinted>2025-03-20T13:05:00Z</cp:lastPrinted>
  <dcterms:created xsi:type="dcterms:W3CDTF">2025-03-20T08:02:00Z</dcterms:created>
  <dcterms:modified xsi:type="dcterms:W3CDTF">2025-03-25T08:19:00Z</dcterms:modified>
</cp:coreProperties>
</file>