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370C6" w:rsidRDefault="007370C6" w:rsidP="009E197C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7" o:title=""/>
          </v:shape>
        </w:pict>
      </w:r>
    </w:p>
    <w:p w:rsidR="007370C6" w:rsidRDefault="007370C6" w:rsidP="00102DCE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7370C6" w:rsidRPr="005A7FAE" w:rsidRDefault="007370C6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zCs w:val="28"/>
        </w:rPr>
      </w:pPr>
      <w:r w:rsidRPr="005A7FAE">
        <w:rPr>
          <w:bCs/>
          <w:szCs w:val="28"/>
        </w:rPr>
        <w:t>БОРИСЛАВСЬКА МІСЬКА РАДА ЛЬВІВСЬКОЇ ОБЛАСТІ</w:t>
      </w:r>
    </w:p>
    <w:p w:rsidR="007370C6" w:rsidRPr="005A7FAE" w:rsidRDefault="007370C6" w:rsidP="005A7FAE">
      <w:pPr>
        <w:pStyle w:val="a2"/>
        <w:spacing w:line="360" w:lineRule="auto"/>
        <w:rPr>
          <w:b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376" w:type="dxa"/>
        <w:tblInd w:w="88" w:type="dxa"/>
        <w:tblLayout w:type="fixed"/>
        <w:tblLook w:val="04A0"/>
      </w:tblPr>
      <w:tblGrid>
        <w:gridCol w:w="3138"/>
        <w:gridCol w:w="3122"/>
        <w:gridCol w:w="3116"/>
      </w:tblGrid>
      <w:tr w:rsidR="007370C6" w:rsidRPr="005A7FAE">
        <w:tc>
          <w:tcPr>
            <w:tcW w:w="3138" w:type="dxa"/>
          </w:tcPr>
          <w:p w:rsidR="007370C6" w:rsidRPr="00C06440" w:rsidRDefault="007370C6" w:rsidP="00C71B90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2" w:type="dxa"/>
          </w:tcPr>
          <w:p w:rsidR="007370C6" w:rsidRPr="005A7FAE" w:rsidRDefault="007370C6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5A7FAE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16" w:type="dxa"/>
          </w:tcPr>
          <w:p w:rsidR="007370C6" w:rsidRPr="009E197C" w:rsidRDefault="007370C6" w:rsidP="009E197C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9E197C">
              <w:rPr>
                <w:b w:val="0"/>
                <w:sz w:val="26"/>
                <w:szCs w:val="26"/>
                <w:u w:val="single"/>
              </w:rPr>
              <w:t>№3381</w:t>
            </w:r>
          </w:p>
        </w:tc>
      </w:tr>
    </w:tbl>
    <w:p w:rsidR="007370C6" w:rsidRPr="00F16551" w:rsidRDefault="007370C6" w:rsidP="00102DCE">
      <w:pPr>
        <w:jc w:val="both"/>
        <w:rPr>
          <w:kern w:val="2"/>
          <w:sz w:val="16"/>
          <w:szCs w:val="16"/>
          <w:lang w:val="uk-UA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98"/>
      </w:tblGrid>
      <w:tr w:rsidR="007370C6" w:rsidRPr="00B13B26">
        <w:trPr>
          <w:trHeight w:val="871"/>
        </w:trPr>
        <w:tc>
          <w:tcPr>
            <w:tcW w:w="9498" w:type="dxa"/>
          </w:tcPr>
          <w:p w:rsidR="007370C6" w:rsidRPr="00B13B26" w:rsidRDefault="007370C6" w:rsidP="00E170BB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B13B26">
              <w:rPr>
                <w:sz w:val="26"/>
                <w:szCs w:val="26"/>
                <w:lang w:val="uk-UA"/>
              </w:rPr>
              <w:t>Про затвердження технічних документацій із землеустрою щодо встановлення  (відновлення) меж земельних ділянок в натурі (на місцевості) та надання безоплатно земельних ділянок у власність</w:t>
            </w:r>
          </w:p>
          <w:p w:rsidR="007370C6" w:rsidRPr="00B13B26" w:rsidRDefault="007370C6">
            <w:pPr>
              <w:ind w:left="-70"/>
              <w:jc w:val="both"/>
              <w:rPr>
                <w:rFonts w:ascii="Times New Roman CYR" w:hAnsi="Times New Roman CYR"/>
                <w:kern w:val="2"/>
                <w:sz w:val="26"/>
                <w:szCs w:val="26"/>
                <w:lang w:val="uk-UA" w:eastAsia="uk-UA"/>
              </w:rPr>
            </w:pPr>
          </w:p>
        </w:tc>
      </w:tr>
    </w:tbl>
    <w:p w:rsidR="007370C6" w:rsidRPr="00B13B26" w:rsidRDefault="007370C6" w:rsidP="00D45465">
      <w:pPr>
        <w:ind w:firstLine="851"/>
        <w:jc w:val="both"/>
        <w:rPr>
          <w:color w:val="000000"/>
          <w:sz w:val="26"/>
          <w:szCs w:val="26"/>
          <w:lang w:val="uk-UA" w:eastAsia="uk-UA"/>
        </w:rPr>
      </w:pPr>
      <w:r w:rsidRPr="00B13B26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B13B26">
        <w:rPr>
          <w:rFonts w:ascii="ProbaPro" w:hAnsi="ProbaPro"/>
          <w:color w:val="000000"/>
          <w:sz w:val="26"/>
          <w:szCs w:val="26"/>
          <w:lang w:val="uk-UA" w:eastAsia="uk-UA"/>
        </w:rPr>
        <w:t>12,</w:t>
      </w:r>
      <w:r w:rsidRPr="00B13B26">
        <w:rPr>
          <w:color w:val="000000"/>
          <w:sz w:val="26"/>
          <w:szCs w:val="26"/>
          <w:lang w:val="uk-UA" w:eastAsia="uk-UA"/>
        </w:rPr>
        <w:t xml:space="preserve"> 40, </w:t>
      </w:r>
      <w:r w:rsidRPr="00B13B26">
        <w:rPr>
          <w:sz w:val="26"/>
          <w:szCs w:val="26"/>
          <w:lang w:val="uk-UA"/>
        </w:rPr>
        <w:t>79</w:t>
      </w:r>
      <w:r w:rsidRPr="00B13B26">
        <w:rPr>
          <w:sz w:val="26"/>
          <w:szCs w:val="26"/>
          <w:vertAlign w:val="superscript"/>
          <w:lang w:val="uk-UA"/>
        </w:rPr>
        <w:t>1</w:t>
      </w:r>
      <w:r w:rsidRPr="00B13B26">
        <w:rPr>
          <w:sz w:val="26"/>
          <w:szCs w:val="26"/>
          <w:lang w:val="uk-UA"/>
        </w:rPr>
        <w:t xml:space="preserve">, </w:t>
      </w:r>
      <w:r w:rsidRPr="00B13B26">
        <w:rPr>
          <w:color w:val="000000"/>
          <w:sz w:val="26"/>
          <w:szCs w:val="26"/>
          <w:lang w:val="uk-UA" w:eastAsia="uk-UA"/>
        </w:rPr>
        <w:t xml:space="preserve">118, 121, </w:t>
      </w:r>
      <w:r w:rsidRPr="00B13B26">
        <w:rPr>
          <w:rFonts w:ascii="ProbaPro" w:hAnsi="ProbaPro"/>
          <w:color w:val="000000"/>
          <w:sz w:val="26"/>
          <w:szCs w:val="26"/>
          <w:lang w:val="uk-UA" w:eastAsia="uk-UA"/>
        </w:rPr>
        <w:t>122,</w:t>
      </w:r>
      <w:r w:rsidRPr="00B13B26">
        <w:rPr>
          <w:color w:val="000000"/>
          <w:sz w:val="26"/>
          <w:szCs w:val="26"/>
          <w:lang w:val="uk-UA" w:eastAsia="uk-UA"/>
        </w:rPr>
        <w:t xml:space="preserve"> </w:t>
      </w:r>
      <w:r w:rsidRPr="00B13B26">
        <w:rPr>
          <w:rFonts w:ascii="ProbaPro" w:hAnsi="ProbaPro"/>
          <w:color w:val="000000"/>
          <w:sz w:val="26"/>
          <w:szCs w:val="26"/>
          <w:lang w:val="uk-UA" w:eastAsia="uk-UA"/>
        </w:rPr>
        <w:t>125,</w:t>
      </w:r>
      <w:r w:rsidRPr="00B13B26">
        <w:rPr>
          <w:color w:val="000000"/>
          <w:sz w:val="26"/>
          <w:szCs w:val="26"/>
          <w:lang w:val="uk-UA" w:eastAsia="uk-UA"/>
        </w:rPr>
        <w:t xml:space="preserve"> </w:t>
      </w:r>
      <w:r w:rsidRPr="00B13B26">
        <w:rPr>
          <w:rFonts w:ascii="ProbaPro" w:hAnsi="ProbaPro"/>
          <w:color w:val="000000"/>
          <w:sz w:val="26"/>
          <w:szCs w:val="26"/>
          <w:lang w:val="uk-UA" w:eastAsia="uk-UA"/>
        </w:rPr>
        <w:t>126</w:t>
      </w:r>
      <w:r w:rsidRPr="00B13B26">
        <w:rPr>
          <w:color w:val="000000"/>
          <w:sz w:val="26"/>
          <w:szCs w:val="26"/>
          <w:lang w:val="uk-UA" w:eastAsia="uk-UA"/>
        </w:rPr>
        <w:t xml:space="preserve">, 186, частини 2 статті 134, </w:t>
      </w:r>
      <w:r w:rsidRPr="00B13B26">
        <w:rPr>
          <w:sz w:val="26"/>
          <w:szCs w:val="26"/>
          <w:lang w:val="uk-UA"/>
        </w:rPr>
        <w:t>підпункту 5 пункту 27 Розділу Х  “Перехідні положення”</w:t>
      </w:r>
      <w:r w:rsidRPr="00B13B26">
        <w:rPr>
          <w:color w:val="000000"/>
          <w:sz w:val="26"/>
          <w:szCs w:val="26"/>
          <w:lang w:val="uk-UA"/>
        </w:rPr>
        <w:t xml:space="preserve"> </w:t>
      </w:r>
      <w:r w:rsidRPr="00B13B26">
        <w:rPr>
          <w:rFonts w:ascii="ProbaPro" w:hAnsi="ProbaPro"/>
          <w:color w:val="000000"/>
          <w:sz w:val="26"/>
          <w:szCs w:val="26"/>
          <w:lang w:val="uk-UA" w:eastAsia="uk-UA"/>
        </w:rPr>
        <w:t xml:space="preserve"> </w:t>
      </w:r>
      <w:r w:rsidRPr="00B13B26">
        <w:rPr>
          <w:sz w:val="26"/>
          <w:szCs w:val="26"/>
          <w:lang w:val="uk-UA"/>
        </w:rPr>
        <w:t xml:space="preserve">Земельного кодексу України,  статей 25, 55 Закону України “Про землеустрій”, частини 5 статті 16 Закону України  “Про Державний земельний кадастр”, розглянувши заяви Валерія Вовка, Марії Луцишин про затвердження технічної документації із землеустрою щодо встановлення  (відновлення) меж земельної  ділянки в натурі (на місцевості)  та надання її у власність, 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6"/>
          <w:szCs w:val="26"/>
          <w:lang w:val="uk-UA"/>
        </w:rPr>
        <w:t>23.09.</w:t>
      </w:r>
      <w:r w:rsidRPr="00B13B26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99/4</w:t>
      </w:r>
      <w:r w:rsidRPr="00B13B26">
        <w:rPr>
          <w:sz w:val="26"/>
          <w:szCs w:val="26"/>
          <w:lang w:val="uk-UA"/>
        </w:rPr>
        <w:t>, міська рада</w:t>
      </w:r>
    </w:p>
    <w:p w:rsidR="007370C6" w:rsidRPr="00B13B26" w:rsidRDefault="007370C6" w:rsidP="00D85C2D">
      <w:pPr>
        <w:jc w:val="both"/>
        <w:rPr>
          <w:b/>
          <w:sz w:val="26"/>
          <w:szCs w:val="26"/>
          <w:u w:val="single"/>
          <w:lang w:val="uk-UA"/>
        </w:rPr>
      </w:pPr>
    </w:p>
    <w:p w:rsidR="007370C6" w:rsidRPr="00B13B26" w:rsidRDefault="007370C6" w:rsidP="00F66AA9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B13B26">
        <w:rPr>
          <w:sz w:val="26"/>
          <w:szCs w:val="26"/>
          <w:lang w:val="uk-UA"/>
        </w:rPr>
        <w:t xml:space="preserve">В И Р І Ш И Л А:  </w:t>
      </w:r>
    </w:p>
    <w:p w:rsidR="007370C6" w:rsidRPr="00B13B26" w:rsidRDefault="007370C6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B13B26">
        <w:rPr>
          <w:sz w:val="26"/>
          <w:szCs w:val="26"/>
          <w:lang w:val="uk-UA"/>
        </w:rPr>
        <w:t xml:space="preserve">                 </w:t>
      </w:r>
    </w:p>
    <w:p w:rsidR="007370C6" w:rsidRPr="00B13B26" w:rsidRDefault="007370C6" w:rsidP="00A7143C">
      <w:pPr>
        <w:ind w:firstLine="560"/>
        <w:jc w:val="both"/>
        <w:rPr>
          <w:sz w:val="26"/>
          <w:szCs w:val="26"/>
          <w:lang w:val="uk-UA"/>
        </w:rPr>
      </w:pPr>
      <w:r w:rsidRPr="00B13B26">
        <w:rPr>
          <w:sz w:val="26"/>
          <w:szCs w:val="26"/>
          <w:lang w:val="uk-UA"/>
        </w:rPr>
        <w:t xml:space="preserve">  1</w:t>
      </w:r>
      <w:r w:rsidRPr="00B13B26">
        <w:rPr>
          <w:color w:val="FF0000"/>
          <w:sz w:val="26"/>
          <w:szCs w:val="26"/>
          <w:lang w:val="uk-UA"/>
        </w:rPr>
        <w:t xml:space="preserve">. </w:t>
      </w:r>
      <w:r w:rsidRPr="00B13B26">
        <w:rPr>
          <w:sz w:val="26"/>
          <w:szCs w:val="26"/>
          <w:lang w:val="uk-UA"/>
        </w:rPr>
        <w:t>Затвердити технічні документації із землеустрою щодо встановлення  (відновлення) меж земельних ділянок в натурі (на місцевості) та передати їх безоплатно у власність для будівництва та обслуговування житлового будинку, господарських будівель і споруд 02.01, за  рахунок земель, які надані для будівництва і обслуговування житлових будинків (землі житлової забудови), а саме:</w:t>
      </w:r>
    </w:p>
    <w:p w:rsidR="007370C6" w:rsidRPr="00B13B26" w:rsidRDefault="007370C6" w:rsidP="007621D3">
      <w:pPr>
        <w:ind w:firstLine="560"/>
        <w:jc w:val="both"/>
        <w:rPr>
          <w:sz w:val="26"/>
          <w:szCs w:val="26"/>
          <w:lang w:val="uk-UA"/>
        </w:rPr>
      </w:pPr>
      <w:r w:rsidRPr="00B13B26">
        <w:rPr>
          <w:sz w:val="26"/>
          <w:szCs w:val="26"/>
          <w:lang w:val="uk-UA"/>
        </w:rPr>
        <w:t xml:space="preserve">  1.1) 0,2500 га на вул.Шевченка,10 у с.Уріж Дрогобицького району Львівської області </w:t>
      </w:r>
      <w:r w:rsidRPr="00B13B26">
        <w:rPr>
          <w:i/>
          <w:sz w:val="26"/>
          <w:szCs w:val="26"/>
          <w:lang w:val="uk-UA"/>
        </w:rPr>
        <w:t>(кадастровий номер 4621288600:01:002:0158)</w:t>
      </w:r>
      <w:r w:rsidRPr="00B13B26">
        <w:rPr>
          <w:sz w:val="26"/>
          <w:szCs w:val="26"/>
          <w:lang w:val="uk-UA"/>
        </w:rPr>
        <w:t xml:space="preserve"> Вовку Валерію Петровичу, який зареєстрований у смт.Підбуж Дрогобицького району Львівської області;</w:t>
      </w:r>
    </w:p>
    <w:p w:rsidR="007370C6" w:rsidRPr="00B13B26" w:rsidRDefault="007370C6" w:rsidP="0096461D">
      <w:pPr>
        <w:ind w:firstLine="709"/>
        <w:jc w:val="both"/>
        <w:rPr>
          <w:sz w:val="26"/>
          <w:szCs w:val="26"/>
          <w:lang w:val="uk-UA"/>
        </w:rPr>
      </w:pPr>
      <w:r w:rsidRPr="00B13B26">
        <w:rPr>
          <w:sz w:val="26"/>
          <w:szCs w:val="26"/>
          <w:lang w:val="uk-UA"/>
        </w:rPr>
        <w:t xml:space="preserve">1.2) 0,2500 га на вул.Поповича,101 у с.Мокряни Дрогобицького району Львівської області </w:t>
      </w:r>
      <w:r w:rsidRPr="00B13B26">
        <w:rPr>
          <w:i/>
          <w:sz w:val="26"/>
          <w:szCs w:val="26"/>
          <w:lang w:val="uk-UA"/>
        </w:rPr>
        <w:t>(кадастровий номер 4621288600:03:001:0103)</w:t>
      </w:r>
      <w:r w:rsidRPr="00B13B26">
        <w:rPr>
          <w:sz w:val="26"/>
          <w:szCs w:val="26"/>
          <w:lang w:val="uk-UA"/>
        </w:rPr>
        <w:t xml:space="preserve"> Луцишин Марії Ярославівні, яка зареєстрована у м.Бориславі Львівської області.</w:t>
      </w:r>
    </w:p>
    <w:p w:rsidR="007370C6" w:rsidRPr="00B13B26" w:rsidRDefault="007370C6" w:rsidP="00CC1F75">
      <w:pPr>
        <w:ind w:firstLine="709"/>
        <w:jc w:val="both"/>
        <w:rPr>
          <w:sz w:val="26"/>
          <w:szCs w:val="26"/>
          <w:lang w:val="uk-UA"/>
        </w:rPr>
      </w:pPr>
    </w:p>
    <w:p w:rsidR="007370C6" w:rsidRPr="00B13B26" w:rsidRDefault="007370C6" w:rsidP="00854D2A">
      <w:pPr>
        <w:ind w:firstLine="709"/>
        <w:jc w:val="both"/>
        <w:rPr>
          <w:kern w:val="24"/>
          <w:sz w:val="26"/>
          <w:szCs w:val="26"/>
          <w:lang w:val="uk-UA"/>
        </w:rPr>
      </w:pPr>
      <w:r w:rsidRPr="00B13B26">
        <w:rPr>
          <w:sz w:val="26"/>
          <w:szCs w:val="26"/>
          <w:lang w:val="uk-UA"/>
        </w:rPr>
        <w:t>2</w:t>
      </w:r>
      <w:r w:rsidRPr="00B13B26">
        <w:rPr>
          <w:color w:val="FF0000"/>
          <w:sz w:val="26"/>
          <w:szCs w:val="26"/>
          <w:lang w:val="uk-UA"/>
        </w:rPr>
        <w:t xml:space="preserve">. </w:t>
      </w:r>
      <w:r w:rsidRPr="00B13B26">
        <w:rPr>
          <w:sz w:val="26"/>
          <w:szCs w:val="26"/>
          <w:lang w:val="uk-UA"/>
        </w:rPr>
        <w:t xml:space="preserve">Зазначеним вище громадянам </w:t>
      </w:r>
      <w:r w:rsidRPr="00B13B26">
        <w:rPr>
          <w:bCs/>
          <w:sz w:val="26"/>
          <w:szCs w:val="26"/>
          <w:lang w:val="uk-UA"/>
        </w:rPr>
        <w:t xml:space="preserve">провести реєстрацію </w:t>
      </w:r>
      <w:r w:rsidRPr="00B13B26">
        <w:rPr>
          <w:bCs/>
          <w:kern w:val="24"/>
          <w:sz w:val="26"/>
          <w:szCs w:val="26"/>
          <w:lang w:val="uk-UA"/>
        </w:rPr>
        <w:t>права власності на земельні ділянки.</w:t>
      </w:r>
      <w:r w:rsidRPr="00B13B26">
        <w:rPr>
          <w:kern w:val="24"/>
          <w:sz w:val="26"/>
          <w:szCs w:val="26"/>
          <w:lang w:val="uk-UA"/>
        </w:rPr>
        <w:t xml:space="preserve"> </w:t>
      </w:r>
    </w:p>
    <w:p w:rsidR="007370C6" w:rsidRPr="00B13B26" w:rsidRDefault="007370C6" w:rsidP="00854D2A">
      <w:pPr>
        <w:ind w:firstLine="709"/>
        <w:jc w:val="both"/>
        <w:rPr>
          <w:kern w:val="24"/>
          <w:sz w:val="26"/>
          <w:szCs w:val="26"/>
          <w:lang w:val="uk-UA"/>
        </w:rPr>
      </w:pPr>
    </w:p>
    <w:p w:rsidR="007370C6" w:rsidRPr="00B13B26" w:rsidRDefault="007370C6" w:rsidP="00854D2A">
      <w:pPr>
        <w:ind w:firstLine="709"/>
        <w:jc w:val="both"/>
        <w:rPr>
          <w:sz w:val="26"/>
          <w:szCs w:val="26"/>
          <w:lang w:val="uk-UA"/>
        </w:rPr>
      </w:pPr>
      <w:r w:rsidRPr="00B13B26">
        <w:rPr>
          <w:kern w:val="24"/>
          <w:sz w:val="26"/>
          <w:szCs w:val="26"/>
          <w:lang w:val="uk-UA"/>
        </w:rPr>
        <w:t xml:space="preserve">3. </w:t>
      </w:r>
      <w:r w:rsidRPr="00B13B26">
        <w:rPr>
          <w:bCs/>
          <w:kern w:val="24"/>
          <w:sz w:val="26"/>
          <w:szCs w:val="26"/>
          <w:lang w:val="uk-UA"/>
        </w:rPr>
        <w:t xml:space="preserve">Головному управлінню Державної податкової служби у Львівській області  </w:t>
      </w:r>
      <w:r w:rsidRPr="00B13B26">
        <w:rPr>
          <w:kern w:val="24"/>
          <w:sz w:val="26"/>
          <w:szCs w:val="26"/>
          <w:lang w:val="uk-UA"/>
        </w:rPr>
        <w:t xml:space="preserve">провести нарахування податкових платежів з часу державної реєстрації </w:t>
      </w:r>
      <w:r w:rsidRPr="00B13B26">
        <w:rPr>
          <w:sz w:val="26"/>
          <w:szCs w:val="26"/>
          <w:lang w:val="uk-UA"/>
        </w:rPr>
        <w:t xml:space="preserve">права власності та здійснювати контроль за поступленням коштів. </w:t>
      </w:r>
    </w:p>
    <w:p w:rsidR="007370C6" w:rsidRPr="00B13B26" w:rsidRDefault="007370C6" w:rsidP="00854D2A">
      <w:pPr>
        <w:ind w:firstLine="709"/>
        <w:jc w:val="both"/>
        <w:rPr>
          <w:sz w:val="26"/>
          <w:szCs w:val="26"/>
          <w:lang w:val="uk-UA"/>
        </w:rPr>
      </w:pPr>
    </w:p>
    <w:p w:rsidR="007370C6" w:rsidRDefault="007370C6" w:rsidP="00DE1043">
      <w:pPr>
        <w:ind w:firstLine="560"/>
        <w:jc w:val="both"/>
        <w:rPr>
          <w:sz w:val="26"/>
          <w:szCs w:val="26"/>
          <w:lang w:val="uk-UA"/>
        </w:rPr>
      </w:pPr>
      <w:r w:rsidRPr="00B13B26">
        <w:rPr>
          <w:kern w:val="24"/>
          <w:sz w:val="26"/>
          <w:szCs w:val="26"/>
          <w:lang w:val="uk-UA"/>
        </w:rPr>
        <w:t xml:space="preserve">   4</w:t>
      </w:r>
      <w:r w:rsidRPr="00B13B26">
        <w:rPr>
          <w:sz w:val="26"/>
          <w:szCs w:val="26"/>
          <w:lang w:val="uk-UA"/>
        </w:rPr>
        <w:t xml:space="preserve">. </w:t>
      </w:r>
      <w:r w:rsidRPr="00B13B26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B13B26">
        <w:rPr>
          <w:sz w:val="26"/>
          <w:szCs w:val="26"/>
          <w:lang w:val="uk-UA"/>
        </w:rPr>
        <w:t>Юрія</w:t>
      </w:r>
      <w:r w:rsidRPr="00B13B26">
        <w:rPr>
          <w:sz w:val="26"/>
          <w:szCs w:val="26"/>
        </w:rPr>
        <w:t xml:space="preserve"> </w:t>
      </w:r>
      <w:r w:rsidRPr="00B13B26">
        <w:rPr>
          <w:sz w:val="26"/>
          <w:szCs w:val="26"/>
          <w:lang w:val="uk-UA"/>
        </w:rPr>
        <w:t>Химина</w:t>
      </w:r>
      <w:r w:rsidRPr="00B13B26">
        <w:rPr>
          <w:sz w:val="26"/>
          <w:szCs w:val="26"/>
        </w:rPr>
        <w:t xml:space="preserve"> та </w:t>
      </w:r>
      <w:r w:rsidRPr="00B13B26">
        <w:rPr>
          <w:sz w:val="26"/>
          <w:szCs w:val="26"/>
          <w:lang w:val="uk-UA"/>
        </w:rPr>
        <w:t>постійну комісію з питань  регулювання земельних відносин, будівництва та архітектури  (Дмитро Герман).</w:t>
      </w:r>
    </w:p>
    <w:p w:rsidR="007370C6" w:rsidRPr="00B13B26" w:rsidRDefault="007370C6" w:rsidP="00DE1043">
      <w:pPr>
        <w:ind w:firstLine="560"/>
        <w:jc w:val="both"/>
        <w:rPr>
          <w:sz w:val="26"/>
          <w:szCs w:val="26"/>
          <w:lang w:val="uk-UA"/>
        </w:rPr>
      </w:pPr>
    </w:p>
    <w:p w:rsidR="007370C6" w:rsidRPr="00B13B26" w:rsidRDefault="007370C6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7370C6" w:rsidRPr="00B13B26" w:rsidRDefault="007370C6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B13B26">
        <w:rPr>
          <w:color w:val="auto"/>
          <w:sz w:val="26"/>
          <w:szCs w:val="26"/>
        </w:rPr>
        <w:t xml:space="preserve">Міський голова                                             </w:t>
      </w:r>
      <w:r>
        <w:rPr>
          <w:color w:val="auto"/>
          <w:sz w:val="26"/>
          <w:szCs w:val="26"/>
        </w:rPr>
        <w:t xml:space="preserve">                            </w:t>
      </w:r>
      <w:r w:rsidRPr="00B13B26">
        <w:rPr>
          <w:color w:val="auto"/>
          <w:sz w:val="26"/>
          <w:szCs w:val="26"/>
        </w:rPr>
        <w:t xml:space="preserve"> Ігор ЯВОРСЬКИЙ</w:t>
      </w:r>
    </w:p>
    <w:p w:rsidR="007370C6" w:rsidRPr="00CA1487" w:rsidRDefault="007370C6" w:rsidP="00ED1758">
      <w:pPr>
        <w:ind w:firstLine="851"/>
        <w:jc w:val="both"/>
        <w:rPr>
          <w:sz w:val="25"/>
          <w:szCs w:val="25"/>
          <w:lang w:val="uk-UA"/>
        </w:rPr>
      </w:pPr>
    </w:p>
    <w:sectPr w:rsidR="007370C6" w:rsidRPr="00CA1487" w:rsidSect="003F795D">
      <w:headerReference w:type="even" r:id="rId8"/>
      <w:headerReference w:type="default" r:id="rId9"/>
      <w:pgSz w:w="11906" w:h="16838"/>
      <w:pgMar w:top="426" w:right="707" w:bottom="568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0C6" w:rsidRDefault="007370C6">
      <w:r>
        <w:separator/>
      </w:r>
    </w:p>
  </w:endnote>
  <w:endnote w:type="continuationSeparator" w:id="0">
    <w:p w:rsidR="007370C6" w:rsidRDefault="00737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0C6" w:rsidRDefault="007370C6">
      <w:r>
        <w:separator/>
      </w:r>
    </w:p>
  </w:footnote>
  <w:footnote w:type="continuationSeparator" w:id="0">
    <w:p w:rsidR="007370C6" w:rsidRDefault="00737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C6" w:rsidRDefault="007370C6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370C6" w:rsidRDefault="007370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C6" w:rsidRDefault="007370C6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370C6" w:rsidRDefault="007370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cs="Times New Roman"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495"/>
    <w:rsid w:val="00000FD7"/>
    <w:rsid w:val="0000132A"/>
    <w:rsid w:val="00003CED"/>
    <w:rsid w:val="00010660"/>
    <w:rsid w:val="0001180D"/>
    <w:rsid w:val="00014A24"/>
    <w:rsid w:val="000150D4"/>
    <w:rsid w:val="00024093"/>
    <w:rsid w:val="00027F06"/>
    <w:rsid w:val="00027FA7"/>
    <w:rsid w:val="0003020C"/>
    <w:rsid w:val="00031101"/>
    <w:rsid w:val="00031B40"/>
    <w:rsid w:val="00031F09"/>
    <w:rsid w:val="00032EBA"/>
    <w:rsid w:val="0003314C"/>
    <w:rsid w:val="00037D1E"/>
    <w:rsid w:val="000438BF"/>
    <w:rsid w:val="000506A8"/>
    <w:rsid w:val="00050997"/>
    <w:rsid w:val="000513AC"/>
    <w:rsid w:val="0005280A"/>
    <w:rsid w:val="00054F0A"/>
    <w:rsid w:val="00054F68"/>
    <w:rsid w:val="00060565"/>
    <w:rsid w:val="00060AE8"/>
    <w:rsid w:val="00063292"/>
    <w:rsid w:val="00072F88"/>
    <w:rsid w:val="00073F36"/>
    <w:rsid w:val="000744E8"/>
    <w:rsid w:val="00076DC0"/>
    <w:rsid w:val="000771D5"/>
    <w:rsid w:val="000775AE"/>
    <w:rsid w:val="00084751"/>
    <w:rsid w:val="00085FC0"/>
    <w:rsid w:val="000869B3"/>
    <w:rsid w:val="00090493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F0309"/>
    <w:rsid w:val="000F04DA"/>
    <w:rsid w:val="000F0DA9"/>
    <w:rsid w:val="000F2693"/>
    <w:rsid w:val="000F2A47"/>
    <w:rsid w:val="000F554B"/>
    <w:rsid w:val="000F69AA"/>
    <w:rsid w:val="000F7E53"/>
    <w:rsid w:val="00100C37"/>
    <w:rsid w:val="001024EB"/>
    <w:rsid w:val="00102DCE"/>
    <w:rsid w:val="00110E90"/>
    <w:rsid w:val="00112A91"/>
    <w:rsid w:val="00113B03"/>
    <w:rsid w:val="0011418B"/>
    <w:rsid w:val="001154FD"/>
    <w:rsid w:val="00121765"/>
    <w:rsid w:val="0012259C"/>
    <w:rsid w:val="0012306F"/>
    <w:rsid w:val="00124B56"/>
    <w:rsid w:val="00131268"/>
    <w:rsid w:val="00131F13"/>
    <w:rsid w:val="001439D5"/>
    <w:rsid w:val="00143CD2"/>
    <w:rsid w:val="00147805"/>
    <w:rsid w:val="001517F8"/>
    <w:rsid w:val="00151EC3"/>
    <w:rsid w:val="00152ED5"/>
    <w:rsid w:val="00154E8D"/>
    <w:rsid w:val="00154F2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ADA"/>
    <w:rsid w:val="0018716D"/>
    <w:rsid w:val="001901B3"/>
    <w:rsid w:val="00190D3D"/>
    <w:rsid w:val="001A08AB"/>
    <w:rsid w:val="001A18E4"/>
    <w:rsid w:val="001A1C66"/>
    <w:rsid w:val="001A1E12"/>
    <w:rsid w:val="001A29A3"/>
    <w:rsid w:val="001A339E"/>
    <w:rsid w:val="001A47C5"/>
    <w:rsid w:val="001A637A"/>
    <w:rsid w:val="001A77D8"/>
    <w:rsid w:val="001B39E5"/>
    <w:rsid w:val="001B4452"/>
    <w:rsid w:val="001C046F"/>
    <w:rsid w:val="001C05A4"/>
    <w:rsid w:val="001C2F32"/>
    <w:rsid w:val="001C3001"/>
    <w:rsid w:val="001C6549"/>
    <w:rsid w:val="001C6DF3"/>
    <w:rsid w:val="001D154E"/>
    <w:rsid w:val="001D4FF1"/>
    <w:rsid w:val="001D53F2"/>
    <w:rsid w:val="001D6B81"/>
    <w:rsid w:val="001D769F"/>
    <w:rsid w:val="001E11AA"/>
    <w:rsid w:val="001E3312"/>
    <w:rsid w:val="001E33A1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0084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1D61"/>
    <w:rsid w:val="0022430A"/>
    <w:rsid w:val="00225A23"/>
    <w:rsid w:val="002323C6"/>
    <w:rsid w:val="002376DB"/>
    <w:rsid w:val="002410BB"/>
    <w:rsid w:val="0024194E"/>
    <w:rsid w:val="00241D33"/>
    <w:rsid w:val="00242B0E"/>
    <w:rsid w:val="002458AB"/>
    <w:rsid w:val="00245F46"/>
    <w:rsid w:val="00245F78"/>
    <w:rsid w:val="002474CF"/>
    <w:rsid w:val="00253DDE"/>
    <w:rsid w:val="00255C99"/>
    <w:rsid w:val="00256128"/>
    <w:rsid w:val="00256F99"/>
    <w:rsid w:val="00257596"/>
    <w:rsid w:val="00262F87"/>
    <w:rsid w:val="00264A56"/>
    <w:rsid w:val="00270E8C"/>
    <w:rsid w:val="00271D14"/>
    <w:rsid w:val="00273313"/>
    <w:rsid w:val="00274E6E"/>
    <w:rsid w:val="00275D1B"/>
    <w:rsid w:val="00280E6B"/>
    <w:rsid w:val="00281082"/>
    <w:rsid w:val="0028356B"/>
    <w:rsid w:val="002842A7"/>
    <w:rsid w:val="00285938"/>
    <w:rsid w:val="002864C4"/>
    <w:rsid w:val="00291187"/>
    <w:rsid w:val="00293627"/>
    <w:rsid w:val="002948A1"/>
    <w:rsid w:val="00294989"/>
    <w:rsid w:val="0029689B"/>
    <w:rsid w:val="002976CC"/>
    <w:rsid w:val="002A02C3"/>
    <w:rsid w:val="002A097C"/>
    <w:rsid w:val="002A71C3"/>
    <w:rsid w:val="002B1C08"/>
    <w:rsid w:val="002B5007"/>
    <w:rsid w:val="002B5F86"/>
    <w:rsid w:val="002C11F8"/>
    <w:rsid w:val="002C23E0"/>
    <w:rsid w:val="002C24A3"/>
    <w:rsid w:val="002C2F8C"/>
    <w:rsid w:val="002C4E12"/>
    <w:rsid w:val="002C66D2"/>
    <w:rsid w:val="002D2A04"/>
    <w:rsid w:val="002D2DE0"/>
    <w:rsid w:val="002D587B"/>
    <w:rsid w:val="002D711C"/>
    <w:rsid w:val="002E1013"/>
    <w:rsid w:val="002E1D0D"/>
    <w:rsid w:val="002E2605"/>
    <w:rsid w:val="002E4115"/>
    <w:rsid w:val="002F11EB"/>
    <w:rsid w:val="002F2506"/>
    <w:rsid w:val="002F61D6"/>
    <w:rsid w:val="002F65AF"/>
    <w:rsid w:val="00300BBD"/>
    <w:rsid w:val="003042F2"/>
    <w:rsid w:val="0030474C"/>
    <w:rsid w:val="00305C25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50C"/>
    <w:rsid w:val="00331ADA"/>
    <w:rsid w:val="00337DFB"/>
    <w:rsid w:val="003424F2"/>
    <w:rsid w:val="0034658A"/>
    <w:rsid w:val="00350BEF"/>
    <w:rsid w:val="0035268E"/>
    <w:rsid w:val="0035284C"/>
    <w:rsid w:val="00353C77"/>
    <w:rsid w:val="00360F86"/>
    <w:rsid w:val="00361C59"/>
    <w:rsid w:val="00364646"/>
    <w:rsid w:val="00364FD2"/>
    <w:rsid w:val="00365219"/>
    <w:rsid w:val="003709FA"/>
    <w:rsid w:val="00377444"/>
    <w:rsid w:val="003812C3"/>
    <w:rsid w:val="00386AFE"/>
    <w:rsid w:val="003930A7"/>
    <w:rsid w:val="00396462"/>
    <w:rsid w:val="003A316D"/>
    <w:rsid w:val="003A5836"/>
    <w:rsid w:val="003A6AE2"/>
    <w:rsid w:val="003B1217"/>
    <w:rsid w:val="003B36A9"/>
    <w:rsid w:val="003B6198"/>
    <w:rsid w:val="003B7DA7"/>
    <w:rsid w:val="003B7DF3"/>
    <w:rsid w:val="003C0DE7"/>
    <w:rsid w:val="003C2626"/>
    <w:rsid w:val="003C3469"/>
    <w:rsid w:val="003C3A30"/>
    <w:rsid w:val="003C67C9"/>
    <w:rsid w:val="003D37AD"/>
    <w:rsid w:val="003D4F14"/>
    <w:rsid w:val="003D6522"/>
    <w:rsid w:val="003E0BB8"/>
    <w:rsid w:val="003E33E9"/>
    <w:rsid w:val="003E494D"/>
    <w:rsid w:val="003E663B"/>
    <w:rsid w:val="003E735B"/>
    <w:rsid w:val="003F01D2"/>
    <w:rsid w:val="003F1170"/>
    <w:rsid w:val="003F449B"/>
    <w:rsid w:val="003F795D"/>
    <w:rsid w:val="003F7D55"/>
    <w:rsid w:val="00401115"/>
    <w:rsid w:val="00401402"/>
    <w:rsid w:val="00401477"/>
    <w:rsid w:val="00401B4C"/>
    <w:rsid w:val="0040453B"/>
    <w:rsid w:val="00404F35"/>
    <w:rsid w:val="00410168"/>
    <w:rsid w:val="00412076"/>
    <w:rsid w:val="004175DB"/>
    <w:rsid w:val="004210A3"/>
    <w:rsid w:val="00421AC8"/>
    <w:rsid w:val="00424B4B"/>
    <w:rsid w:val="0042595A"/>
    <w:rsid w:val="00427A03"/>
    <w:rsid w:val="004320E9"/>
    <w:rsid w:val="004321C9"/>
    <w:rsid w:val="00432F13"/>
    <w:rsid w:val="00436FFD"/>
    <w:rsid w:val="00437561"/>
    <w:rsid w:val="0044112D"/>
    <w:rsid w:val="00441D40"/>
    <w:rsid w:val="00446DDC"/>
    <w:rsid w:val="00447328"/>
    <w:rsid w:val="00447DBE"/>
    <w:rsid w:val="004534A0"/>
    <w:rsid w:val="00453CFF"/>
    <w:rsid w:val="004542A1"/>
    <w:rsid w:val="00454F72"/>
    <w:rsid w:val="00461288"/>
    <w:rsid w:val="00462948"/>
    <w:rsid w:val="0046334C"/>
    <w:rsid w:val="00465A51"/>
    <w:rsid w:val="004672CF"/>
    <w:rsid w:val="00471155"/>
    <w:rsid w:val="0047174D"/>
    <w:rsid w:val="00471FD0"/>
    <w:rsid w:val="00477519"/>
    <w:rsid w:val="0048064A"/>
    <w:rsid w:val="00480672"/>
    <w:rsid w:val="00482167"/>
    <w:rsid w:val="004823D6"/>
    <w:rsid w:val="00485BB4"/>
    <w:rsid w:val="004959F7"/>
    <w:rsid w:val="004A108C"/>
    <w:rsid w:val="004A20EF"/>
    <w:rsid w:val="004A2491"/>
    <w:rsid w:val="004A5345"/>
    <w:rsid w:val="004A73BA"/>
    <w:rsid w:val="004B18E8"/>
    <w:rsid w:val="004B1AA0"/>
    <w:rsid w:val="004B1B9D"/>
    <w:rsid w:val="004B565E"/>
    <w:rsid w:val="004C0F0C"/>
    <w:rsid w:val="004C126B"/>
    <w:rsid w:val="004C28E8"/>
    <w:rsid w:val="004C3C9E"/>
    <w:rsid w:val="004C496B"/>
    <w:rsid w:val="004C53D3"/>
    <w:rsid w:val="004C6668"/>
    <w:rsid w:val="004D2A8B"/>
    <w:rsid w:val="004D2DA0"/>
    <w:rsid w:val="004D2F41"/>
    <w:rsid w:val="004D3FED"/>
    <w:rsid w:val="004D4A41"/>
    <w:rsid w:val="004D4F54"/>
    <w:rsid w:val="004D7FF7"/>
    <w:rsid w:val="004E1148"/>
    <w:rsid w:val="004E355D"/>
    <w:rsid w:val="004E7BB1"/>
    <w:rsid w:val="004E7C6B"/>
    <w:rsid w:val="004E7CDE"/>
    <w:rsid w:val="004F111C"/>
    <w:rsid w:val="004F2A6B"/>
    <w:rsid w:val="004F373C"/>
    <w:rsid w:val="004F406A"/>
    <w:rsid w:val="004F527A"/>
    <w:rsid w:val="004F59AB"/>
    <w:rsid w:val="004F698A"/>
    <w:rsid w:val="00500A3E"/>
    <w:rsid w:val="005018A7"/>
    <w:rsid w:val="0050206B"/>
    <w:rsid w:val="00502126"/>
    <w:rsid w:val="00503115"/>
    <w:rsid w:val="00506FD9"/>
    <w:rsid w:val="00507DB0"/>
    <w:rsid w:val="00510283"/>
    <w:rsid w:val="00510C81"/>
    <w:rsid w:val="005122D7"/>
    <w:rsid w:val="00517749"/>
    <w:rsid w:val="00521ADB"/>
    <w:rsid w:val="0052430C"/>
    <w:rsid w:val="00525D33"/>
    <w:rsid w:val="0052623E"/>
    <w:rsid w:val="00531C41"/>
    <w:rsid w:val="00531CF8"/>
    <w:rsid w:val="00532B0D"/>
    <w:rsid w:val="005337ED"/>
    <w:rsid w:val="00535D44"/>
    <w:rsid w:val="00546659"/>
    <w:rsid w:val="00547DF2"/>
    <w:rsid w:val="00552547"/>
    <w:rsid w:val="00554773"/>
    <w:rsid w:val="00554A15"/>
    <w:rsid w:val="00555C94"/>
    <w:rsid w:val="00556229"/>
    <w:rsid w:val="005600B8"/>
    <w:rsid w:val="00563989"/>
    <w:rsid w:val="00563C45"/>
    <w:rsid w:val="00567915"/>
    <w:rsid w:val="00567A94"/>
    <w:rsid w:val="00571BF8"/>
    <w:rsid w:val="00572E5C"/>
    <w:rsid w:val="00573CE2"/>
    <w:rsid w:val="0057634C"/>
    <w:rsid w:val="00576618"/>
    <w:rsid w:val="00580DD3"/>
    <w:rsid w:val="00583902"/>
    <w:rsid w:val="00590ED1"/>
    <w:rsid w:val="005925FA"/>
    <w:rsid w:val="0059299D"/>
    <w:rsid w:val="005938CE"/>
    <w:rsid w:val="00594623"/>
    <w:rsid w:val="0059541E"/>
    <w:rsid w:val="005959D5"/>
    <w:rsid w:val="00595DC1"/>
    <w:rsid w:val="00596919"/>
    <w:rsid w:val="005973FE"/>
    <w:rsid w:val="005A4B21"/>
    <w:rsid w:val="005A4E97"/>
    <w:rsid w:val="005A60AE"/>
    <w:rsid w:val="005A7FAE"/>
    <w:rsid w:val="005B1330"/>
    <w:rsid w:val="005B2AA3"/>
    <w:rsid w:val="005B2C07"/>
    <w:rsid w:val="005B3ADE"/>
    <w:rsid w:val="005B3D9F"/>
    <w:rsid w:val="005C4A47"/>
    <w:rsid w:val="005C5A73"/>
    <w:rsid w:val="005C5F1B"/>
    <w:rsid w:val="005C6556"/>
    <w:rsid w:val="005C7B73"/>
    <w:rsid w:val="005D0110"/>
    <w:rsid w:val="005D1D59"/>
    <w:rsid w:val="005D317D"/>
    <w:rsid w:val="005D5682"/>
    <w:rsid w:val="005D6911"/>
    <w:rsid w:val="005E03EC"/>
    <w:rsid w:val="005E0429"/>
    <w:rsid w:val="005E169C"/>
    <w:rsid w:val="005E16A1"/>
    <w:rsid w:val="005E246B"/>
    <w:rsid w:val="005E24D9"/>
    <w:rsid w:val="005E3BC5"/>
    <w:rsid w:val="005E4040"/>
    <w:rsid w:val="005E6C49"/>
    <w:rsid w:val="005F275D"/>
    <w:rsid w:val="005F37D8"/>
    <w:rsid w:val="005F3EAB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45AB"/>
    <w:rsid w:val="00635056"/>
    <w:rsid w:val="0063591C"/>
    <w:rsid w:val="00636E5F"/>
    <w:rsid w:val="0064354C"/>
    <w:rsid w:val="00643AED"/>
    <w:rsid w:val="00645BC2"/>
    <w:rsid w:val="00646298"/>
    <w:rsid w:val="0064632F"/>
    <w:rsid w:val="00646D9E"/>
    <w:rsid w:val="00650721"/>
    <w:rsid w:val="00650F85"/>
    <w:rsid w:val="006604C3"/>
    <w:rsid w:val="00663618"/>
    <w:rsid w:val="006637C6"/>
    <w:rsid w:val="006659BB"/>
    <w:rsid w:val="00666C09"/>
    <w:rsid w:val="0066774C"/>
    <w:rsid w:val="00672F25"/>
    <w:rsid w:val="00674D13"/>
    <w:rsid w:val="00675A6E"/>
    <w:rsid w:val="006821D1"/>
    <w:rsid w:val="00683CC7"/>
    <w:rsid w:val="006847DB"/>
    <w:rsid w:val="0068569D"/>
    <w:rsid w:val="00686ADC"/>
    <w:rsid w:val="00691285"/>
    <w:rsid w:val="006953BC"/>
    <w:rsid w:val="006960E4"/>
    <w:rsid w:val="00697227"/>
    <w:rsid w:val="006A2082"/>
    <w:rsid w:val="006A2AC5"/>
    <w:rsid w:val="006A416F"/>
    <w:rsid w:val="006A62D0"/>
    <w:rsid w:val="006B01B1"/>
    <w:rsid w:val="006B2685"/>
    <w:rsid w:val="006B4CB7"/>
    <w:rsid w:val="006C049D"/>
    <w:rsid w:val="006C0714"/>
    <w:rsid w:val="006C115A"/>
    <w:rsid w:val="006C135C"/>
    <w:rsid w:val="006C169E"/>
    <w:rsid w:val="006C39AA"/>
    <w:rsid w:val="006C3D90"/>
    <w:rsid w:val="006D0103"/>
    <w:rsid w:val="006D235A"/>
    <w:rsid w:val="006D28AD"/>
    <w:rsid w:val="006D3F45"/>
    <w:rsid w:val="006E05DB"/>
    <w:rsid w:val="006E27EB"/>
    <w:rsid w:val="006E33AD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7019E7"/>
    <w:rsid w:val="007022FF"/>
    <w:rsid w:val="007030C9"/>
    <w:rsid w:val="00705434"/>
    <w:rsid w:val="00711C4F"/>
    <w:rsid w:val="00712BAC"/>
    <w:rsid w:val="007167F4"/>
    <w:rsid w:val="00722CD9"/>
    <w:rsid w:val="00723218"/>
    <w:rsid w:val="007237DF"/>
    <w:rsid w:val="00732A22"/>
    <w:rsid w:val="00733027"/>
    <w:rsid w:val="00733F7C"/>
    <w:rsid w:val="00736BCC"/>
    <w:rsid w:val="007370C6"/>
    <w:rsid w:val="00737E08"/>
    <w:rsid w:val="00741433"/>
    <w:rsid w:val="00743CEA"/>
    <w:rsid w:val="007449A3"/>
    <w:rsid w:val="00751AF4"/>
    <w:rsid w:val="00751D44"/>
    <w:rsid w:val="00751F33"/>
    <w:rsid w:val="00752599"/>
    <w:rsid w:val="00753004"/>
    <w:rsid w:val="00755785"/>
    <w:rsid w:val="007621D3"/>
    <w:rsid w:val="007625FA"/>
    <w:rsid w:val="007658A2"/>
    <w:rsid w:val="00765EA2"/>
    <w:rsid w:val="007707AF"/>
    <w:rsid w:val="0077302F"/>
    <w:rsid w:val="00774EFF"/>
    <w:rsid w:val="00780860"/>
    <w:rsid w:val="007849DA"/>
    <w:rsid w:val="00784D11"/>
    <w:rsid w:val="00786743"/>
    <w:rsid w:val="00791F54"/>
    <w:rsid w:val="00795B01"/>
    <w:rsid w:val="007969AC"/>
    <w:rsid w:val="007A1516"/>
    <w:rsid w:val="007A2550"/>
    <w:rsid w:val="007A3A7B"/>
    <w:rsid w:val="007A3AA7"/>
    <w:rsid w:val="007A400E"/>
    <w:rsid w:val="007A7C9D"/>
    <w:rsid w:val="007B013B"/>
    <w:rsid w:val="007B0324"/>
    <w:rsid w:val="007B0B44"/>
    <w:rsid w:val="007B2795"/>
    <w:rsid w:val="007B296A"/>
    <w:rsid w:val="007B4CC9"/>
    <w:rsid w:val="007B684C"/>
    <w:rsid w:val="007B706E"/>
    <w:rsid w:val="007C2269"/>
    <w:rsid w:val="007D10FE"/>
    <w:rsid w:val="007D2A1D"/>
    <w:rsid w:val="007D2E79"/>
    <w:rsid w:val="007D31F2"/>
    <w:rsid w:val="007D322D"/>
    <w:rsid w:val="007D4858"/>
    <w:rsid w:val="007D552D"/>
    <w:rsid w:val="007D6AC1"/>
    <w:rsid w:val="007E61F7"/>
    <w:rsid w:val="007E73FC"/>
    <w:rsid w:val="007E7A71"/>
    <w:rsid w:val="007F0931"/>
    <w:rsid w:val="007F583C"/>
    <w:rsid w:val="007F63DD"/>
    <w:rsid w:val="00803ABB"/>
    <w:rsid w:val="00804223"/>
    <w:rsid w:val="00804338"/>
    <w:rsid w:val="008045EC"/>
    <w:rsid w:val="0080482F"/>
    <w:rsid w:val="00804CD7"/>
    <w:rsid w:val="008077C4"/>
    <w:rsid w:val="008102C4"/>
    <w:rsid w:val="00812E15"/>
    <w:rsid w:val="0082262A"/>
    <w:rsid w:val="00823BBF"/>
    <w:rsid w:val="00823D46"/>
    <w:rsid w:val="0083125C"/>
    <w:rsid w:val="00831D79"/>
    <w:rsid w:val="00833DA4"/>
    <w:rsid w:val="00834BCB"/>
    <w:rsid w:val="00836B64"/>
    <w:rsid w:val="008419F1"/>
    <w:rsid w:val="00841A48"/>
    <w:rsid w:val="00843F65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32A1"/>
    <w:rsid w:val="00854D2A"/>
    <w:rsid w:val="00855482"/>
    <w:rsid w:val="00855D26"/>
    <w:rsid w:val="0085603B"/>
    <w:rsid w:val="008606D3"/>
    <w:rsid w:val="00860BB0"/>
    <w:rsid w:val="00863A0C"/>
    <w:rsid w:val="00867914"/>
    <w:rsid w:val="00867A92"/>
    <w:rsid w:val="00867DC5"/>
    <w:rsid w:val="00871CCA"/>
    <w:rsid w:val="00871F01"/>
    <w:rsid w:val="0087263D"/>
    <w:rsid w:val="00873EB7"/>
    <w:rsid w:val="00876D43"/>
    <w:rsid w:val="00877B3B"/>
    <w:rsid w:val="00880A3F"/>
    <w:rsid w:val="008812D9"/>
    <w:rsid w:val="008856C2"/>
    <w:rsid w:val="008930E8"/>
    <w:rsid w:val="00895B19"/>
    <w:rsid w:val="00895FCD"/>
    <w:rsid w:val="008A196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3EA5"/>
    <w:rsid w:val="008C508E"/>
    <w:rsid w:val="008C60DC"/>
    <w:rsid w:val="008C62B8"/>
    <w:rsid w:val="008D3D59"/>
    <w:rsid w:val="008D492A"/>
    <w:rsid w:val="008D4C29"/>
    <w:rsid w:val="008D6790"/>
    <w:rsid w:val="008D6BCC"/>
    <w:rsid w:val="008D729B"/>
    <w:rsid w:val="008E03FC"/>
    <w:rsid w:val="008E2A2D"/>
    <w:rsid w:val="008E64B1"/>
    <w:rsid w:val="008E6CD6"/>
    <w:rsid w:val="008E77C2"/>
    <w:rsid w:val="008F0CA0"/>
    <w:rsid w:val="008F3E9C"/>
    <w:rsid w:val="008F41D8"/>
    <w:rsid w:val="008F4612"/>
    <w:rsid w:val="008F6E98"/>
    <w:rsid w:val="009001A0"/>
    <w:rsid w:val="0090045E"/>
    <w:rsid w:val="00901C7F"/>
    <w:rsid w:val="0090756D"/>
    <w:rsid w:val="00907887"/>
    <w:rsid w:val="009101A1"/>
    <w:rsid w:val="009132ED"/>
    <w:rsid w:val="00914F3A"/>
    <w:rsid w:val="00922178"/>
    <w:rsid w:val="00924C0A"/>
    <w:rsid w:val="00925CF6"/>
    <w:rsid w:val="0092674D"/>
    <w:rsid w:val="00930636"/>
    <w:rsid w:val="0093338A"/>
    <w:rsid w:val="00934345"/>
    <w:rsid w:val="00941FA8"/>
    <w:rsid w:val="00942226"/>
    <w:rsid w:val="0094424C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0E8"/>
    <w:rsid w:val="00960BF4"/>
    <w:rsid w:val="00962938"/>
    <w:rsid w:val="0096461D"/>
    <w:rsid w:val="009655EB"/>
    <w:rsid w:val="00967733"/>
    <w:rsid w:val="00970006"/>
    <w:rsid w:val="00970337"/>
    <w:rsid w:val="009708CB"/>
    <w:rsid w:val="00972B08"/>
    <w:rsid w:val="0097406F"/>
    <w:rsid w:val="00974C45"/>
    <w:rsid w:val="00976BC4"/>
    <w:rsid w:val="00977E04"/>
    <w:rsid w:val="00980F9B"/>
    <w:rsid w:val="0098495B"/>
    <w:rsid w:val="0098560B"/>
    <w:rsid w:val="00993F12"/>
    <w:rsid w:val="009942FF"/>
    <w:rsid w:val="009944BB"/>
    <w:rsid w:val="009947B1"/>
    <w:rsid w:val="00995ACE"/>
    <w:rsid w:val="00995E71"/>
    <w:rsid w:val="009A1B11"/>
    <w:rsid w:val="009A3C8C"/>
    <w:rsid w:val="009A7E65"/>
    <w:rsid w:val="009B01F6"/>
    <w:rsid w:val="009B0455"/>
    <w:rsid w:val="009B1FDD"/>
    <w:rsid w:val="009B369D"/>
    <w:rsid w:val="009B3AA9"/>
    <w:rsid w:val="009B3F79"/>
    <w:rsid w:val="009B43D5"/>
    <w:rsid w:val="009B5341"/>
    <w:rsid w:val="009B56B7"/>
    <w:rsid w:val="009B7843"/>
    <w:rsid w:val="009C0C89"/>
    <w:rsid w:val="009C6E28"/>
    <w:rsid w:val="009D22CA"/>
    <w:rsid w:val="009D3010"/>
    <w:rsid w:val="009D4DAD"/>
    <w:rsid w:val="009D5322"/>
    <w:rsid w:val="009D659D"/>
    <w:rsid w:val="009D77FD"/>
    <w:rsid w:val="009D7BF9"/>
    <w:rsid w:val="009E197C"/>
    <w:rsid w:val="009E712D"/>
    <w:rsid w:val="009F2D01"/>
    <w:rsid w:val="009F6507"/>
    <w:rsid w:val="00A0220A"/>
    <w:rsid w:val="00A04E49"/>
    <w:rsid w:val="00A07362"/>
    <w:rsid w:val="00A07DF4"/>
    <w:rsid w:val="00A11402"/>
    <w:rsid w:val="00A14932"/>
    <w:rsid w:val="00A2299A"/>
    <w:rsid w:val="00A23915"/>
    <w:rsid w:val="00A274CA"/>
    <w:rsid w:val="00A27B47"/>
    <w:rsid w:val="00A32DDE"/>
    <w:rsid w:val="00A35475"/>
    <w:rsid w:val="00A361D8"/>
    <w:rsid w:val="00A36C06"/>
    <w:rsid w:val="00A41817"/>
    <w:rsid w:val="00A46644"/>
    <w:rsid w:val="00A4723B"/>
    <w:rsid w:val="00A51513"/>
    <w:rsid w:val="00A52427"/>
    <w:rsid w:val="00A536C9"/>
    <w:rsid w:val="00A55062"/>
    <w:rsid w:val="00A56EAB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7274"/>
    <w:rsid w:val="00A81465"/>
    <w:rsid w:val="00A837F5"/>
    <w:rsid w:val="00A858F9"/>
    <w:rsid w:val="00A869B3"/>
    <w:rsid w:val="00A90FC6"/>
    <w:rsid w:val="00A938FC"/>
    <w:rsid w:val="00A93A6C"/>
    <w:rsid w:val="00A940AA"/>
    <w:rsid w:val="00A94367"/>
    <w:rsid w:val="00A97073"/>
    <w:rsid w:val="00AA1F7B"/>
    <w:rsid w:val="00AA2B8E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5022"/>
    <w:rsid w:val="00AD6B8E"/>
    <w:rsid w:val="00AD6DB4"/>
    <w:rsid w:val="00AE1ED7"/>
    <w:rsid w:val="00AE3E18"/>
    <w:rsid w:val="00AE4FB2"/>
    <w:rsid w:val="00AE50E6"/>
    <w:rsid w:val="00AE5790"/>
    <w:rsid w:val="00AF2FA0"/>
    <w:rsid w:val="00AF485E"/>
    <w:rsid w:val="00AF55A9"/>
    <w:rsid w:val="00AF6CC3"/>
    <w:rsid w:val="00AF7192"/>
    <w:rsid w:val="00AF7CA2"/>
    <w:rsid w:val="00B01168"/>
    <w:rsid w:val="00B04E74"/>
    <w:rsid w:val="00B06662"/>
    <w:rsid w:val="00B06F10"/>
    <w:rsid w:val="00B11C4C"/>
    <w:rsid w:val="00B139BA"/>
    <w:rsid w:val="00B13B26"/>
    <w:rsid w:val="00B152E7"/>
    <w:rsid w:val="00B164DF"/>
    <w:rsid w:val="00B1742E"/>
    <w:rsid w:val="00B20CB4"/>
    <w:rsid w:val="00B22416"/>
    <w:rsid w:val="00B242C9"/>
    <w:rsid w:val="00B247D7"/>
    <w:rsid w:val="00B266D3"/>
    <w:rsid w:val="00B27631"/>
    <w:rsid w:val="00B3029E"/>
    <w:rsid w:val="00B32DDB"/>
    <w:rsid w:val="00B3391D"/>
    <w:rsid w:val="00B35350"/>
    <w:rsid w:val="00B36250"/>
    <w:rsid w:val="00B37484"/>
    <w:rsid w:val="00B419EB"/>
    <w:rsid w:val="00B43ABA"/>
    <w:rsid w:val="00B471E7"/>
    <w:rsid w:val="00B51D69"/>
    <w:rsid w:val="00B55189"/>
    <w:rsid w:val="00B55A8E"/>
    <w:rsid w:val="00B566AB"/>
    <w:rsid w:val="00B60E69"/>
    <w:rsid w:val="00B62249"/>
    <w:rsid w:val="00B62D24"/>
    <w:rsid w:val="00B66635"/>
    <w:rsid w:val="00B66BEF"/>
    <w:rsid w:val="00B67199"/>
    <w:rsid w:val="00B67B00"/>
    <w:rsid w:val="00B71C5A"/>
    <w:rsid w:val="00B71DA7"/>
    <w:rsid w:val="00B726E4"/>
    <w:rsid w:val="00B73A43"/>
    <w:rsid w:val="00B7738B"/>
    <w:rsid w:val="00B77417"/>
    <w:rsid w:val="00B82596"/>
    <w:rsid w:val="00B842B7"/>
    <w:rsid w:val="00B86D98"/>
    <w:rsid w:val="00B92533"/>
    <w:rsid w:val="00B95120"/>
    <w:rsid w:val="00B9555C"/>
    <w:rsid w:val="00B97487"/>
    <w:rsid w:val="00BA0BC3"/>
    <w:rsid w:val="00BA0EDB"/>
    <w:rsid w:val="00BA3093"/>
    <w:rsid w:val="00BA4578"/>
    <w:rsid w:val="00BA4763"/>
    <w:rsid w:val="00BB1183"/>
    <w:rsid w:val="00BB4876"/>
    <w:rsid w:val="00BB493F"/>
    <w:rsid w:val="00BB6322"/>
    <w:rsid w:val="00BB6B0E"/>
    <w:rsid w:val="00BC56AA"/>
    <w:rsid w:val="00BD106D"/>
    <w:rsid w:val="00BD57A1"/>
    <w:rsid w:val="00BD5F61"/>
    <w:rsid w:val="00BD6725"/>
    <w:rsid w:val="00BE086E"/>
    <w:rsid w:val="00BE223E"/>
    <w:rsid w:val="00BE2CDD"/>
    <w:rsid w:val="00BE33F8"/>
    <w:rsid w:val="00BE39D1"/>
    <w:rsid w:val="00BE5C2C"/>
    <w:rsid w:val="00BF18E8"/>
    <w:rsid w:val="00BF2629"/>
    <w:rsid w:val="00BF2E18"/>
    <w:rsid w:val="00BF2E6C"/>
    <w:rsid w:val="00BF6348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DD9"/>
    <w:rsid w:val="00C14671"/>
    <w:rsid w:val="00C15EC7"/>
    <w:rsid w:val="00C20340"/>
    <w:rsid w:val="00C21CCA"/>
    <w:rsid w:val="00C26FD6"/>
    <w:rsid w:val="00C340C3"/>
    <w:rsid w:val="00C362B0"/>
    <w:rsid w:val="00C36505"/>
    <w:rsid w:val="00C37C31"/>
    <w:rsid w:val="00C37E57"/>
    <w:rsid w:val="00C40BD5"/>
    <w:rsid w:val="00C4138E"/>
    <w:rsid w:val="00C42CD4"/>
    <w:rsid w:val="00C435B1"/>
    <w:rsid w:val="00C45609"/>
    <w:rsid w:val="00C479ED"/>
    <w:rsid w:val="00C50EB1"/>
    <w:rsid w:val="00C51B1D"/>
    <w:rsid w:val="00C53B2E"/>
    <w:rsid w:val="00C54A62"/>
    <w:rsid w:val="00C54D6F"/>
    <w:rsid w:val="00C55CEF"/>
    <w:rsid w:val="00C60A05"/>
    <w:rsid w:val="00C6645A"/>
    <w:rsid w:val="00C71B90"/>
    <w:rsid w:val="00C72E71"/>
    <w:rsid w:val="00C77803"/>
    <w:rsid w:val="00C83B6C"/>
    <w:rsid w:val="00C862EE"/>
    <w:rsid w:val="00C92821"/>
    <w:rsid w:val="00C92FD8"/>
    <w:rsid w:val="00C94700"/>
    <w:rsid w:val="00C95DBE"/>
    <w:rsid w:val="00C96987"/>
    <w:rsid w:val="00CA0A4B"/>
    <w:rsid w:val="00CA1487"/>
    <w:rsid w:val="00CA4340"/>
    <w:rsid w:val="00CA5E29"/>
    <w:rsid w:val="00CA739F"/>
    <w:rsid w:val="00CB0CC8"/>
    <w:rsid w:val="00CB165D"/>
    <w:rsid w:val="00CB68C1"/>
    <w:rsid w:val="00CB74AB"/>
    <w:rsid w:val="00CB786A"/>
    <w:rsid w:val="00CC0BFC"/>
    <w:rsid w:val="00CC1F75"/>
    <w:rsid w:val="00CC4D41"/>
    <w:rsid w:val="00CC7333"/>
    <w:rsid w:val="00CC73E8"/>
    <w:rsid w:val="00CD0DDA"/>
    <w:rsid w:val="00CD3209"/>
    <w:rsid w:val="00CD4A60"/>
    <w:rsid w:val="00CD5275"/>
    <w:rsid w:val="00CD7232"/>
    <w:rsid w:val="00CE38F5"/>
    <w:rsid w:val="00CF06D2"/>
    <w:rsid w:val="00CF276B"/>
    <w:rsid w:val="00CF734E"/>
    <w:rsid w:val="00CF74CE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316C"/>
    <w:rsid w:val="00D25BFB"/>
    <w:rsid w:val="00D339A8"/>
    <w:rsid w:val="00D33A22"/>
    <w:rsid w:val="00D341C9"/>
    <w:rsid w:val="00D34E58"/>
    <w:rsid w:val="00D41453"/>
    <w:rsid w:val="00D45465"/>
    <w:rsid w:val="00D46E6C"/>
    <w:rsid w:val="00D47BB0"/>
    <w:rsid w:val="00D52602"/>
    <w:rsid w:val="00D52C9F"/>
    <w:rsid w:val="00D60A7F"/>
    <w:rsid w:val="00D60AF2"/>
    <w:rsid w:val="00D60C2A"/>
    <w:rsid w:val="00D642FB"/>
    <w:rsid w:val="00D65334"/>
    <w:rsid w:val="00D67959"/>
    <w:rsid w:val="00D702CD"/>
    <w:rsid w:val="00D71183"/>
    <w:rsid w:val="00D7513B"/>
    <w:rsid w:val="00D76722"/>
    <w:rsid w:val="00D8160F"/>
    <w:rsid w:val="00D83303"/>
    <w:rsid w:val="00D83C18"/>
    <w:rsid w:val="00D84A1B"/>
    <w:rsid w:val="00D85C2D"/>
    <w:rsid w:val="00D87891"/>
    <w:rsid w:val="00D910A1"/>
    <w:rsid w:val="00D91748"/>
    <w:rsid w:val="00DA2BF0"/>
    <w:rsid w:val="00DA2D5B"/>
    <w:rsid w:val="00DA30E2"/>
    <w:rsid w:val="00DA4073"/>
    <w:rsid w:val="00DA4362"/>
    <w:rsid w:val="00DA579A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1A2"/>
    <w:rsid w:val="00DD54AF"/>
    <w:rsid w:val="00DD66C1"/>
    <w:rsid w:val="00DE1043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E76"/>
    <w:rsid w:val="00E02A9A"/>
    <w:rsid w:val="00E060D6"/>
    <w:rsid w:val="00E076F2"/>
    <w:rsid w:val="00E100E1"/>
    <w:rsid w:val="00E11397"/>
    <w:rsid w:val="00E1399C"/>
    <w:rsid w:val="00E139A5"/>
    <w:rsid w:val="00E147A7"/>
    <w:rsid w:val="00E14CCF"/>
    <w:rsid w:val="00E16CBF"/>
    <w:rsid w:val="00E170BB"/>
    <w:rsid w:val="00E22303"/>
    <w:rsid w:val="00E22CD3"/>
    <w:rsid w:val="00E2400C"/>
    <w:rsid w:val="00E25079"/>
    <w:rsid w:val="00E25885"/>
    <w:rsid w:val="00E33989"/>
    <w:rsid w:val="00E34C7B"/>
    <w:rsid w:val="00E34DD1"/>
    <w:rsid w:val="00E350A9"/>
    <w:rsid w:val="00E427D6"/>
    <w:rsid w:val="00E440FF"/>
    <w:rsid w:val="00E44475"/>
    <w:rsid w:val="00E521BC"/>
    <w:rsid w:val="00E52487"/>
    <w:rsid w:val="00E55523"/>
    <w:rsid w:val="00E627C2"/>
    <w:rsid w:val="00E642D0"/>
    <w:rsid w:val="00E675D3"/>
    <w:rsid w:val="00E70E63"/>
    <w:rsid w:val="00E74D1F"/>
    <w:rsid w:val="00E8002F"/>
    <w:rsid w:val="00E84B08"/>
    <w:rsid w:val="00E8559D"/>
    <w:rsid w:val="00E85E76"/>
    <w:rsid w:val="00E86FCE"/>
    <w:rsid w:val="00E9096A"/>
    <w:rsid w:val="00E936D3"/>
    <w:rsid w:val="00E94911"/>
    <w:rsid w:val="00E96756"/>
    <w:rsid w:val="00EA1C44"/>
    <w:rsid w:val="00EA58E6"/>
    <w:rsid w:val="00EA60F8"/>
    <w:rsid w:val="00EB1973"/>
    <w:rsid w:val="00EB22CA"/>
    <w:rsid w:val="00EB2F18"/>
    <w:rsid w:val="00EB4137"/>
    <w:rsid w:val="00EB68AF"/>
    <w:rsid w:val="00EC2E72"/>
    <w:rsid w:val="00EC2FC1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8C0"/>
    <w:rsid w:val="00EE52ED"/>
    <w:rsid w:val="00EE6409"/>
    <w:rsid w:val="00EE6CFA"/>
    <w:rsid w:val="00EE7C24"/>
    <w:rsid w:val="00F00333"/>
    <w:rsid w:val="00F008E7"/>
    <w:rsid w:val="00F009C4"/>
    <w:rsid w:val="00F021B0"/>
    <w:rsid w:val="00F05391"/>
    <w:rsid w:val="00F108FF"/>
    <w:rsid w:val="00F111FF"/>
    <w:rsid w:val="00F16551"/>
    <w:rsid w:val="00F17A2B"/>
    <w:rsid w:val="00F24F1F"/>
    <w:rsid w:val="00F26891"/>
    <w:rsid w:val="00F3148B"/>
    <w:rsid w:val="00F31BE2"/>
    <w:rsid w:val="00F31F60"/>
    <w:rsid w:val="00F34300"/>
    <w:rsid w:val="00F3448A"/>
    <w:rsid w:val="00F36E3E"/>
    <w:rsid w:val="00F3771A"/>
    <w:rsid w:val="00F40FAB"/>
    <w:rsid w:val="00F43475"/>
    <w:rsid w:val="00F45285"/>
    <w:rsid w:val="00F47248"/>
    <w:rsid w:val="00F50801"/>
    <w:rsid w:val="00F51886"/>
    <w:rsid w:val="00F56F9B"/>
    <w:rsid w:val="00F578A7"/>
    <w:rsid w:val="00F6150C"/>
    <w:rsid w:val="00F6273E"/>
    <w:rsid w:val="00F63A02"/>
    <w:rsid w:val="00F66AA9"/>
    <w:rsid w:val="00F67783"/>
    <w:rsid w:val="00F70AB0"/>
    <w:rsid w:val="00F70D2C"/>
    <w:rsid w:val="00F74112"/>
    <w:rsid w:val="00F76484"/>
    <w:rsid w:val="00F77982"/>
    <w:rsid w:val="00F80C19"/>
    <w:rsid w:val="00F849C4"/>
    <w:rsid w:val="00F871C7"/>
    <w:rsid w:val="00F91913"/>
    <w:rsid w:val="00F9592F"/>
    <w:rsid w:val="00F95F68"/>
    <w:rsid w:val="00FA295A"/>
    <w:rsid w:val="00FA3A8D"/>
    <w:rsid w:val="00FA3F4F"/>
    <w:rsid w:val="00FA5393"/>
    <w:rsid w:val="00FA53AB"/>
    <w:rsid w:val="00FA621D"/>
    <w:rsid w:val="00FA7CAD"/>
    <w:rsid w:val="00FB00BD"/>
    <w:rsid w:val="00FB099D"/>
    <w:rsid w:val="00FB128A"/>
    <w:rsid w:val="00FB174F"/>
    <w:rsid w:val="00FB4690"/>
    <w:rsid w:val="00FB4DAE"/>
    <w:rsid w:val="00FB5A40"/>
    <w:rsid w:val="00FB5D57"/>
    <w:rsid w:val="00FB7AB1"/>
    <w:rsid w:val="00FC595C"/>
    <w:rsid w:val="00FD4FD2"/>
    <w:rsid w:val="00FD58CF"/>
    <w:rsid w:val="00FD70D5"/>
    <w:rsid w:val="00FE2CF7"/>
    <w:rsid w:val="00FE4751"/>
    <w:rsid w:val="00FE742E"/>
    <w:rsid w:val="00FE7EAE"/>
    <w:rsid w:val="00FF3628"/>
    <w:rsid w:val="00FF430D"/>
    <w:rsid w:val="00FF7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369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369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369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369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369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369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C1369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1369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369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1369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1369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7C1369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paragraph" w:customStyle="1" w:styleId="Default">
    <w:name w:val="Default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2C0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6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1577</Words>
  <Characters>899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10</cp:revision>
  <cp:lastPrinted>2026-09-16T08:15:00Z</cp:lastPrinted>
  <dcterms:created xsi:type="dcterms:W3CDTF">2026-09-03T10:24:00Z</dcterms:created>
  <dcterms:modified xsi:type="dcterms:W3CDTF">2026-09-25T07:06:00Z</dcterms:modified>
</cp:coreProperties>
</file>