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1961" w:rsidRDefault="00C11961" w:rsidP="005E768A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C11961" w:rsidRDefault="00C11961" w:rsidP="00102DCE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C11961" w:rsidRPr="005A7FAE" w:rsidRDefault="00C11961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zCs w:val="28"/>
        </w:rPr>
      </w:pPr>
      <w:r w:rsidRPr="005A7FAE">
        <w:rPr>
          <w:bCs/>
          <w:szCs w:val="28"/>
        </w:rPr>
        <w:t>БОРИСЛАВСЬКА МІСЬКА РАДА ЛЬВІВСЬКОЇ ОБЛАСТІ</w:t>
      </w:r>
    </w:p>
    <w:p w:rsidR="00C11961" w:rsidRPr="005A7FAE" w:rsidRDefault="00C11961" w:rsidP="005A7FAE">
      <w:pPr>
        <w:pStyle w:val="a2"/>
        <w:spacing w:line="360" w:lineRule="auto"/>
        <w:rPr>
          <w:b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88" w:type="dxa"/>
        <w:tblLayout w:type="fixed"/>
        <w:tblLook w:val="04A0"/>
      </w:tblPr>
      <w:tblGrid>
        <w:gridCol w:w="3138"/>
        <w:gridCol w:w="3122"/>
        <w:gridCol w:w="2974"/>
      </w:tblGrid>
      <w:tr w:rsidR="00C11961" w:rsidRPr="005A7FAE">
        <w:tc>
          <w:tcPr>
            <w:tcW w:w="3138" w:type="dxa"/>
          </w:tcPr>
          <w:p w:rsidR="00C11961" w:rsidRPr="00C06440" w:rsidRDefault="00C11961" w:rsidP="00C71B90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2" w:type="dxa"/>
          </w:tcPr>
          <w:p w:rsidR="00C11961" w:rsidRPr="005A7FAE" w:rsidRDefault="00C11961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5A7FAE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2974" w:type="dxa"/>
          </w:tcPr>
          <w:p w:rsidR="00C11961" w:rsidRPr="005E768A" w:rsidRDefault="00C11961" w:rsidP="005E768A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5E768A">
              <w:rPr>
                <w:b w:val="0"/>
                <w:sz w:val="26"/>
                <w:szCs w:val="26"/>
                <w:u w:val="single"/>
              </w:rPr>
              <w:t>№3384</w:t>
            </w:r>
          </w:p>
        </w:tc>
      </w:tr>
    </w:tbl>
    <w:p w:rsidR="00C11961" w:rsidRPr="00894577" w:rsidRDefault="00C11961" w:rsidP="00102DCE">
      <w:pPr>
        <w:jc w:val="both"/>
        <w:rPr>
          <w:kern w:val="2"/>
          <w:sz w:val="24"/>
          <w:szCs w:val="24"/>
          <w:lang w:val="uk-UA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56"/>
      </w:tblGrid>
      <w:tr w:rsidR="00C11961" w:rsidRPr="005A7FAE">
        <w:trPr>
          <w:trHeight w:val="871"/>
        </w:trPr>
        <w:tc>
          <w:tcPr>
            <w:tcW w:w="9356" w:type="dxa"/>
          </w:tcPr>
          <w:p w:rsidR="00C11961" w:rsidRPr="005A7FAE" w:rsidRDefault="00C11961" w:rsidP="002741BB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5A7FAE">
              <w:rPr>
                <w:sz w:val="26"/>
                <w:szCs w:val="26"/>
                <w:lang w:val="uk-UA"/>
              </w:rPr>
              <w:t>Про затвердження технічн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5A7FAE">
              <w:rPr>
                <w:sz w:val="26"/>
                <w:szCs w:val="26"/>
                <w:lang w:val="uk-UA"/>
              </w:rPr>
              <w:t xml:space="preserve"> документаці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5A7FAE">
              <w:rPr>
                <w:sz w:val="26"/>
                <w:szCs w:val="26"/>
                <w:lang w:val="uk-UA"/>
              </w:rPr>
              <w:t xml:space="preserve"> із землеустрою щодо встановлення  (відновлення) меж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5A7FAE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5A7FAE">
              <w:rPr>
                <w:sz w:val="26"/>
                <w:szCs w:val="26"/>
                <w:lang w:val="uk-UA"/>
              </w:rPr>
              <w:t xml:space="preserve"> в натурі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5A7FAE">
              <w:rPr>
                <w:sz w:val="26"/>
                <w:szCs w:val="26"/>
                <w:lang w:val="uk-UA"/>
              </w:rPr>
              <w:t>(на місцевості) та надання безоплатно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5A7FAE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5A7FAE">
              <w:rPr>
                <w:sz w:val="26"/>
                <w:szCs w:val="26"/>
                <w:lang w:val="uk-UA"/>
              </w:rPr>
              <w:t xml:space="preserve"> у власність</w:t>
            </w:r>
          </w:p>
          <w:p w:rsidR="00C11961" w:rsidRPr="005719F8" w:rsidRDefault="00C11961">
            <w:pPr>
              <w:ind w:left="-70"/>
              <w:jc w:val="both"/>
              <w:rPr>
                <w:rFonts w:ascii="Times New Roman CYR" w:hAnsi="Times New Roman CYR"/>
                <w:kern w:val="2"/>
                <w:sz w:val="16"/>
                <w:szCs w:val="16"/>
                <w:lang w:val="uk-UA" w:eastAsia="uk-UA"/>
              </w:rPr>
            </w:pPr>
          </w:p>
        </w:tc>
      </w:tr>
    </w:tbl>
    <w:p w:rsidR="00C11961" w:rsidRPr="005A7FAE" w:rsidRDefault="00C11961" w:rsidP="00060AE8">
      <w:pPr>
        <w:ind w:left="-70" w:firstLine="921"/>
        <w:jc w:val="both"/>
        <w:rPr>
          <w:color w:val="000000"/>
          <w:sz w:val="26"/>
          <w:szCs w:val="26"/>
          <w:lang w:val="uk-UA" w:eastAsia="uk-UA"/>
        </w:rPr>
      </w:pPr>
      <w:r w:rsidRPr="005A7FAE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34 частини </w:t>
      </w:r>
      <w:r w:rsidRPr="005A7FAE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5A7FAE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5A7FAE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</w:t>
      </w:r>
      <w:r w:rsidRPr="005A7FAE">
        <w:rPr>
          <w:rFonts w:ascii="ProbaPro" w:hAnsi="ProbaPro"/>
          <w:color w:val="000000"/>
          <w:sz w:val="26"/>
          <w:szCs w:val="26"/>
          <w:lang w:val="uk-UA" w:eastAsia="uk-UA"/>
        </w:rPr>
        <w:t>12,</w:t>
      </w:r>
      <w:r w:rsidRPr="005A7FAE">
        <w:rPr>
          <w:color w:val="000000"/>
          <w:sz w:val="26"/>
          <w:szCs w:val="26"/>
          <w:lang w:val="uk-UA" w:eastAsia="uk-UA"/>
        </w:rPr>
        <w:t xml:space="preserve"> </w:t>
      </w:r>
      <w:r>
        <w:rPr>
          <w:color w:val="000000"/>
          <w:sz w:val="26"/>
          <w:szCs w:val="26"/>
          <w:lang w:val="uk-UA" w:eastAsia="uk-UA"/>
        </w:rPr>
        <w:t xml:space="preserve">40, </w:t>
      </w:r>
      <w:r>
        <w:rPr>
          <w:sz w:val="26"/>
          <w:szCs w:val="26"/>
          <w:lang w:val="uk-UA"/>
        </w:rPr>
        <w:t>79</w:t>
      </w:r>
      <w:r>
        <w:rPr>
          <w:sz w:val="26"/>
          <w:szCs w:val="26"/>
          <w:vertAlign w:val="superscript"/>
          <w:lang w:val="uk-UA"/>
        </w:rPr>
        <w:t>1</w:t>
      </w:r>
      <w:r>
        <w:rPr>
          <w:sz w:val="25"/>
          <w:szCs w:val="26"/>
          <w:lang w:val="uk-UA"/>
        </w:rPr>
        <w:t xml:space="preserve">,  </w:t>
      </w:r>
      <w:r>
        <w:rPr>
          <w:color w:val="000000"/>
          <w:sz w:val="26"/>
          <w:szCs w:val="26"/>
          <w:lang w:val="uk-UA" w:eastAsia="uk-UA"/>
        </w:rPr>
        <w:t xml:space="preserve">118, 121, </w:t>
      </w:r>
      <w:r w:rsidRPr="005A7FAE">
        <w:rPr>
          <w:rFonts w:ascii="ProbaPro" w:hAnsi="ProbaPro"/>
          <w:color w:val="000000"/>
          <w:sz w:val="26"/>
          <w:szCs w:val="26"/>
          <w:lang w:val="uk-UA" w:eastAsia="uk-UA"/>
        </w:rPr>
        <w:t>122,</w:t>
      </w:r>
      <w:r w:rsidRPr="005A7FAE">
        <w:rPr>
          <w:color w:val="000000"/>
          <w:sz w:val="26"/>
          <w:szCs w:val="26"/>
          <w:lang w:val="uk-UA" w:eastAsia="uk-UA"/>
        </w:rPr>
        <w:t xml:space="preserve"> </w:t>
      </w:r>
      <w:r w:rsidRPr="005A7FAE">
        <w:rPr>
          <w:rFonts w:ascii="ProbaPro" w:hAnsi="ProbaPro"/>
          <w:color w:val="000000"/>
          <w:sz w:val="26"/>
          <w:szCs w:val="26"/>
          <w:lang w:val="uk-UA" w:eastAsia="uk-UA"/>
        </w:rPr>
        <w:t>125,</w:t>
      </w:r>
      <w:r w:rsidRPr="005A7FAE">
        <w:rPr>
          <w:color w:val="000000"/>
          <w:sz w:val="26"/>
          <w:szCs w:val="26"/>
          <w:lang w:val="uk-UA" w:eastAsia="uk-UA"/>
        </w:rPr>
        <w:t xml:space="preserve"> </w:t>
      </w:r>
      <w:r w:rsidRPr="005A7FAE">
        <w:rPr>
          <w:rFonts w:ascii="ProbaPro" w:hAnsi="ProbaPro"/>
          <w:color w:val="000000"/>
          <w:sz w:val="26"/>
          <w:szCs w:val="26"/>
          <w:lang w:val="uk-UA" w:eastAsia="uk-UA"/>
        </w:rPr>
        <w:t>126</w:t>
      </w:r>
      <w:r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>
        <w:rPr>
          <w:sz w:val="25"/>
          <w:szCs w:val="25"/>
          <w:lang w:val="uk-UA"/>
        </w:rPr>
        <w:t>підпункту 5 пункту 27 Розділу Х  “Перехідні положення”</w:t>
      </w:r>
      <w:r>
        <w:rPr>
          <w:color w:val="000000"/>
          <w:sz w:val="25"/>
          <w:szCs w:val="25"/>
          <w:lang w:val="uk-UA"/>
        </w:rPr>
        <w:t xml:space="preserve"> </w:t>
      </w:r>
      <w:r w:rsidRPr="005A7FAE">
        <w:rPr>
          <w:sz w:val="26"/>
          <w:szCs w:val="26"/>
          <w:lang w:val="uk-UA"/>
        </w:rPr>
        <w:t>Земельного кодексу України,  ст</w:t>
      </w:r>
      <w:r>
        <w:rPr>
          <w:sz w:val="26"/>
          <w:szCs w:val="26"/>
          <w:lang w:val="uk-UA"/>
        </w:rPr>
        <w:t xml:space="preserve">атей </w:t>
      </w:r>
      <w:r w:rsidRPr="005A7FAE">
        <w:rPr>
          <w:sz w:val="26"/>
          <w:szCs w:val="26"/>
          <w:lang w:val="uk-UA"/>
        </w:rPr>
        <w:t xml:space="preserve">25, 55 Закону України “Про землеустрій”, </w:t>
      </w:r>
      <w:r>
        <w:rPr>
          <w:sz w:val="26"/>
          <w:szCs w:val="26"/>
          <w:lang w:val="uk-UA"/>
        </w:rPr>
        <w:t xml:space="preserve">частини </w:t>
      </w:r>
      <w:r w:rsidRPr="005A7FAE">
        <w:rPr>
          <w:sz w:val="26"/>
          <w:szCs w:val="26"/>
          <w:lang w:val="uk-UA"/>
        </w:rPr>
        <w:t>5 ст</w:t>
      </w:r>
      <w:r>
        <w:rPr>
          <w:sz w:val="26"/>
          <w:szCs w:val="26"/>
          <w:lang w:val="uk-UA"/>
        </w:rPr>
        <w:t xml:space="preserve">атті </w:t>
      </w:r>
      <w:r w:rsidRPr="005A7FAE">
        <w:rPr>
          <w:sz w:val="26"/>
          <w:szCs w:val="26"/>
          <w:lang w:val="uk-UA"/>
        </w:rPr>
        <w:t>16 Закону України</w:t>
      </w:r>
      <w:r>
        <w:rPr>
          <w:sz w:val="26"/>
          <w:szCs w:val="26"/>
          <w:lang w:val="uk-UA"/>
        </w:rPr>
        <w:t xml:space="preserve">  </w:t>
      </w:r>
      <w:r w:rsidRPr="005A7FAE">
        <w:rPr>
          <w:sz w:val="26"/>
          <w:szCs w:val="26"/>
          <w:lang w:val="uk-UA"/>
        </w:rPr>
        <w:t>“Про Державний земельний кадастр”, розглянувши заяв</w:t>
      </w:r>
      <w:r>
        <w:rPr>
          <w:sz w:val="26"/>
          <w:szCs w:val="26"/>
          <w:lang w:val="uk-UA"/>
        </w:rPr>
        <w:t>у Віктора Войтовича п</w:t>
      </w:r>
      <w:r w:rsidRPr="005A7FAE">
        <w:rPr>
          <w:sz w:val="26"/>
          <w:szCs w:val="26"/>
          <w:lang w:val="uk-UA"/>
        </w:rPr>
        <w:t>ро затвердження</w:t>
      </w:r>
      <w:r>
        <w:rPr>
          <w:sz w:val="26"/>
          <w:szCs w:val="26"/>
          <w:lang w:val="uk-UA"/>
        </w:rPr>
        <w:t xml:space="preserve"> </w:t>
      </w:r>
      <w:r w:rsidRPr="005A7FAE">
        <w:rPr>
          <w:sz w:val="26"/>
          <w:szCs w:val="26"/>
          <w:lang w:val="uk-UA"/>
        </w:rPr>
        <w:t>технічної документації</w:t>
      </w:r>
      <w:r>
        <w:rPr>
          <w:sz w:val="26"/>
          <w:szCs w:val="26"/>
          <w:lang w:val="uk-UA"/>
        </w:rPr>
        <w:t xml:space="preserve"> </w:t>
      </w:r>
      <w:r w:rsidRPr="005A7FAE">
        <w:rPr>
          <w:sz w:val="26"/>
          <w:szCs w:val="26"/>
          <w:lang w:val="uk-UA"/>
        </w:rPr>
        <w:t>із землеустрою щодо встановлення (відновлення) меж земельн</w:t>
      </w:r>
      <w:r>
        <w:rPr>
          <w:sz w:val="26"/>
          <w:szCs w:val="26"/>
          <w:lang w:val="uk-UA"/>
        </w:rPr>
        <w:t>ої</w:t>
      </w:r>
      <w:r w:rsidRPr="005A7FAE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</w:t>
      </w:r>
      <w:r w:rsidRPr="005A7FAE">
        <w:rPr>
          <w:sz w:val="26"/>
          <w:szCs w:val="26"/>
          <w:lang w:val="uk-UA"/>
        </w:rPr>
        <w:t xml:space="preserve"> в натурі (на місцевості) та надання ї</w:t>
      </w:r>
      <w:r>
        <w:rPr>
          <w:sz w:val="26"/>
          <w:szCs w:val="26"/>
          <w:lang w:val="uk-UA"/>
        </w:rPr>
        <w:t>ї</w:t>
      </w:r>
      <w:r w:rsidRPr="005A7FAE">
        <w:rPr>
          <w:sz w:val="26"/>
          <w:szCs w:val="26"/>
          <w:lang w:val="uk-UA"/>
        </w:rPr>
        <w:t xml:space="preserve"> у власність,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23.09.</w:t>
      </w:r>
      <w:r w:rsidRPr="005A7FAE">
        <w:rPr>
          <w:sz w:val="26"/>
          <w:szCs w:val="26"/>
          <w:lang w:val="uk-UA"/>
        </w:rPr>
        <w:t>2</w:t>
      </w:r>
      <w:r>
        <w:rPr>
          <w:sz w:val="26"/>
          <w:szCs w:val="26"/>
          <w:lang w:val="uk-UA"/>
        </w:rPr>
        <w:t>026</w:t>
      </w:r>
      <w:r w:rsidRPr="005A7FAE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99/7</w:t>
      </w:r>
      <w:r w:rsidRPr="005A7FAE">
        <w:rPr>
          <w:sz w:val="26"/>
          <w:szCs w:val="26"/>
          <w:lang w:val="uk-UA"/>
        </w:rPr>
        <w:t>, міська рада</w:t>
      </w:r>
    </w:p>
    <w:p w:rsidR="00C11961" w:rsidRPr="005719F8" w:rsidRDefault="00C11961" w:rsidP="00D85C2D">
      <w:pPr>
        <w:jc w:val="both"/>
        <w:rPr>
          <w:b/>
          <w:sz w:val="16"/>
          <w:szCs w:val="16"/>
          <w:u w:val="single"/>
          <w:lang w:val="uk-UA"/>
        </w:rPr>
      </w:pPr>
    </w:p>
    <w:p w:rsidR="00C11961" w:rsidRDefault="00C11961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5A7FAE">
        <w:rPr>
          <w:sz w:val="26"/>
          <w:szCs w:val="26"/>
          <w:lang w:val="uk-UA"/>
        </w:rPr>
        <w:t xml:space="preserve">В И Р І Ш И Л А:  </w:t>
      </w:r>
    </w:p>
    <w:p w:rsidR="00C11961" w:rsidRPr="005A7FAE" w:rsidRDefault="00C11961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5A7FAE">
        <w:rPr>
          <w:sz w:val="26"/>
          <w:szCs w:val="26"/>
          <w:lang w:val="uk-UA"/>
        </w:rPr>
        <w:t xml:space="preserve">                 </w:t>
      </w:r>
    </w:p>
    <w:p w:rsidR="00C11961" w:rsidRPr="005418B3" w:rsidRDefault="00C11961" w:rsidP="00C11898">
      <w:pPr>
        <w:ind w:firstLine="851"/>
        <w:jc w:val="both"/>
        <w:rPr>
          <w:sz w:val="26"/>
          <w:szCs w:val="26"/>
          <w:lang w:val="uk-UA"/>
        </w:rPr>
      </w:pPr>
      <w:r w:rsidRPr="005418B3">
        <w:rPr>
          <w:sz w:val="26"/>
          <w:szCs w:val="26"/>
          <w:lang w:val="uk-UA"/>
        </w:rPr>
        <w:t xml:space="preserve">1. Затвердити технічну документацію із землеустрою щодо встановлення  (відновлення) меж земельної ділянки в натурі (на місцевості) площею 0,0027 га на вул.Шевченка в гаражному товаристві “Беркут” гараж 2 у м.Бориславі Дрогобицького району Львівської області </w:t>
      </w:r>
      <w:r w:rsidRPr="005418B3">
        <w:rPr>
          <w:i/>
          <w:sz w:val="26"/>
          <w:szCs w:val="26"/>
          <w:lang w:val="uk-UA"/>
        </w:rPr>
        <w:t>(кадастровий номер 4610300000:01:001:0217)</w:t>
      </w:r>
      <w:r w:rsidRPr="005418B3">
        <w:rPr>
          <w:sz w:val="26"/>
          <w:szCs w:val="26"/>
          <w:lang w:val="uk-UA"/>
        </w:rPr>
        <w:t xml:space="preserve"> та передати її безоплатно у власність Войтовичу Віктору Миколайовичу, який зареєстрований у м.Бориславі Дрогобицького району Львівської області, для будівництва індивідуального гаража 02.05, за  рахунок земель, які надані для будівництва гаражів (землі житлової забудови).</w:t>
      </w:r>
    </w:p>
    <w:p w:rsidR="00C11961" w:rsidRPr="005418B3" w:rsidRDefault="00C11961" w:rsidP="00C11898">
      <w:pPr>
        <w:ind w:firstLine="560"/>
        <w:jc w:val="both"/>
        <w:rPr>
          <w:sz w:val="26"/>
          <w:szCs w:val="26"/>
          <w:lang w:val="uk-UA"/>
        </w:rPr>
      </w:pPr>
    </w:p>
    <w:p w:rsidR="00C11961" w:rsidRPr="005418B3" w:rsidRDefault="00C11961" w:rsidP="00E752C8">
      <w:pPr>
        <w:ind w:firstLine="851"/>
        <w:jc w:val="both"/>
        <w:rPr>
          <w:kern w:val="24"/>
          <w:sz w:val="26"/>
          <w:szCs w:val="26"/>
          <w:lang w:val="uk-UA"/>
        </w:rPr>
      </w:pPr>
      <w:r w:rsidRPr="005418B3">
        <w:rPr>
          <w:sz w:val="26"/>
          <w:szCs w:val="26"/>
          <w:lang w:val="uk-UA"/>
        </w:rPr>
        <w:t xml:space="preserve">2. Віктору Войтовичу </w:t>
      </w:r>
      <w:r w:rsidRPr="005418B3">
        <w:rPr>
          <w:bCs/>
          <w:sz w:val="26"/>
          <w:szCs w:val="26"/>
          <w:lang w:val="uk-UA"/>
        </w:rPr>
        <w:t xml:space="preserve">провести реєстрацію речового </w:t>
      </w:r>
      <w:r w:rsidRPr="005418B3">
        <w:rPr>
          <w:bCs/>
          <w:kern w:val="24"/>
          <w:sz w:val="26"/>
          <w:szCs w:val="26"/>
          <w:lang w:val="uk-UA"/>
        </w:rPr>
        <w:t>права власності на земельну ділянку.</w:t>
      </w:r>
      <w:r w:rsidRPr="005418B3">
        <w:rPr>
          <w:kern w:val="24"/>
          <w:sz w:val="26"/>
          <w:szCs w:val="26"/>
          <w:lang w:val="uk-UA"/>
        </w:rPr>
        <w:t xml:space="preserve"> </w:t>
      </w:r>
    </w:p>
    <w:p w:rsidR="00C11961" w:rsidRPr="005418B3" w:rsidRDefault="00C11961" w:rsidP="00663444">
      <w:pPr>
        <w:ind w:firstLine="709"/>
        <w:jc w:val="both"/>
        <w:rPr>
          <w:kern w:val="24"/>
          <w:sz w:val="26"/>
          <w:szCs w:val="26"/>
          <w:lang w:val="uk-UA"/>
        </w:rPr>
      </w:pPr>
    </w:p>
    <w:p w:rsidR="00C11961" w:rsidRPr="005418B3" w:rsidRDefault="00C11961" w:rsidP="005F7712">
      <w:pPr>
        <w:ind w:firstLine="851"/>
        <w:jc w:val="both"/>
        <w:rPr>
          <w:sz w:val="26"/>
          <w:szCs w:val="26"/>
          <w:lang w:val="uk-UA"/>
        </w:rPr>
      </w:pPr>
      <w:r w:rsidRPr="005418B3">
        <w:rPr>
          <w:kern w:val="24"/>
          <w:sz w:val="26"/>
          <w:szCs w:val="26"/>
          <w:lang w:val="uk-UA"/>
        </w:rPr>
        <w:t xml:space="preserve"> 3. </w:t>
      </w:r>
      <w:r w:rsidRPr="005418B3">
        <w:rPr>
          <w:bCs/>
          <w:kern w:val="24"/>
          <w:sz w:val="26"/>
          <w:szCs w:val="26"/>
          <w:lang w:val="uk-UA"/>
        </w:rPr>
        <w:t xml:space="preserve">Головному управлінню Державної податкової служби у Львівській  області </w:t>
      </w:r>
      <w:r w:rsidRPr="005418B3">
        <w:rPr>
          <w:kern w:val="24"/>
          <w:sz w:val="26"/>
          <w:szCs w:val="26"/>
          <w:lang w:val="uk-UA"/>
        </w:rPr>
        <w:t xml:space="preserve">провести нарахування податкових платежів з часу державної реєстрації </w:t>
      </w:r>
      <w:r w:rsidRPr="005418B3">
        <w:rPr>
          <w:sz w:val="26"/>
          <w:szCs w:val="26"/>
          <w:lang w:val="uk-UA"/>
        </w:rPr>
        <w:t xml:space="preserve">права власності та здійснювати контроль за поступленням коштів. </w:t>
      </w:r>
    </w:p>
    <w:p w:rsidR="00C11961" w:rsidRPr="005418B3" w:rsidRDefault="00C11961" w:rsidP="00854D2A">
      <w:pPr>
        <w:ind w:firstLine="709"/>
        <w:jc w:val="both"/>
        <w:rPr>
          <w:sz w:val="26"/>
          <w:szCs w:val="26"/>
          <w:lang w:val="uk-UA"/>
        </w:rPr>
      </w:pPr>
    </w:p>
    <w:p w:rsidR="00C11961" w:rsidRPr="005418B3" w:rsidRDefault="00C11961" w:rsidP="00DE1043">
      <w:pPr>
        <w:ind w:firstLine="560"/>
        <w:jc w:val="both"/>
        <w:rPr>
          <w:sz w:val="26"/>
          <w:szCs w:val="26"/>
          <w:lang w:val="uk-UA"/>
        </w:rPr>
      </w:pPr>
      <w:r w:rsidRPr="005418B3">
        <w:rPr>
          <w:kern w:val="24"/>
          <w:sz w:val="26"/>
          <w:szCs w:val="26"/>
          <w:lang w:val="uk-UA"/>
        </w:rPr>
        <w:t xml:space="preserve">     4</w:t>
      </w:r>
      <w:r w:rsidRPr="005418B3">
        <w:rPr>
          <w:sz w:val="26"/>
          <w:szCs w:val="26"/>
          <w:lang w:val="uk-UA"/>
        </w:rPr>
        <w:t xml:space="preserve">. </w:t>
      </w:r>
      <w:r w:rsidRPr="005418B3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5418B3">
        <w:rPr>
          <w:sz w:val="26"/>
          <w:szCs w:val="26"/>
          <w:lang w:val="uk-UA"/>
        </w:rPr>
        <w:t>Юрія</w:t>
      </w:r>
      <w:r w:rsidRPr="005418B3">
        <w:rPr>
          <w:sz w:val="26"/>
          <w:szCs w:val="26"/>
        </w:rPr>
        <w:t xml:space="preserve"> </w:t>
      </w:r>
      <w:r w:rsidRPr="005418B3">
        <w:rPr>
          <w:sz w:val="26"/>
          <w:szCs w:val="26"/>
          <w:lang w:val="uk-UA"/>
        </w:rPr>
        <w:t>Химина</w:t>
      </w:r>
      <w:r w:rsidRPr="005418B3">
        <w:rPr>
          <w:sz w:val="26"/>
          <w:szCs w:val="26"/>
        </w:rPr>
        <w:t xml:space="preserve"> та </w:t>
      </w:r>
      <w:r w:rsidRPr="005418B3"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 (Дмитро Герман).</w:t>
      </w:r>
    </w:p>
    <w:p w:rsidR="00C11961" w:rsidRPr="008D47E0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C11961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C11961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C11961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C11961" w:rsidRPr="006E1653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C11961" w:rsidRPr="005A7FAE" w:rsidRDefault="00C11961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5A7FAE">
        <w:rPr>
          <w:color w:val="auto"/>
          <w:sz w:val="26"/>
          <w:szCs w:val="26"/>
        </w:rPr>
        <w:t>Міський голова                                                                               Ігор ЯВОРСЬКИЙ</w:t>
      </w:r>
    </w:p>
    <w:p w:rsidR="00C11961" w:rsidRPr="0066774C" w:rsidRDefault="00C11961" w:rsidP="00ED1758">
      <w:pPr>
        <w:ind w:firstLine="851"/>
        <w:jc w:val="both"/>
        <w:rPr>
          <w:sz w:val="24"/>
          <w:szCs w:val="24"/>
          <w:lang w:val="uk-UA"/>
        </w:rPr>
      </w:pPr>
    </w:p>
    <w:sectPr w:rsidR="00C11961" w:rsidRPr="0066774C" w:rsidSect="00D44A0A">
      <w:headerReference w:type="even" r:id="rId8"/>
      <w:headerReference w:type="default" r:id="rId9"/>
      <w:pgSz w:w="11906" w:h="16838"/>
      <w:pgMar w:top="568" w:right="567" w:bottom="426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961" w:rsidRDefault="00C11961">
      <w:r>
        <w:separator/>
      </w:r>
    </w:p>
  </w:endnote>
  <w:endnote w:type="continuationSeparator" w:id="0">
    <w:p w:rsidR="00C11961" w:rsidRDefault="00C11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961" w:rsidRDefault="00C11961">
      <w:r>
        <w:separator/>
      </w:r>
    </w:p>
  </w:footnote>
  <w:footnote w:type="continuationSeparator" w:id="0">
    <w:p w:rsidR="00C11961" w:rsidRDefault="00C119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61" w:rsidRDefault="00C11961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11961" w:rsidRDefault="00C119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61" w:rsidRDefault="00C11961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11961" w:rsidRDefault="00C1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CED"/>
    <w:rsid w:val="0000607C"/>
    <w:rsid w:val="00010660"/>
    <w:rsid w:val="0001507B"/>
    <w:rsid w:val="00024093"/>
    <w:rsid w:val="00027F06"/>
    <w:rsid w:val="00027FA7"/>
    <w:rsid w:val="0003020C"/>
    <w:rsid w:val="00031101"/>
    <w:rsid w:val="00031B40"/>
    <w:rsid w:val="00031F09"/>
    <w:rsid w:val="00032BB1"/>
    <w:rsid w:val="00032EBA"/>
    <w:rsid w:val="0003314C"/>
    <w:rsid w:val="00037D1E"/>
    <w:rsid w:val="000438BF"/>
    <w:rsid w:val="00046CCB"/>
    <w:rsid w:val="000506A8"/>
    <w:rsid w:val="00050997"/>
    <w:rsid w:val="000513AC"/>
    <w:rsid w:val="00051E84"/>
    <w:rsid w:val="0005280A"/>
    <w:rsid w:val="00054F0A"/>
    <w:rsid w:val="00054F68"/>
    <w:rsid w:val="00056C70"/>
    <w:rsid w:val="00060565"/>
    <w:rsid w:val="00060AE8"/>
    <w:rsid w:val="00063292"/>
    <w:rsid w:val="00072F88"/>
    <w:rsid w:val="00073F36"/>
    <w:rsid w:val="000744E8"/>
    <w:rsid w:val="000775AE"/>
    <w:rsid w:val="00084751"/>
    <w:rsid w:val="000869B3"/>
    <w:rsid w:val="00093E37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E51CE"/>
    <w:rsid w:val="000F0309"/>
    <w:rsid w:val="000F04DA"/>
    <w:rsid w:val="000F0DA9"/>
    <w:rsid w:val="000F554B"/>
    <w:rsid w:val="000F69AA"/>
    <w:rsid w:val="00100C37"/>
    <w:rsid w:val="00101A7B"/>
    <w:rsid w:val="001024EB"/>
    <w:rsid w:val="00102DCE"/>
    <w:rsid w:val="00110E90"/>
    <w:rsid w:val="00112A91"/>
    <w:rsid w:val="00113B03"/>
    <w:rsid w:val="0011418B"/>
    <w:rsid w:val="001154FD"/>
    <w:rsid w:val="0012259C"/>
    <w:rsid w:val="0012306F"/>
    <w:rsid w:val="00123191"/>
    <w:rsid w:val="00123EAF"/>
    <w:rsid w:val="00124B56"/>
    <w:rsid w:val="00131268"/>
    <w:rsid w:val="0014397D"/>
    <w:rsid w:val="001439D5"/>
    <w:rsid w:val="00143CD2"/>
    <w:rsid w:val="00147805"/>
    <w:rsid w:val="001517F8"/>
    <w:rsid w:val="00151EC3"/>
    <w:rsid w:val="00152ED5"/>
    <w:rsid w:val="00154E0E"/>
    <w:rsid w:val="00154F2A"/>
    <w:rsid w:val="0016007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92E00"/>
    <w:rsid w:val="001A08AB"/>
    <w:rsid w:val="001A18E4"/>
    <w:rsid w:val="001A1C66"/>
    <w:rsid w:val="001A1E12"/>
    <w:rsid w:val="001A29A3"/>
    <w:rsid w:val="001A47C5"/>
    <w:rsid w:val="001A637A"/>
    <w:rsid w:val="001A77D8"/>
    <w:rsid w:val="001B1032"/>
    <w:rsid w:val="001B39E5"/>
    <w:rsid w:val="001B4452"/>
    <w:rsid w:val="001B707A"/>
    <w:rsid w:val="001C046F"/>
    <w:rsid w:val="001C05A4"/>
    <w:rsid w:val="001C2F32"/>
    <w:rsid w:val="001C3001"/>
    <w:rsid w:val="001C6549"/>
    <w:rsid w:val="001C6DF3"/>
    <w:rsid w:val="001D154E"/>
    <w:rsid w:val="001D2B76"/>
    <w:rsid w:val="001D4FF1"/>
    <w:rsid w:val="001D53F2"/>
    <w:rsid w:val="001D6B81"/>
    <w:rsid w:val="001D769F"/>
    <w:rsid w:val="001E07D4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5A23"/>
    <w:rsid w:val="002323C6"/>
    <w:rsid w:val="002376DB"/>
    <w:rsid w:val="0024194E"/>
    <w:rsid w:val="00241D33"/>
    <w:rsid w:val="00242B0E"/>
    <w:rsid w:val="00245F46"/>
    <w:rsid w:val="002474CF"/>
    <w:rsid w:val="00255C99"/>
    <w:rsid w:val="00256128"/>
    <w:rsid w:val="00256F99"/>
    <w:rsid w:val="00257596"/>
    <w:rsid w:val="00260648"/>
    <w:rsid w:val="00262F87"/>
    <w:rsid w:val="00264A56"/>
    <w:rsid w:val="00270E8C"/>
    <w:rsid w:val="00271D14"/>
    <w:rsid w:val="00272C72"/>
    <w:rsid w:val="00273313"/>
    <w:rsid w:val="002741BB"/>
    <w:rsid w:val="00274CF4"/>
    <w:rsid w:val="00274E6E"/>
    <w:rsid w:val="00275D1B"/>
    <w:rsid w:val="00280E6B"/>
    <w:rsid w:val="00281082"/>
    <w:rsid w:val="0028356B"/>
    <w:rsid w:val="00285938"/>
    <w:rsid w:val="002864C4"/>
    <w:rsid w:val="00291187"/>
    <w:rsid w:val="00293627"/>
    <w:rsid w:val="002948A1"/>
    <w:rsid w:val="00294989"/>
    <w:rsid w:val="002961CD"/>
    <w:rsid w:val="0029689B"/>
    <w:rsid w:val="002976CC"/>
    <w:rsid w:val="002A02C3"/>
    <w:rsid w:val="002A097C"/>
    <w:rsid w:val="002A71C3"/>
    <w:rsid w:val="002B1AF4"/>
    <w:rsid w:val="002B1C08"/>
    <w:rsid w:val="002B5007"/>
    <w:rsid w:val="002B5F86"/>
    <w:rsid w:val="002C11F8"/>
    <w:rsid w:val="002C23E0"/>
    <w:rsid w:val="002C24A3"/>
    <w:rsid w:val="002C2F8C"/>
    <w:rsid w:val="002C4E12"/>
    <w:rsid w:val="002C66D2"/>
    <w:rsid w:val="002D2A04"/>
    <w:rsid w:val="002D587B"/>
    <w:rsid w:val="002D711C"/>
    <w:rsid w:val="002E1013"/>
    <w:rsid w:val="002E2605"/>
    <w:rsid w:val="002E4115"/>
    <w:rsid w:val="002E66E6"/>
    <w:rsid w:val="002F11EB"/>
    <w:rsid w:val="002F2506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012"/>
    <w:rsid w:val="00331ADA"/>
    <w:rsid w:val="00337DFB"/>
    <w:rsid w:val="003424F2"/>
    <w:rsid w:val="0034658A"/>
    <w:rsid w:val="00350BEF"/>
    <w:rsid w:val="0035268E"/>
    <w:rsid w:val="0035284C"/>
    <w:rsid w:val="00353C77"/>
    <w:rsid w:val="00360F86"/>
    <w:rsid w:val="00361C59"/>
    <w:rsid w:val="00364646"/>
    <w:rsid w:val="00364FD2"/>
    <w:rsid w:val="00365219"/>
    <w:rsid w:val="00377444"/>
    <w:rsid w:val="00385BF3"/>
    <w:rsid w:val="00386AFE"/>
    <w:rsid w:val="00391190"/>
    <w:rsid w:val="003930A7"/>
    <w:rsid w:val="00396462"/>
    <w:rsid w:val="003A316D"/>
    <w:rsid w:val="003A5836"/>
    <w:rsid w:val="003A64E0"/>
    <w:rsid w:val="003A6AE2"/>
    <w:rsid w:val="003B1217"/>
    <w:rsid w:val="003B21F0"/>
    <w:rsid w:val="003B36A9"/>
    <w:rsid w:val="003B6198"/>
    <w:rsid w:val="003B7DA7"/>
    <w:rsid w:val="003B7DF3"/>
    <w:rsid w:val="003C2626"/>
    <w:rsid w:val="003C3469"/>
    <w:rsid w:val="003C3A30"/>
    <w:rsid w:val="003C5E9D"/>
    <w:rsid w:val="003D37AD"/>
    <w:rsid w:val="003D4F14"/>
    <w:rsid w:val="003D6522"/>
    <w:rsid w:val="003D67CA"/>
    <w:rsid w:val="003E0BB8"/>
    <w:rsid w:val="003E33E9"/>
    <w:rsid w:val="003E3AB5"/>
    <w:rsid w:val="003E494D"/>
    <w:rsid w:val="003E663B"/>
    <w:rsid w:val="003E735B"/>
    <w:rsid w:val="003F01D2"/>
    <w:rsid w:val="003F1170"/>
    <w:rsid w:val="003F449B"/>
    <w:rsid w:val="003F677C"/>
    <w:rsid w:val="003F7D55"/>
    <w:rsid w:val="00401402"/>
    <w:rsid w:val="00401477"/>
    <w:rsid w:val="00401B4C"/>
    <w:rsid w:val="0040453B"/>
    <w:rsid w:val="00404F35"/>
    <w:rsid w:val="00410168"/>
    <w:rsid w:val="00412076"/>
    <w:rsid w:val="00417B1E"/>
    <w:rsid w:val="004210A3"/>
    <w:rsid w:val="00421AC8"/>
    <w:rsid w:val="00423D6B"/>
    <w:rsid w:val="004248AA"/>
    <w:rsid w:val="00424B4B"/>
    <w:rsid w:val="0042595A"/>
    <w:rsid w:val="00427A03"/>
    <w:rsid w:val="004320E9"/>
    <w:rsid w:val="004321C9"/>
    <w:rsid w:val="00432F13"/>
    <w:rsid w:val="00435A92"/>
    <w:rsid w:val="00436FFD"/>
    <w:rsid w:val="00437561"/>
    <w:rsid w:val="0044112D"/>
    <w:rsid w:val="00441D40"/>
    <w:rsid w:val="00447328"/>
    <w:rsid w:val="00447CF3"/>
    <w:rsid w:val="004534A0"/>
    <w:rsid w:val="00453CFF"/>
    <w:rsid w:val="004542A1"/>
    <w:rsid w:val="00454F72"/>
    <w:rsid w:val="00461288"/>
    <w:rsid w:val="00462948"/>
    <w:rsid w:val="0046334C"/>
    <w:rsid w:val="004672CF"/>
    <w:rsid w:val="00471155"/>
    <w:rsid w:val="00471FD0"/>
    <w:rsid w:val="0048064A"/>
    <w:rsid w:val="00480672"/>
    <w:rsid w:val="00482167"/>
    <w:rsid w:val="004823D6"/>
    <w:rsid w:val="00485BB4"/>
    <w:rsid w:val="004959F7"/>
    <w:rsid w:val="00496A44"/>
    <w:rsid w:val="004A108C"/>
    <w:rsid w:val="004A20EF"/>
    <w:rsid w:val="004A2491"/>
    <w:rsid w:val="004A5345"/>
    <w:rsid w:val="004A73BA"/>
    <w:rsid w:val="004B18E8"/>
    <w:rsid w:val="004B1AA0"/>
    <w:rsid w:val="004B1B9D"/>
    <w:rsid w:val="004B4B4F"/>
    <w:rsid w:val="004B565E"/>
    <w:rsid w:val="004C0F0C"/>
    <w:rsid w:val="004C126B"/>
    <w:rsid w:val="004C28E8"/>
    <w:rsid w:val="004C3C9E"/>
    <w:rsid w:val="004C496B"/>
    <w:rsid w:val="004C53D3"/>
    <w:rsid w:val="004C6668"/>
    <w:rsid w:val="004D2A8B"/>
    <w:rsid w:val="004D2DA0"/>
    <w:rsid w:val="004D2F41"/>
    <w:rsid w:val="004D3CBB"/>
    <w:rsid w:val="004D3FED"/>
    <w:rsid w:val="004D408D"/>
    <w:rsid w:val="004D4A41"/>
    <w:rsid w:val="004D4F54"/>
    <w:rsid w:val="004D7FF7"/>
    <w:rsid w:val="004E1148"/>
    <w:rsid w:val="004E25AD"/>
    <w:rsid w:val="004E355D"/>
    <w:rsid w:val="004E3FBC"/>
    <w:rsid w:val="004E7BB1"/>
    <w:rsid w:val="004E7C6B"/>
    <w:rsid w:val="004E7CDE"/>
    <w:rsid w:val="004F2A6B"/>
    <w:rsid w:val="004F3034"/>
    <w:rsid w:val="004F373C"/>
    <w:rsid w:val="004F406A"/>
    <w:rsid w:val="004F527A"/>
    <w:rsid w:val="004F59AB"/>
    <w:rsid w:val="00500A3E"/>
    <w:rsid w:val="00500AC2"/>
    <w:rsid w:val="0050206B"/>
    <w:rsid w:val="00502126"/>
    <w:rsid w:val="00503115"/>
    <w:rsid w:val="00504A33"/>
    <w:rsid w:val="00506FD9"/>
    <w:rsid w:val="00507DB0"/>
    <w:rsid w:val="00510283"/>
    <w:rsid w:val="00510C81"/>
    <w:rsid w:val="005115E0"/>
    <w:rsid w:val="005122D7"/>
    <w:rsid w:val="005175C3"/>
    <w:rsid w:val="00517749"/>
    <w:rsid w:val="005239E7"/>
    <w:rsid w:val="0052430C"/>
    <w:rsid w:val="00525D33"/>
    <w:rsid w:val="0052623E"/>
    <w:rsid w:val="00531C41"/>
    <w:rsid w:val="00532B0D"/>
    <w:rsid w:val="005337ED"/>
    <w:rsid w:val="00535D44"/>
    <w:rsid w:val="005418B3"/>
    <w:rsid w:val="00546659"/>
    <w:rsid w:val="00547DF2"/>
    <w:rsid w:val="00552547"/>
    <w:rsid w:val="00553A5B"/>
    <w:rsid w:val="00554773"/>
    <w:rsid w:val="00555C94"/>
    <w:rsid w:val="00556229"/>
    <w:rsid w:val="005600B8"/>
    <w:rsid w:val="00563989"/>
    <w:rsid w:val="00563C45"/>
    <w:rsid w:val="00567915"/>
    <w:rsid w:val="00567A94"/>
    <w:rsid w:val="005719F8"/>
    <w:rsid w:val="00571BF8"/>
    <w:rsid w:val="00572E5C"/>
    <w:rsid w:val="00573CE2"/>
    <w:rsid w:val="00576618"/>
    <w:rsid w:val="00580DD3"/>
    <w:rsid w:val="00583902"/>
    <w:rsid w:val="005925FA"/>
    <w:rsid w:val="0059299D"/>
    <w:rsid w:val="005938CE"/>
    <w:rsid w:val="0059541E"/>
    <w:rsid w:val="00595DC1"/>
    <w:rsid w:val="005973FE"/>
    <w:rsid w:val="005A4B21"/>
    <w:rsid w:val="005A4E97"/>
    <w:rsid w:val="005A60AE"/>
    <w:rsid w:val="005A7FAE"/>
    <w:rsid w:val="005B1330"/>
    <w:rsid w:val="005B2AA3"/>
    <w:rsid w:val="005B2C07"/>
    <w:rsid w:val="005B3ADE"/>
    <w:rsid w:val="005B5F18"/>
    <w:rsid w:val="005C4A47"/>
    <w:rsid w:val="005C5F1B"/>
    <w:rsid w:val="005C6556"/>
    <w:rsid w:val="005C7B73"/>
    <w:rsid w:val="005D0110"/>
    <w:rsid w:val="005D1D59"/>
    <w:rsid w:val="005D317D"/>
    <w:rsid w:val="005D5682"/>
    <w:rsid w:val="005D6911"/>
    <w:rsid w:val="005D70C6"/>
    <w:rsid w:val="005E03EC"/>
    <w:rsid w:val="005E0429"/>
    <w:rsid w:val="005E16A1"/>
    <w:rsid w:val="005E246B"/>
    <w:rsid w:val="005E24D9"/>
    <w:rsid w:val="005E3BC5"/>
    <w:rsid w:val="005E4040"/>
    <w:rsid w:val="005E57BF"/>
    <w:rsid w:val="005E6C49"/>
    <w:rsid w:val="005E768A"/>
    <w:rsid w:val="005F275D"/>
    <w:rsid w:val="005F37D8"/>
    <w:rsid w:val="005F52B5"/>
    <w:rsid w:val="005F5C14"/>
    <w:rsid w:val="005F7712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3F90"/>
    <w:rsid w:val="00626B46"/>
    <w:rsid w:val="006307AA"/>
    <w:rsid w:val="006309E9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5200F"/>
    <w:rsid w:val="006604C3"/>
    <w:rsid w:val="00660C76"/>
    <w:rsid w:val="00663444"/>
    <w:rsid w:val="00663618"/>
    <w:rsid w:val="006637C6"/>
    <w:rsid w:val="006659BB"/>
    <w:rsid w:val="00666C09"/>
    <w:rsid w:val="0066774C"/>
    <w:rsid w:val="00672F25"/>
    <w:rsid w:val="00674D13"/>
    <w:rsid w:val="00675A6E"/>
    <w:rsid w:val="006821D1"/>
    <w:rsid w:val="00683CC7"/>
    <w:rsid w:val="006847DB"/>
    <w:rsid w:val="0068569D"/>
    <w:rsid w:val="00686ADC"/>
    <w:rsid w:val="006960E4"/>
    <w:rsid w:val="00697227"/>
    <w:rsid w:val="006A2082"/>
    <w:rsid w:val="006A2AC5"/>
    <w:rsid w:val="006A416F"/>
    <w:rsid w:val="006A54AC"/>
    <w:rsid w:val="006A62D0"/>
    <w:rsid w:val="006B01B1"/>
    <w:rsid w:val="006B2685"/>
    <w:rsid w:val="006B4CB7"/>
    <w:rsid w:val="006C049D"/>
    <w:rsid w:val="006C135C"/>
    <w:rsid w:val="006C169E"/>
    <w:rsid w:val="006C39AA"/>
    <w:rsid w:val="006C3D90"/>
    <w:rsid w:val="006C5490"/>
    <w:rsid w:val="006D0103"/>
    <w:rsid w:val="006D235A"/>
    <w:rsid w:val="006D28AD"/>
    <w:rsid w:val="006D5589"/>
    <w:rsid w:val="006E05DB"/>
    <w:rsid w:val="006E1653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6F6D21"/>
    <w:rsid w:val="007019E7"/>
    <w:rsid w:val="007022FF"/>
    <w:rsid w:val="007030C9"/>
    <w:rsid w:val="00705434"/>
    <w:rsid w:val="00711C4F"/>
    <w:rsid w:val="007167F4"/>
    <w:rsid w:val="00722932"/>
    <w:rsid w:val="00722CD9"/>
    <w:rsid w:val="00723218"/>
    <w:rsid w:val="00732A22"/>
    <w:rsid w:val="00733027"/>
    <w:rsid w:val="00736BCC"/>
    <w:rsid w:val="00737E08"/>
    <w:rsid w:val="00743CEA"/>
    <w:rsid w:val="007449A3"/>
    <w:rsid w:val="00746F4D"/>
    <w:rsid w:val="00751D44"/>
    <w:rsid w:val="00751F33"/>
    <w:rsid w:val="00752599"/>
    <w:rsid w:val="00753004"/>
    <w:rsid w:val="00753027"/>
    <w:rsid w:val="00755785"/>
    <w:rsid w:val="007625FA"/>
    <w:rsid w:val="007658A2"/>
    <w:rsid w:val="00765EA2"/>
    <w:rsid w:val="007707AF"/>
    <w:rsid w:val="0077302F"/>
    <w:rsid w:val="00776973"/>
    <w:rsid w:val="00776CE8"/>
    <w:rsid w:val="00780860"/>
    <w:rsid w:val="007849DA"/>
    <w:rsid w:val="00786743"/>
    <w:rsid w:val="00787E57"/>
    <w:rsid w:val="00791F54"/>
    <w:rsid w:val="00795B01"/>
    <w:rsid w:val="007969AC"/>
    <w:rsid w:val="007A1516"/>
    <w:rsid w:val="007A3A7B"/>
    <w:rsid w:val="007A3AA7"/>
    <w:rsid w:val="007A400E"/>
    <w:rsid w:val="007A5E56"/>
    <w:rsid w:val="007B013B"/>
    <w:rsid w:val="007B0324"/>
    <w:rsid w:val="007B0B44"/>
    <w:rsid w:val="007B4CC9"/>
    <w:rsid w:val="007B684C"/>
    <w:rsid w:val="007B706E"/>
    <w:rsid w:val="007C0C85"/>
    <w:rsid w:val="007C2269"/>
    <w:rsid w:val="007C3E21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A71"/>
    <w:rsid w:val="007F0931"/>
    <w:rsid w:val="007F63DD"/>
    <w:rsid w:val="00803ABB"/>
    <w:rsid w:val="00804223"/>
    <w:rsid w:val="008045EC"/>
    <w:rsid w:val="0080482F"/>
    <w:rsid w:val="00804CD7"/>
    <w:rsid w:val="008102C4"/>
    <w:rsid w:val="00812E15"/>
    <w:rsid w:val="0082262A"/>
    <w:rsid w:val="00823BBF"/>
    <w:rsid w:val="00823D46"/>
    <w:rsid w:val="008265A5"/>
    <w:rsid w:val="0083125C"/>
    <w:rsid w:val="00831D79"/>
    <w:rsid w:val="00833DA4"/>
    <w:rsid w:val="00834D5D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4D2A"/>
    <w:rsid w:val="00855482"/>
    <w:rsid w:val="00855D26"/>
    <w:rsid w:val="0085603B"/>
    <w:rsid w:val="008606D3"/>
    <w:rsid w:val="00863A0C"/>
    <w:rsid w:val="00867A92"/>
    <w:rsid w:val="00871CCA"/>
    <w:rsid w:val="0087263D"/>
    <w:rsid w:val="008727BC"/>
    <w:rsid w:val="00873EB7"/>
    <w:rsid w:val="00877B3B"/>
    <w:rsid w:val="0088033B"/>
    <w:rsid w:val="00880A3F"/>
    <w:rsid w:val="008812D9"/>
    <w:rsid w:val="008856C2"/>
    <w:rsid w:val="008930E8"/>
    <w:rsid w:val="00894577"/>
    <w:rsid w:val="00895B19"/>
    <w:rsid w:val="00895FCD"/>
    <w:rsid w:val="008A1964"/>
    <w:rsid w:val="008A672B"/>
    <w:rsid w:val="008A6D7F"/>
    <w:rsid w:val="008A70AB"/>
    <w:rsid w:val="008B00F3"/>
    <w:rsid w:val="008B2609"/>
    <w:rsid w:val="008B26CD"/>
    <w:rsid w:val="008B2990"/>
    <w:rsid w:val="008B3CAC"/>
    <w:rsid w:val="008B59BB"/>
    <w:rsid w:val="008B6C8E"/>
    <w:rsid w:val="008C08D8"/>
    <w:rsid w:val="008C38DE"/>
    <w:rsid w:val="008C508E"/>
    <w:rsid w:val="008C60DC"/>
    <w:rsid w:val="008C62B8"/>
    <w:rsid w:val="008D47E0"/>
    <w:rsid w:val="008D492A"/>
    <w:rsid w:val="008D4C29"/>
    <w:rsid w:val="008D6790"/>
    <w:rsid w:val="008D6BCC"/>
    <w:rsid w:val="008D729B"/>
    <w:rsid w:val="008E03FC"/>
    <w:rsid w:val="008E2A2D"/>
    <w:rsid w:val="008E64B1"/>
    <w:rsid w:val="008E6CD6"/>
    <w:rsid w:val="008F0CA0"/>
    <w:rsid w:val="008F2666"/>
    <w:rsid w:val="008F3E9C"/>
    <w:rsid w:val="008F41D8"/>
    <w:rsid w:val="008F4612"/>
    <w:rsid w:val="008F6E98"/>
    <w:rsid w:val="009001A0"/>
    <w:rsid w:val="0090045E"/>
    <w:rsid w:val="009017AC"/>
    <w:rsid w:val="00901C7F"/>
    <w:rsid w:val="00904C1E"/>
    <w:rsid w:val="00907887"/>
    <w:rsid w:val="00907E5D"/>
    <w:rsid w:val="009101A1"/>
    <w:rsid w:val="00914F3A"/>
    <w:rsid w:val="00924C0A"/>
    <w:rsid w:val="00925CF6"/>
    <w:rsid w:val="00930636"/>
    <w:rsid w:val="009327B8"/>
    <w:rsid w:val="0093338A"/>
    <w:rsid w:val="00934345"/>
    <w:rsid w:val="009350F4"/>
    <w:rsid w:val="00941FA8"/>
    <w:rsid w:val="00942226"/>
    <w:rsid w:val="0094668C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BF4"/>
    <w:rsid w:val="00962423"/>
    <w:rsid w:val="009658B3"/>
    <w:rsid w:val="00967733"/>
    <w:rsid w:val="009708CB"/>
    <w:rsid w:val="00972B08"/>
    <w:rsid w:val="009731D5"/>
    <w:rsid w:val="0097406F"/>
    <w:rsid w:val="00974C45"/>
    <w:rsid w:val="0097541E"/>
    <w:rsid w:val="00976394"/>
    <w:rsid w:val="00976BC4"/>
    <w:rsid w:val="00977E04"/>
    <w:rsid w:val="00980F9B"/>
    <w:rsid w:val="0098475D"/>
    <w:rsid w:val="0098495B"/>
    <w:rsid w:val="0098560B"/>
    <w:rsid w:val="009931B6"/>
    <w:rsid w:val="009942FF"/>
    <w:rsid w:val="009944BB"/>
    <w:rsid w:val="009947B1"/>
    <w:rsid w:val="00995872"/>
    <w:rsid w:val="00995ACE"/>
    <w:rsid w:val="00995E71"/>
    <w:rsid w:val="009A0CD3"/>
    <w:rsid w:val="009A1B11"/>
    <w:rsid w:val="009A3C8C"/>
    <w:rsid w:val="009A6E47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B7E7D"/>
    <w:rsid w:val="009C0C89"/>
    <w:rsid w:val="009C6E28"/>
    <w:rsid w:val="009D0C6D"/>
    <w:rsid w:val="009D3010"/>
    <w:rsid w:val="009D4DAD"/>
    <w:rsid w:val="009D5322"/>
    <w:rsid w:val="009D659D"/>
    <w:rsid w:val="009D77FD"/>
    <w:rsid w:val="009D7BF9"/>
    <w:rsid w:val="009F2D01"/>
    <w:rsid w:val="009F573F"/>
    <w:rsid w:val="00A0220A"/>
    <w:rsid w:val="00A04E49"/>
    <w:rsid w:val="00A07362"/>
    <w:rsid w:val="00A07DF4"/>
    <w:rsid w:val="00A11402"/>
    <w:rsid w:val="00A14932"/>
    <w:rsid w:val="00A2299A"/>
    <w:rsid w:val="00A23915"/>
    <w:rsid w:val="00A253BB"/>
    <w:rsid w:val="00A27B47"/>
    <w:rsid w:val="00A32DDE"/>
    <w:rsid w:val="00A35475"/>
    <w:rsid w:val="00A361D8"/>
    <w:rsid w:val="00A36C06"/>
    <w:rsid w:val="00A41817"/>
    <w:rsid w:val="00A446C7"/>
    <w:rsid w:val="00A46644"/>
    <w:rsid w:val="00A4723B"/>
    <w:rsid w:val="00A51513"/>
    <w:rsid w:val="00A52427"/>
    <w:rsid w:val="00A536C9"/>
    <w:rsid w:val="00A5778F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5B6B"/>
    <w:rsid w:val="00A858F9"/>
    <w:rsid w:val="00A869B3"/>
    <w:rsid w:val="00A90FC6"/>
    <w:rsid w:val="00A938FC"/>
    <w:rsid w:val="00A93A6C"/>
    <w:rsid w:val="00A940AA"/>
    <w:rsid w:val="00A97073"/>
    <w:rsid w:val="00AA1F7B"/>
    <w:rsid w:val="00AA2B8E"/>
    <w:rsid w:val="00AB0573"/>
    <w:rsid w:val="00AB1D76"/>
    <w:rsid w:val="00AB267F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5E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4DAF"/>
    <w:rsid w:val="00AD6B8E"/>
    <w:rsid w:val="00AD6DB4"/>
    <w:rsid w:val="00AE1ED7"/>
    <w:rsid w:val="00AE3E18"/>
    <w:rsid w:val="00AE50E6"/>
    <w:rsid w:val="00AE5790"/>
    <w:rsid w:val="00AF0021"/>
    <w:rsid w:val="00AF2FA0"/>
    <w:rsid w:val="00AF3B6F"/>
    <w:rsid w:val="00AF3DD6"/>
    <w:rsid w:val="00AF485E"/>
    <w:rsid w:val="00AF55A9"/>
    <w:rsid w:val="00AF6A0F"/>
    <w:rsid w:val="00AF6CC3"/>
    <w:rsid w:val="00AF7192"/>
    <w:rsid w:val="00AF7CA2"/>
    <w:rsid w:val="00B01168"/>
    <w:rsid w:val="00B04E74"/>
    <w:rsid w:val="00B06662"/>
    <w:rsid w:val="00B06F10"/>
    <w:rsid w:val="00B11C4C"/>
    <w:rsid w:val="00B139BA"/>
    <w:rsid w:val="00B152E7"/>
    <w:rsid w:val="00B164DF"/>
    <w:rsid w:val="00B1740C"/>
    <w:rsid w:val="00B1742E"/>
    <w:rsid w:val="00B2033A"/>
    <w:rsid w:val="00B20CB4"/>
    <w:rsid w:val="00B242C9"/>
    <w:rsid w:val="00B27631"/>
    <w:rsid w:val="00B3029E"/>
    <w:rsid w:val="00B32DDB"/>
    <w:rsid w:val="00B3391D"/>
    <w:rsid w:val="00B35350"/>
    <w:rsid w:val="00B36250"/>
    <w:rsid w:val="00B36BD4"/>
    <w:rsid w:val="00B37484"/>
    <w:rsid w:val="00B419EB"/>
    <w:rsid w:val="00B43ABA"/>
    <w:rsid w:val="00B471E7"/>
    <w:rsid w:val="00B51D69"/>
    <w:rsid w:val="00B566AB"/>
    <w:rsid w:val="00B60E69"/>
    <w:rsid w:val="00B62249"/>
    <w:rsid w:val="00B6236E"/>
    <w:rsid w:val="00B62D24"/>
    <w:rsid w:val="00B64475"/>
    <w:rsid w:val="00B66635"/>
    <w:rsid w:val="00B66BEF"/>
    <w:rsid w:val="00B67199"/>
    <w:rsid w:val="00B67B00"/>
    <w:rsid w:val="00B71C5A"/>
    <w:rsid w:val="00B71DA7"/>
    <w:rsid w:val="00B726E4"/>
    <w:rsid w:val="00B733DC"/>
    <w:rsid w:val="00B73A43"/>
    <w:rsid w:val="00B75C2B"/>
    <w:rsid w:val="00B7738B"/>
    <w:rsid w:val="00B77417"/>
    <w:rsid w:val="00B82596"/>
    <w:rsid w:val="00B842B7"/>
    <w:rsid w:val="00B86D98"/>
    <w:rsid w:val="00B92533"/>
    <w:rsid w:val="00B93AE8"/>
    <w:rsid w:val="00B95120"/>
    <w:rsid w:val="00B9555C"/>
    <w:rsid w:val="00BA0BC3"/>
    <w:rsid w:val="00BA3093"/>
    <w:rsid w:val="00BA4578"/>
    <w:rsid w:val="00BA4763"/>
    <w:rsid w:val="00BB1183"/>
    <w:rsid w:val="00BB4876"/>
    <w:rsid w:val="00BB6322"/>
    <w:rsid w:val="00BB6B0E"/>
    <w:rsid w:val="00BC0036"/>
    <w:rsid w:val="00BC56AA"/>
    <w:rsid w:val="00BD106D"/>
    <w:rsid w:val="00BD57A1"/>
    <w:rsid w:val="00BD6725"/>
    <w:rsid w:val="00BE086E"/>
    <w:rsid w:val="00BE223E"/>
    <w:rsid w:val="00BE33F8"/>
    <w:rsid w:val="00BE5C2C"/>
    <w:rsid w:val="00BE71F0"/>
    <w:rsid w:val="00BF18E8"/>
    <w:rsid w:val="00BF2629"/>
    <w:rsid w:val="00BF2E6C"/>
    <w:rsid w:val="00BF64C6"/>
    <w:rsid w:val="00BF6673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898"/>
    <w:rsid w:val="00C11961"/>
    <w:rsid w:val="00C11DD9"/>
    <w:rsid w:val="00C12E2E"/>
    <w:rsid w:val="00C14671"/>
    <w:rsid w:val="00C157FD"/>
    <w:rsid w:val="00C15EC7"/>
    <w:rsid w:val="00C16B9E"/>
    <w:rsid w:val="00C20340"/>
    <w:rsid w:val="00C21CCA"/>
    <w:rsid w:val="00C26FD6"/>
    <w:rsid w:val="00C340C3"/>
    <w:rsid w:val="00C362B0"/>
    <w:rsid w:val="00C36505"/>
    <w:rsid w:val="00C3663F"/>
    <w:rsid w:val="00C37C31"/>
    <w:rsid w:val="00C37E57"/>
    <w:rsid w:val="00C40BD5"/>
    <w:rsid w:val="00C4138E"/>
    <w:rsid w:val="00C42CD4"/>
    <w:rsid w:val="00C45609"/>
    <w:rsid w:val="00C50EB1"/>
    <w:rsid w:val="00C53B2E"/>
    <w:rsid w:val="00C543C0"/>
    <w:rsid w:val="00C54A62"/>
    <w:rsid w:val="00C54D6F"/>
    <w:rsid w:val="00C55CEF"/>
    <w:rsid w:val="00C605BA"/>
    <w:rsid w:val="00C60A05"/>
    <w:rsid w:val="00C650CA"/>
    <w:rsid w:val="00C71B90"/>
    <w:rsid w:val="00C72E71"/>
    <w:rsid w:val="00C74A82"/>
    <w:rsid w:val="00C77803"/>
    <w:rsid w:val="00C80B3A"/>
    <w:rsid w:val="00C83B6C"/>
    <w:rsid w:val="00C83C8A"/>
    <w:rsid w:val="00C862EE"/>
    <w:rsid w:val="00C93983"/>
    <w:rsid w:val="00C94700"/>
    <w:rsid w:val="00C95DBE"/>
    <w:rsid w:val="00C96987"/>
    <w:rsid w:val="00CA0A4B"/>
    <w:rsid w:val="00CA4340"/>
    <w:rsid w:val="00CA5913"/>
    <w:rsid w:val="00CA62C6"/>
    <w:rsid w:val="00CA739F"/>
    <w:rsid w:val="00CB0CC8"/>
    <w:rsid w:val="00CB165D"/>
    <w:rsid w:val="00CB68C1"/>
    <w:rsid w:val="00CB74AB"/>
    <w:rsid w:val="00CB786A"/>
    <w:rsid w:val="00CC0BFC"/>
    <w:rsid w:val="00CC1F75"/>
    <w:rsid w:val="00CC4D41"/>
    <w:rsid w:val="00CC546C"/>
    <w:rsid w:val="00CC7333"/>
    <w:rsid w:val="00CD0DDA"/>
    <w:rsid w:val="00CD3209"/>
    <w:rsid w:val="00CD4672"/>
    <w:rsid w:val="00CD4A60"/>
    <w:rsid w:val="00CD5275"/>
    <w:rsid w:val="00CD592B"/>
    <w:rsid w:val="00CD7232"/>
    <w:rsid w:val="00CE38F5"/>
    <w:rsid w:val="00CF06D2"/>
    <w:rsid w:val="00CF276B"/>
    <w:rsid w:val="00CF734E"/>
    <w:rsid w:val="00CF74CE"/>
    <w:rsid w:val="00D00995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267F"/>
    <w:rsid w:val="00D2316C"/>
    <w:rsid w:val="00D25BFB"/>
    <w:rsid w:val="00D339A8"/>
    <w:rsid w:val="00D33A22"/>
    <w:rsid w:val="00D341C9"/>
    <w:rsid w:val="00D34E58"/>
    <w:rsid w:val="00D35479"/>
    <w:rsid w:val="00D35EF3"/>
    <w:rsid w:val="00D36A0F"/>
    <w:rsid w:val="00D41453"/>
    <w:rsid w:val="00D42E56"/>
    <w:rsid w:val="00D44A0A"/>
    <w:rsid w:val="00D46E6C"/>
    <w:rsid w:val="00D47BB0"/>
    <w:rsid w:val="00D50181"/>
    <w:rsid w:val="00D52602"/>
    <w:rsid w:val="00D52C9F"/>
    <w:rsid w:val="00D56974"/>
    <w:rsid w:val="00D60A7F"/>
    <w:rsid w:val="00D60AF2"/>
    <w:rsid w:val="00D60C2A"/>
    <w:rsid w:val="00D642FB"/>
    <w:rsid w:val="00D67959"/>
    <w:rsid w:val="00D702CD"/>
    <w:rsid w:val="00D71183"/>
    <w:rsid w:val="00D7513B"/>
    <w:rsid w:val="00D76722"/>
    <w:rsid w:val="00D8160F"/>
    <w:rsid w:val="00D830E0"/>
    <w:rsid w:val="00D83303"/>
    <w:rsid w:val="00D83C18"/>
    <w:rsid w:val="00D847CC"/>
    <w:rsid w:val="00D84A1B"/>
    <w:rsid w:val="00D85C2D"/>
    <w:rsid w:val="00D87891"/>
    <w:rsid w:val="00D910A1"/>
    <w:rsid w:val="00D91748"/>
    <w:rsid w:val="00DA181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C5C88"/>
    <w:rsid w:val="00DD196A"/>
    <w:rsid w:val="00DD206C"/>
    <w:rsid w:val="00DD30EF"/>
    <w:rsid w:val="00DD34DA"/>
    <w:rsid w:val="00DD51A2"/>
    <w:rsid w:val="00DD54AF"/>
    <w:rsid w:val="00DD66C1"/>
    <w:rsid w:val="00DE1043"/>
    <w:rsid w:val="00DE182A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440A"/>
    <w:rsid w:val="00E060D6"/>
    <w:rsid w:val="00E076F2"/>
    <w:rsid w:val="00E100E1"/>
    <w:rsid w:val="00E11397"/>
    <w:rsid w:val="00E1399C"/>
    <w:rsid w:val="00E139A5"/>
    <w:rsid w:val="00E147A7"/>
    <w:rsid w:val="00E14CCF"/>
    <w:rsid w:val="00E15F59"/>
    <w:rsid w:val="00E16810"/>
    <w:rsid w:val="00E16CBF"/>
    <w:rsid w:val="00E22303"/>
    <w:rsid w:val="00E22CD3"/>
    <w:rsid w:val="00E2400C"/>
    <w:rsid w:val="00E25079"/>
    <w:rsid w:val="00E25433"/>
    <w:rsid w:val="00E25885"/>
    <w:rsid w:val="00E31EDB"/>
    <w:rsid w:val="00E33989"/>
    <w:rsid w:val="00E34C7B"/>
    <w:rsid w:val="00E350A9"/>
    <w:rsid w:val="00E427D6"/>
    <w:rsid w:val="00E440FF"/>
    <w:rsid w:val="00E44475"/>
    <w:rsid w:val="00E521BC"/>
    <w:rsid w:val="00E52487"/>
    <w:rsid w:val="00E55523"/>
    <w:rsid w:val="00E577AD"/>
    <w:rsid w:val="00E627C2"/>
    <w:rsid w:val="00E642D0"/>
    <w:rsid w:val="00E675D3"/>
    <w:rsid w:val="00E70E63"/>
    <w:rsid w:val="00E74D1F"/>
    <w:rsid w:val="00E74D92"/>
    <w:rsid w:val="00E752C8"/>
    <w:rsid w:val="00E77092"/>
    <w:rsid w:val="00E8002F"/>
    <w:rsid w:val="00E81370"/>
    <w:rsid w:val="00E84B08"/>
    <w:rsid w:val="00E8559D"/>
    <w:rsid w:val="00E85E76"/>
    <w:rsid w:val="00E86FCE"/>
    <w:rsid w:val="00E936D3"/>
    <w:rsid w:val="00E96756"/>
    <w:rsid w:val="00EA1C44"/>
    <w:rsid w:val="00EA58E6"/>
    <w:rsid w:val="00EA60F8"/>
    <w:rsid w:val="00EB1973"/>
    <w:rsid w:val="00EB22CA"/>
    <w:rsid w:val="00EB2693"/>
    <w:rsid w:val="00EB2F18"/>
    <w:rsid w:val="00EB4137"/>
    <w:rsid w:val="00EB68AF"/>
    <w:rsid w:val="00EC21DD"/>
    <w:rsid w:val="00EC2E72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C66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0585"/>
    <w:rsid w:val="00F266A2"/>
    <w:rsid w:val="00F26891"/>
    <w:rsid w:val="00F3148B"/>
    <w:rsid w:val="00F31BE2"/>
    <w:rsid w:val="00F31F60"/>
    <w:rsid w:val="00F3448A"/>
    <w:rsid w:val="00F35562"/>
    <w:rsid w:val="00F36E3E"/>
    <w:rsid w:val="00F3771A"/>
    <w:rsid w:val="00F40FAB"/>
    <w:rsid w:val="00F43475"/>
    <w:rsid w:val="00F45285"/>
    <w:rsid w:val="00F50801"/>
    <w:rsid w:val="00F51886"/>
    <w:rsid w:val="00F56F9B"/>
    <w:rsid w:val="00F578A7"/>
    <w:rsid w:val="00F6150C"/>
    <w:rsid w:val="00F6273E"/>
    <w:rsid w:val="00F63A02"/>
    <w:rsid w:val="00F66705"/>
    <w:rsid w:val="00F66F43"/>
    <w:rsid w:val="00F67783"/>
    <w:rsid w:val="00F70AB0"/>
    <w:rsid w:val="00F70D2C"/>
    <w:rsid w:val="00F73657"/>
    <w:rsid w:val="00F74112"/>
    <w:rsid w:val="00F748D7"/>
    <w:rsid w:val="00F76484"/>
    <w:rsid w:val="00F80C19"/>
    <w:rsid w:val="00F849C4"/>
    <w:rsid w:val="00F871C7"/>
    <w:rsid w:val="00F91913"/>
    <w:rsid w:val="00F927CA"/>
    <w:rsid w:val="00F9592F"/>
    <w:rsid w:val="00FA295A"/>
    <w:rsid w:val="00FA3A45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9A1"/>
    <w:rsid w:val="00FB5A40"/>
    <w:rsid w:val="00FB5D57"/>
    <w:rsid w:val="00FB7AB1"/>
    <w:rsid w:val="00FC595C"/>
    <w:rsid w:val="00FD4FD2"/>
    <w:rsid w:val="00FD58CF"/>
    <w:rsid w:val="00FE2CF7"/>
    <w:rsid w:val="00FE4751"/>
    <w:rsid w:val="00FE7100"/>
    <w:rsid w:val="00FE742E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905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90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905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905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905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905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43905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43905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905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3905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3905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943905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52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1420</Words>
  <Characters>810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9</cp:revision>
  <cp:lastPrinted>2026-09-16T08:16:00Z</cp:lastPrinted>
  <dcterms:created xsi:type="dcterms:W3CDTF">2026-09-11T11:37:00Z</dcterms:created>
  <dcterms:modified xsi:type="dcterms:W3CDTF">2026-09-25T07:11:00Z</dcterms:modified>
</cp:coreProperties>
</file>