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13F6" w:rsidRDefault="001313F6" w:rsidP="00A82F68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1313F6" w:rsidRDefault="001313F6" w:rsidP="00102DCE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1313F6" w:rsidRPr="005A7FAE" w:rsidRDefault="001313F6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zCs w:val="28"/>
        </w:rPr>
      </w:pPr>
      <w:r w:rsidRPr="005A7FAE">
        <w:rPr>
          <w:bCs/>
          <w:szCs w:val="28"/>
        </w:rPr>
        <w:t>БОРИСЛАВСЬКА МІСЬКА РАДА ЛЬВІВСЬКОЇ ОБЛАСТІ</w:t>
      </w:r>
    </w:p>
    <w:p w:rsidR="001313F6" w:rsidRPr="005A7FAE" w:rsidRDefault="001313F6" w:rsidP="005A7FAE">
      <w:pPr>
        <w:pStyle w:val="a2"/>
        <w:spacing w:line="360" w:lineRule="auto"/>
        <w:rPr>
          <w:b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376" w:type="dxa"/>
        <w:tblInd w:w="88" w:type="dxa"/>
        <w:tblLayout w:type="fixed"/>
        <w:tblLook w:val="04A0"/>
      </w:tblPr>
      <w:tblGrid>
        <w:gridCol w:w="3138"/>
        <w:gridCol w:w="3122"/>
        <w:gridCol w:w="3116"/>
      </w:tblGrid>
      <w:tr w:rsidR="001313F6" w:rsidRPr="005A7FAE">
        <w:tc>
          <w:tcPr>
            <w:tcW w:w="3138" w:type="dxa"/>
          </w:tcPr>
          <w:p w:rsidR="001313F6" w:rsidRPr="00C06440" w:rsidRDefault="001313F6" w:rsidP="00C71B90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2" w:type="dxa"/>
          </w:tcPr>
          <w:p w:rsidR="001313F6" w:rsidRPr="005A7FAE" w:rsidRDefault="001313F6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5A7FAE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16" w:type="dxa"/>
          </w:tcPr>
          <w:p w:rsidR="001313F6" w:rsidRPr="00A82F68" w:rsidRDefault="001313F6" w:rsidP="00A82F68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A82F68">
              <w:rPr>
                <w:b w:val="0"/>
                <w:sz w:val="26"/>
                <w:szCs w:val="26"/>
                <w:u w:val="single"/>
              </w:rPr>
              <w:t>№3388</w:t>
            </w:r>
          </w:p>
        </w:tc>
      </w:tr>
    </w:tbl>
    <w:p w:rsidR="001313F6" w:rsidRPr="00F16551" w:rsidRDefault="001313F6" w:rsidP="00102DCE">
      <w:pPr>
        <w:jc w:val="both"/>
        <w:rPr>
          <w:kern w:val="2"/>
          <w:sz w:val="16"/>
          <w:szCs w:val="16"/>
          <w:lang w:val="uk-UA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</w:tblGrid>
      <w:tr w:rsidR="001313F6" w:rsidRPr="00875EF6">
        <w:trPr>
          <w:trHeight w:val="871"/>
        </w:trPr>
        <w:tc>
          <w:tcPr>
            <w:tcW w:w="9498" w:type="dxa"/>
          </w:tcPr>
          <w:p w:rsidR="001313F6" w:rsidRPr="00875EF6" w:rsidRDefault="001313F6" w:rsidP="00060AE8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875EF6">
              <w:rPr>
                <w:sz w:val="26"/>
                <w:szCs w:val="26"/>
                <w:lang w:val="uk-UA"/>
              </w:rPr>
              <w:t>Про затвердження технічної документації із землеустрою щодо встановлення  (відновлення) меж земельної ділянки в натурі (на місцевості) та надання безоплатно земельної ділянки у власність</w:t>
            </w:r>
          </w:p>
          <w:p w:rsidR="001313F6" w:rsidRPr="00875EF6" w:rsidRDefault="001313F6">
            <w:pPr>
              <w:ind w:left="-70"/>
              <w:jc w:val="both"/>
              <w:rPr>
                <w:rFonts w:ascii="Times New Roman CYR" w:hAnsi="Times New Roman CYR"/>
                <w:kern w:val="2"/>
                <w:sz w:val="26"/>
                <w:szCs w:val="26"/>
                <w:lang w:val="uk-UA" w:eastAsia="uk-UA"/>
              </w:rPr>
            </w:pPr>
          </w:p>
        </w:tc>
      </w:tr>
    </w:tbl>
    <w:p w:rsidR="001313F6" w:rsidRPr="00875EF6" w:rsidRDefault="001313F6" w:rsidP="00D45465">
      <w:pPr>
        <w:ind w:firstLine="851"/>
        <w:jc w:val="both"/>
        <w:rPr>
          <w:color w:val="000000"/>
          <w:sz w:val="26"/>
          <w:szCs w:val="26"/>
          <w:lang w:val="uk-UA" w:eastAsia="uk-UA"/>
        </w:rPr>
      </w:pPr>
      <w:r w:rsidRPr="00875EF6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12,</w:t>
      </w:r>
      <w:r w:rsidRPr="00875EF6">
        <w:rPr>
          <w:color w:val="000000"/>
          <w:sz w:val="26"/>
          <w:szCs w:val="26"/>
          <w:lang w:val="uk-UA" w:eastAsia="uk-UA"/>
        </w:rPr>
        <w:t xml:space="preserve"> 40, </w:t>
      </w:r>
      <w:r w:rsidRPr="00875EF6">
        <w:rPr>
          <w:sz w:val="26"/>
          <w:szCs w:val="26"/>
          <w:lang w:val="uk-UA"/>
        </w:rPr>
        <w:t>79</w:t>
      </w:r>
      <w:r w:rsidRPr="00875EF6">
        <w:rPr>
          <w:sz w:val="26"/>
          <w:szCs w:val="26"/>
          <w:vertAlign w:val="superscript"/>
          <w:lang w:val="uk-UA"/>
        </w:rPr>
        <w:t>1</w:t>
      </w:r>
      <w:r w:rsidRPr="00875EF6">
        <w:rPr>
          <w:sz w:val="26"/>
          <w:szCs w:val="26"/>
          <w:lang w:val="uk-UA"/>
        </w:rPr>
        <w:t xml:space="preserve">, </w:t>
      </w:r>
      <w:r w:rsidRPr="00875EF6">
        <w:rPr>
          <w:color w:val="000000"/>
          <w:sz w:val="26"/>
          <w:szCs w:val="26"/>
          <w:lang w:val="uk-UA" w:eastAsia="uk-UA"/>
        </w:rPr>
        <w:t xml:space="preserve">118, 121,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122,</w:t>
      </w:r>
      <w:r w:rsidRPr="00875EF6">
        <w:rPr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125,</w:t>
      </w:r>
      <w:r w:rsidRPr="00875EF6">
        <w:rPr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>126</w:t>
      </w:r>
      <w:r w:rsidRPr="00875EF6"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 w:rsidRPr="00875EF6">
        <w:rPr>
          <w:sz w:val="26"/>
          <w:szCs w:val="26"/>
          <w:lang w:val="uk-UA"/>
        </w:rPr>
        <w:t>підпункту 5 пункту 27 Розділу Х  “Перехідні положення”</w:t>
      </w:r>
      <w:r w:rsidRPr="00875EF6">
        <w:rPr>
          <w:color w:val="000000"/>
          <w:sz w:val="26"/>
          <w:szCs w:val="26"/>
          <w:lang w:val="uk-UA"/>
        </w:rPr>
        <w:t xml:space="preserve"> </w:t>
      </w:r>
      <w:r w:rsidRPr="00875EF6">
        <w:rPr>
          <w:rFonts w:ascii="ProbaPro" w:hAnsi="ProbaPro"/>
          <w:color w:val="000000"/>
          <w:sz w:val="26"/>
          <w:szCs w:val="26"/>
          <w:lang w:val="uk-UA" w:eastAsia="uk-UA"/>
        </w:rPr>
        <w:t xml:space="preserve"> </w:t>
      </w:r>
      <w:r w:rsidRPr="00875EF6">
        <w:rPr>
          <w:sz w:val="26"/>
          <w:szCs w:val="26"/>
          <w:lang w:val="uk-UA"/>
        </w:rPr>
        <w:t xml:space="preserve">Земельного кодексу України,  статей 25, 55 Закону України “Про землеустрій”, частини 5 статті 16 Закону України “Про Державний земельний кадастр”, розглянувши заяву </w:t>
      </w:r>
      <w:r>
        <w:rPr>
          <w:sz w:val="26"/>
          <w:szCs w:val="26"/>
          <w:lang w:val="uk-UA"/>
        </w:rPr>
        <w:t>Любові Петрицин</w:t>
      </w:r>
      <w:r w:rsidRPr="00875EF6">
        <w:rPr>
          <w:sz w:val="26"/>
          <w:szCs w:val="26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надання її у власність,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6"/>
          <w:szCs w:val="26"/>
          <w:lang w:val="uk-UA"/>
        </w:rPr>
        <w:t>23.09.</w:t>
      </w:r>
      <w:r w:rsidRPr="00875EF6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99/11</w:t>
      </w:r>
      <w:r w:rsidRPr="00875EF6">
        <w:rPr>
          <w:sz w:val="26"/>
          <w:szCs w:val="26"/>
          <w:lang w:val="uk-UA"/>
        </w:rPr>
        <w:t>, міська рада</w:t>
      </w:r>
    </w:p>
    <w:p w:rsidR="001313F6" w:rsidRPr="00875EF6" w:rsidRDefault="001313F6" w:rsidP="00D85C2D">
      <w:pPr>
        <w:jc w:val="both"/>
        <w:rPr>
          <w:b/>
          <w:sz w:val="26"/>
          <w:szCs w:val="26"/>
          <w:u w:val="single"/>
          <w:lang w:val="uk-UA"/>
        </w:rPr>
      </w:pPr>
    </w:p>
    <w:p w:rsidR="001313F6" w:rsidRPr="00875EF6" w:rsidRDefault="001313F6" w:rsidP="00F66AA9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В И Р І Ш И Л А:  </w:t>
      </w:r>
    </w:p>
    <w:p w:rsidR="001313F6" w:rsidRPr="00875EF6" w:rsidRDefault="001313F6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                </w:t>
      </w:r>
    </w:p>
    <w:p w:rsidR="001313F6" w:rsidRPr="00875EF6" w:rsidRDefault="001313F6" w:rsidP="00A7143C">
      <w:pPr>
        <w:ind w:firstLine="560"/>
        <w:jc w:val="both"/>
        <w:rPr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 1</w:t>
      </w:r>
      <w:r w:rsidRPr="00875EF6">
        <w:rPr>
          <w:color w:val="FF0000"/>
          <w:sz w:val="26"/>
          <w:szCs w:val="26"/>
          <w:lang w:val="uk-UA"/>
        </w:rPr>
        <w:t xml:space="preserve">. </w:t>
      </w:r>
      <w:r w:rsidRPr="00875EF6">
        <w:rPr>
          <w:sz w:val="26"/>
          <w:szCs w:val="26"/>
          <w:lang w:val="uk-UA"/>
        </w:rPr>
        <w:t>Затвердити технічну документацію із землеустрою щодо встановлення  (відновлення) меж земельної ділянки в натурі (на місцевості) площею 0,</w:t>
      </w:r>
      <w:r>
        <w:rPr>
          <w:sz w:val="26"/>
          <w:szCs w:val="26"/>
          <w:lang w:val="uk-UA"/>
        </w:rPr>
        <w:t>2500</w:t>
      </w:r>
      <w:r w:rsidRPr="00875EF6">
        <w:rPr>
          <w:sz w:val="26"/>
          <w:szCs w:val="26"/>
          <w:lang w:val="uk-UA"/>
        </w:rPr>
        <w:t xml:space="preserve"> га  на вул.</w:t>
      </w:r>
      <w:r>
        <w:rPr>
          <w:sz w:val="26"/>
          <w:szCs w:val="26"/>
          <w:lang w:val="uk-UA"/>
        </w:rPr>
        <w:t>Береговій,15</w:t>
      </w:r>
      <w:r w:rsidRPr="00875EF6">
        <w:rPr>
          <w:sz w:val="26"/>
          <w:szCs w:val="26"/>
          <w:lang w:val="uk-UA"/>
        </w:rPr>
        <w:t xml:space="preserve"> у с.</w:t>
      </w:r>
      <w:r>
        <w:rPr>
          <w:sz w:val="26"/>
          <w:szCs w:val="26"/>
          <w:lang w:val="uk-UA"/>
        </w:rPr>
        <w:t>Винники</w:t>
      </w:r>
      <w:r w:rsidRPr="00875EF6">
        <w:rPr>
          <w:sz w:val="26"/>
          <w:szCs w:val="26"/>
          <w:lang w:val="uk-UA"/>
        </w:rPr>
        <w:t xml:space="preserve"> Дрогобицького району Львівської області </w:t>
      </w:r>
      <w:r w:rsidRPr="00875EF6">
        <w:rPr>
          <w:i/>
          <w:sz w:val="26"/>
          <w:szCs w:val="26"/>
          <w:lang w:val="uk-UA"/>
        </w:rPr>
        <w:t>(кадастровий номер 4621288</w:t>
      </w:r>
      <w:r>
        <w:rPr>
          <w:i/>
          <w:sz w:val="26"/>
          <w:szCs w:val="26"/>
          <w:lang w:val="uk-UA"/>
        </w:rPr>
        <w:t>6</w:t>
      </w:r>
      <w:r w:rsidRPr="00875EF6">
        <w:rPr>
          <w:i/>
          <w:sz w:val="26"/>
          <w:szCs w:val="26"/>
          <w:lang w:val="uk-UA"/>
        </w:rPr>
        <w:t>00:0</w:t>
      </w:r>
      <w:r>
        <w:rPr>
          <w:i/>
          <w:sz w:val="26"/>
          <w:szCs w:val="26"/>
          <w:lang w:val="uk-UA"/>
        </w:rPr>
        <w:t>2</w:t>
      </w:r>
      <w:r w:rsidRPr="00875EF6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1</w:t>
      </w:r>
      <w:r w:rsidRPr="00875EF6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163</w:t>
      </w:r>
      <w:r w:rsidRPr="00875EF6">
        <w:rPr>
          <w:i/>
          <w:sz w:val="26"/>
          <w:szCs w:val="26"/>
          <w:lang w:val="uk-UA"/>
        </w:rPr>
        <w:t>)</w:t>
      </w:r>
      <w:r w:rsidRPr="00875EF6">
        <w:rPr>
          <w:sz w:val="26"/>
          <w:szCs w:val="26"/>
          <w:lang w:val="uk-UA"/>
        </w:rPr>
        <w:t xml:space="preserve"> та передати земельну ділянку безоплатно у власність </w:t>
      </w:r>
      <w:r>
        <w:rPr>
          <w:sz w:val="26"/>
          <w:szCs w:val="26"/>
          <w:lang w:val="uk-UA"/>
        </w:rPr>
        <w:t>Петрицин Любові Петрівні</w:t>
      </w:r>
      <w:r w:rsidRPr="00875EF6">
        <w:rPr>
          <w:sz w:val="26"/>
          <w:szCs w:val="26"/>
          <w:lang w:val="uk-UA"/>
        </w:rPr>
        <w:t>, яка зареєстрована у с.</w:t>
      </w:r>
      <w:r>
        <w:rPr>
          <w:sz w:val="26"/>
          <w:szCs w:val="26"/>
          <w:lang w:val="uk-UA"/>
        </w:rPr>
        <w:t>Винники</w:t>
      </w:r>
      <w:r w:rsidRPr="00875EF6">
        <w:rPr>
          <w:sz w:val="26"/>
          <w:szCs w:val="26"/>
          <w:lang w:val="uk-UA"/>
        </w:rPr>
        <w:t xml:space="preserve"> Дрогобицького району Львівської області, для будівництва та обслуговування житлового будинку, господарських будівель і споруд 02.01, за  рахунок земель, які надані для будівництва і обслуговування житлових будинків (землі житлової забудови).</w:t>
      </w:r>
    </w:p>
    <w:p w:rsidR="001313F6" w:rsidRPr="00875EF6" w:rsidRDefault="001313F6" w:rsidP="00C70C21">
      <w:pPr>
        <w:ind w:firstLine="567"/>
        <w:jc w:val="both"/>
        <w:rPr>
          <w:kern w:val="25"/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 xml:space="preserve"> </w:t>
      </w:r>
    </w:p>
    <w:p w:rsidR="001313F6" w:rsidRPr="00875EF6" w:rsidRDefault="001313F6" w:rsidP="00CC1F75">
      <w:pPr>
        <w:ind w:firstLine="709"/>
        <w:jc w:val="both"/>
        <w:rPr>
          <w:kern w:val="24"/>
          <w:sz w:val="26"/>
          <w:szCs w:val="26"/>
          <w:lang w:val="uk-UA"/>
        </w:rPr>
      </w:pPr>
      <w:r w:rsidRPr="00875EF6">
        <w:rPr>
          <w:sz w:val="26"/>
          <w:szCs w:val="26"/>
          <w:lang w:val="uk-UA"/>
        </w:rPr>
        <w:t>2</w:t>
      </w:r>
      <w:r w:rsidRPr="00875EF6">
        <w:rPr>
          <w:color w:val="FF0000"/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>Любові Петрицин</w:t>
      </w:r>
      <w:r w:rsidRPr="00875EF6">
        <w:rPr>
          <w:sz w:val="26"/>
          <w:szCs w:val="26"/>
          <w:lang w:val="uk-UA"/>
        </w:rPr>
        <w:t xml:space="preserve"> </w:t>
      </w:r>
      <w:r w:rsidRPr="00875EF6">
        <w:rPr>
          <w:bCs/>
          <w:sz w:val="26"/>
          <w:szCs w:val="26"/>
          <w:lang w:val="uk-UA"/>
        </w:rPr>
        <w:t xml:space="preserve">провести реєстрацію </w:t>
      </w:r>
      <w:r w:rsidRPr="00875EF6">
        <w:rPr>
          <w:bCs/>
          <w:kern w:val="24"/>
          <w:sz w:val="26"/>
          <w:szCs w:val="26"/>
          <w:lang w:val="uk-UA"/>
        </w:rPr>
        <w:t>права власності на земельну ділянку.</w:t>
      </w:r>
      <w:r w:rsidRPr="00875EF6">
        <w:rPr>
          <w:kern w:val="24"/>
          <w:sz w:val="26"/>
          <w:szCs w:val="26"/>
          <w:lang w:val="uk-UA"/>
        </w:rPr>
        <w:t xml:space="preserve"> </w:t>
      </w:r>
    </w:p>
    <w:p w:rsidR="001313F6" w:rsidRPr="00875EF6" w:rsidRDefault="001313F6" w:rsidP="00CC1F75">
      <w:pPr>
        <w:ind w:firstLine="709"/>
        <w:jc w:val="both"/>
        <w:rPr>
          <w:kern w:val="24"/>
          <w:sz w:val="26"/>
          <w:szCs w:val="26"/>
          <w:lang w:val="uk-UA"/>
        </w:rPr>
      </w:pPr>
    </w:p>
    <w:p w:rsidR="001313F6" w:rsidRPr="00875EF6" w:rsidRDefault="001313F6" w:rsidP="00854D2A">
      <w:pPr>
        <w:ind w:firstLine="709"/>
        <w:jc w:val="both"/>
        <w:rPr>
          <w:sz w:val="26"/>
          <w:szCs w:val="26"/>
          <w:lang w:val="uk-UA"/>
        </w:rPr>
      </w:pPr>
      <w:r w:rsidRPr="00875EF6">
        <w:rPr>
          <w:kern w:val="24"/>
          <w:sz w:val="26"/>
          <w:szCs w:val="26"/>
          <w:lang w:val="uk-UA"/>
        </w:rPr>
        <w:t xml:space="preserve">3. </w:t>
      </w:r>
      <w:r w:rsidRPr="00875EF6">
        <w:rPr>
          <w:bCs/>
          <w:kern w:val="24"/>
          <w:sz w:val="26"/>
          <w:szCs w:val="26"/>
          <w:lang w:val="uk-UA"/>
        </w:rPr>
        <w:t xml:space="preserve">Головному управлінню Державної податкової служби у Львівській  області  </w:t>
      </w:r>
      <w:r w:rsidRPr="00875EF6">
        <w:rPr>
          <w:kern w:val="24"/>
          <w:sz w:val="26"/>
          <w:szCs w:val="26"/>
          <w:lang w:val="uk-UA"/>
        </w:rPr>
        <w:t xml:space="preserve">провести нарахування податкових платежів з часу державної реєстрації </w:t>
      </w:r>
      <w:r w:rsidRPr="00875EF6">
        <w:rPr>
          <w:sz w:val="26"/>
          <w:szCs w:val="26"/>
          <w:lang w:val="uk-UA"/>
        </w:rPr>
        <w:t xml:space="preserve">права власності та здійснювати контроль за поступленням коштів. </w:t>
      </w:r>
    </w:p>
    <w:p w:rsidR="001313F6" w:rsidRPr="00875EF6" w:rsidRDefault="001313F6" w:rsidP="00854D2A">
      <w:pPr>
        <w:ind w:firstLine="709"/>
        <w:jc w:val="both"/>
        <w:rPr>
          <w:sz w:val="26"/>
          <w:szCs w:val="26"/>
          <w:lang w:val="uk-UA"/>
        </w:rPr>
      </w:pPr>
    </w:p>
    <w:p w:rsidR="001313F6" w:rsidRPr="00875EF6" w:rsidRDefault="001313F6" w:rsidP="00DE1043">
      <w:pPr>
        <w:ind w:firstLine="560"/>
        <w:jc w:val="both"/>
        <w:rPr>
          <w:sz w:val="26"/>
          <w:szCs w:val="26"/>
          <w:lang w:val="uk-UA"/>
        </w:rPr>
      </w:pPr>
      <w:r w:rsidRPr="00875EF6">
        <w:rPr>
          <w:kern w:val="24"/>
          <w:sz w:val="26"/>
          <w:szCs w:val="26"/>
          <w:lang w:val="uk-UA"/>
        </w:rPr>
        <w:t xml:space="preserve">   4</w:t>
      </w:r>
      <w:r w:rsidRPr="00875EF6">
        <w:rPr>
          <w:sz w:val="26"/>
          <w:szCs w:val="26"/>
          <w:lang w:val="uk-UA"/>
        </w:rPr>
        <w:t xml:space="preserve">. </w:t>
      </w:r>
      <w:r w:rsidRPr="00875EF6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875EF6">
        <w:rPr>
          <w:sz w:val="26"/>
          <w:szCs w:val="26"/>
          <w:lang w:val="uk-UA"/>
        </w:rPr>
        <w:t>Юрія</w:t>
      </w:r>
      <w:r w:rsidRPr="00875EF6">
        <w:rPr>
          <w:sz w:val="26"/>
          <w:szCs w:val="26"/>
        </w:rPr>
        <w:t xml:space="preserve"> </w:t>
      </w:r>
      <w:r w:rsidRPr="00875EF6">
        <w:rPr>
          <w:sz w:val="26"/>
          <w:szCs w:val="26"/>
          <w:lang w:val="uk-UA"/>
        </w:rPr>
        <w:t>Химина</w:t>
      </w:r>
      <w:r w:rsidRPr="00875EF6">
        <w:rPr>
          <w:sz w:val="26"/>
          <w:szCs w:val="26"/>
        </w:rPr>
        <w:t xml:space="preserve"> та </w:t>
      </w:r>
      <w:r w:rsidRPr="00875EF6">
        <w:rPr>
          <w:sz w:val="26"/>
          <w:szCs w:val="26"/>
          <w:lang w:val="uk-UA"/>
        </w:rPr>
        <w:t>постійну комісію з питань  регулювання земельних відносин, будівництва та архітектури  (Дмитро Герман).</w:t>
      </w:r>
    </w:p>
    <w:p w:rsidR="001313F6" w:rsidRPr="00875EF6" w:rsidRDefault="001313F6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1313F6" w:rsidRPr="00875EF6" w:rsidRDefault="001313F6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1313F6" w:rsidRPr="00875EF6" w:rsidRDefault="001313F6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875EF6">
        <w:rPr>
          <w:color w:val="auto"/>
          <w:sz w:val="26"/>
          <w:szCs w:val="26"/>
        </w:rPr>
        <w:t>Міський голова                                                                                       Ігор ЯВОРСЬКИЙ</w:t>
      </w:r>
    </w:p>
    <w:p w:rsidR="001313F6" w:rsidRPr="00875EF6" w:rsidRDefault="001313F6" w:rsidP="00ED1758">
      <w:pPr>
        <w:ind w:firstLine="851"/>
        <w:jc w:val="both"/>
        <w:rPr>
          <w:sz w:val="26"/>
          <w:szCs w:val="26"/>
          <w:lang w:val="uk-UA"/>
        </w:rPr>
      </w:pPr>
    </w:p>
    <w:sectPr w:rsidR="001313F6" w:rsidRPr="00875EF6" w:rsidSect="00DE45C8">
      <w:headerReference w:type="even" r:id="rId8"/>
      <w:headerReference w:type="default" r:id="rId9"/>
      <w:pgSz w:w="11906" w:h="16838"/>
      <w:pgMar w:top="426" w:right="707" w:bottom="0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3F6" w:rsidRDefault="001313F6">
      <w:r>
        <w:separator/>
      </w:r>
    </w:p>
  </w:endnote>
  <w:endnote w:type="continuationSeparator" w:id="0">
    <w:p w:rsidR="001313F6" w:rsidRDefault="00131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3F6" w:rsidRDefault="001313F6">
      <w:r>
        <w:separator/>
      </w:r>
    </w:p>
  </w:footnote>
  <w:footnote w:type="continuationSeparator" w:id="0">
    <w:p w:rsidR="001313F6" w:rsidRDefault="00131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F6" w:rsidRDefault="001313F6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313F6" w:rsidRDefault="001313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3F6" w:rsidRDefault="001313F6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313F6" w:rsidRDefault="001313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495"/>
    <w:rsid w:val="00000FD7"/>
    <w:rsid w:val="0000132A"/>
    <w:rsid w:val="00003CED"/>
    <w:rsid w:val="00010660"/>
    <w:rsid w:val="0001180D"/>
    <w:rsid w:val="00014A24"/>
    <w:rsid w:val="000150D4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506A8"/>
    <w:rsid w:val="00050997"/>
    <w:rsid w:val="000513AC"/>
    <w:rsid w:val="0005280A"/>
    <w:rsid w:val="00054F0A"/>
    <w:rsid w:val="00054F68"/>
    <w:rsid w:val="00060565"/>
    <w:rsid w:val="00060AE8"/>
    <w:rsid w:val="00063292"/>
    <w:rsid w:val="00072F88"/>
    <w:rsid w:val="00073F36"/>
    <w:rsid w:val="000744E8"/>
    <w:rsid w:val="000771D5"/>
    <w:rsid w:val="000775AE"/>
    <w:rsid w:val="00084751"/>
    <w:rsid w:val="00085FC0"/>
    <w:rsid w:val="000869B3"/>
    <w:rsid w:val="00090493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2693"/>
    <w:rsid w:val="000F2A47"/>
    <w:rsid w:val="000F554B"/>
    <w:rsid w:val="000F69AA"/>
    <w:rsid w:val="000F7E53"/>
    <w:rsid w:val="00100C37"/>
    <w:rsid w:val="001024EB"/>
    <w:rsid w:val="00102825"/>
    <w:rsid w:val="00102DCE"/>
    <w:rsid w:val="00110E90"/>
    <w:rsid w:val="00112A91"/>
    <w:rsid w:val="00113B03"/>
    <w:rsid w:val="0011418B"/>
    <w:rsid w:val="001154FD"/>
    <w:rsid w:val="00121765"/>
    <w:rsid w:val="0012259C"/>
    <w:rsid w:val="0012306F"/>
    <w:rsid w:val="00124B56"/>
    <w:rsid w:val="00131268"/>
    <w:rsid w:val="001313F6"/>
    <w:rsid w:val="00131F13"/>
    <w:rsid w:val="001439D5"/>
    <w:rsid w:val="00143CD2"/>
    <w:rsid w:val="00147805"/>
    <w:rsid w:val="001517F8"/>
    <w:rsid w:val="00151EC3"/>
    <w:rsid w:val="00152ED5"/>
    <w:rsid w:val="00154E8D"/>
    <w:rsid w:val="00154F2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9D0"/>
    <w:rsid w:val="00184ADA"/>
    <w:rsid w:val="0018716D"/>
    <w:rsid w:val="001901B3"/>
    <w:rsid w:val="00190D3D"/>
    <w:rsid w:val="001A08AB"/>
    <w:rsid w:val="001A18E4"/>
    <w:rsid w:val="001A1C66"/>
    <w:rsid w:val="001A1E12"/>
    <w:rsid w:val="001A29A3"/>
    <w:rsid w:val="001A339E"/>
    <w:rsid w:val="001A47C5"/>
    <w:rsid w:val="001A637A"/>
    <w:rsid w:val="001A77D8"/>
    <w:rsid w:val="001B39E5"/>
    <w:rsid w:val="001B4452"/>
    <w:rsid w:val="001C046F"/>
    <w:rsid w:val="001C05A4"/>
    <w:rsid w:val="001C2F32"/>
    <w:rsid w:val="001C3001"/>
    <w:rsid w:val="001C6549"/>
    <w:rsid w:val="001C6DF3"/>
    <w:rsid w:val="001D154E"/>
    <w:rsid w:val="001D4FF1"/>
    <w:rsid w:val="001D53F2"/>
    <w:rsid w:val="001D6B81"/>
    <w:rsid w:val="001D769F"/>
    <w:rsid w:val="001E11AA"/>
    <w:rsid w:val="001E3312"/>
    <w:rsid w:val="001E33A1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0084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1D61"/>
    <w:rsid w:val="0022430A"/>
    <w:rsid w:val="00225A23"/>
    <w:rsid w:val="002323C6"/>
    <w:rsid w:val="002376DB"/>
    <w:rsid w:val="002410BB"/>
    <w:rsid w:val="0024194E"/>
    <w:rsid w:val="00241D33"/>
    <w:rsid w:val="00242B0E"/>
    <w:rsid w:val="00245F46"/>
    <w:rsid w:val="002474CF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E6E"/>
    <w:rsid w:val="00275D1B"/>
    <w:rsid w:val="00280E6B"/>
    <w:rsid w:val="00281082"/>
    <w:rsid w:val="0028356B"/>
    <w:rsid w:val="002842A7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C11F8"/>
    <w:rsid w:val="002C23E0"/>
    <w:rsid w:val="002C24A3"/>
    <w:rsid w:val="002C2F8C"/>
    <w:rsid w:val="002C4E12"/>
    <w:rsid w:val="002C66D2"/>
    <w:rsid w:val="002D2A04"/>
    <w:rsid w:val="002D2DE0"/>
    <w:rsid w:val="002D587B"/>
    <w:rsid w:val="002D711C"/>
    <w:rsid w:val="002E1013"/>
    <w:rsid w:val="002E1D0D"/>
    <w:rsid w:val="002E2605"/>
    <w:rsid w:val="002E4115"/>
    <w:rsid w:val="002F11EB"/>
    <w:rsid w:val="002F2506"/>
    <w:rsid w:val="002F61D6"/>
    <w:rsid w:val="002F65AF"/>
    <w:rsid w:val="00300BBD"/>
    <w:rsid w:val="003042F2"/>
    <w:rsid w:val="0030474C"/>
    <w:rsid w:val="00305C25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50C"/>
    <w:rsid w:val="00331ADA"/>
    <w:rsid w:val="00337CDF"/>
    <w:rsid w:val="00337DFB"/>
    <w:rsid w:val="003424F2"/>
    <w:rsid w:val="0034658A"/>
    <w:rsid w:val="00350BEF"/>
    <w:rsid w:val="0035268E"/>
    <w:rsid w:val="0035284C"/>
    <w:rsid w:val="00353C77"/>
    <w:rsid w:val="00360F86"/>
    <w:rsid w:val="00361C59"/>
    <w:rsid w:val="00364646"/>
    <w:rsid w:val="00364FD2"/>
    <w:rsid w:val="00365219"/>
    <w:rsid w:val="003709FA"/>
    <w:rsid w:val="00377444"/>
    <w:rsid w:val="003812C3"/>
    <w:rsid w:val="003859F2"/>
    <w:rsid w:val="00386AFE"/>
    <w:rsid w:val="003930A7"/>
    <w:rsid w:val="00396462"/>
    <w:rsid w:val="003A316D"/>
    <w:rsid w:val="003A5836"/>
    <w:rsid w:val="003A6AE2"/>
    <w:rsid w:val="003B1217"/>
    <w:rsid w:val="003B36A9"/>
    <w:rsid w:val="003B6198"/>
    <w:rsid w:val="003B7DA7"/>
    <w:rsid w:val="003B7DF3"/>
    <w:rsid w:val="003C2626"/>
    <w:rsid w:val="003C3469"/>
    <w:rsid w:val="003C3A30"/>
    <w:rsid w:val="003C67C9"/>
    <w:rsid w:val="003D37AD"/>
    <w:rsid w:val="003D4F14"/>
    <w:rsid w:val="003D6522"/>
    <w:rsid w:val="003E0BB8"/>
    <w:rsid w:val="003E33E9"/>
    <w:rsid w:val="003E494D"/>
    <w:rsid w:val="003E663B"/>
    <w:rsid w:val="003E735B"/>
    <w:rsid w:val="003F01D2"/>
    <w:rsid w:val="003F1170"/>
    <w:rsid w:val="003F449B"/>
    <w:rsid w:val="003F795D"/>
    <w:rsid w:val="003F7D55"/>
    <w:rsid w:val="00401402"/>
    <w:rsid w:val="00401477"/>
    <w:rsid w:val="00401B4C"/>
    <w:rsid w:val="0040453B"/>
    <w:rsid w:val="00404F35"/>
    <w:rsid w:val="00410168"/>
    <w:rsid w:val="00412076"/>
    <w:rsid w:val="004126A4"/>
    <w:rsid w:val="004210A3"/>
    <w:rsid w:val="00421AC8"/>
    <w:rsid w:val="00424B4B"/>
    <w:rsid w:val="0042595A"/>
    <w:rsid w:val="00427A03"/>
    <w:rsid w:val="004320E9"/>
    <w:rsid w:val="004321C9"/>
    <w:rsid w:val="00432F13"/>
    <w:rsid w:val="00436FFD"/>
    <w:rsid w:val="00437561"/>
    <w:rsid w:val="0044112D"/>
    <w:rsid w:val="00441D40"/>
    <w:rsid w:val="00446DDC"/>
    <w:rsid w:val="00447328"/>
    <w:rsid w:val="004534A0"/>
    <w:rsid w:val="00453CFF"/>
    <w:rsid w:val="004542A1"/>
    <w:rsid w:val="00454F72"/>
    <w:rsid w:val="00461288"/>
    <w:rsid w:val="00462948"/>
    <w:rsid w:val="0046334C"/>
    <w:rsid w:val="004672CF"/>
    <w:rsid w:val="00471155"/>
    <w:rsid w:val="0047174D"/>
    <w:rsid w:val="00471FD0"/>
    <w:rsid w:val="0048064A"/>
    <w:rsid w:val="00480672"/>
    <w:rsid w:val="00482167"/>
    <w:rsid w:val="004823D6"/>
    <w:rsid w:val="00485BB4"/>
    <w:rsid w:val="004959F7"/>
    <w:rsid w:val="004A108C"/>
    <w:rsid w:val="004A20EF"/>
    <w:rsid w:val="004A2491"/>
    <w:rsid w:val="004A5345"/>
    <w:rsid w:val="004A73BA"/>
    <w:rsid w:val="004B18E8"/>
    <w:rsid w:val="004B1AA0"/>
    <w:rsid w:val="004B1B9D"/>
    <w:rsid w:val="004B3152"/>
    <w:rsid w:val="004B565E"/>
    <w:rsid w:val="004C0F0C"/>
    <w:rsid w:val="004C126B"/>
    <w:rsid w:val="004C230A"/>
    <w:rsid w:val="004C28E8"/>
    <w:rsid w:val="004C3C9E"/>
    <w:rsid w:val="004C496B"/>
    <w:rsid w:val="004C53D3"/>
    <w:rsid w:val="004C6668"/>
    <w:rsid w:val="004D2A8B"/>
    <w:rsid w:val="004D2DA0"/>
    <w:rsid w:val="004D2F41"/>
    <w:rsid w:val="004D3FED"/>
    <w:rsid w:val="004D4A41"/>
    <w:rsid w:val="004D4F54"/>
    <w:rsid w:val="004D7FF7"/>
    <w:rsid w:val="004E1148"/>
    <w:rsid w:val="004E355D"/>
    <w:rsid w:val="004E7BB1"/>
    <w:rsid w:val="004E7C6B"/>
    <w:rsid w:val="004E7CDE"/>
    <w:rsid w:val="004F111C"/>
    <w:rsid w:val="004F2A6B"/>
    <w:rsid w:val="004F373C"/>
    <w:rsid w:val="004F406A"/>
    <w:rsid w:val="004F527A"/>
    <w:rsid w:val="004F59AB"/>
    <w:rsid w:val="004F698A"/>
    <w:rsid w:val="00500A3E"/>
    <w:rsid w:val="005018A7"/>
    <w:rsid w:val="0050206B"/>
    <w:rsid w:val="00502126"/>
    <w:rsid w:val="00503115"/>
    <w:rsid w:val="00506FD9"/>
    <w:rsid w:val="00507DB0"/>
    <w:rsid w:val="00510283"/>
    <w:rsid w:val="00510C81"/>
    <w:rsid w:val="005122D7"/>
    <w:rsid w:val="00517749"/>
    <w:rsid w:val="00521ADB"/>
    <w:rsid w:val="0052430C"/>
    <w:rsid w:val="00525D33"/>
    <w:rsid w:val="0052623E"/>
    <w:rsid w:val="00531C41"/>
    <w:rsid w:val="00531CF8"/>
    <w:rsid w:val="00532B0D"/>
    <w:rsid w:val="005337ED"/>
    <w:rsid w:val="00535D44"/>
    <w:rsid w:val="00546659"/>
    <w:rsid w:val="00547DF2"/>
    <w:rsid w:val="00552547"/>
    <w:rsid w:val="00554773"/>
    <w:rsid w:val="00555560"/>
    <w:rsid w:val="00555C94"/>
    <w:rsid w:val="00556229"/>
    <w:rsid w:val="005600B8"/>
    <w:rsid w:val="00563989"/>
    <w:rsid w:val="00563C45"/>
    <w:rsid w:val="00564948"/>
    <w:rsid w:val="00567915"/>
    <w:rsid w:val="00567A94"/>
    <w:rsid w:val="00571BF8"/>
    <w:rsid w:val="00572E5C"/>
    <w:rsid w:val="00573CE2"/>
    <w:rsid w:val="0057634C"/>
    <w:rsid w:val="00576618"/>
    <w:rsid w:val="00580DD3"/>
    <w:rsid w:val="00583902"/>
    <w:rsid w:val="00590ED1"/>
    <w:rsid w:val="005925FA"/>
    <w:rsid w:val="0059299D"/>
    <w:rsid w:val="005938CE"/>
    <w:rsid w:val="00594623"/>
    <w:rsid w:val="0059541E"/>
    <w:rsid w:val="005959D5"/>
    <w:rsid w:val="00595DC1"/>
    <w:rsid w:val="005973FE"/>
    <w:rsid w:val="005A4B21"/>
    <w:rsid w:val="005A4E97"/>
    <w:rsid w:val="005A60AE"/>
    <w:rsid w:val="005A7FAE"/>
    <w:rsid w:val="005B1330"/>
    <w:rsid w:val="005B2AA3"/>
    <w:rsid w:val="005B2C07"/>
    <w:rsid w:val="005B3ADE"/>
    <w:rsid w:val="005B3D9F"/>
    <w:rsid w:val="005C4A47"/>
    <w:rsid w:val="005C5A73"/>
    <w:rsid w:val="005C5F1B"/>
    <w:rsid w:val="005C6556"/>
    <w:rsid w:val="005C7B73"/>
    <w:rsid w:val="005D0110"/>
    <w:rsid w:val="005D1D59"/>
    <w:rsid w:val="005D317D"/>
    <w:rsid w:val="005D5682"/>
    <w:rsid w:val="005D6911"/>
    <w:rsid w:val="005E03EC"/>
    <w:rsid w:val="005E0429"/>
    <w:rsid w:val="005E169C"/>
    <w:rsid w:val="005E16A1"/>
    <w:rsid w:val="005E246B"/>
    <w:rsid w:val="005E24D9"/>
    <w:rsid w:val="005E3BC5"/>
    <w:rsid w:val="005E4040"/>
    <w:rsid w:val="005E6C49"/>
    <w:rsid w:val="005F275D"/>
    <w:rsid w:val="005F37D8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604C3"/>
    <w:rsid w:val="00663618"/>
    <w:rsid w:val="006637C6"/>
    <w:rsid w:val="006659BB"/>
    <w:rsid w:val="00666C09"/>
    <w:rsid w:val="0066774C"/>
    <w:rsid w:val="006718DF"/>
    <w:rsid w:val="00672F25"/>
    <w:rsid w:val="00674D13"/>
    <w:rsid w:val="00675A6E"/>
    <w:rsid w:val="006821D1"/>
    <w:rsid w:val="00683CC7"/>
    <w:rsid w:val="006847DB"/>
    <w:rsid w:val="0068569D"/>
    <w:rsid w:val="00686ADC"/>
    <w:rsid w:val="00691285"/>
    <w:rsid w:val="006953BC"/>
    <w:rsid w:val="006960E4"/>
    <w:rsid w:val="00697227"/>
    <w:rsid w:val="006A2082"/>
    <w:rsid w:val="006A24D6"/>
    <w:rsid w:val="006A2AC5"/>
    <w:rsid w:val="006A416F"/>
    <w:rsid w:val="006A62D0"/>
    <w:rsid w:val="006B01B1"/>
    <w:rsid w:val="006B2685"/>
    <w:rsid w:val="006B4CB7"/>
    <w:rsid w:val="006C049D"/>
    <w:rsid w:val="006C0714"/>
    <w:rsid w:val="006C115A"/>
    <w:rsid w:val="006C135C"/>
    <w:rsid w:val="006C169E"/>
    <w:rsid w:val="006C39AA"/>
    <w:rsid w:val="006C3D90"/>
    <w:rsid w:val="006D0103"/>
    <w:rsid w:val="006D235A"/>
    <w:rsid w:val="006D28AD"/>
    <w:rsid w:val="006D3F45"/>
    <w:rsid w:val="006E05DB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7019E7"/>
    <w:rsid w:val="007022FF"/>
    <w:rsid w:val="007030C9"/>
    <w:rsid w:val="00705434"/>
    <w:rsid w:val="00711C4F"/>
    <w:rsid w:val="00712BAC"/>
    <w:rsid w:val="007167F4"/>
    <w:rsid w:val="00722CD9"/>
    <w:rsid w:val="00723218"/>
    <w:rsid w:val="007237DF"/>
    <w:rsid w:val="00732A22"/>
    <w:rsid w:val="00733027"/>
    <w:rsid w:val="00733F7C"/>
    <w:rsid w:val="00736BCC"/>
    <w:rsid w:val="00737E08"/>
    <w:rsid w:val="00741433"/>
    <w:rsid w:val="00743CEA"/>
    <w:rsid w:val="007449A3"/>
    <w:rsid w:val="00751AF4"/>
    <w:rsid w:val="00751D44"/>
    <w:rsid w:val="00751F33"/>
    <w:rsid w:val="00752599"/>
    <w:rsid w:val="00753004"/>
    <w:rsid w:val="00755785"/>
    <w:rsid w:val="007625FA"/>
    <w:rsid w:val="007658A2"/>
    <w:rsid w:val="00765EA2"/>
    <w:rsid w:val="007707AF"/>
    <w:rsid w:val="0077302F"/>
    <w:rsid w:val="00774EFF"/>
    <w:rsid w:val="00780860"/>
    <w:rsid w:val="007849DA"/>
    <w:rsid w:val="00784D11"/>
    <w:rsid w:val="00786743"/>
    <w:rsid w:val="00791F54"/>
    <w:rsid w:val="00795B01"/>
    <w:rsid w:val="007969AC"/>
    <w:rsid w:val="007A1516"/>
    <w:rsid w:val="007A2550"/>
    <w:rsid w:val="007A3A7B"/>
    <w:rsid w:val="007A3AA7"/>
    <w:rsid w:val="007A400E"/>
    <w:rsid w:val="007A7C9D"/>
    <w:rsid w:val="007B013B"/>
    <w:rsid w:val="007B0324"/>
    <w:rsid w:val="007B0B44"/>
    <w:rsid w:val="007B4CC9"/>
    <w:rsid w:val="007B684C"/>
    <w:rsid w:val="007B706E"/>
    <w:rsid w:val="007C2269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3FC"/>
    <w:rsid w:val="007E7A71"/>
    <w:rsid w:val="007F0931"/>
    <w:rsid w:val="007F583C"/>
    <w:rsid w:val="007F63DD"/>
    <w:rsid w:val="00803ABB"/>
    <w:rsid w:val="00804223"/>
    <w:rsid w:val="00804338"/>
    <w:rsid w:val="008045EC"/>
    <w:rsid w:val="0080482F"/>
    <w:rsid w:val="00804CD7"/>
    <w:rsid w:val="008077C4"/>
    <w:rsid w:val="008102C4"/>
    <w:rsid w:val="00812E15"/>
    <w:rsid w:val="0082262A"/>
    <w:rsid w:val="00823BBF"/>
    <w:rsid w:val="00823D46"/>
    <w:rsid w:val="0083125C"/>
    <w:rsid w:val="00831D79"/>
    <w:rsid w:val="00833DA4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32A1"/>
    <w:rsid w:val="00854D2A"/>
    <w:rsid w:val="00855482"/>
    <w:rsid w:val="00855D26"/>
    <w:rsid w:val="0085603B"/>
    <w:rsid w:val="008606D3"/>
    <w:rsid w:val="00860BB0"/>
    <w:rsid w:val="00862AEC"/>
    <w:rsid w:val="00863A0C"/>
    <w:rsid w:val="00867A92"/>
    <w:rsid w:val="00867DC5"/>
    <w:rsid w:val="00871CCA"/>
    <w:rsid w:val="00871F01"/>
    <w:rsid w:val="0087263D"/>
    <w:rsid w:val="00873EB7"/>
    <w:rsid w:val="00875EF6"/>
    <w:rsid w:val="00876D43"/>
    <w:rsid w:val="00877B3B"/>
    <w:rsid w:val="00880A3F"/>
    <w:rsid w:val="008812D9"/>
    <w:rsid w:val="008856C2"/>
    <w:rsid w:val="008930E8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3EA5"/>
    <w:rsid w:val="008C508E"/>
    <w:rsid w:val="008C60DC"/>
    <w:rsid w:val="008C62B8"/>
    <w:rsid w:val="008D1C3C"/>
    <w:rsid w:val="008D3D59"/>
    <w:rsid w:val="008D492A"/>
    <w:rsid w:val="008D4C29"/>
    <w:rsid w:val="008D6790"/>
    <w:rsid w:val="008D6BCC"/>
    <w:rsid w:val="008D729B"/>
    <w:rsid w:val="008E03FC"/>
    <w:rsid w:val="008E2A2D"/>
    <w:rsid w:val="008E64B1"/>
    <w:rsid w:val="008E6CD6"/>
    <w:rsid w:val="008F0CA0"/>
    <w:rsid w:val="008F3E9C"/>
    <w:rsid w:val="008F41D8"/>
    <w:rsid w:val="008F4612"/>
    <w:rsid w:val="008F6E98"/>
    <w:rsid w:val="009001A0"/>
    <w:rsid w:val="0090045E"/>
    <w:rsid w:val="00901C7F"/>
    <w:rsid w:val="0090756D"/>
    <w:rsid w:val="00907887"/>
    <w:rsid w:val="009101A1"/>
    <w:rsid w:val="00914F3A"/>
    <w:rsid w:val="00922178"/>
    <w:rsid w:val="00924C0A"/>
    <w:rsid w:val="00925CF6"/>
    <w:rsid w:val="0092674D"/>
    <w:rsid w:val="00930636"/>
    <w:rsid w:val="0093338A"/>
    <w:rsid w:val="00934345"/>
    <w:rsid w:val="00937B17"/>
    <w:rsid w:val="00941FA8"/>
    <w:rsid w:val="00942226"/>
    <w:rsid w:val="0094424C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0E8"/>
    <w:rsid w:val="00960BF4"/>
    <w:rsid w:val="00962938"/>
    <w:rsid w:val="009655EB"/>
    <w:rsid w:val="00967733"/>
    <w:rsid w:val="00970337"/>
    <w:rsid w:val="009708CB"/>
    <w:rsid w:val="00972B08"/>
    <w:rsid w:val="0097406F"/>
    <w:rsid w:val="00974C45"/>
    <w:rsid w:val="00976BC4"/>
    <w:rsid w:val="00977E04"/>
    <w:rsid w:val="00980F9B"/>
    <w:rsid w:val="0098495B"/>
    <w:rsid w:val="0098560B"/>
    <w:rsid w:val="00993F12"/>
    <w:rsid w:val="009942FF"/>
    <w:rsid w:val="009944BB"/>
    <w:rsid w:val="009947B1"/>
    <w:rsid w:val="00995ACE"/>
    <w:rsid w:val="00995E71"/>
    <w:rsid w:val="009A1B11"/>
    <w:rsid w:val="009A3C8C"/>
    <w:rsid w:val="009A7E65"/>
    <w:rsid w:val="009B01F6"/>
    <w:rsid w:val="009B0455"/>
    <w:rsid w:val="009B1FDD"/>
    <w:rsid w:val="009B369D"/>
    <w:rsid w:val="009B3AA9"/>
    <w:rsid w:val="009B3F79"/>
    <w:rsid w:val="009B43D5"/>
    <w:rsid w:val="009B5341"/>
    <w:rsid w:val="009B56B7"/>
    <w:rsid w:val="009B7843"/>
    <w:rsid w:val="009C0C89"/>
    <w:rsid w:val="009C6E28"/>
    <w:rsid w:val="009D22CA"/>
    <w:rsid w:val="009D3010"/>
    <w:rsid w:val="009D4DAD"/>
    <w:rsid w:val="009D5322"/>
    <w:rsid w:val="009D659D"/>
    <w:rsid w:val="009D77FD"/>
    <w:rsid w:val="009D7BF9"/>
    <w:rsid w:val="009E712D"/>
    <w:rsid w:val="009F2D01"/>
    <w:rsid w:val="00A0220A"/>
    <w:rsid w:val="00A02D88"/>
    <w:rsid w:val="00A04E49"/>
    <w:rsid w:val="00A07362"/>
    <w:rsid w:val="00A07DF4"/>
    <w:rsid w:val="00A11402"/>
    <w:rsid w:val="00A14932"/>
    <w:rsid w:val="00A2299A"/>
    <w:rsid w:val="00A23915"/>
    <w:rsid w:val="00A26704"/>
    <w:rsid w:val="00A274CA"/>
    <w:rsid w:val="00A27B47"/>
    <w:rsid w:val="00A32DDE"/>
    <w:rsid w:val="00A35475"/>
    <w:rsid w:val="00A361D8"/>
    <w:rsid w:val="00A36C06"/>
    <w:rsid w:val="00A41817"/>
    <w:rsid w:val="00A46644"/>
    <w:rsid w:val="00A4723B"/>
    <w:rsid w:val="00A51513"/>
    <w:rsid w:val="00A52427"/>
    <w:rsid w:val="00A536C9"/>
    <w:rsid w:val="00A55062"/>
    <w:rsid w:val="00A56EAB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7274"/>
    <w:rsid w:val="00A81465"/>
    <w:rsid w:val="00A82F68"/>
    <w:rsid w:val="00A858F9"/>
    <w:rsid w:val="00A869B3"/>
    <w:rsid w:val="00A90FC6"/>
    <w:rsid w:val="00A938FC"/>
    <w:rsid w:val="00A93A6C"/>
    <w:rsid w:val="00A940AA"/>
    <w:rsid w:val="00A94367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5022"/>
    <w:rsid w:val="00AD6B8E"/>
    <w:rsid w:val="00AD6DB4"/>
    <w:rsid w:val="00AE1ED7"/>
    <w:rsid w:val="00AE3E18"/>
    <w:rsid w:val="00AE4FB2"/>
    <w:rsid w:val="00AE50E6"/>
    <w:rsid w:val="00AE5790"/>
    <w:rsid w:val="00AF2FA0"/>
    <w:rsid w:val="00AF485E"/>
    <w:rsid w:val="00AF55A9"/>
    <w:rsid w:val="00AF6CC3"/>
    <w:rsid w:val="00AF7192"/>
    <w:rsid w:val="00AF7CA2"/>
    <w:rsid w:val="00B01168"/>
    <w:rsid w:val="00B04E74"/>
    <w:rsid w:val="00B06662"/>
    <w:rsid w:val="00B06F10"/>
    <w:rsid w:val="00B11C4C"/>
    <w:rsid w:val="00B139BA"/>
    <w:rsid w:val="00B152E7"/>
    <w:rsid w:val="00B164DF"/>
    <w:rsid w:val="00B1742E"/>
    <w:rsid w:val="00B20CB4"/>
    <w:rsid w:val="00B22416"/>
    <w:rsid w:val="00B242C9"/>
    <w:rsid w:val="00B247D7"/>
    <w:rsid w:val="00B27631"/>
    <w:rsid w:val="00B3029E"/>
    <w:rsid w:val="00B32DDB"/>
    <w:rsid w:val="00B3391D"/>
    <w:rsid w:val="00B35350"/>
    <w:rsid w:val="00B36250"/>
    <w:rsid w:val="00B37484"/>
    <w:rsid w:val="00B419EB"/>
    <w:rsid w:val="00B43ABA"/>
    <w:rsid w:val="00B471E7"/>
    <w:rsid w:val="00B51D69"/>
    <w:rsid w:val="00B55189"/>
    <w:rsid w:val="00B55A8E"/>
    <w:rsid w:val="00B566AB"/>
    <w:rsid w:val="00B60E69"/>
    <w:rsid w:val="00B62249"/>
    <w:rsid w:val="00B62D24"/>
    <w:rsid w:val="00B66635"/>
    <w:rsid w:val="00B66BEF"/>
    <w:rsid w:val="00B67199"/>
    <w:rsid w:val="00B67B00"/>
    <w:rsid w:val="00B71C5A"/>
    <w:rsid w:val="00B71DA7"/>
    <w:rsid w:val="00B726E4"/>
    <w:rsid w:val="00B73A43"/>
    <w:rsid w:val="00B7738B"/>
    <w:rsid w:val="00B77417"/>
    <w:rsid w:val="00B82596"/>
    <w:rsid w:val="00B842B7"/>
    <w:rsid w:val="00B86D98"/>
    <w:rsid w:val="00B91E67"/>
    <w:rsid w:val="00B92533"/>
    <w:rsid w:val="00B95120"/>
    <w:rsid w:val="00B9555C"/>
    <w:rsid w:val="00B97487"/>
    <w:rsid w:val="00BA0BC3"/>
    <w:rsid w:val="00BA0EDB"/>
    <w:rsid w:val="00BA3093"/>
    <w:rsid w:val="00BA4578"/>
    <w:rsid w:val="00BA4763"/>
    <w:rsid w:val="00BB1183"/>
    <w:rsid w:val="00BB4876"/>
    <w:rsid w:val="00BB493F"/>
    <w:rsid w:val="00BB6322"/>
    <w:rsid w:val="00BB6B0E"/>
    <w:rsid w:val="00BC56AA"/>
    <w:rsid w:val="00BD106D"/>
    <w:rsid w:val="00BD57A1"/>
    <w:rsid w:val="00BD6725"/>
    <w:rsid w:val="00BE086E"/>
    <w:rsid w:val="00BE223E"/>
    <w:rsid w:val="00BE2CDD"/>
    <w:rsid w:val="00BE33F8"/>
    <w:rsid w:val="00BE39D1"/>
    <w:rsid w:val="00BE5C2C"/>
    <w:rsid w:val="00BF18E8"/>
    <w:rsid w:val="00BF2629"/>
    <w:rsid w:val="00BF2E18"/>
    <w:rsid w:val="00BF2E6C"/>
    <w:rsid w:val="00BF6348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1431"/>
    <w:rsid w:val="00C340C3"/>
    <w:rsid w:val="00C362B0"/>
    <w:rsid w:val="00C36505"/>
    <w:rsid w:val="00C37C31"/>
    <w:rsid w:val="00C37E57"/>
    <w:rsid w:val="00C40BD5"/>
    <w:rsid w:val="00C4138E"/>
    <w:rsid w:val="00C42CD4"/>
    <w:rsid w:val="00C435B1"/>
    <w:rsid w:val="00C45609"/>
    <w:rsid w:val="00C479ED"/>
    <w:rsid w:val="00C50EB1"/>
    <w:rsid w:val="00C51B1D"/>
    <w:rsid w:val="00C53B2E"/>
    <w:rsid w:val="00C54A62"/>
    <w:rsid w:val="00C54D6F"/>
    <w:rsid w:val="00C55CEF"/>
    <w:rsid w:val="00C60A05"/>
    <w:rsid w:val="00C6645A"/>
    <w:rsid w:val="00C70C21"/>
    <w:rsid w:val="00C71B90"/>
    <w:rsid w:val="00C72E71"/>
    <w:rsid w:val="00C77803"/>
    <w:rsid w:val="00C83B6C"/>
    <w:rsid w:val="00C862EE"/>
    <w:rsid w:val="00C92821"/>
    <w:rsid w:val="00C94700"/>
    <w:rsid w:val="00C95DBE"/>
    <w:rsid w:val="00C96987"/>
    <w:rsid w:val="00CA0A4B"/>
    <w:rsid w:val="00CA1487"/>
    <w:rsid w:val="00CA4340"/>
    <w:rsid w:val="00CA5E29"/>
    <w:rsid w:val="00CA739F"/>
    <w:rsid w:val="00CB0CC8"/>
    <w:rsid w:val="00CB165D"/>
    <w:rsid w:val="00CB68C1"/>
    <w:rsid w:val="00CB74AB"/>
    <w:rsid w:val="00CB786A"/>
    <w:rsid w:val="00CC0BFC"/>
    <w:rsid w:val="00CC0C9B"/>
    <w:rsid w:val="00CC1F75"/>
    <w:rsid w:val="00CC4D41"/>
    <w:rsid w:val="00CC7333"/>
    <w:rsid w:val="00CC73E8"/>
    <w:rsid w:val="00CD0DDA"/>
    <w:rsid w:val="00CD3209"/>
    <w:rsid w:val="00CD4A60"/>
    <w:rsid w:val="00CD5275"/>
    <w:rsid w:val="00CD7232"/>
    <w:rsid w:val="00CE38F5"/>
    <w:rsid w:val="00CF06D2"/>
    <w:rsid w:val="00CF276B"/>
    <w:rsid w:val="00CF734E"/>
    <w:rsid w:val="00CF74CE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316C"/>
    <w:rsid w:val="00D25BFB"/>
    <w:rsid w:val="00D339A8"/>
    <w:rsid w:val="00D33A22"/>
    <w:rsid w:val="00D341C9"/>
    <w:rsid w:val="00D34E58"/>
    <w:rsid w:val="00D41453"/>
    <w:rsid w:val="00D45465"/>
    <w:rsid w:val="00D46E6C"/>
    <w:rsid w:val="00D47BB0"/>
    <w:rsid w:val="00D52602"/>
    <w:rsid w:val="00D52C9F"/>
    <w:rsid w:val="00D60A7F"/>
    <w:rsid w:val="00D60AF2"/>
    <w:rsid w:val="00D60C2A"/>
    <w:rsid w:val="00D642FB"/>
    <w:rsid w:val="00D65334"/>
    <w:rsid w:val="00D661AF"/>
    <w:rsid w:val="00D67959"/>
    <w:rsid w:val="00D702CD"/>
    <w:rsid w:val="00D71183"/>
    <w:rsid w:val="00D7513B"/>
    <w:rsid w:val="00D76722"/>
    <w:rsid w:val="00D8160F"/>
    <w:rsid w:val="00D83303"/>
    <w:rsid w:val="00D83C18"/>
    <w:rsid w:val="00D84A1B"/>
    <w:rsid w:val="00D85C2D"/>
    <w:rsid w:val="00D87891"/>
    <w:rsid w:val="00D910A1"/>
    <w:rsid w:val="00D9174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45C8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22303"/>
    <w:rsid w:val="00E22CD3"/>
    <w:rsid w:val="00E2400C"/>
    <w:rsid w:val="00E25079"/>
    <w:rsid w:val="00E25885"/>
    <w:rsid w:val="00E33989"/>
    <w:rsid w:val="00E34C7B"/>
    <w:rsid w:val="00E350A9"/>
    <w:rsid w:val="00E427D6"/>
    <w:rsid w:val="00E440FF"/>
    <w:rsid w:val="00E44475"/>
    <w:rsid w:val="00E521BC"/>
    <w:rsid w:val="00E52487"/>
    <w:rsid w:val="00E55523"/>
    <w:rsid w:val="00E6246B"/>
    <w:rsid w:val="00E627C2"/>
    <w:rsid w:val="00E642D0"/>
    <w:rsid w:val="00E675D3"/>
    <w:rsid w:val="00E70E63"/>
    <w:rsid w:val="00E74D1F"/>
    <w:rsid w:val="00E8002F"/>
    <w:rsid w:val="00E84B08"/>
    <w:rsid w:val="00E8559D"/>
    <w:rsid w:val="00E85E76"/>
    <w:rsid w:val="00E86FCE"/>
    <w:rsid w:val="00E9096A"/>
    <w:rsid w:val="00E936D3"/>
    <w:rsid w:val="00E96756"/>
    <w:rsid w:val="00EA1C44"/>
    <w:rsid w:val="00EA58E6"/>
    <w:rsid w:val="00EA60F8"/>
    <w:rsid w:val="00EB1973"/>
    <w:rsid w:val="00EB22CA"/>
    <w:rsid w:val="00EB2F18"/>
    <w:rsid w:val="00EB4137"/>
    <w:rsid w:val="00EB68AF"/>
    <w:rsid w:val="00EC2E72"/>
    <w:rsid w:val="00EC2FC1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8C0"/>
    <w:rsid w:val="00EE52ED"/>
    <w:rsid w:val="00EE6409"/>
    <w:rsid w:val="00EE6CFA"/>
    <w:rsid w:val="00EE7C24"/>
    <w:rsid w:val="00F00333"/>
    <w:rsid w:val="00F008E7"/>
    <w:rsid w:val="00F009C4"/>
    <w:rsid w:val="00F021B0"/>
    <w:rsid w:val="00F05391"/>
    <w:rsid w:val="00F111FF"/>
    <w:rsid w:val="00F16551"/>
    <w:rsid w:val="00F17A2B"/>
    <w:rsid w:val="00F24F1F"/>
    <w:rsid w:val="00F26891"/>
    <w:rsid w:val="00F3148B"/>
    <w:rsid w:val="00F31BE2"/>
    <w:rsid w:val="00F31F60"/>
    <w:rsid w:val="00F3448A"/>
    <w:rsid w:val="00F36E3E"/>
    <w:rsid w:val="00F3771A"/>
    <w:rsid w:val="00F40FAB"/>
    <w:rsid w:val="00F43475"/>
    <w:rsid w:val="00F45285"/>
    <w:rsid w:val="00F47248"/>
    <w:rsid w:val="00F50801"/>
    <w:rsid w:val="00F51886"/>
    <w:rsid w:val="00F56F9B"/>
    <w:rsid w:val="00F578A7"/>
    <w:rsid w:val="00F6150C"/>
    <w:rsid w:val="00F6273E"/>
    <w:rsid w:val="00F63A02"/>
    <w:rsid w:val="00F66AA9"/>
    <w:rsid w:val="00F67783"/>
    <w:rsid w:val="00F70AB0"/>
    <w:rsid w:val="00F70D2C"/>
    <w:rsid w:val="00F74112"/>
    <w:rsid w:val="00F76484"/>
    <w:rsid w:val="00F77982"/>
    <w:rsid w:val="00F80C19"/>
    <w:rsid w:val="00F849C4"/>
    <w:rsid w:val="00F871C7"/>
    <w:rsid w:val="00F91913"/>
    <w:rsid w:val="00F9592F"/>
    <w:rsid w:val="00F95F68"/>
    <w:rsid w:val="00FA295A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A40"/>
    <w:rsid w:val="00FB5D57"/>
    <w:rsid w:val="00FB7AB1"/>
    <w:rsid w:val="00FC595C"/>
    <w:rsid w:val="00FD4FD2"/>
    <w:rsid w:val="00FD58CF"/>
    <w:rsid w:val="00FD70D5"/>
    <w:rsid w:val="00FD75A8"/>
    <w:rsid w:val="00FE2CF7"/>
    <w:rsid w:val="00FE4751"/>
    <w:rsid w:val="00FE742E"/>
    <w:rsid w:val="00FE7EAE"/>
    <w:rsid w:val="00FF3628"/>
    <w:rsid w:val="00FF430D"/>
    <w:rsid w:val="00FF7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EBC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EBC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EBC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EBC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EBC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EBC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D2EBC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D2EBC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EBC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2EBC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2EBC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5D2EBC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7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1442</Words>
  <Characters>822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7</cp:revision>
  <cp:lastPrinted>2026-07-14T10:28:00Z</cp:lastPrinted>
  <dcterms:created xsi:type="dcterms:W3CDTF">2026-09-14T10:37:00Z</dcterms:created>
  <dcterms:modified xsi:type="dcterms:W3CDTF">2026-09-25T07:16:00Z</dcterms:modified>
</cp:coreProperties>
</file>