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2470C" w:rsidRPr="00E642D0" w:rsidRDefault="00B2470C" w:rsidP="00B04506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2pt" filled="t">
            <v:fill color2="black"/>
            <v:imagedata r:id="rId7" o:title=""/>
          </v:shape>
        </w:pict>
      </w:r>
    </w:p>
    <w:p w:rsidR="00B2470C" w:rsidRPr="00E642D0" w:rsidRDefault="00B2470C" w:rsidP="003C1FAC">
      <w:pPr>
        <w:tabs>
          <w:tab w:val="left" w:pos="7201"/>
        </w:tabs>
        <w:jc w:val="center"/>
        <w:rPr>
          <w:bCs/>
          <w:szCs w:val="28"/>
          <w:lang w:val="uk-UA"/>
        </w:rPr>
      </w:pPr>
    </w:p>
    <w:p w:rsidR="00B2470C" w:rsidRPr="009D56FC" w:rsidRDefault="00B2470C" w:rsidP="00EE16D5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B2470C" w:rsidRPr="00E642D0" w:rsidRDefault="00B2470C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B2470C" w:rsidRPr="00E642D0" w:rsidRDefault="00B2470C">
      <w:pPr>
        <w:pStyle w:val="a2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88" w:type="dxa"/>
        <w:tblLayout w:type="fixed"/>
        <w:tblLook w:val="0000"/>
      </w:tblPr>
      <w:tblGrid>
        <w:gridCol w:w="3135"/>
        <w:gridCol w:w="3120"/>
        <w:gridCol w:w="2979"/>
      </w:tblGrid>
      <w:tr w:rsidR="00B2470C" w:rsidRPr="002428B6">
        <w:tc>
          <w:tcPr>
            <w:tcW w:w="3135" w:type="dxa"/>
          </w:tcPr>
          <w:p w:rsidR="00B2470C" w:rsidRPr="003C1FAC" w:rsidRDefault="00B2470C" w:rsidP="003B24A2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B2470C" w:rsidRPr="002428B6" w:rsidRDefault="00B2470C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2979" w:type="dxa"/>
          </w:tcPr>
          <w:p w:rsidR="00B2470C" w:rsidRPr="00B04506" w:rsidRDefault="00B2470C" w:rsidP="00B04506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B04506">
              <w:rPr>
                <w:b w:val="0"/>
                <w:sz w:val="26"/>
                <w:szCs w:val="26"/>
                <w:u w:val="single"/>
              </w:rPr>
              <w:t>№3394</w:t>
            </w:r>
          </w:p>
        </w:tc>
      </w:tr>
    </w:tbl>
    <w:p w:rsidR="00B2470C" w:rsidRDefault="00B2470C">
      <w:pPr>
        <w:jc w:val="both"/>
        <w:rPr>
          <w:sz w:val="10"/>
          <w:szCs w:val="26"/>
          <w:lang w:val="uk-UA"/>
        </w:rPr>
      </w:pPr>
    </w:p>
    <w:p w:rsidR="00B2470C" w:rsidRPr="00BD1E3C" w:rsidRDefault="00B2470C">
      <w:pPr>
        <w:jc w:val="both"/>
        <w:rPr>
          <w:sz w:val="24"/>
          <w:szCs w:val="24"/>
          <w:lang w:val="uk-U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214"/>
      </w:tblGrid>
      <w:tr w:rsidR="00B2470C">
        <w:trPr>
          <w:trHeight w:val="871"/>
        </w:trPr>
        <w:tc>
          <w:tcPr>
            <w:tcW w:w="9214" w:type="dxa"/>
          </w:tcPr>
          <w:p w:rsidR="00B2470C" w:rsidRDefault="00B2470C">
            <w:pPr>
              <w:jc w:val="both"/>
              <w:rPr>
                <w:rFonts w:ascii="Times New Roman CYR" w:hAnsi="Times New Roman CYR"/>
                <w:kern w:val="24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/>
              </w:rPr>
              <w:t xml:space="preserve">Про затвердження проєкту землеустрою щодо відведення земельної ділянки у с.Уріж Дрогобицького району Львівської області та про надання Марії Шлярп земельної ділянки  в оренду </w:t>
            </w:r>
          </w:p>
        </w:tc>
      </w:tr>
    </w:tbl>
    <w:p w:rsidR="00B2470C" w:rsidRPr="00BD1E3C" w:rsidRDefault="00B2470C" w:rsidP="00657040">
      <w:pPr>
        <w:pStyle w:val="Heading6"/>
        <w:ind w:right="-144"/>
        <w:jc w:val="both"/>
        <w:rPr>
          <w:b w:val="0"/>
          <w:kern w:val="2"/>
          <w:sz w:val="24"/>
          <w:szCs w:val="24"/>
          <w:lang w:val="uk-UA"/>
        </w:rPr>
      </w:pPr>
    </w:p>
    <w:p w:rsidR="00B2470C" w:rsidRDefault="00B2470C" w:rsidP="00657040">
      <w:pPr>
        <w:jc w:val="both"/>
        <w:rPr>
          <w:sz w:val="26"/>
          <w:szCs w:val="26"/>
          <w:lang w:val="uk-UA"/>
        </w:rPr>
      </w:pPr>
      <w:r>
        <w:rPr>
          <w:szCs w:val="26"/>
          <w:lang w:val="uk-UA"/>
        </w:rPr>
        <w:t xml:space="preserve">          </w:t>
      </w:r>
      <w:r>
        <w:rPr>
          <w:sz w:val="26"/>
          <w:szCs w:val="26"/>
          <w:lang w:val="uk-UA"/>
        </w:rPr>
        <w:t xml:space="preserve">Відповідно до пункту 34 частини 1 статті 26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Про місцеве самоврядування в Україні”, статей 12, 36, 93, 123, 124, 125, 186</w:t>
      </w:r>
      <w:r>
        <w:rPr>
          <w:sz w:val="26"/>
          <w:szCs w:val="26"/>
          <w:vertAlign w:val="superscript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Земельного кодексу України, статей 25, 50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 xml:space="preserve">Про землеустрій”, частини 5 статті 16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 xml:space="preserve">Про Державний земельний кадастр”, розглянувши заяву Марії Шлярп про затвердження проекту землеустрою щодо відведення земельної ділянки та про надання її в оренду, враховуючи рекомендації постійної комісії з питань регулювання земельних відносин, будівництва та архітектури від 23.09.2026 року  №99/17, міська рада </w:t>
      </w:r>
    </w:p>
    <w:p w:rsidR="00B2470C" w:rsidRPr="00BD1E3C" w:rsidRDefault="00B2470C" w:rsidP="00657040">
      <w:pPr>
        <w:jc w:val="both"/>
        <w:rPr>
          <w:sz w:val="24"/>
          <w:szCs w:val="24"/>
          <w:lang w:val="uk-UA"/>
        </w:rPr>
      </w:pPr>
    </w:p>
    <w:p w:rsidR="00B2470C" w:rsidRDefault="00B2470C" w:rsidP="00657040">
      <w:pPr>
        <w:jc w:val="both"/>
        <w:rPr>
          <w:szCs w:val="26"/>
        </w:rPr>
      </w:pPr>
      <w:r>
        <w:rPr>
          <w:b/>
          <w:szCs w:val="26"/>
        </w:rPr>
        <w:t>В И Р І Ш И Л А</w:t>
      </w:r>
      <w:r>
        <w:rPr>
          <w:szCs w:val="26"/>
        </w:rPr>
        <w:t xml:space="preserve">: </w:t>
      </w:r>
    </w:p>
    <w:p w:rsidR="00B2470C" w:rsidRPr="00BD1E3C" w:rsidRDefault="00B2470C" w:rsidP="00657040">
      <w:pPr>
        <w:pStyle w:val="BodyTextIndent"/>
        <w:ind w:firstLine="0"/>
        <w:rPr>
          <w:sz w:val="22"/>
          <w:szCs w:val="22"/>
        </w:rPr>
      </w:pPr>
    </w:p>
    <w:p w:rsidR="00B2470C" w:rsidRDefault="00B2470C" w:rsidP="00657040">
      <w:pPr>
        <w:ind w:firstLine="851"/>
        <w:jc w:val="both"/>
        <w:rPr>
          <w:sz w:val="26"/>
          <w:szCs w:val="26"/>
          <w:lang w:val="uk-UA"/>
        </w:rPr>
      </w:pPr>
      <w:r>
        <w:rPr>
          <w:sz w:val="25"/>
          <w:szCs w:val="25"/>
          <w:lang w:val="uk-UA"/>
        </w:rPr>
        <w:t xml:space="preserve">1. </w:t>
      </w:r>
      <w:r>
        <w:rPr>
          <w:sz w:val="26"/>
          <w:szCs w:val="26"/>
          <w:lang w:val="uk-UA"/>
        </w:rPr>
        <w:t xml:space="preserve">Затвердити проєкт землеустрою щодо відведення земельної ділянки площею 0,1012 га у с.Уріж Дрогобицького району Львівської області </w:t>
      </w:r>
      <w:r>
        <w:rPr>
          <w:i/>
          <w:sz w:val="26"/>
          <w:szCs w:val="26"/>
          <w:lang w:val="uk-UA"/>
        </w:rPr>
        <w:t xml:space="preserve">(кадастровий номер </w:t>
      </w:r>
      <w:r>
        <w:rPr>
          <w:i/>
          <w:sz w:val="26"/>
          <w:lang w:val="uk-UA"/>
        </w:rPr>
        <w:t>4621288600:01:002:0160)</w:t>
      </w:r>
      <w:r>
        <w:rPr>
          <w:sz w:val="26"/>
          <w:szCs w:val="26"/>
          <w:lang w:val="uk-UA"/>
        </w:rPr>
        <w:t xml:space="preserve"> та надати її в оренду Шлярп Марії Андріївні, яка зареєстрована у с.Уріж Дрогобицького району Львівської області, терміном на 10 років для ведення городництва,</w:t>
      </w:r>
      <w:r>
        <w:rPr>
          <w:kern w:val="28"/>
          <w:sz w:val="26"/>
          <w:lang w:val="uk-UA"/>
        </w:rPr>
        <w:t xml:space="preserve"> </w:t>
      </w:r>
      <w:r>
        <w:rPr>
          <w:sz w:val="26"/>
          <w:szCs w:val="26"/>
          <w:lang w:val="uk-UA"/>
        </w:rPr>
        <w:t>за рахунок земель запасу, не наданих у власність та користування 01.07 (землі сільськогосподарського призначення).</w:t>
      </w:r>
    </w:p>
    <w:p w:rsidR="00B2470C" w:rsidRDefault="00B2470C" w:rsidP="00657040">
      <w:pPr>
        <w:jc w:val="both"/>
        <w:rPr>
          <w:sz w:val="20"/>
          <w:lang w:val="uk-UA"/>
        </w:rPr>
      </w:pPr>
    </w:p>
    <w:p w:rsidR="00B2470C" w:rsidRDefault="00B2470C" w:rsidP="00657040">
      <w:pPr>
        <w:spacing w:before="120"/>
        <w:ind w:firstLine="993"/>
        <w:jc w:val="both"/>
        <w:rPr>
          <w:bCs/>
          <w:sz w:val="26"/>
          <w:szCs w:val="26"/>
          <w:lang w:val="uk-UA"/>
        </w:rPr>
      </w:pPr>
      <w:r>
        <w:rPr>
          <w:sz w:val="26"/>
          <w:szCs w:val="25"/>
          <w:lang w:val="uk-UA"/>
        </w:rPr>
        <w:t>2. Марії Шлярп</w:t>
      </w:r>
      <w:r>
        <w:rPr>
          <w:sz w:val="26"/>
          <w:szCs w:val="26"/>
          <w:lang w:val="uk-UA"/>
        </w:rPr>
        <w:t xml:space="preserve"> </w:t>
      </w:r>
      <w:r>
        <w:rPr>
          <w:sz w:val="25"/>
          <w:szCs w:val="25"/>
          <w:lang w:val="uk-UA"/>
        </w:rPr>
        <w:t xml:space="preserve">у місячний термін  </w:t>
      </w:r>
      <w:r>
        <w:rPr>
          <w:sz w:val="26"/>
          <w:szCs w:val="26"/>
          <w:lang w:val="uk-UA"/>
        </w:rPr>
        <w:t xml:space="preserve">укласти  договір </w:t>
      </w:r>
      <w:r>
        <w:rPr>
          <w:bCs/>
          <w:sz w:val="26"/>
          <w:szCs w:val="26"/>
          <w:lang w:val="uk-UA"/>
        </w:rPr>
        <w:t xml:space="preserve">оренди землі та провести державну реєстрацію права оренди земельної ділянки.   </w:t>
      </w:r>
    </w:p>
    <w:p w:rsidR="00B2470C" w:rsidRDefault="00B2470C" w:rsidP="00657040">
      <w:pPr>
        <w:ind w:firstLine="851"/>
        <w:jc w:val="both"/>
        <w:rPr>
          <w:sz w:val="20"/>
          <w:lang w:val="uk-UA"/>
        </w:rPr>
      </w:pPr>
      <w:r>
        <w:rPr>
          <w:sz w:val="26"/>
          <w:szCs w:val="26"/>
          <w:lang w:val="uk-UA"/>
        </w:rPr>
        <w:t xml:space="preserve">  </w:t>
      </w:r>
    </w:p>
    <w:p w:rsidR="00B2470C" w:rsidRDefault="00B2470C" w:rsidP="00657040">
      <w:pPr>
        <w:jc w:val="both"/>
        <w:rPr>
          <w:sz w:val="26"/>
          <w:szCs w:val="24"/>
          <w:lang w:val="uk-UA"/>
        </w:rPr>
      </w:pPr>
      <w:r>
        <w:rPr>
          <w:sz w:val="26"/>
          <w:szCs w:val="26"/>
          <w:lang w:val="uk-UA"/>
        </w:rPr>
        <w:t xml:space="preserve">               3. </w:t>
      </w:r>
      <w:r>
        <w:rPr>
          <w:bCs/>
          <w:sz w:val="26"/>
          <w:szCs w:val="28"/>
          <w:lang w:val="uk-UA"/>
        </w:rPr>
        <w:t xml:space="preserve">Головному управлінню державної </w:t>
      </w:r>
      <w:r>
        <w:rPr>
          <w:bCs/>
          <w:sz w:val="25"/>
          <w:szCs w:val="25"/>
          <w:lang w:val="uk-UA"/>
        </w:rPr>
        <w:t xml:space="preserve">податкової </w:t>
      </w:r>
      <w:r>
        <w:rPr>
          <w:bCs/>
          <w:sz w:val="26"/>
          <w:szCs w:val="28"/>
          <w:lang w:val="uk-UA"/>
        </w:rPr>
        <w:t xml:space="preserve">служби у Львівській області </w:t>
      </w:r>
      <w:r>
        <w:rPr>
          <w:sz w:val="26"/>
          <w:szCs w:val="24"/>
          <w:lang w:val="uk-UA"/>
        </w:rPr>
        <w:t>здійснювати контроль за поступленням коштів від оренди земельної ділянки.</w:t>
      </w:r>
    </w:p>
    <w:p w:rsidR="00B2470C" w:rsidRDefault="00B2470C" w:rsidP="00657040">
      <w:pPr>
        <w:jc w:val="both"/>
        <w:rPr>
          <w:sz w:val="26"/>
          <w:szCs w:val="24"/>
          <w:lang w:val="uk-UA"/>
        </w:rPr>
      </w:pPr>
    </w:p>
    <w:p w:rsidR="00B2470C" w:rsidRDefault="00B2470C" w:rsidP="00657040">
      <w:pPr>
        <w:ind w:firstLine="99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>
        <w:rPr>
          <w:sz w:val="26"/>
          <w:szCs w:val="26"/>
        </w:rPr>
        <w:t>. Контроль за виконанням цього рішення покласти на секретаря міської ради  Юрія</w:t>
      </w:r>
      <w:r w:rsidRPr="00893655">
        <w:rPr>
          <w:sz w:val="26"/>
          <w:szCs w:val="26"/>
        </w:rPr>
        <w:t xml:space="preserve"> </w:t>
      </w:r>
      <w:r>
        <w:rPr>
          <w:sz w:val="26"/>
          <w:szCs w:val="26"/>
        </w:rPr>
        <w:t>Х</w:t>
      </w:r>
      <w:r>
        <w:rPr>
          <w:sz w:val="26"/>
          <w:szCs w:val="26"/>
          <w:lang w:val="uk-UA"/>
        </w:rPr>
        <w:t>имина</w:t>
      </w:r>
      <w:r>
        <w:rPr>
          <w:sz w:val="26"/>
          <w:szCs w:val="26"/>
        </w:rPr>
        <w:t xml:space="preserve"> та  постійну комісію з питань  регулювання земельних відносин, будівництва та архітектури (Дмитр</w:t>
      </w:r>
      <w:r>
        <w:rPr>
          <w:sz w:val="26"/>
          <w:szCs w:val="26"/>
          <w:lang w:val="uk-UA"/>
        </w:rPr>
        <w:t>о</w:t>
      </w:r>
      <w:r w:rsidRPr="00893655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>
        <w:rPr>
          <w:sz w:val="26"/>
          <w:szCs w:val="26"/>
          <w:lang w:val="uk-UA"/>
        </w:rPr>
        <w:t>ерман).</w:t>
      </w:r>
    </w:p>
    <w:p w:rsidR="00B2470C" w:rsidRPr="003C1FAC" w:rsidRDefault="00B2470C" w:rsidP="00657040">
      <w:pPr>
        <w:ind w:firstLine="993"/>
        <w:jc w:val="both"/>
        <w:rPr>
          <w:sz w:val="26"/>
          <w:szCs w:val="26"/>
          <w:lang w:val="uk-UA"/>
        </w:rPr>
      </w:pPr>
    </w:p>
    <w:p w:rsidR="00B2470C" w:rsidRPr="003C1FAC" w:rsidRDefault="00B2470C" w:rsidP="008A3D0F">
      <w:pPr>
        <w:ind w:firstLine="993"/>
        <w:jc w:val="both"/>
        <w:rPr>
          <w:sz w:val="26"/>
          <w:szCs w:val="26"/>
          <w:lang w:val="uk-UA"/>
        </w:rPr>
      </w:pPr>
    </w:p>
    <w:p w:rsidR="00B2470C" w:rsidRPr="003C1FAC" w:rsidRDefault="00B2470C" w:rsidP="00A938FC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</w:p>
    <w:p w:rsidR="00B2470C" w:rsidRPr="003C1FAC" w:rsidRDefault="00B2470C" w:rsidP="00B86D9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 w:rsidRPr="003C1FAC">
        <w:rPr>
          <w:sz w:val="26"/>
          <w:szCs w:val="26"/>
        </w:rPr>
        <w:t>Міський голова                                                                                   І</w:t>
      </w:r>
      <w:r>
        <w:rPr>
          <w:sz w:val="26"/>
          <w:szCs w:val="26"/>
        </w:rPr>
        <w:t>гор ЯВОРСЬКИЙ</w:t>
      </w:r>
    </w:p>
    <w:p w:rsidR="00B2470C" w:rsidRPr="003C1FAC" w:rsidRDefault="00B2470C" w:rsidP="00B86D9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</w:p>
    <w:p w:rsidR="00B2470C" w:rsidRPr="003C1FAC" w:rsidRDefault="00B2470C" w:rsidP="008045EC">
      <w:pPr>
        <w:ind w:right="-144" w:firstLine="567"/>
        <w:jc w:val="both"/>
        <w:rPr>
          <w:sz w:val="26"/>
          <w:szCs w:val="26"/>
          <w:lang w:val="uk-UA"/>
        </w:rPr>
      </w:pPr>
    </w:p>
    <w:p w:rsidR="00B2470C" w:rsidRPr="003C1FAC" w:rsidRDefault="00B2470C">
      <w:pPr>
        <w:ind w:firstLine="709"/>
        <w:jc w:val="both"/>
        <w:rPr>
          <w:sz w:val="26"/>
          <w:szCs w:val="26"/>
          <w:lang w:val="uk-UA"/>
        </w:rPr>
      </w:pPr>
    </w:p>
    <w:sectPr w:rsidR="00B2470C" w:rsidRPr="003C1FAC" w:rsidSect="003C1FAC">
      <w:headerReference w:type="even" r:id="rId8"/>
      <w:headerReference w:type="default" r:id="rId9"/>
      <w:pgSz w:w="11906" w:h="16838"/>
      <w:pgMar w:top="369" w:right="567" w:bottom="1418" w:left="2127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70C" w:rsidRDefault="00B2470C">
      <w:r>
        <w:separator/>
      </w:r>
    </w:p>
  </w:endnote>
  <w:endnote w:type="continuationSeparator" w:id="0">
    <w:p w:rsidR="00B2470C" w:rsidRDefault="00B24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70C" w:rsidRDefault="00B2470C">
      <w:r>
        <w:separator/>
      </w:r>
    </w:p>
  </w:footnote>
  <w:footnote w:type="continuationSeparator" w:id="0">
    <w:p w:rsidR="00B2470C" w:rsidRDefault="00B247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0C" w:rsidRDefault="00B2470C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2470C" w:rsidRDefault="00B2470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0C" w:rsidRDefault="00B2470C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2470C" w:rsidRDefault="00B2470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26F48"/>
    <w:rsid w:val="0002746A"/>
    <w:rsid w:val="00027FA7"/>
    <w:rsid w:val="00030CFD"/>
    <w:rsid w:val="00031101"/>
    <w:rsid w:val="00031F09"/>
    <w:rsid w:val="00033487"/>
    <w:rsid w:val="00037D1E"/>
    <w:rsid w:val="00050997"/>
    <w:rsid w:val="0005280A"/>
    <w:rsid w:val="00060565"/>
    <w:rsid w:val="00063292"/>
    <w:rsid w:val="00063C32"/>
    <w:rsid w:val="00072A6F"/>
    <w:rsid w:val="00073F36"/>
    <w:rsid w:val="00074822"/>
    <w:rsid w:val="000812F1"/>
    <w:rsid w:val="000869B3"/>
    <w:rsid w:val="00094328"/>
    <w:rsid w:val="00095602"/>
    <w:rsid w:val="000A007B"/>
    <w:rsid w:val="000A247E"/>
    <w:rsid w:val="000A2925"/>
    <w:rsid w:val="000A7103"/>
    <w:rsid w:val="000A7C15"/>
    <w:rsid w:val="000B056E"/>
    <w:rsid w:val="000B5B42"/>
    <w:rsid w:val="000B61A8"/>
    <w:rsid w:val="000B686A"/>
    <w:rsid w:val="000C1AC0"/>
    <w:rsid w:val="000C1C50"/>
    <w:rsid w:val="000C6E8E"/>
    <w:rsid w:val="000D38A7"/>
    <w:rsid w:val="000D424C"/>
    <w:rsid w:val="000D6F34"/>
    <w:rsid w:val="000E0AC0"/>
    <w:rsid w:val="000E4301"/>
    <w:rsid w:val="000F0309"/>
    <w:rsid w:val="000F04DA"/>
    <w:rsid w:val="001024EB"/>
    <w:rsid w:val="001075DE"/>
    <w:rsid w:val="0010769B"/>
    <w:rsid w:val="00110E90"/>
    <w:rsid w:val="0011418B"/>
    <w:rsid w:val="001145BD"/>
    <w:rsid w:val="00115FE0"/>
    <w:rsid w:val="00124B56"/>
    <w:rsid w:val="00132ACF"/>
    <w:rsid w:val="00133BF6"/>
    <w:rsid w:val="00140825"/>
    <w:rsid w:val="00143CD2"/>
    <w:rsid w:val="00147805"/>
    <w:rsid w:val="00152ED5"/>
    <w:rsid w:val="00160D0C"/>
    <w:rsid w:val="00161DC1"/>
    <w:rsid w:val="00165F58"/>
    <w:rsid w:val="00171D0C"/>
    <w:rsid w:val="00172FE5"/>
    <w:rsid w:val="001737A7"/>
    <w:rsid w:val="00174FB2"/>
    <w:rsid w:val="001820DA"/>
    <w:rsid w:val="00183BE6"/>
    <w:rsid w:val="00184ADA"/>
    <w:rsid w:val="0018716D"/>
    <w:rsid w:val="00194939"/>
    <w:rsid w:val="00195A22"/>
    <w:rsid w:val="001A05DA"/>
    <w:rsid w:val="001A08AB"/>
    <w:rsid w:val="001A18E4"/>
    <w:rsid w:val="001A29A3"/>
    <w:rsid w:val="001A47C5"/>
    <w:rsid w:val="001B07F2"/>
    <w:rsid w:val="001B7DDC"/>
    <w:rsid w:val="001C046F"/>
    <w:rsid w:val="001C05A4"/>
    <w:rsid w:val="001C2F32"/>
    <w:rsid w:val="001C3001"/>
    <w:rsid w:val="001C6549"/>
    <w:rsid w:val="001C6DF3"/>
    <w:rsid w:val="001D154E"/>
    <w:rsid w:val="001D4956"/>
    <w:rsid w:val="001D4FF1"/>
    <w:rsid w:val="001D726D"/>
    <w:rsid w:val="001D7E62"/>
    <w:rsid w:val="001D7F43"/>
    <w:rsid w:val="001E11AA"/>
    <w:rsid w:val="001E35B3"/>
    <w:rsid w:val="001E3848"/>
    <w:rsid w:val="001E70AA"/>
    <w:rsid w:val="001E74BC"/>
    <w:rsid w:val="001E7CDB"/>
    <w:rsid w:val="001F169B"/>
    <w:rsid w:val="001F3F03"/>
    <w:rsid w:val="001F5D1A"/>
    <w:rsid w:val="001F6F1C"/>
    <w:rsid w:val="001F75F3"/>
    <w:rsid w:val="00201BB2"/>
    <w:rsid w:val="00203A7A"/>
    <w:rsid w:val="00210F41"/>
    <w:rsid w:val="00213452"/>
    <w:rsid w:val="00214955"/>
    <w:rsid w:val="00216B56"/>
    <w:rsid w:val="0021721E"/>
    <w:rsid w:val="00220807"/>
    <w:rsid w:val="00221241"/>
    <w:rsid w:val="00221B89"/>
    <w:rsid w:val="00227834"/>
    <w:rsid w:val="002278BE"/>
    <w:rsid w:val="0023120B"/>
    <w:rsid w:val="0023191A"/>
    <w:rsid w:val="002428B6"/>
    <w:rsid w:val="00242B0E"/>
    <w:rsid w:val="00245F46"/>
    <w:rsid w:val="002474CF"/>
    <w:rsid w:val="002500DE"/>
    <w:rsid w:val="00253552"/>
    <w:rsid w:val="00256128"/>
    <w:rsid w:val="00256F99"/>
    <w:rsid w:val="00262F87"/>
    <w:rsid w:val="00264A56"/>
    <w:rsid w:val="00265A44"/>
    <w:rsid w:val="00267031"/>
    <w:rsid w:val="00271D14"/>
    <w:rsid w:val="00273313"/>
    <w:rsid w:val="00275D1B"/>
    <w:rsid w:val="00276DEC"/>
    <w:rsid w:val="00285938"/>
    <w:rsid w:val="002948A1"/>
    <w:rsid w:val="0029689B"/>
    <w:rsid w:val="002976CC"/>
    <w:rsid w:val="002A02C3"/>
    <w:rsid w:val="002A71C3"/>
    <w:rsid w:val="002B1C08"/>
    <w:rsid w:val="002B5007"/>
    <w:rsid w:val="002C24A3"/>
    <w:rsid w:val="002C2F8C"/>
    <w:rsid w:val="002D24D3"/>
    <w:rsid w:val="002D2A04"/>
    <w:rsid w:val="002D56D8"/>
    <w:rsid w:val="002E2605"/>
    <w:rsid w:val="002E4115"/>
    <w:rsid w:val="002F11EB"/>
    <w:rsid w:val="002F2506"/>
    <w:rsid w:val="002F3A3C"/>
    <w:rsid w:val="002F65AF"/>
    <w:rsid w:val="0030474C"/>
    <w:rsid w:val="00306CEA"/>
    <w:rsid w:val="0030735F"/>
    <w:rsid w:val="00310AA3"/>
    <w:rsid w:val="00311443"/>
    <w:rsid w:val="0032684A"/>
    <w:rsid w:val="003313A8"/>
    <w:rsid w:val="00331ADA"/>
    <w:rsid w:val="00337DFB"/>
    <w:rsid w:val="003424F2"/>
    <w:rsid w:val="0034701A"/>
    <w:rsid w:val="003519C6"/>
    <w:rsid w:val="0035268E"/>
    <w:rsid w:val="0035284C"/>
    <w:rsid w:val="00353C77"/>
    <w:rsid w:val="00354C4C"/>
    <w:rsid w:val="00377444"/>
    <w:rsid w:val="00381F67"/>
    <w:rsid w:val="00396462"/>
    <w:rsid w:val="003A3E8F"/>
    <w:rsid w:val="003A5E63"/>
    <w:rsid w:val="003B24A2"/>
    <w:rsid w:val="003B2B9B"/>
    <w:rsid w:val="003B36A9"/>
    <w:rsid w:val="003B44FD"/>
    <w:rsid w:val="003B6198"/>
    <w:rsid w:val="003B7DA7"/>
    <w:rsid w:val="003B7DF3"/>
    <w:rsid w:val="003C1FAC"/>
    <w:rsid w:val="003C3469"/>
    <w:rsid w:val="003D37AD"/>
    <w:rsid w:val="003D49A3"/>
    <w:rsid w:val="003D4F14"/>
    <w:rsid w:val="003E0BB8"/>
    <w:rsid w:val="003E33E9"/>
    <w:rsid w:val="003E44B7"/>
    <w:rsid w:val="003E494D"/>
    <w:rsid w:val="003E663B"/>
    <w:rsid w:val="003F01D2"/>
    <w:rsid w:val="003F1170"/>
    <w:rsid w:val="003F449B"/>
    <w:rsid w:val="003F7D55"/>
    <w:rsid w:val="0040080A"/>
    <w:rsid w:val="00401402"/>
    <w:rsid w:val="00402B45"/>
    <w:rsid w:val="0040453B"/>
    <w:rsid w:val="004210A3"/>
    <w:rsid w:val="004211E9"/>
    <w:rsid w:val="00421AC8"/>
    <w:rsid w:val="00422CBB"/>
    <w:rsid w:val="00424B4B"/>
    <w:rsid w:val="00425518"/>
    <w:rsid w:val="0042595A"/>
    <w:rsid w:val="00427A03"/>
    <w:rsid w:val="004315B1"/>
    <w:rsid w:val="004321C9"/>
    <w:rsid w:val="00432F13"/>
    <w:rsid w:val="00434234"/>
    <w:rsid w:val="00436FFD"/>
    <w:rsid w:val="0044112D"/>
    <w:rsid w:val="00441D40"/>
    <w:rsid w:val="00453CFF"/>
    <w:rsid w:val="004542A1"/>
    <w:rsid w:val="00454F72"/>
    <w:rsid w:val="00461288"/>
    <w:rsid w:val="00462948"/>
    <w:rsid w:val="0046334C"/>
    <w:rsid w:val="00463D67"/>
    <w:rsid w:val="004649DC"/>
    <w:rsid w:val="00465666"/>
    <w:rsid w:val="004672CF"/>
    <w:rsid w:val="00471155"/>
    <w:rsid w:val="00471FD0"/>
    <w:rsid w:val="0048064A"/>
    <w:rsid w:val="00480672"/>
    <w:rsid w:val="004823D6"/>
    <w:rsid w:val="00485BB4"/>
    <w:rsid w:val="004A108C"/>
    <w:rsid w:val="004A2491"/>
    <w:rsid w:val="004A4772"/>
    <w:rsid w:val="004A5345"/>
    <w:rsid w:val="004A73BA"/>
    <w:rsid w:val="004B18E8"/>
    <w:rsid w:val="004B1AA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4F54"/>
    <w:rsid w:val="004D5BD3"/>
    <w:rsid w:val="004E355D"/>
    <w:rsid w:val="004E442B"/>
    <w:rsid w:val="004E6266"/>
    <w:rsid w:val="004E7232"/>
    <w:rsid w:val="004E7BB1"/>
    <w:rsid w:val="004E7CDE"/>
    <w:rsid w:val="004F373C"/>
    <w:rsid w:val="004F4A92"/>
    <w:rsid w:val="004F527A"/>
    <w:rsid w:val="0050206B"/>
    <w:rsid w:val="00506FD9"/>
    <w:rsid w:val="00507DB0"/>
    <w:rsid w:val="00510283"/>
    <w:rsid w:val="00510C81"/>
    <w:rsid w:val="005122D7"/>
    <w:rsid w:val="0052430C"/>
    <w:rsid w:val="00526232"/>
    <w:rsid w:val="0052623E"/>
    <w:rsid w:val="00531C41"/>
    <w:rsid w:val="00547DF2"/>
    <w:rsid w:val="00552547"/>
    <w:rsid w:val="00554773"/>
    <w:rsid w:val="00556229"/>
    <w:rsid w:val="00563C45"/>
    <w:rsid w:val="00564632"/>
    <w:rsid w:val="00576618"/>
    <w:rsid w:val="00580A53"/>
    <w:rsid w:val="0058363E"/>
    <w:rsid w:val="00583902"/>
    <w:rsid w:val="00590B00"/>
    <w:rsid w:val="005924A6"/>
    <w:rsid w:val="005938CE"/>
    <w:rsid w:val="00595CCB"/>
    <w:rsid w:val="005A0C44"/>
    <w:rsid w:val="005A4E97"/>
    <w:rsid w:val="005A584F"/>
    <w:rsid w:val="005A60AE"/>
    <w:rsid w:val="005B2AA3"/>
    <w:rsid w:val="005C0695"/>
    <w:rsid w:val="005C47FA"/>
    <w:rsid w:val="005C6556"/>
    <w:rsid w:val="005C7B73"/>
    <w:rsid w:val="005D0110"/>
    <w:rsid w:val="005D317D"/>
    <w:rsid w:val="005D5682"/>
    <w:rsid w:val="005E03EC"/>
    <w:rsid w:val="005E24D9"/>
    <w:rsid w:val="005E3BC5"/>
    <w:rsid w:val="005E4040"/>
    <w:rsid w:val="005E6C49"/>
    <w:rsid w:val="005E7653"/>
    <w:rsid w:val="005F0FD5"/>
    <w:rsid w:val="005F275D"/>
    <w:rsid w:val="005F48ED"/>
    <w:rsid w:val="005F52B5"/>
    <w:rsid w:val="005F5C14"/>
    <w:rsid w:val="005F70E7"/>
    <w:rsid w:val="00601B92"/>
    <w:rsid w:val="00604D2A"/>
    <w:rsid w:val="006062A0"/>
    <w:rsid w:val="00613D4E"/>
    <w:rsid w:val="00620513"/>
    <w:rsid w:val="00626B46"/>
    <w:rsid w:val="006345AB"/>
    <w:rsid w:val="00635056"/>
    <w:rsid w:val="0063591C"/>
    <w:rsid w:val="00636E5F"/>
    <w:rsid w:val="00641FCF"/>
    <w:rsid w:val="0064354C"/>
    <w:rsid w:val="006435D5"/>
    <w:rsid w:val="006446E0"/>
    <w:rsid w:val="0064632F"/>
    <w:rsid w:val="00646D9E"/>
    <w:rsid w:val="00650FAB"/>
    <w:rsid w:val="00657040"/>
    <w:rsid w:val="006604C3"/>
    <w:rsid w:val="00666C09"/>
    <w:rsid w:val="00672E1F"/>
    <w:rsid w:val="0067533F"/>
    <w:rsid w:val="00681963"/>
    <w:rsid w:val="006819BF"/>
    <w:rsid w:val="006821D1"/>
    <w:rsid w:val="00683CC7"/>
    <w:rsid w:val="006847DB"/>
    <w:rsid w:val="0068569D"/>
    <w:rsid w:val="0068580F"/>
    <w:rsid w:val="00686125"/>
    <w:rsid w:val="00686ADC"/>
    <w:rsid w:val="0069336E"/>
    <w:rsid w:val="006960E4"/>
    <w:rsid w:val="006A11CB"/>
    <w:rsid w:val="006A2082"/>
    <w:rsid w:val="006A2AC5"/>
    <w:rsid w:val="006A2AE3"/>
    <w:rsid w:val="006A2CB5"/>
    <w:rsid w:val="006A57F7"/>
    <w:rsid w:val="006B0F53"/>
    <w:rsid w:val="006B2685"/>
    <w:rsid w:val="006B4CB7"/>
    <w:rsid w:val="006C135C"/>
    <w:rsid w:val="006C169E"/>
    <w:rsid w:val="006E05DB"/>
    <w:rsid w:val="006E7340"/>
    <w:rsid w:val="006E76AD"/>
    <w:rsid w:val="006E7D0F"/>
    <w:rsid w:val="006F2B5D"/>
    <w:rsid w:val="006F3425"/>
    <w:rsid w:val="006F4708"/>
    <w:rsid w:val="007022FF"/>
    <w:rsid w:val="007030C9"/>
    <w:rsid w:val="007078D0"/>
    <w:rsid w:val="00711C4F"/>
    <w:rsid w:val="007165CB"/>
    <w:rsid w:val="007167F4"/>
    <w:rsid w:val="00722934"/>
    <w:rsid w:val="00722CD9"/>
    <w:rsid w:val="00725BAB"/>
    <w:rsid w:val="00733027"/>
    <w:rsid w:val="00733A73"/>
    <w:rsid w:val="00734625"/>
    <w:rsid w:val="00736BCC"/>
    <w:rsid w:val="00740DD2"/>
    <w:rsid w:val="00744C46"/>
    <w:rsid w:val="007465BB"/>
    <w:rsid w:val="00747137"/>
    <w:rsid w:val="00751F33"/>
    <w:rsid w:val="00752599"/>
    <w:rsid w:val="00754E13"/>
    <w:rsid w:val="00765EA2"/>
    <w:rsid w:val="007707AF"/>
    <w:rsid w:val="0077165B"/>
    <w:rsid w:val="00771A2B"/>
    <w:rsid w:val="0077302F"/>
    <w:rsid w:val="00780860"/>
    <w:rsid w:val="00780C1E"/>
    <w:rsid w:val="007849DA"/>
    <w:rsid w:val="00786743"/>
    <w:rsid w:val="00791F54"/>
    <w:rsid w:val="007969AC"/>
    <w:rsid w:val="007A1516"/>
    <w:rsid w:val="007A3A7B"/>
    <w:rsid w:val="007A3AA7"/>
    <w:rsid w:val="007A6786"/>
    <w:rsid w:val="007B0324"/>
    <w:rsid w:val="007B684C"/>
    <w:rsid w:val="007C2269"/>
    <w:rsid w:val="007C525C"/>
    <w:rsid w:val="007D2E79"/>
    <w:rsid w:val="007D4858"/>
    <w:rsid w:val="007D552D"/>
    <w:rsid w:val="007D6AC1"/>
    <w:rsid w:val="007E5479"/>
    <w:rsid w:val="007E61F7"/>
    <w:rsid w:val="007E6EEE"/>
    <w:rsid w:val="007E7A71"/>
    <w:rsid w:val="007F0931"/>
    <w:rsid w:val="007F165E"/>
    <w:rsid w:val="007F63DD"/>
    <w:rsid w:val="00802E49"/>
    <w:rsid w:val="00804223"/>
    <w:rsid w:val="008045EC"/>
    <w:rsid w:val="0080482F"/>
    <w:rsid w:val="008065A4"/>
    <w:rsid w:val="008102C4"/>
    <w:rsid w:val="00823BBF"/>
    <w:rsid w:val="00823D46"/>
    <w:rsid w:val="00831D79"/>
    <w:rsid w:val="00833DA4"/>
    <w:rsid w:val="0083618C"/>
    <w:rsid w:val="008419F1"/>
    <w:rsid w:val="00841A48"/>
    <w:rsid w:val="00842DA6"/>
    <w:rsid w:val="0084351E"/>
    <w:rsid w:val="00845C17"/>
    <w:rsid w:val="00846B9B"/>
    <w:rsid w:val="00846C0A"/>
    <w:rsid w:val="00847E0C"/>
    <w:rsid w:val="00850C4D"/>
    <w:rsid w:val="00851C7A"/>
    <w:rsid w:val="00853390"/>
    <w:rsid w:val="00853EC6"/>
    <w:rsid w:val="00855482"/>
    <w:rsid w:val="00855D26"/>
    <w:rsid w:val="008606D3"/>
    <w:rsid w:val="00871CCA"/>
    <w:rsid w:val="0087603C"/>
    <w:rsid w:val="00877B3B"/>
    <w:rsid w:val="00880A3F"/>
    <w:rsid w:val="008812D9"/>
    <w:rsid w:val="008856C2"/>
    <w:rsid w:val="0088688E"/>
    <w:rsid w:val="008902F0"/>
    <w:rsid w:val="008930E8"/>
    <w:rsid w:val="00893655"/>
    <w:rsid w:val="00895FCD"/>
    <w:rsid w:val="008A3D0F"/>
    <w:rsid w:val="008A6D7F"/>
    <w:rsid w:val="008B2609"/>
    <w:rsid w:val="008B26CD"/>
    <w:rsid w:val="008B3CAC"/>
    <w:rsid w:val="008B599A"/>
    <w:rsid w:val="008B59BB"/>
    <w:rsid w:val="008B5F01"/>
    <w:rsid w:val="008B6C8E"/>
    <w:rsid w:val="008C0C81"/>
    <w:rsid w:val="008C31D4"/>
    <w:rsid w:val="008C38DE"/>
    <w:rsid w:val="008C4703"/>
    <w:rsid w:val="008C60DC"/>
    <w:rsid w:val="008C62B8"/>
    <w:rsid w:val="008D492A"/>
    <w:rsid w:val="008D6BCC"/>
    <w:rsid w:val="008D729B"/>
    <w:rsid w:val="008E03FC"/>
    <w:rsid w:val="008E6CD6"/>
    <w:rsid w:val="008F0CA0"/>
    <w:rsid w:val="008F3E9C"/>
    <w:rsid w:val="008F41D8"/>
    <w:rsid w:val="008F6E98"/>
    <w:rsid w:val="00901C7F"/>
    <w:rsid w:val="00903C75"/>
    <w:rsid w:val="00904420"/>
    <w:rsid w:val="00925C9F"/>
    <w:rsid w:val="00927074"/>
    <w:rsid w:val="00933E97"/>
    <w:rsid w:val="00940293"/>
    <w:rsid w:val="00941FA8"/>
    <w:rsid w:val="00942226"/>
    <w:rsid w:val="0094687C"/>
    <w:rsid w:val="00947B01"/>
    <w:rsid w:val="0095036B"/>
    <w:rsid w:val="0095522E"/>
    <w:rsid w:val="0097406F"/>
    <w:rsid w:val="00974C45"/>
    <w:rsid w:val="00976BC4"/>
    <w:rsid w:val="00977E04"/>
    <w:rsid w:val="0098495B"/>
    <w:rsid w:val="009947B1"/>
    <w:rsid w:val="00996D17"/>
    <w:rsid w:val="00997E6B"/>
    <w:rsid w:val="009A0530"/>
    <w:rsid w:val="009A1B11"/>
    <w:rsid w:val="009A3C8C"/>
    <w:rsid w:val="009A7E65"/>
    <w:rsid w:val="009B01F6"/>
    <w:rsid w:val="009B369D"/>
    <w:rsid w:val="009B5341"/>
    <w:rsid w:val="009B56B7"/>
    <w:rsid w:val="009C0C89"/>
    <w:rsid w:val="009C6E28"/>
    <w:rsid w:val="009D42AD"/>
    <w:rsid w:val="009D498B"/>
    <w:rsid w:val="009D4DAD"/>
    <w:rsid w:val="009D5322"/>
    <w:rsid w:val="009D56FC"/>
    <w:rsid w:val="009D659D"/>
    <w:rsid w:val="009E1A5D"/>
    <w:rsid w:val="009F2C15"/>
    <w:rsid w:val="009F2D01"/>
    <w:rsid w:val="00A0220A"/>
    <w:rsid w:val="00A04E49"/>
    <w:rsid w:val="00A11402"/>
    <w:rsid w:val="00A14932"/>
    <w:rsid w:val="00A151BE"/>
    <w:rsid w:val="00A230B7"/>
    <w:rsid w:val="00A240D6"/>
    <w:rsid w:val="00A24A61"/>
    <w:rsid w:val="00A32DDE"/>
    <w:rsid w:val="00A339FD"/>
    <w:rsid w:val="00A36C06"/>
    <w:rsid w:val="00A4046D"/>
    <w:rsid w:val="00A41817"/>
    <w:rsid w:val="00A43912"/>
    <w:rsid w:val="00A44F54"/>
    <w:rsid w:val="00A51513"/>
    <w:rsid w:val="00A614D3"/>
    <w:rsid w:val="00A61C21"/>
    <w:rsid w:val="00A65976"/>
    <w:rsid w:val="00A65C20"/>
    <w:rsid w:val="00A66FE9"/>
    <w:rsid w:val="00A70E48"/>
    <w:rsid w:val="00A7428B"/>
    <w:rsid w:val="00A74736"/>
    <w:rsid w:val="00A860F6"/>
    <w:rsid w:val="00A90D3E"/>
    <w:rsid w:val="00A90FC6"/>
    <w:rsid w:val="00A938FC"/>
    <w:rsid w:val="00A940AA"/>
    <w:rsid w:val="00A96DB0"/>
    <w:rsid w:val="00AB07BE"/>
    <w:rsid w:val="00AB4922"/>
    <w:rsid w:val="00AB4FDD"/>
    <w:rsid w:val="00AB5145"/>
    <w:rsid w:val="00AC12F7"/>
    <w:rsid w:val="00AC3FA6"/>
    <w:rsid w:val="00AC44FB"/>
    <w:rsid w:val="00AC57AD"/>
    <w:rsid w:val="00AC62D8"/>
    <w:rsid w:val="00AC67DD"/>
    <w:rsid w:val="00AC6FC8"/>
    <w:rsid w:val="00AD6DB4"/>
    <w:rsid w:val="00AE5790"/>
    <w:rsid w:val="00AF55A9"/>
    <w:rsid w:val="00AF7192"/>
    <w:rsid w:val="00AF729A"/>
    <w:rsid w:val="00B01168"/>
    <w:rsid w:val="00B04506"/>
    <w:rsid w:val="00B04E74"/>
    <w:rsid w:val="00B05E21"/>
    <w:rsid w:val="00B139BA"/>
    <w:rsid w:val="00B152E7"/>
    <w:rsid w:val="00B20551"/>
    <w:rsid w:val="00B23B36"/>
    <w:rsid w:val="00B2470C"/>
    <w:rsid w:val="00B3029E"/>
    <w:rsid w:val="00B3391D"/>
    <w:rsid w:val="00B35350"/>
    <w:rsid w:val="00B36250"/>
    <w:rsid w:val="00B37484"/>
    <w:rsid w:val="00B408F0"/>
    <w:rsid w:val="00B419EB"/>
    <w:rsid w:val="00B60E69"/>
    <w:rsid w:val="00B67B00"/>
    <w:rsid w:val="00B71DA7"/>
    <w:rsid w:val="00B73A43"/>
    <w:rsid w:val="00B82714"/>
    <w:rsid w:val="00B84212"/>
    <w:rsid w:val="00B842B7"/>
    <w:rsid w:val="00B86D98"/>
    <w:rsid w:val="00B92533"/>
    <w:rsid w:val="00B95120"/>
    <w:rsid w:val="00B9555C"/>
    <w:rsid w:val="00B95E40"/>
    <w:rsid w:val="00BA4578"/>
    <w:rsid w:val="00BA4763"/>
    <w:rsid w:val="00BB4876"/>
    <w:rsid w:val="00BB5A99"/>
    <w:rsid w:val="00BB6B0E"/>
    <w:rsid w:val="00BC56AA"/>
    <w:rsid w:val="00BD106D"/>
    <w:rsid w:val="00BD1E3C"/>
    <w:rsid w:val="00BE223E"/>
    <w:rsid w:val="00BE5C2C"/>
    <w:rsid w:val="00BE61AF"/>
    <w:rsid w:val="00BE7853"/>
    <w:rsid w:val="00BF2629"/>
    <w:rsid w:val="00BF66BB"/>
    <w:rsid w:val="00C00E0F"/>
    <w:rsid w:val="00C015BA"/>
    <w:rsid w:val="00C11DD9"/>
    <w:rsid w:val="00C14671"/>
    <w:rsid w:val="00C156D1"/>
    <w:rsid w:val="00C15EC7"/>
    <w:rsid w:val="00C16845"/>
    <w:rsid w:val="00C17AFA"/>
    <w:rsid w:val="00C250CC"/>
    <w:rsid w:val="00C26FD6"/>
    <w:rsid w:val="00C30A94"/>
    <w:rsid w:val="00C340C3"/>
    <w:rsid w:val="00C36505"/>
    <w:rsid w:val="00C37E57"/>
    <w:rsid w:val="00C40BD5"/>
    <w:rsid w:val="00C53B2E"/>
    <w:rsid w:val="00C5457F"/>
    <w:rsid w:val="00C549A3"/>
    <w:rsid w:val="00C54A62"/>
    <w:rsid w:val="00C55CEF"/>
    <w:rsid w:val="00C60A05"/>
    <w:rsid w:val="00C74B14"/>
    <w:rsid w:val="00C76570"/>
    <w:rsid w:val="00C77803"/>
    <w:rsid w:val="00C862EE"/>
    <w:rsid w:val="00C95DBE"/>
    <w:rsid w:val="00CA0A4B"/>
    <w:rsid w:val="00CA4340"/>
    <w:rsid w:val="00CA7BE0"/>
    <w:rsid w:val="00CC0BFC"/>
    <w:rsid w:val="00CC35BF"/>
    <w:rsid w:val="00CC4D41"/>
    <w:rsid w:val="00CC7333"/>
    <w:rsid w:val="00CD5275"/>
    <w:rsid w:val="00CD7232"/>
    <w:rsid w:val="00CD734A"/>
    <w:rsid w:val="00CE38F5"/>
    <w:rsid w:val="00CE7E02"/>
    <w:rsid w:val="00D028F6"/>
    <w:rsid w:val="00D06BC3"/>
    <w:rsid w:val="00D11DDD"/>
    <w:rsid w:val="00D1265F"/>
    <w:rsid w:val="00D14F5A"/>
    <w:rsid w:val="00D17E80"/>
    <w:rsid w:val="00D21D3A"/>
    <w:rsid w:val="00D25B0E"/>
    <w:rsid w:val="00D25BFB"/>
    <w:rsid w:val="00D339A8"/>
    <w:rsid w:val="00D341C9"/>
    <w:rsid w:val="00D36DD4"/>
    <w:rsid w:val="00D46E6C"/>
    <w:rsid w:val="00D47BB0"/>
    <w:rsid w:val="00D52602"/>
    <w:rsid w:val="00D52C9F"/>
    <w:rsid w:val="00D563D0"/>
    <w:rsid w:val="00D60A7F"/>
    <w:rsid w:val="00D60AF2"/>
    <w:rsid w:val="00D642FB"/>
    <w:rsid w:val="00D65C22"/>
    <w:rsid w:val="00D67959"/>
    <w:rsid w:val="00D76722"/>
    <w:rsid w:val="00D77A66"/>
    <w:rsid w:val="00D81A33"/>
    <w:rsid w:val="00D83303"/>
    <w:rsid w:val="00D83C18"/>
    <w:rsid w:val="00D960E5"/>
    <w:rsid w:val="00DA2346"/>
    <w:rsid w:val="00DA2BF0"/>
    <w:rsid w:val="00DA2D5B"/>
    <w:rsid w:val="00DA30E2"/>
    <w:rsid w:val="00DA579A"/>
    <w:rsid w:val="00DB364A"/>
    <w:rsid w:val="00DB3E30"/>
    <w:rsid w:val="00DB53E9"/>
    <w:rsid w:val="00DC095F"/>
    <w:rsid w:val="00DC22FB"/>
    <w:rsid w:val="00DC76B0"/>
    <w:rsid w:val="00DC7F5F"/>
    <w:rsid w:val="00DD206C"/>
    <w:rsid w:val="00DD34DA"/>
    <w:rsid w:val="00DD54AF"/>
    <w:rsid w:val="00DD606D"/>
    <w:rsid w:val="00DD66C1"/>
    <w:rsid w:val="00DE0B05"/>
    <w:rsid w:val="00DE6254"/>
    <w:rsid w:val="00DE673A"/>
    <w:rsid w:val="00DF0CA6"/>
    <w:rsid w:val="00DF430B"/>
    <w:rsid w:val="00DF51AA"/>
    <w:rsid w:val="00DF66BB"/>
    <w:rsid w:val="00E02A9A"/>
    <w:rsid w:val="00E060D6"/>
    <w:rsid w:val="00E076F2"/>
    <w:rsid w:val="00E11397"/>
    <w:rsid w:val="00E1272B"/>
    <w:rsid w:val="00E139A5"/>
    <w:rsid w:val="00E147A7"/>
    <w:rsid w:val="00E14CCF"/>
    <w:rsid w:val="00E2090E"/>
    <w:rsid w:val="00E240E8"/>
    <w:rsid w:val="00E25079"/>
    <w:rsid w:val="00E25885"/>
    <w:rsid w:val="00E32533"/>
    <w:rsid w:val="00E350A9"/>
    <w:rsid w:val="00E351F4"/>
    <w:rsid w:val="00E427D6"/>
    <w:rsid w:val="00E44475"/>
    <w:rsid w:val="00E44FEF"/>
    <w:rsid w:val="00E45AE7"/>
    <w:rsid w:val="00E521BC"/>
    <w:rsid w:val="00E52CDE"/>
    <w:rsid w:val="00E6276A"/>
    <w:rsid w:val="00E642D0"/>
    <w:rsid w:val="00E675D3"/>
    <w:rsid w:val="00E74D1F"/>
    <w:rsid w:val="00E8002F"/>
    <w:rsid w:val="00E81026"/>
    <w:rsid w:val="00E84B08"/>
    <w:rsid w:val="00E8559D"/>
    <w:rsid w:val="00E85E76"/>
    <w:rsid w:val="00E86FCE"/>
    <w:rsid w:val="00E933B9"/>
    <w:rsid w:val="00E936D3"/>
    <w:rsid w:val="00E96756"/>
    <w:rsid w:val="00EA1C44"/>
    <w:rsid w:val="00EA58E6"/>
    <w:rsid w:val="00EA60F8"/>
    <w:rsid w:val="00EB23D2"/>
    <w:rsid w:val="00EB4137"/>
    <w:rsid w:val="00EB56F6"/>
    <w:rsid w:val="00EB68AF"/>
    <w:rsid w:val="00EC2ADE"/>
    <w:rsid w:val="00EC2E72"/>
    <w:rsid w:val="00EC33E1"/>
    <w:rsid w:val="00EC586B"/>
    <w:rsid w:val="00EC745D"/>
    <w:rsid w:val="00ED4E14"/>
    <w:rsid w:val="00ED5DDB"/>
    <w:rsid w:val="00EE0E83"/>
    <w:rsid w:val="00EE16D5"/>
    <w:rsid w:val="00EE244A"/>
    <w:rsid w:val="00EE6409"/>
    <w:rsid w:val="00F009C4"/>
    <w:rsid w:val="00F021B0"/>
    <w:rsid w:val="00F05391"/>
    <w:rsid w:val="00F111FF"/>
    <w:rsid w:val="00F220AC"/>
    <w:rsid w:val="00F24C1E"/>
    <w:rsid w:val="00F26891"/>
    <w:rsid w:val="00F31176"/>
    <w:rsid w:val="00F3148B"/>
    <w:rsid w:val="00F31F60"/>
    <w:rsid w:val="00F3448A"/>
    <w:rsid w:val="00F40FAB"/>
    <w:rsid w:val="00F51886"/>
    <w:rsid w:val="00F56F9B"/>
    <w:rsid w:val="00F578A7"/>
    <w:rsid w:val="00F60BA9"/>
    <w:rsid w:val="00F67783"/>
    <w:rsid w:val="00F70D2C"/>
    <w:rsid w:val="00F80C19"/>
    <w:rsid w:val="00F83FA1"/>
    <w:rsid w:val="00F84FCD"/>
    <w:rsid w:val="00F871C7"/>
    <w:rsid w:val="00F97409"/>
    <w:rsid w:val="00FA5393"/>
    <w:rsid w:val="00FA621D"/>
    <w:rsid w:val="00FA7CAD"/>
    <w:rsid w:val="00FB128A"/>
    <w:rsid w:val="00FB174F"/>
    <w:rsid w:val="00FB4690"/>
    <w:rsid w:val="00FB54FD"/>
    <w:rsid w:val="00FD43E8"/>
    <w:rsid w:val="00FD58CF"/>
    <w:rsid w:val="00FF1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401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401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401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6435D5"/>
    <w:rPr>
      <w:kern w:val="1"/>
      <w:sz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401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401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63401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63401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401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3401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3401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663401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table" w:styleId="TableGrid">
    <w:name w:val="Table Grid"/>
    <w:basedOn w:val="TableNormal"/>
    <w:uiPriority w:val="59"/>
    <w:rsid w:val="00EE16D5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90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1229</Words>
  <Characters>702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6</cp:revision>
  <cp:lastPrinted>2026-09-16T10:07:00Z</cp:lastPrinted>
  <dcterms:created xsi:type="dcterms:W3CDTF">2026-09-16T10:08:00Z</dcterms:created>
  <dcterms:modified xsi:type="dcterms:W3CDTF">2026-09-25T07:25:00Z</dcterms:modified>
</cp:coreProperties>
</file>