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C0CAE" w:rsidRPr="00E642D0" w:rsidRDefault="00EC0CAE" w:rsidP="0036489F">
      <w:pPr>
        <w:tabs>
          <w:tab w:val="left" w:pos="7201"/>
        </w:tabs>
        <w:jc w:val="center"/>
        <w:rPr>
          <w:bCs/>
          <w:szCs w:val="28"/>
          <w:lang w:val="uk-UA"/>
        </w:rPr>
      </w:pPr>
      <w:r w:rsidRPr="00E642D0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2pt" filled="t">
            <v:fill color2="black"/>
            <v:imagedata r:id="rId7" o:title=""/>
          </v:shape>
        </w:pict>
      </w:r>
    </w:p>
    <w:p w:rsidR="00EC0CAE" w:rsidRPr="009D56FC" w:rsidRDefault="00EC0CAE" w:rsidP="00EE16D5">
      <w:pPr>
        <w:tabs>
          <w:tab w:val="left" w:pos="7201"/>
        </w:tabs>
        <w:rPr>
          <w:bCs/>
          <w:sz w:val="16"/>
          <w:szCs w:val="16"/>
          <w:lang w:val="uk-UA"/>
        </w:rPr>
      </w:pPr>
    </w:p>
    <w:p w:rsidR="00EC0CAE" w:rsidRPr="00E642D0" w:rsidRDefault="00EC0CAE">
      <w:pPr>
        <w:pStyle w:val="Heading2"/>
        <w:numPr>
          <w:ilvl w:val="0"/>
          <w:numId w:val="0"/>
        </w:numPr>
        <w:jc w:val="center"/>
        <w:rPr>
          <w:spacing w:val="140"/>
          <w:szCs w:val="28"/>
        </w:rPr>
      </w:pPr>
      <w:r w:rsidRPr="00E642D0">
        <w:rPr>
          <w:bCs/>
          <w:szCs w:val="28"/>
        </w:rPr>
        <w:t>БОРИСЛАВСЬКА МІСЬКА РАДА ЛЬВІВСЬКОЇ ОБЛАСТІ</w:t>
      </w:r>
    </w:p>
    <w:p w:rsidR="00EC0CAE" w:rsidRPr="00E642D0" w:rsidRDefault="00EC0CAE">
      <w:pPr>
        <w:pStyle w:val="a2"/>
        <w:spacing w:line="360" w:lineRule="auto"/>
        <w:rPr>
          <w:b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376" w:type="dxa"/>
        <w:tblInd w:w="88" w:type="dxa"/>
        <w:tblLayout w:type="fixed"/>
        <w:tblLook w:val="0000"/>
      </w:tblPr>
      <w:tblGrid>
        <w:gridCol w:w="3135"/>
        <w:gridCol w:w="3120"/>
        <w:gridCol w:w="3121"/>
      </w:tblGrid>
      <w:tr w:rsidR="00EC0CAE" w:rsidRPr="002428B6">
        <w:tc>
          <w:tcPr>
            <w:tcW w:w="3135" w:type="dxa"/>
          </w:tcPr>
          <w:p w:rsidR="00EC0CAE" w:rsidRPr="003C1FAC" w:rsidRDefault="00EC0CAE" w:rsidP="003B24A2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0" w:type="dxa"/>
          </w:tcPr>
          <w:p w:rsidR="00EC0CAE" w:rsidRPr="002428B6" w:rsidRDefault="00EC0CAE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2428B6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121" w:type="dxa"/>
          </w:tcPr>
          <w:p w:rsidR="00EC0CAE" w:rsidRPr="0036489F" w:rsidRDefault="00EC0CAE" w:rsidP="0036489F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u w:val="single"/>
              </w:rPr>
            </w:pPr>
            <w:r w:rsidRPr="0036489F">
              <w:rPr>
                <w:b w:val="0"/>
                <w:sz w:val="26"/>
                <w:szCs w:val="26"/>
                <w:u w:val="single"/>
              </w:rPr>
              <w:t>№3402</w:t>
            </w:r>
          </w:p>
        </w:tc>
      </w:tr>
    </w:tbl>
    <w:p w:rsidR="00EC0CAE" w:rsidRPr="00E16D30" w:rsidRDefault="00EC0CAE">
      <w:pPr>
        <w:jc w:val="both"/>
        <w:rPr>
          <w:sz w:val="16"/>
          <w:szCs w:val="16"/>
          <w:lang w:val="uk-U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214"/>
      </w:tblGrid>
      <w:tr w:rsidR="00EC0CAE" w:rsidRPr="00D44594">
        <w:trPr>
          <w:trHeight w:val="871"/>
        </w:trPr>
        <w:tc>
          <w:tcPr>
            <w:tcW w:w="9214" w:type="dxa"/>
          </w:tcPr>
          <w:p w:rsidR="00EC0CAE" w:rsidRPr="00D44594" w:rsidRDefault="00EC0CAE">
            <w:pPr>
              <w:jc w:val="both"/>
              <w:rPr>
                <w:rFonts w:ascii="Times New Roman CYR" w:hAnsi="Times New Roman CYR"/>
                <w:kern w:val="24"/>
                <w:sz w:val="26"/>
                <w:szCs w:val="26"/>
                <w:lang w:val="uk-UA" w:eastAsia="uk-UA"/>
              </w:rPr>
            </w:pPr>
            <w:r w:rsidRPr="00D44594">
              <w:rPr>
                <w:sz w:val="26"/>
                <w:szCs w:val="26"/>
                <w:lang w:val="uk-UA"/>
              </w:rPr>
              <w:t>Про затвердження проєктів землеустрою щодо відведення земельних ділянок у с.</w:t>
            </w:r>
            <w:r>
              <w:rPr>
                <w:sz w:val="26"/>
                <w:szCs w:val="26"/>
                <w:lang w:val="uk-UA"/>
              </w:rPr>
              <w:t>Уріж</w:t>
            </w:r>
            <w:r w:rsidRPr="00D44594">
              <w:rPr>
                <w:sz w:val="26"/>
                <w:szCs w:val="26"/>
                <w:lang w:val="uk-UA"/>
              </w:rPr>
              <w:t xml:space="preserve"> Дрогобицького району Львівської області та про надання земельних ділянок  в оренду </w:t>
            </w:r>
          </w:p>
        </w:tc>
      </w:tr>
    </w:tbl>
    <w:p w:rsidR="00EC0CAE" w:rsidRPr="00E16D30" w:rsidRDefault="00EC0CAE" w:rsidP="00657040">
      <w:pPr>
        <w:pStyle w:val="Heading6"/>
        <w:ind w:right="-144"/>
        <w:jc w:val="both"/>
        <w:rPr>
          <w:b w:val="0"/>
          <w:kern w:val="2"/>
          <w:sz w:val="16"/>
          <w:szCs w:val="16"/>
          <w:lang w:val="uk-UA"/>
        </w:rPr>
      </w:pPr>
    </w:p>
    <w:p w:rsidR="00EC0CAE" w:rsidRPr="00D44594" w:rsidRDefault="00EC0CAE" w:rsidP="00657040">
      <w:pPr>
        <w:jc w:val="both"/>
        <w:rPr>
          <w:sz w:val="26"/>
          <w:szCs w:val="26"/>
          <w:lang w:val="uk-UA"/>
        </w:rPr>
      </w:pPr>
      <w:r w:rsidRPr="00D44594">
        <w:rPr>
          <w:sz w:val="26"/>
          <w:szCs w:val="26"/>
          <w:lang w:val="uk-UA"/>
        </w:rPr>
        <w:t xml:space="preserve">          Відповідно до пункту 34 частини 1 статті 26 Закону України “Про місцеве самоврядування в Україні”, статей 12, 36, 93, 123, 124, 125, 186</w:t>
      </w:r>
      <w:r w:rsidRPr="00D44594">
        <w:rPr>
          <w:sz w:val="26"/>
          <w:szCs w:val="26"/>
          <w:vertAlign w:val="superscript"/>
          <w:lang w:val="uk-UA"/>
        </w:rPr>
        <w:t xml:space="preserve"> </w:t>
      </w:r>
      <w:r w:rsidRPr="00D44594">
        <w:rPr>
          <w:sz w:val="26"/>
          <w:szCs w:val="26"/>
          <w:lang w:val="uk-UA"/>
        </w:rPr>
        <w:t xml:space="preserve">Земельного кодексу України, статей 25, 50 Закону України “Про землеустрій”, частини 5 статті 16 Закону України “Про Державний земельний кадастр”, розглянувши заяви </w:t>
      </w:r>
      <w:r>
        <w:rPr>
          <w:sz w:val="26"/>
          <w:szCs w:val="26"/>
          <w:lang w:val="uk-UA"/>
        </w:rPr>
        <w:t>Дмитра Фрішка, Іванни Фрішко, Катерини Хом</w:t>
      </w:r>
      <w:r w:rsidRPr="00BC5855">
        <w:rPr>
          <w:sz w:val="26"/>
          <w:szCs w:val="26"/>
          <w:lang w:val="uk-UA"/>
        </w:rPr>
        <w:t>’</w:t>
      </w:r>
      <w:r>
        <w:rPr>
          <w:sz w:val="26"/>
          <w:szCs w:val="26"/>
          <w:lang w:val="uk-UA"/>
        </w:rPr>
        <w:t>як, Ганни Прокопович</w:t>
      </w:r>
      <w:r w:rsidRPr="00D44594">
        <w:rPr>
          <w:sz w:val="26"/>
          <w:szCs w:val="26"/>
          <w:lang w:val="uk-UA"/>
        </w:rPr>
        <w:t xml:space="preserve"> про затвердження про</w:t>
      </w:r>
      <w:r>
        <w:rPr>
          <w:sz w:val="26"/>
          <w:szCs w:val="26"/>
          <w:lang w:val="uk-UA"/>
        </w:rPr>
        <w:t>є</w:t>
      </w:r>
      <w:r w:rsidRPr="00D44594">
        <w:rPr>
          <w:sz w:val="26"/>
          <w:szCs w:val="26"/>
          <w:lang w:val="uk-UA"/>
        </w:rPr>
        <w:t xml:space="preserve">кту землеустрою щодо відведення земельної ділянки та про надання її в оренду, враховуючи рекомендації постійної комісії з питань регулювання земельних відносин, будівництва та архітектури від </w:t>
      </w:r>
      <w:r>
        <w:rPr>
          <w:sz w:val="26"/>
          <w:szCs w:val="26"/>
          <w:lang w:val="uk-UA"/>
        </w:rPr>
        <w:t>26.08.</w:t>
      </w:r>
      <w:r w:rsidRPr="00D44594">
        <w:rPr>
          <w:sz w:val="26"/>
          <w:szCs w:val="26"/>
          <w:lang w:val="uk-UA"/>
        </w:rPr>
        <w:t>2026 року  №</w:t>
      </w:r>
      <w:r>
        <w:rPr>
          <w:sz w:val="26"/>
          <w:szCs w:val="26"/>
          <w:lang w:val="uk-UA"/>
        </w:rPr>
        <w:t xml:space="preserve">98/25, </w:t>
      </w:r>
      <w:r w:rsidRPr="00D44594">
        <w:rPr>
          <w:sz w:val="26"/>
          <w:szCs w:val="26"/>
          <w:lang w:val="uk-UA"/>
        </w:rPr>
        <w:t xml:space="preserve">міська рада </w:t>
      </w:r>
    </w:p>
    <w:p w:rsidR="00EC0CAE" w:rsidRPr="00E16D30" w:rsidRDefault="00EC0CAE" w:rsidP="00657040">
      <w:pPr>
        <w:jc w:val="both"/>
        <w:rPr>
          <w:sz w:val="16"/>
          <w:szCs w:val="16"/>
          <w:lang w:val="uk-UA"/>
        </w:rPr>
      </w:pPr>
    </w:p>
    <w:p w:rsidR="00EC0CAE" w:rsidRPr="00D44594" w:rsidRDefault="00EC0CAE" w:rsidP="00657040">
      <w:pPr>
        <w:jc w:val="both"/>
        <w:rPr>
          <w:sz w:val="26"/>
          <w:szCs w:val="26"/>
        </w:rPr>
      </w:pPr>
      <w:r w:rsidRPr="00D44594">
        <w:rPr>
          <w:b/>
          <w:sz w:val="26"/>
          <w:szCs w:val="26"/>
        </w:rPr>
        <w:t>В И Р І Ш И Л А</w:t>
      </w:r>
      <w:r w:rsidRPr="00D44594">
        <w:rPr>
          <w:sz w:val="26"/>
          <w:szCs w:val="26"/>
        </w:rPr>
        <w:t xml:space="preserve">: </w:t>
      </w:r>
    </w:p>
    <w:p w:rsidR="00EC0CAE" w:rsidRPr="00E16D30" w:rsidRDefault="00EC0CAE" w:rsidP="00657040">
      <w:pPr>
        <w:pStyle w:val="BodyTextIndent"/>
        <w:ind w:firstLine="0"/>
        <w:rPr>
          <w:sz w:val="16"/>
          <w:szCs w:val="16"/>
        </w:rPr>
      </w:pPr>
    </w:p>
    <w:p w:rsidR="00EC0CAE" w:rsidRPr="00D44594" w:rsidRDefault="00EC0CAE" w:rsidP="00657040">
      <w:pPr>
        <w:ind w:firstLine="851"/>
        <w:jc w:val="both"/>
        <w:rPr>
          <w:sz w:val="26"/>
          <w:szCs w:val="26"/>
          <w:lang w:val="uk-UA"/>
        </w:rPr>
      </w:pPr>
      <w:r w:rsidRPr="00D44594">
        <w:rPr>
          <w:sz w:val="26"/>
          <w:szCs w:val="26"/>
          <w:lang w:val="uk-UA"/>
        </w:rPr>
        <w:t>1. Затвердити проєкти землеустрою щодо відведення земельних  ділянок у с.</w:t>
      </w:r>
      <w:r>
        <w:rPr>
          <w:sz w:val="26"/>
          <w:szCs w:val="26"/>
          <w:lang w:val="uk-UA"/>
        </w:rPr>
        <w:t>Уріж</w:t>
      </w:r>
      <w:r w:rsidRPr="00D44594">
        <w:rPr>
          <w:sz w:val="26"/>
          <w:szCs w:val="26"/>
          <w:lang w:val="uk-UA"/>
        </w:rPr>
        <w:t xml:space="preserve"> Дрогобицького району Львівської області</w:t>
      </w:r>
      <w:r w:rsidRPr="00D44594">
        <w:rPr>
          <w:i/>
          <w:sz w:val="26"/>
          <w:szCs w:val="26"/>
          <w:lang w:val="uk-UA"/>
        </w:rPr>
        <w:t xml:space="preserve"> </w:t>
      </w:r>
      <w:r w:rsidRPr="00D44594">
        <w:rPr>
          <w:sz w:val="26"/>
          <w:szCs w:val="26"/>
          <w:lang w:val="uk-UA"/>
        </w:rPr>
        <w:t xml:space="preserve">та надати земельні ділянки в оренду, терміном на </w:t>
      </w:r>
      <w:r>
        <w:rPr>
          <w:sz w:val="26"/>
          <w:szCs w:val="26"/>
          <w:lang w:val="uk-UA"/>
        </w:rPr>
        <w:t>10</w:t>
      </w:r>
      <w:r w:rsidRPr="00D44594">
        <w:rPr>
          <w:sz w:val="26"/>
          <w:szCs w:val="26"/>
          <w:lang w:val="uk-UA"/>
        </w:rPr>
        <w:t xml:space="preserve"> років для ведення городництва,</w:t>
      </w:r>
      <w:r w:rsidRPr="00D44594">
        <w:rPr>
          <w:kern w:val="28"/>
          <w:sz w:val="26"/>
          <w:szCs w:val="26"/>
          <w:lang w:val="uk-UA"/>
        </w:rPr>
        <w:t xml:space="preserve"> </w:t>
      </w:r>
      <w:r w:rsidRPr="00D44594">
        <w:rPr>
          <w:sz w:val="26"/>
          <w:szCs w:val="26"/>
          <w:lang w:val="uk-UA"/>
        </w:rPr>
        <w:t>за рахунок земель запасу, не наданих у власність та користування 01.07 (землі сільськогосподарського призначення), а саме:</w:t>
      </w:r>
    </w:p>
    <w:p w:rsidR="00EC0CAE" w:rsidRPr="00D44594" w:rsidRDefault="00EC0CAE" w:rsidP="008110E3">
      <w:pPr>
        <w:ind w:firstLine="851"/>
        <w:jc w:val="both"/>
        <w:rPr>
          <w:sz w:val="26"/>
          <w:szCs w:val="26"/>
          <w:lang w:val="uk-UA"/>
        </w:rPr>
      </w:pPr>
      <w:r w:rsidRPr="00D44594">
        <w:rPr>
          <w:sz w:val="26"/>
          <w:szCs w:val="26"/>
          <w:lang w:val="uk-UA"/>
        </w:rPr>
        <w:t>1.</w:t>
      </w:r>
      <w:r>
        <w:rPr>
          <w:sz w:val="26"/>
          <w:szCs w:val="26"/>
          <w:lang w:val="uk-UA"/>
        </w:rPr>
        <w:t xml:space="preserve">1) </w:t>
      </w:r>
      <w:r w:rsidRPr="00D44594">
        <w:rPr>
          <w:sz w:val="26"/>
          <w:szCs w:val="26"/>
          <w:lang w:val="uk-UA"/>
        </w:rPr>
        <w:t>0,</w:t>
      </w:r>
      <w:r>
        <w:rPr>
          <w:sz w:val="26"/>
          <w:szCs w:val="26"/>
          <w:lang w:val="uk-UA"/>
        </w:rPr>
        <w:t>6000</w:t>
      </w:r>
      <w:r w:rsidRPr="00D44594">
        <w:rPr>
          <w:sz w:val="26"/>
          <w:szCs w:val="26"/>
          <w:lang w:val="uk-UA"/>
        </w:rPr>
        <w:t xml:space="preserve"> га </w:t>
      </w:r>
      <w:r w:rsidRPr="00D44594">
        <w:rPr>
          <w:i/>
          <w:sz w:val="26"/>
          <w:szCs w:val="26"/>
          <w:lang w:val="uk-UA"/>
        </w:rPr>
        <w:t>(кадастровий номер 4621288600:0</w:t>
      </w:r>
      <w:r>
        <w:rPr>
          <w:i/>
          <w:sz w:val="26"/>
          <w:szCs w:val="26"/>
          <w:lang w:val="uk-UA"/>
        </w:rPr>
        <w:t>1</w:t>
      </w:r>
      <w:r w:rsidRPr="00D44594">
        <w:rPr>
          <w:i/>
          <w:sz w:val="26"/>
          <w:szCs w:val="26"/>
          <w:lang w:val="uk-UA"/>
        </w:rPr>
        <w:t>:00</w:t>
      </w:r>
      <w:r>
        <w:rPr>
          <w:i/>
          <w:sz w:val="26"/>
          <w:szCs w:val="26"/>
          <w:lang w:val="uk-UA"/>
        </w:rPr>
        <w:t>1</w:t>
      </w:r>
      <w:r w:rsidRPr="00D44594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136</w:t>
      </w:r>
      <w:r w:rsidRPr="00D44594">
        <w:rPr>
          <w:i/>
          <w:sz w:val="26"/>
          <w:szCs w:val="26"/>
          <w:lang w:val="uk-UA"/>
        </w:rPr>
        <w:t>)</w:t>
      </w:r>
      <w:r>
        <w:rPr>
          <w:i/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Фрішку Дмитру Йосиповичу</w:t>
      </w:r>
      <w:r w:rsidRPr="00D44594">
        <w:rPr>
          <w:sz w:val="26"/>
          <w:szCs w:val="26"/>
          <w:lang w:val="uk-UA"/>
        </w:rPr>
        <w:t>, як</w:t>
      </w:r>
      <w:r>
        <w:rPr>
          <w:sz w:val="26"/>
          <w:szCs w:val="26"/>
          <w:lang w:val="uk-UA"/>
        </w:rPr>
        <w:t>ий</w:t>
      </w:r>
      <w:r w:rsidRPr="00D44594">
        <w:rPr>
          <w:sz w:val="26"/>
          <w:szCs w:val="26"/>
          <w:lang w:val="uk-UA"/>
        </w:rPr>
        <w:t xml:space="preserve"> зареєстрован</w:t>
      </w:r>
      <w:r>
        <w:rPr>
          <w:sz w:val="26"/>
          <w:szCs w:val="26"/>
          <w:lang w:val="uk-UA"/>
        </w:rPr>
        <w:t>ий</w:t>
      </w:r>
      <w:r w:rsidRPr="00D44594">
        <w:rPr>
          <w:sz w:val="26"/>
          <w:szCs w:val="26"/>
          <w:lang w:val="uk-UA"/>
        </w:rPr>
        <w:t xml:space="preserve"> у </w:t>
      </w:r>
      <w:r>
        <w:rPr>
          <w:sz w:val="26"/>
          <w:szCs w:val="26"/>
          <w:lang w:val="uk-UA"/>
        </w:rPr>
        <w:t>с</w:t>
      </w:r>
      <w:r w:rsidRPr="00D44594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Уріж</w:t>
      </w:r>
      <w:r w:rsidRPr="00D44594">
        <w:rPr>
          <w:sz w:val="26"/>
          <w:szCs w:val="26"/>
          <w:lang w:val="uk-UA"/>
        </w:rPr>
        <w:t xml:space="preserve"> Дрогобицького району Львівської області;</w:t>
      </w:r>
    </w:p>
    <w:p w:rsidR="00EC0CAE" w:rsidRPr="00D44594" w:rsidRDefault="00EC0CAE" w:rsidP="00D83B7C">
      <w:pPr>
        <w:ind w:firstLine="851"/>
        <w:jc w:val="both"/>
        <w:rPr>
          <w:sz w:val="26"/>
          <w:szCs w:val="26"/>
          <w:lang w:val="uk-UA"/>
        </w:rPr>
      </w:pPr>
      <w:r w:rsidRPr="00D44594">
        <w:rPr>
          <w:sz w:val="26"/>
          <w:szCs w:val="26"/>
          <w:lang w:val="uk-UA"/>
        </w:rPr>
        <w:t>1.2) 0,</w:t>
      </w:r>
      <w:r>
        <w:rPr>
          <w:sz w:val="26"/>
          <w:szCs w:val="26"/>
          <w:lang w:val="uk-UA"/>
        </w:rPr>
        <w:t>6000</w:t>
      </w:r>
      <w:r w:rsidRPr="00D44594">
        <w:rPr>
          <w:sz w:val="26"/>
          <w:szCs w:val="26"/>
          <w:lang w:val="uk-UA"/>
        </w:rPr>
        <w:t xml:space="preserve"> га </w:t>
      </w:r>
      <w:r>
        <w:rPr>
          <w:i/>
          <w:sz w:val="26"/>
          <w:szCs w:val="26"/>
          <w:lang w:val="uk-UA"/>
        </w:rPr>
        <w:t>(кадастровий номер 4621288600:01</w:t>
      </w:r>
      <w:r w:rsidRPr="00D44594">
        <w:rPr>
          <w:i/>
          <w:sz w:val="26"/>
          <w:szCs w:val="26"/>
          <w:lang w:val="uk-UA"/>
        </w:rPr>
        <w:t>:00</w:t>
      </w:r>
      <w:r>
        <w:rPr>
          <w:i/>
          <w:sz w:val="26"/>
          <w:szCs w:val="26"/>
          <w:lang w:val="uk-UA"/>
        </w:rPr>
        <w:t>1</w:t>
      </w:r>
      <w:r w:rsidRPr="00D44594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139</w:t>
      </w:r>
      <w:r w:rsidRPr="00D44594">
        <w:rPr>
          <w:i/>
          <w:sz w:val="26"/>
          <w:szCs w:val="26"/>
          <w:lang w:val="uk-UA"/>
        </w:rPr>
        <w:t>)</w:t>
      </w:r>
      <w:r w:rsidRPr="009032D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Фрішко Іванні Іванівні</w:t>
      </w:r>
      <w:r w:rsidRPr="00D44594">
        <w:rPr>
          <w:sz w:val="26"/>
          <w:szCs w:val="26"/>
          <w:lang w:val="uk-UA"/>
        </w:rPr>
        <w:t xml:space="preserve">, яка зареєстрована у </w:t>
      </w:r>
      <w:r>
        <w:rPr>
          <w:sz w:val="26"/>
          <w:szCs w:val="26"/>
          <w:lang w:val="uk-UA"/>
        </w:rPr>
        <w:t>с</w:t>
      </w:r>
      <w:r w:rsidRPr="00D44594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Уріж</w:t>
      </w:r>
      <w:r w:rsidRPr="00D44594">
        <w:rPr>
          <w:sz w:val="26"/>
          <w:szCs w:val="26"/>
          <w:lang w:val="uk-UA"/>
        </w:rPr>
        <w:t xml:space="preserve"> Дрогобицького району </w:t>
      </w:r>
      <w:r>
        <w:rPr>
          <w:sz w:val="26"/>
          <w:szCs w:val="26"/>
          <w:lang w:val="uk-UA"/>
        </w:rPr>
        <w:t>Львівської області.</w:t>
      </w:r>
    </w:p>
    <w:p w:rsidR="00EC0CAE" w:rsidRDefault="00EC0CAE" w:rsidP="001519B4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1.3</w:t>
      </w:r>
      <w:r w:rsidRPr="00D44594">
        <w:rPr>
          <w:sz w:val="26"/>
          <w:szCs w:val="26"/>
          <w:lang w:val="uk-UA"/>
        </w:rPr>
        <w:t>) 0,</w:t>
      </w:r>
      <w:r>
        <w:rPr>
          <w:sz w:val="26"/>
          <w:szCs w:val="26"/>
          <w:lang w:val="uk-UA"/>
        </w:rPr>
        <w:t>4878</w:t>
      </w:r>
      <w:r w:rsidRPr="00D44594">
        <w:rPr>
          <w:sz w:val="26"/>
          <w:szCs w:val="26"/>
          <w:lang w:val="uk-UA"/>
        </w:rPr>
        <w:t xml:space="preserve"> га </w:t>
      </w:r>
      <w:r>
        <w:rPr>
          <w:i/>
          <w:sz w:val="26"/>
          <w:szCs w:val="26"/>
          <w:lang w:val="uk-UA"/>
        </w:rPr>
        <w:t>(кадастровий номер 4621288600:01</w:t>
      </w:r>
      <w:r w:rsidRPr="00D44594">
        <w:rPr>
          <w:i/>
          <w:sz w:val="26"/>
          <w:szCs w:val="26"/>
          <w:lang w:val="uk-UA"/>
        </w:rPr>
        <w:t>:00</w:t>
      </w:r>
      <w:r>
        <w:rPr>
          <w:i/>
          <w:sz w:val="26"/>
          <w:szCs w:val="26"/>
          <w:lang w:val="uk-UA"/>
        </w:rPr>
        <w:t>1</w:t>
      </w:r>
      <w:r w:rsidRPr="00D44594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140</w:t>
      </w:r>
      <w:r w:rsidRPr="00D44594">
        <w:rPr>
          <w:i/>
          <w:sz w:val="26"/>
          <w:szCs w:val="26"/>
          <w:lang w:val="uk-UA"/>
        </w:rPr>
        <w:t>)</w:t>
      </w:r>
      <w:r w:rsidRPr="009032D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Хом</w:t>
      </w:r>
      <w:r w:rsidRPr="00BC5855">
        <w:rPr>
          <w:sz w:val="26"/>
          <w:szCs w:val="26"/>
        </w:rPr>
        <w:t>’</w:t>
      </w:r>
      <w:r>
        <w:rPr>
          <w:sz w:val="26"/>
          <w:szCs w:val="26"/>
          <w:lang w:val="uk-UA"/>
        </w:rPr>
        <w:t>як Катерині Степанівні</w:t>
      </w:r>
      <w:r w:rsidRPr="00D44594">
        <w:rPr>
          <w:sz w:val="26"/>
          <w:szCs w:val="26"/>
          <w:lang w:val="uk-UA"/>
        </w:rPr>
        <w:t xml:space="preserve">, яка зареєстрована у </w:t>
      </w:r>
      <w:r>
        <w:rPr>
          <w:sz w:val="26"/>
          <w:szCs w:val="26"/>
          <w:lang w:val="uk-UA"/>
        </w:rPr>
        <w:t>с</w:t>
      </w:r>
      <w:r w:rsidRPr="00D44594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Уріж</w:t>
      </w:r>
      <w:r w:rsidRPr="00D44594">
        <w:rPr>
          <w:sz w:val="26"/>
          <w:szCs w:val="26"/>
          <w:lang w:val="uk-UA"/>
        </w:rPr>
        <w:t xml:space="preserve"> Дрогобицького району </w:t>
      </w:r>
      <w:r>
        <w:rPr>
          <w:sz w:val="26"/>
          <w:szCs w:val="26"/>
          <w:lang w:val="uk-UA"/>
        </w:rPr>
        <w:t>Львівської області.</w:t>
      </w:r>
    </w:p>
    <w:p w:rsidR="00EC0CAE" w:rsidRDefault="00EC0CAE" w:rsidP="001519B4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1.4</w:t>
      </w:r>
      <w:r w:rsidRPr="00D44594">
        <w:rPr>
          <w:sz w:val="26"/>
          <w:szCs w:val="26"/>
          <w:lang w:val="uk-UA"/>
        </w:rPr>
        <w:t>) 0,</w:t>
      </w:r>
      <w:r>
        <w:rPr>
          <w:sz w:val="26"/>
          <w:szCs w:val="26"/>
          <w:lang w:val="uk-UA"/>
        </w:rPr>
        <w:t>2534</w:t>
      </w:r>
      <w:r w:rsidRPr="00D44594">
        <w:rPr>
          <w:sz w:val="26"/>
          <w:szCs w:val="26"/>
          <w:lang w:val="uk-UA"/>
        </w:rPr>
        <w:t xml:space="preserve"> га </w:t>
      </w:r>
      <w:r>
        <w:rPr>
          <w:i/>
          <w:sz w:val="26"/>
          <w:szCs w:val="26"/>
          <w:lang w:val="uk-UA"/>
        </w:rPr>
        <w:t>(кадастровий номер 4621288600:01</w:t>
      </w:r>
      <w:r w:rsidRPr="00D44594">
        <w:rPr>
          <w:i/>
          <w:sz w:val="26"/>
          <w:szCs w:val="26"/>
          <w:lang w:val="uk-UA"/>
        </w:rPr>
        <w:t>:00</w:t>
      </w:r>
      <w:r>
        <w:rPr>
          <w:i/>
          <w:sz w:val="26"/>
          <w:szCs w:val="26"/>
          <w:lang w:val="uk-UA"/>
        </w:rPr>
        <w:t>1</w:t>
      </w:r>
      <w:r w:rsidRPr="00D44594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146</w:t>
      </w:r>
      <w:r w:rsidRPr="00D44594">
        <w:rPr>
          <w:i/>
          <w:sz w:val="26"/>
          <w:szCs w:val="26"/>
          <w:lang w:val="uk-UA"/>
        </w:rPr>
        <w:t>)</w:t>
      </w:r>
      <w:r w:rsidRPr="009032D5">
        <w:rPr>
          <w:sz w:val="26"/>
          <w:szCs w:val="26"/>
          <w:lang w:val="uk-UA"/>
        </w:rPr>
        <w:t xml:space="preserve"> </w:t>
      </w:r>
      <w:r w:rsidRPr="00E92488">
        <w:rPr>
          <w:sz w:val="26"/>
          <w:szCs w:val="26"/>
          <w:lang w:val="uk-UA"/>
        </w:rPr>
        <w:t>та</w:t>
      </w:r>
      <w:r>
        <w:rPr>
          <w:i/>
          <w:sz w:val="26"/>
          <w:szCs w:val="26"/>
          <w:lang w:val="uk-UA"/>
        </w:rPr>
        <w:t xml:space="preserve"> </w:t>
      </w:r>
      <w:r w:rsidRPr="00E92488">
        <w:rPr>
          <w:sz w:val="26"/>
          <w:szCs w:val="26"/>
          <w:lang w:val="uk-UA"/>
        </w:rPr>
        <w:t>0,3466 га</w:t>
      </w:r>
      <w:r>
        <w:rPr>
          <w:sz w:val="26"/>
          <w:szCs w:val="26"/>
          <w:lang w:val="uk-UA"/>
        </w:rPr>
        <w:t xml:space="preserve"> </w:t>
      </w:r>
      <w:r>
        <w:rPr>
          <w:i/>
          <w:sz w:val="26"/>
          <w:szCs w:val="26"/>
          <w:lang w:val="uk-UA"/>
        </w:rPr>
        <w:t>(кадастровий номер 4621288600:01</w:t>
      </w:r>
      <w:r w:rsidRPr="00D44594">
        <w:rPr>
          <w:i/>
          <w:sz w:val="26"/>
          <w:szCs w:val="26"/>
          <w:lang w:val="uk-UA"/>
        </w:rPr>
        <w:t>:00</w:t>
      </w:r>
      <w:r>
        <w:rPr>
          <w:i/>
          <w:sz w:val="26"/>
          <w:szCs w:val="26"/>
          <w:lang w:val="uk-UA"/>
        </w:rPr>
        <w:t>1</w:t>
      </w:r>
      <w:r w:rsidRPr="00D44594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147</w:t>
      </w:r>
      <w:r w:rsidRPr="00D44594">
        <w:rPr>
          <w:i/>
          <w:sz w:val="26"/>
          <w:szCs w:val="26"/>
          <w:lang w:val="uk-UA"/>
        </w:rPr>
        <w:t>)</w:t>
      </w:r>
      <w:r w:rsidRPr="009032D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Прокопович Ганні Михайлівні</w:t>
      </w:r>
      <w:r w:rsidRPr="00D44594">
        <w:rPr>
          <w:sz w:val="26"/>
          <w:szCs w:val="26"/>
          <w:lang w:val="uk-UA"/>
        </w:rPr>
        <w:t xml:space="preserve">, яка зареєстрована у </w:t>
      </w:r>
      <w:r>
        <w:rPr>
          <w:sz w:val="26"/>
          <w:szCs w:val="26"/>
          <w:lang w:val="uk-UA"/>
        </w:rPr>
        <w:t>с</w:t>
      </w:r>
      <w:r w:rsidRPr="00D44594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Уріж</w:t>
      </w:r>
      <w:r w:rsidRPr="00D44594">
        <w:rPr>
          <w:sz w:val="26"/>
          <w:szCs w:val="26"/>
          <w:lang w:val="uk-UA"/>
        </w:rPr>
        <w:t xml:space="preserve"> Дрогобицького району </w:t>
      </w:r>
      <w:r>
        <w:rPr>
          <w:sz w:val="26"/>
          <w:szCs w:val="26"/>
          <w:lang w:val="uk-UA"/>
        </w:rPr>
        <w:t>Львівської області.</w:t>
      </w:r>
    </w:p>
    <w:p w:rsidR="00EC0CAE" w:rsidRPr="00E16D30" w:rsidRDefault="00EC0CAE" w:rsidP="001519B4">
      <w:pPr>
        <w:ind w:firstLine="851"/>
        <w:jc w:val="both"/>
        <w:rPr>
          <w:sz w:val="16"/>
          <w:szCs w:val="16"/>
          <w:lang w:val="uk-UA"/>
        </w:rPr>
      </w:pPr>
    </w:p>
    <w:p w:rsidR="00EC0CAE" w:rsidRPr="00D44594" w:rsidRDefault="00EC0CAE" w:rsidP="001519B4">
      <w:pPr>
        <w:ind w:firstLine="851"/>
        <w:jc w:val="both"/>
        <w:rPr>
          <w:bCs/>
          <w:sz w:val="26"/>
          <w:szCs w:val="26"/>
          <w:lang w:val="uk-UA"/>
        </w:rPr>
      </w:pPr>
      <w:r w:rsidRPr="00D44594">
        <w:rPr>
          <w:sz w:val="26"/>
          <w:szCs w:val="26"/>
          <w:lang w:val="uk-UA"/>
        </w:rPr>
        <w:t xml:space="preserve">2. Зазначеним вище громадянам у місячний термін укласти договори </w:t>
      </w:r>
      <w:r w:rsidRPr="00D44594">
        <w:rPr>
          <w:bCs/>
          <w:sz w:val="26"/>
          <w:szCs w:val="26"/>
          <w:lang w:val="uk-UA"/>
        </w:rPr>
        <w:t xml:space="preserve">оренди землі та провести державну реєстрацію права оренди земельних ділянок.   </w:t>
      </w:r>
    </w:p>
    <w:p w:rsidR="00EC0CAE" w:rsidRPr="00E16D30" w:rsidRDefault="00EC0CAE" w:rsidP="001519B4">
      <w:pPr>
        <w:ind w:firstLine="851"/>
        <w:jc w:val="both"/>
        <w:rPr>
          <w:bCs/>
          <w:sz w:val="16"/>
          <w:szCs w:val="16"/>
          <w:lang w:val="uk-UA"/>
        </w:rPr>
      </w:pPr>
    </w:p>
    <w:p w:rsidR="00EC0CAE" w:rsidRPr="00D44594" w:rsidRDefault="00EC0CAE" w:rsidP="001519B4">
      <w:pPr>
        <w:jc w:val="both"/>
        <w:rPr>
          <w:sz w:val="26"/>
          <w:szCs w:val="26"/>
          <w:lang w:val="uk-UA"/>
        </w:rPr>
      </w:pPr>
      <w:r w:rsidRPr="00D44594">
        <w:rPr>
          <w:sz w:val="26"/>
          <w:szCs w:val="26"/>
          <w:lang w:val="uk-UA"/>
        </w:rPr>
        <w:t xml:space="preserve">             3. </w:t>
      </w:r>
      <w:r w:rsidRPr="00D44594">
        <w:rPr>
          <w:bCs/>
          <w:sz w:val="26"/>
          <w:szCs w:val="26"/>
          <w:lang w:val="uk-UA"/>
        </w:rPr>
        <w:t xml:space="preserve">Головному управлінню Державної податкової служби у Львівській області </w:t>
      </w:r>
      <w:r w:rsidRPr="00D44594">
        <w:rPr>
          <w:sz w:val="26"/>
          <w:szCs w:val="26"/>
          <w:lang w:val="uk-UA"/>
        </w:rPr>
        <w:t>здійснювати контроль за поступленням коштів від оренди земельних ділянок.</w:t>
      </w:r>
    </w:p>
    <w:p w:rsidR="00EC0CAE" w:rsidRPr="00E16D30" w:rsidRDefault="00EC0CAE" w:rsidP="001519B4">
      <w:pPr>
        <w:jc w:val="both"/>
        <w:rPr>
          <w:sz w:val="16"/>
          <w:szCs w:val="16"/>
          <w:lang w:val="uk-UA"/>
        </w:rPr>
      </w:pPr>
    </w:p>
    <w:p w:rsidR="00EC0CAE" w:rsidRPr="00D44594" w:rsidRDefault="00EC0CAE" w:rsidP="00BE30B3">
      <w:pPr>
        <w:ind w:firstLine="851"/>
        <w:jc w:val="both"/>
        <w:rPr>
          <w:sz w:val="26"/>
          <w:szCs w:val="26"/>
          <w:lang w:val="uk-UA"/>
        </w:rPr>
      </w:pPr>
      <w:r w:rsidRPr="00D44594">
        <w:rPr>
          <w:sz w:val="26"/>
          <w:szCs w:val="26"/>
          <w:lang w:val="uk-UA"/>
        </w:rPr>
        <w:t>4</w:t>
      </w:r>
      <w:r w:rsidRPr="00D44594">
        <w:rPr>
          <w:sz w:val="26"/>
          <w:szCs w:val="26"/>
        </w:rPr>
        <w:t>. Контроль за виконанням цього рішення покласти на секретаря міської ради Юрія Х</w:t>
      </w:r>
      <w:r w:rsidRPr="00D44594">
        <w:rPr>
          <w:sz w:val="26"/>
          <w:szCs w:val="26"/>
          <w:lang w:val="uk-UA"/>
        </w:rPr>
        <w:t>имина</w:t>
      </w:r>
      <w:r w:rsidRPr="00D44594">
        <w:rPr>
          <w:sz w:val="26"/>
          <w:szCs w:val="26"/>
        </w:rPr>
        <w:t xml:space="preserve"> та постійну комісію з питань  регулювання земельних відносин, будівництва та архітектури (Дмитр</w:t>
      </w:r>
      <w:r w:rsidRPr="00D44594">
        <w:rPr>
          <w:sz w:val="26"/>
          <w:szCs w:val="26"/>
          <w:lang w:val="uk-UA"/>
        </w:rPr>
        <w:t>о</w:t>
      </w:r>
      <w:r w:rsidRPr="00D44594">
        <w:rPr>
          <w:sz w:val="26"/>
          <w:szCs w:val="26"/>
        </w:rPr>
        <w:t xml:space="preserve"> Г</w:t>
      </w:r>
      <w:r w:rsidRPr="00D44594">
        <w:rPr>
          <w:sz w:val="26"/>
          <w:szCs w:val="26"/>
          <w:lang w:val="uk-UA"/>
        </w:rPr>
        <w:t>ерман).</w:t>
      </w:r>
    </w:p>
    <w:p w:rsidR="00EC0CAE" w:rsidRDefault="00EC0CAE" w:rsidP="00B86D98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</w:p>
    <w:p w:rsidR="00EC0CAE" w:rsidRPr="00D44594" w:rsidRDefault="00EC0CAE" w:rsidP="00B86D98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</w:p>
    <w:p w:rsidR="00EC0CAE" w:rsidRPr="003C1FAC" w:rsidRDefault="00EC0CAE" w:rsidP="00B86D98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  <w:r w:rsidRPr="00D44594">
        <w:rPr>
          <w:sz w:val="26"/>
          <w:szCs w:val="26"/>
        </w:rPr>
        <w:t>Міський голов</w:t>
      </w:r>
      <w:r w:rsidRPr="00DA318D">
        <w:rPr>
          <w:sz w:val="26"/>
          <w:szCs w:val="26"/>
        </w:rPr>
        <w:t>а</w:t>
      </w:r>
      <w:r w:rsidRPr="003C1FAC">
        <w:rPr>
          <w:sz w:val="26"/>
          <w:szCs w:val="26"/>
        </w:rPr>
        <w:t xml:space="preserve">                                                                                   І</w:t>
      </w:r>
      <w:r>
        <w:rPr>
          <w:sz w:val="26"/>
          <w:szCs w:val="26"/>
        </w:rPr>
        <w:t>гор ЯВОРСЬКИЙ</w:t>
      </w:r>
    </w:p>
    <w:sectPr w:rsidR="00EC0CAE" w:rsidRPr="003C1FAC" w:rsidSect="00E16D30">
      <w:headerReference w:type="even" r:id="rId8"/>
      <w:headerReference w:type="default" r:id="rId9"/>
      <w:pgSz w:w="11906" w:h="16838"/>
      <w:pgMar w:top="426" w:right="567" w:bottom="0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CAE" w:rsidRDefault="00EC0CAE">
      <w:r>
        <w:separator/>
      </w:r>
    </w:p>
  </w:endnote>
  <w:endnote w:type="continuationSeparator" w:id="0">
    <w:p w:rsidR="00EC0CAE" w:rsidRDefault="00EC0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CAE" w:rsidRDefault="00EC0CAE">
      <w:r>
        <w:separator/>
      </w:r>
    </w:p>
  </w:footnote>
  <w:footnote w:type="continuationSeparator" w:id="0">
    <w:p w:rsidR="00EC0CAE" w:rsidRDefault="00EC0C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AE" w:rsidRDefault="00EC0CAE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EC0CAE" w:rsidRDefault="00EC0CA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AE" w:rsidRDefault="00EC0CAE" w:rsidP="001024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C0CAE" w:rsidRDefault="00EC0CA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3CED"/>
    <w:rsid w:val="00011FDC"/>
    <w:rsid w:val="00021A1D"/>
    <w:rsid w:val="0002556D"/>
    <w:rsid w:val="00026F48"/>
    <w:rsid w:val="0002746A"/>
    <w:rsid w:val="00027FA7"/>
    <w:rsid w:val="00031101"/>
    <w:rsid w:val="00031F09"/>
    <w:rsid w:val="00033899"/>
    <w:rsid w:val="00037D1E"/>
    <w:rsid w:val="0004231F"/>
    <w:rsid w:val="00050997"/>
    <w:rsid w:val="0005280A"/>
    <w:rsid w:val="00060565"/>
    <w:rsid w:val="00063292"/>
    <w:rsid w:val="00063C32"/>
    <w:rsid w:val="00072A6F"/>
    <w:rsid w:val="00073F36"/>
    <w:rsid w:val="00074822"/>
    <w:rsid w:val="000869B3"/>
    <w:rsid w:val="000927E1"/>
    <w:rsid w:val="00094328"/>
    <w:rsid w:val="00095602"/>
    <w:rsid w:val="0009774C"/>
    <w:rsid w:val="000A007B"/>
    <w:rsid w:val="000A247E"/>
    <w:rsid w:val="000A2925"/>
    <w:rsid w:val="000A7103"/>
    <w:rsid w:val="000A7C15"/>
    <w:rsid w:val="000B056E"/>
    <w:rsid w:val="000B5B42"/>
    <w:rsid w:val="000B61A8"/>
    <w:rsid w:val="000B686A"/>
    <w:rsid w:val="000C1AC0"/>
    <w:rsid w:val="000C1C50"/>
    <w:rsid w:val="000D38A7"/>
    <w:rsid w:val="000D424C"/>
    <w:rsid w:val="000D6F34"/>
    <w:rsid w:val="000E0AC0"/>
    <w:rsid w:val="000E4301"/>
    <w:rsid w:val="000E571F"/>
    <w:rsid w:val="000F0309"/>
    <w:rsid w:val="000F04DA"/>
    <w:rsid w:val="001024EB"/>
    <w:rsid w:val="001075DE"/>
    <w:rsid w:val="0010769B"/>
    <w:rsid w:val="00107AFB"/>
    <w:rsid w:val="00110E90"/>
    <w:rsid w:val="0011418B"/>
    <w:rsid w:val="001145BD"/>
    <w:rsid w:val="00115FE0"/>
    <w:rsid w:val="00124B56"/>
    <w:rsid w:val="00132ACF"/>
    <w:rsid w:val="00133BF6"/>
    <w:rsid w:val="001362CA"/>
    <w:rsid w:val="00136BD2"/>
    <w:rsid w:val="00140825"/>
    <w:rsid w:val="0014380D"/>
    <w:rsid w:val="00143CD2"/>
    <w:rsid w:val="00147805"/>
    <w:rsid w:val="00147DC8"/>
    <w:rsid w:val="001519B4"/>
    <w:rsid w:val="00152ED5"/>
    <w:rsid w:val="00160D0C"/>
    <w:rsid w:val="00164F51"/>
    <w:rsid w:val="00165F58"/>
    <w:rsid w:val="00171D0C"/>
    <w:rsid w:val="00172FE5"/>
    <w:rsid w:val="001737A7"/>
    <w:rsid w:val="00174FB2"/>
    <w:rsid w:val="001820DA"/>
    <w:rsid w:val="001832F0"/>
    <w:rsid w:val="00183BE6"/>
    <w:rsid w:val="00184ADA"/>
    <w:rsid w:val="0018716D"/>
    <w:rsid w:val="00194939"/>
    <w:rsid w:val="00195A22"/>
    <w:rsid w:val="001A05DA"/>
    <w:rsid w:val="001A08AB"/>
    <w:rsid w:val="001A0B88"/>
    <w:rsid w:val="001A18E4"/>
    <w:rsid w:val="001A29A3"/>
    <w:rsid w:val="001A47C5"/>
    <w:rsid w:val="001A4BA7"/>
    <w:rsid w:val="001A5F76"/>
    <w:rsid w:val="001B07F2"/>
    <w:rsid w:val="001B7DDC"/>
    <w:rsid w:val="001C046F"/>
    <w:rsid w:val="001C05A4"/>
    <w:rsid w:val="001C2CED"/>
    <w:rsid w:val="001C2F32"/>
    <w:rsid w:val="001C3001"/>
    <w:rsid w:val="001C5933"/>
    <w:rsid w:val="001C6549"/>
    <w:rsid w:val="001C6DF3"/>
    <w:rsid w:val="001D154E"/>
    <w:rsid w:val="001D4956"/>
    <w:rsid w:val="001D4FF1"/>
    <w:rsid w:val="001D726D"/>
    <w:rsid w:val="001D7E62"/>
    <w:rsid w:val="001D7F43"/>
    <w:rsid w:val="001E11AA"/>
    <w:rsid w:val="001E35B3"/>
    <w:rsid w:val="001E70AA"/>
    <w:rsid w:val="001E74BC"/>
    <w:rsid w:val="001E7CDB"/>
    <w:rsid w:val="001F087F"/>
    <w:rsid w:val="001F169B"/>
    <w:rsid w:val="001F3F03"/>
    <w:rsid w:val="001F5D1A"/>
    <w:rsid w:val="001F6F1C"/>
    <w:rsid w:val="001F75F3"/>
    <w:rsid w:val="00201BB2"/>
    <w:rsid w:val="00203A7A"/>
    <w:rsid w:val="00210F41"/>
    <w:rsid w:val="00213452"/>
    <w:rsid w:val="00214955"/>
    <w:rsid w:val="00216B56"/>
    <w:rsid w:val="00216D9C"/>
    <w:rsid w:val="0021721E"/>
    <w:rsid w:val="00220807"/>
    <w:rsid w:val="00221241"/>
    <w:rsid w:val="00221B89"/>
    <w:rsid w:val="002278BE"/>
    <w:rsid w:val="0023120B"/>
    <w:rsid w:val="0023191A"/>
    <w:rsid w:val="002428B6"/>
    <w:rsid w:val="00242B0E"/>
    <w:rsid w:val="00245F46"/>
    <w:rsid w:val="00246B9E"/>
    <w:rsid w:val="002474CF"/>
    <w:rsid w:val="00253552"/>
    <w:rsid w:val="00256128"/>
    <w:rsid w:val="00256F99"/>
    <w:rsid w:val="00262F87"/>
    <w:rsid w:val="00264A56"/>
    <w:rsid w:val="00265A44"/>
    <w:rsid w:val="00267031"/>
    <w:rsid w:val="00271D14"/>
    <w:rsid w:val="00273313"/>
    <w:rsid w:val="00275D1B"/>
    <w:rsid w:val="00276DEC"/>
    <w:rsid w:val="00285938"/>
    <w:rsid w:val="002948A1"/>
    <w:rsid w:val="002951E1"/>
    <w:rsid w:val="0029689B"/>
    <w:rsid w:val="002976CC"/>
    <w:rsid w:val="002A02C3"/>
    <w:rsid w:val="002A71C3"/>
    <w:rsid w:val="002A7313"/>
    <w:rsid w:val="002B1C08"/>
    <w:rsid w:val="002B5007"/>
    <w:rsid w:val="002C24A3"/>
    <w:rsid w:val="002C2F8C"/>
    <w:rsid w:val="002C4904"/>
    <w:rsid w:val="002D2A04"/>
    <w:rsid w:val="002D39E6"/>
    <w:rsid w:val="002D56D8"/>
    <w:rsid w:val="002D643B"/>
    <w:rsid w:val="002E2605"/>
    <w:rsid w:val="002E3531"/>
    <w:rsid w:val="002E4115"/>
    <w:rsid w:val="002F09E9"/>
    <w:rsid w:val="002F11EB"/>
    <w:rsid w:val="002F2506"/>
    <w:rsid w:val="002F3A3C"/>
    <w:rsid w:val="002F65AF"/>
    <w:rsid w:val="00300B23"/>
    <w:rsid w:val="0030474C"/>
    <w:rsid w:val="00306CEA"/>
    <w:rsid w:val="0030735F"/>
    <w:rsid w:val="00310AA3"/>
    <w:rsid w:val="00311443"/>
    <w:rsid w:val="0032684A"/>
    <w:rsid w:val="003313A8"/>
    <w:rsid w:val="00331ADA"/>
    <w:rsid w:val="00337DFB"/>
    <w:rsid w:val="003424F2"/>
    <w:rsid w:val="0034701A"/>
    <w:rsid w:val="003519C6"/>
    <w:rsid w:val="0035268E"/>
    <w:rsid w:val="0035284C"/>
    <w:rsid w:val="00353C77"/>
    <w:rsid w:val="00354C4C"/>
    <w:rsid w:val="0035611D"/>
    <w:rsid w:val="0036489F"/>
    <w:rsid w:val="00377444"/>
    <w:rsid w:val="00381F67"/>
    <w:rsid w:val="00396462"/>
    <w:rsid w:val="003A3E8F"/>
    <w:rsid w:val="003A5E63"/>
    <w:rsid w:val="003B24A2"/>
    <w:rsid w:val="003B2B9B"/>
    <w:rsid w:val="003B309C"/>
    <w:rsid w:val="003B36A9"/>
    <w:rsid w:val="003B44FD"/>
    <w:rsid w:val="003B6198"/>
    <w:rsid w:val="003B7DA7"/>
    <w:rsid w:val="003B7DF3"/>
    <w:rsid w:val="003C1FAC"/>
    <w:rsid w:val="003C3469"/>
    <w:rsid w:val="003D37AD"/>
    <w:rsid w:val="003D4F14"/>
    <w:rsid w:val="003E0BB8"/>
    <w:rsid w:val="003E33E9"/>
    <w:rsid w:val="003E494D"/>
    <w:rsid w:val="003E663B"/>
    <w:rsid w:val="003F01D2"/>
    <w:rsid w:val="003F1170"/>
    <w:rsid w:val="003F449B"/>
    <w:rsid w:val="003F7D55"/>
    <w:rsid w:val="00401402"/>
    <w:rsid w:val="00402B45"/>
    <w:rsid w:val="0040453B"/>
    <w:rsid w:val="004210A3"/>
    <w:rsid w:val="004211E9"/>
    <w:rsid w:val="00421AC8"/>
    <w:rsid w:val="00422CBB"/>
    <w:rsid w:val="00424B4B"/>
    <w:rsid w:val="00425518"/>
    <w:rsid w:val="0042595A"/>
    <w:rsid w:val="00427A03"/>
    <w:rsid w:val="004315B1"/>
    <w:rsid w:val="004321C9"/>
    <w:rsid w:val="00432F13"/>
    <w:rsid w:val="00434234"/>
    <w:rsid w:val="00436FFD"/>
    <w:rsid w:val="0044112D"/>
    <w:rsid w:val="00441D40"/>
    <w:rsid w:val="00453CFF"/>
    <w:rsid w:val="004542A1"/>
    <w:rsid w:val="00454F72"/>
    <w:rsid w:val="00461288"/>
    <w:rsid w:val="00462948"/>
    <w:rsid w:val="0046334C"/>
    <w:rsid w:val="00463D67"/>
    <w:rsid w:val="004649DC"/>
    <w:rsid w:val="004672CF"/>
    <w:rsid w:val="00471155"/>
    <w:rsid w:val="00471FD0"/>
    <w:rsid w:val="0048064A"/>
    <w:rsid w:val="00480672"/>
    <w:rsid w:val="004823D6"/>
    <w:rsid w:val="00485BB4"/>
    <w:rsid w:val="00497D97"/>
    <w:rsid w:val="004A108C"/>
    <w:rsid w:val="004A2491"/>
    <w:rsid w:val="004A4772"/>
    <w:rsid w:val="004A5345"/>
    <w:rsid w:val="004A73BA"/>
    <w:rsid w:val="004B18E8"/>
    <w:rsid w:val="004B1AA0"/>
    <w:rsid w:val="004C0F0C"/>
    <w:rsid w:val="004C126B"/>
    <w:rsid w:val="004C16BE"/>
    <w:rsid w:val="004C3C9E"/>
    <w:rsid w:val="004C45E8"/>
    <w:rsid w:val="004C496B"/>
    <w:rsid w:val="004D2A8B"/>
    <w:rsid w:val="004D2DA0"/>
    <w:rsid w:val="004D2F41"/>
    <w:rsid w:val="004D4F54"/>
    <w:rsid w:val="004D5BD3"/>
    <w:rsid w:val="004E355D"/>
    <w:rsid w:val="004E442B"/>
    <w:rsid w:val="004E6266"/>
    <w:rsid w:val="004E7BB1"/>
    <w:rsid w:val="004E7CDE"/>
    <w:rsid w:val="004F373C"/>
    <w:rsid w:val="004F4A92"/>
    <w:rsid w:val="004F527A"/>
    <w:rsid w:val="0050206B"/>
    <w:rsid w:val="00506FD9"/>
    <w:rsid w:val="00507DB0"/>
    <w:rsid w:val="00510283"/>
    <w:rsid w:val="00510C81"/>
    <w:rsid w:val="005122D7"/>
    <w:rsid w:val="0052430C"/>
    <w:rsid w:val="00526232"/>
    <w:rsid w:val="0052623E"/>
    <w:rsid w:val="00531C41"/>
    <w:rsid w:val="00547DF2"/>
    <w:rsid w:val="00551B0E"/>
    <w:rsid w:val="00552547"/>
    <w:rsid w:val="00554773"/>
    <w:rsid w:val="00556229"/>
    <w:rsid w:val="00563C45"/>
    <w:rsid w:val="00564632"/>
    <w:rsid w:val="00565D64"/>
    <w:rsid w:val="00576618"/>
    <w:rsid w:val="00580A53"/>
    <w:rsid w:val="00582B2C"/>
    <w:rsid w:val="00583902"/>
    <w:rsid w:val="00590B00"/>
    <w:rsid w:val="005924A6"/>
    <w:rsid w:val="005938CE"/>
    <w:rsid w:val="00595CCB"/>
    <w:rsid w:val="005A0C44"/>
    <w:rsid w:val="005A4E97"/>
    <w:rsid w:val="005A584F"/>
    <w:rsid w:val="005A60AE"/>
    <w:rsid w:val="005B2AA3"/>
    <w:rsid w:val="005B4E1F"/>
    <w:rsid w:val="005C0695"/>
    <w:rsid w:val="005C47FA"/>
    <w:rsid w:val="005C6556"/>
    <w:rsid w:val="005C7B73"/>
    <w:rsid w:val="005D0110"/>
    <w:rsid w:val="005D317D"/>
    <w:rsid w:val="005D5682"/>
    <w:rsid w:val="005E03EC"/>
    <w:rsid w:val="005E24D9"/>
    <w:rsid w:val="005E3BC5"/>
    <w:rsid w:val="005E4040"/>
    <w:rsid w:val="005E6C49"/>
    <w:rsid w:val="005E7653"/>
    <w:rsid w:val="005F0FD5"/>
    <w:rsid w:val="005F275D"/>
    <w:rsid w:val="005F48ED"/>
    <w:rsid w:val="005F52B5"/>
    <w:rsid w:val="005F5C14"/>
    <w:rsid w:val="005F70E7"/>
    <w:rsid w:val="00601B92"/>
    <w:rsid w:val="00604D2A"/>
    <w:rsid w:val="006062A0"/>
    <w:rsid w:val="00613D4E"/>
    <w:rsid w:val="00620513"/>
    <w:rsid w:val="00621BD7"/>
    <w:rsid w:val="00626145"/>
    <w:rsid w:val="00626B46"/>
    <w:rsid w:val="006345AB"/>
    <w:rsid w:val="00635056"/>
    <w:rsid w:val="0063591C"/>
    <w:rsid w:val="00636E5F"/>
    <w:rsid w:val="00641FCF"/>
    <w:rsid w:val="0064354C"/>
    <w:rsid w:val="006435D5"/>
    <w:rsid w:val="006446E0"/>
    <w:rsid w:val="0064632F"/>
    <w:rsid w:val="00646D9E"/>
    <w:rsid w:val="00650FAB"/>
    <w:rsid w:val="00657040"/>
    <w:rsid w:val="006604C3"/>
    <w:rsid w:val="00666C09"/>
    <w:rsid w:val="00672E1F"/>
    <w:rsid w:val="0067533F"/>
    <w:rsid w:val="00680ACF"/>
    <w:rsid w:val="0068162E"/>
    <w:rsid w:val="00681963"/>
    <w:rsid w:val="006819BF"/>
    <w:rsid w:val="006821D1"/>
    <w:rsid w:val="00683CC7"/>
    <w:rsid w:val="006847DB"/>
    <w:rsid w:val="0068569D"/>
    <w:rsid w:val="0068580F"/>
    <w:rsid w:val="00686125"/>
    <w:rsid w:val="00686ADC"/>
    <w:rsid w:val="0069336E"/>
    <w:rsid w:val="006960E4"/>
    <w:rsid w:val="006A2082"/>
    <w:rsid w:val="006A2AC5"/>
    <w:rsid w:val="006A2AE3"/>
    <w:rsid w:val="006A2CB5"/>
    <w:rsid w:val="006A387A"/>
    <w:rsid w:val="006A57F7"/>
    <w:rsid w:val="006B0F53"/>
    <w:rsid w:val="006B2685"/>
    <w:rsid w:val="006B4CB7"/>
    <w:rsid w:val="006C135C"/>
    <w:rsid w:val="006C169E"/>
    <w:rsid w:val="006D67AB"/>
    <w:rsid w:val="006E05DB"/>
    <w:rsid w:val="006E7340"/>
    <w:rsid w:val="006E76AD"/>
    <w:rsid w:val="006E7D0F"/>
    <w:rsid w:val="006F2B5D"/>
    <w:rsid w:val="006F3425"/>
    <w:rsid w:val="006F4708"/>
    <w:rsid w:val="007022FF"/>
    <w:rsid w:val="007030C9"/>
    <w:rsid w:val="007078D0"/>
    <w:rsid w:val="00711C4F"/>
    <w:rsid w:val="007165CB"/>
    <w:rsid w:val="007167F4"/>
    <w:rsid w:val="00722934"/>
    <w:rsid w:val="00722CD9"/>
    <w:rsid w:val="00725BAB"/>
    <w:rsid w:val="00733027"/>
    <w:rsid w:val="00733A73"/>
    <w:rsid w:val="00734625"/>
    <w:rsid w:val="00736BCC"/>
    <w:rsid w:val="00740DD2"/>
    <w:rsid w:val="00744C46"/>
    <w:rsid w:val="007465BB"/>
    <w:rsid w:val="00747137"/>
    <w:rsid w:val="00751F33"/>
    <w:rsid w:val="00752599"/>
    <w:rsid w:val="00754E13"/>
    <w:rsid w:val="00765EA2"/>
    <w:rsid w:val="007707AF"/>
    <w:rsid w:val="0077165B"/>
    <w:rsid w:val="00771A2B"/>
    <w:rsid w:val="0077302F"/>
    <w:rsid w:val="00780860"/>
    <w:rsid w:val="00780C1E"/>
    <w:rsid w:val="007849DA"/>
    <w:rsid w:val="00786743"/>
    <w:rsid w:val="00791F54"/>
    <w:rsid w:val="00792EEE"/>
    <w:rsid w:val="007969AC"/>
    <w:rsid w:val="007A1516"/>
    <w:rsid w:val="007A3A7B"/>
    <w:rsid w:val="007A3AA7"/>
    <w:rsid w:val="007A4531"/>
    <w:rsid w:val="007B0324"/>
    <w:rsid w:val="007B684C"/>
    <w:rsid w:val="007C2269"/>
    <w:rsid w:val="007C525C"/>
    <w:rsid w:val="007D2E79"/>
    <w:rsid w:val="007D4858"/>
    <w:rsid w:val="007D552D"/>
    <w:rsid w:val="007D6AC1"/>
    <w:rsid w:val="007E5479"/>
    <w:rsid w:val="007E61F7"/>
    <w:rsid w:val="007E6EEE"/>
    <w:rsid w:val="007E7A71"/>
    <w:rsid w:val="007F0931"/>
    <w:rsid w:val="007F165E"/>
    <w:rsid w:val="007F63DD"/>
    <w:rsid w:val="00802E49"/>
    <w:rsid w:val="00804223"/>
    <w:rsid w:val="008045EC"/>
    <w:rsid w:val="0080482F"/>
    <w:rsid w:val="008065A4"/>
    <w:rsid w:val="008102C4"/>
    <w:rsid w:val="008110E3"/>
    <w:rsid w:val="00823BBF"/>
    <w:rsid w:val="00823D46"/>
    <w:rsid w:val="00831D79"/>
    <w:rsid w:val="00833DA4"/>
    <w:rsid w:val="0083618C"/>
    <w:rsid w:val="00837F09"/>
    <w:rsid w:val="008419F1"/>
    <w:rsid w:val="00841A48"/>
    <w:rsid w:val="00842DA6"/>
    <w:rsid w:val="0084351E"/>
    <w:rsid w:val="00845C17"/>
    <w:rsid w:val="00846B9B"/>
    <w:rsid w:val="00846C0A"/>
    <w:rsid w:val="00847E0C"/>
    <w:rsid w:val="00850C4D"/>
    <w:rsid w:val="00851C7A"/>
    <w:rsid w:val="00853390"/>
    <w:rsid w:val="00853EC6"/>
    <w:rsid w:val="00855482"/>
    <w:rsid w:val="00855D26"/>
    <w:rsid w:val="008606D3"/>
    <w:rsid w:val="00867610"/>
    <w:rsid w:val="00871CCA"/>
    <w:rsid w:val="00877B3B"/>
    <w:rsid w:val="00880A3F"/>
    <w:rsid w:val="008812D9"/>
    <w:rsid w:val="008856C2"/>
    <w:rsid w:val="008867F2"/>
    <w:rsid w:val="008872E0"/>
    <w:rsid w:val="008902F0"/>
    <w:rsid w:val="008930E8"/>
    <w:rsid w:val="00893655"/>
    <w:rsid w:val="00894D65"/>
    <w:rsid w:val="00895FCD"/>
    <w:rsid w:val="008A0126"/>
    <w:rsid w:val="008A3D0F"/>
    <w:rsid w:val="008A6D7F"/>
    <w:rsid w:val="008B2609"/>
    <w:rsid w:val="008B26CD"/>
    <w:rsid w:val="008B3CAC"/>
    <w:rsid w:val="008B599A"/>
    <w:rsid w:val="008B59BB"/>
    <w:rsid w:val="008B5F01"/>
    <w:rsid w:val="008B6C8E"/>
    <w:rsid w:val="008C0C81"/>
    <w:rsid w:val="008C31D4"/>
    <w:rsid w:val="008C38DE"/>
    <w:rsid w:val="008C4703"/>
    <w:rsid w:val="008C60DC"/>
    <w:rsid w:val="008C62B8"/>
    <w:rsid w:val="008D492A"/>
    <w:rsid w:val="008D6AA5"/>
    <w:rsid w:val="008D6BCC"/>
    <w:rsid w:val="008D729B"/>
    <w:rsid w:val="008E03FC"/>
    <w:rsid w:val="008E6CD6"/>
    <w:rsid w:val="008F0CA0"/>
    <w:rsid w:val="008F3E9C"/>
    <w:rsid w:val="008F41D8"/>
    <w:rsid w:val="008F5B77"/>
    <w:rsid w:val="008F6E98"/>
    <w:rsid w:val="00901C7F"/>
    <w:rsid w:val="009032D5"/>
    <w:rsid w:val="00903C75"/>
    <w:rsid w:val="00904420"/>
    <w:rsid w:val="0091489B"/>
    <w:rsid w:val="00925C9F"/>
    <w:rsid w:val="00927074"/>
    <w:rsid w:val="00927FED"/>
    <w:rsid w:val="00933E97"/>
    <w:rsid w:val="00940293"/>
    <w:rsid w:val="00941845"/>
    <w:rsid w:val="00941FA8"/>
    <w:rsid w:val="00942226"/>
    <w:rsid w:val="0094687C"/>
    <w:rsid w:val="00947B01"/>
    <w:rsid w:val="0095036B"/>
    <w:rsid w:val="0095522E"/>
    <w:rsid w:val="009713DA"/>
    <w:rsid w:val="0097406F"/>
    <w:rsid w:val="00974C45"/>
    <w:rsid w:val="00976BC4"/>
    <w:rsid w:val="00977E04"/>
    <w:rsid w:val="0098495B"/>
    <w:rsid w:val="009947B1"/>
    <w:rsid w:val="00996D17"/>
    <w:rsid w:val="00997E6B"/>
    <w:rsid w:val="009A0530"/>
    <w:rsid w:val="009A11B3"/>
    <w:rsid w:val="009A1B11"/>
    <w:rsid w:val="009A3C8C"/>
    <w:rsid w:val="009A7E65"/>
    <w:rsid w:val="009B01F6"/>
    <w:rsid w:val="009B369D"/>
    <w:rsid w:val="009B5341"/>
    <w:rsid w:val="009B56B7"/>
    <w:rsid w:val="009C0C89"/>
    <w:rsid w:val="009C6A9D"/>
    <w:rsid w:val="009C6E28"/>
    <w:rsid w:val="009D498B"/>
    <w:rsid w:val="009D4DAD"/>
    <w:rsid w:val="009D5322"/>
    <w:rsid w:val="009D56FC"/>
    <w:rsid w:val="009D659D"/>
    <w:rsid w:val="009E1A5D"/>
    <w:rsid w:val="009F2C15"/>
    <w:rsid w:val="009F2D01"/>
    <w:rsid w:val="00A0220A"/>
    <w:rsid w:val="00A04E49"/>
    <w:rsid w:val="00A105F7"/>
    <w:rsid w:val="00A11402"/>
    <w:rsid w:val="00A14932"/>
    <w:rsid w:val="00A151BE"/>
    <w:rsid w:val="00A209F7"/>
    <w:rsid w:val="00A230B7"/>
    <w:rsid w:val="00A240D6"/>
    <w:rsid w:val="00A24A61"/>
    <w:rsid w:val="00A24F4C"/>
    <w:rsid w:val="00A32DDE"/>
    <w:rsid w:val="00A339FD"/>
    <w:rsid w:val="00A36C06"/>
    <w:rsid w:val="00A4046D"/>
    <w:rsid w:val="00A41817"/>
    <w:rsid w:val="00A43912"/>
    <w:rsid w:val="00A44F54"/>
    <w:rsid w:val="00A51513"/>
    <w:rsid w:val="00A614D3"/>
    <w:rsid w:val="00A61C21"/>
    <w:rsid w:val="00A65976"/>
    <w:rsid w:val="00A65C20"/>
    <w:rsid w:val="00A66FE9"/>
    <w:rsid w:val="00A70E48"/>
    <w:rsid w:val="00A7428B"/>
    <w:rsid w:val="00A74736"/>
    <w:rsid w:val="00A81BB2"/>
    <w:rsid w:val="00A85F5A"/>
    <w:rsid w:val="00A860F6"/>
    <w:rsid w:val="00A90FC6"/>
    <w:rsid w:val="00A938FC"/>
    <w:rsid w:val="00A940AA"/>
    <w:rsid w:val="00A96DB0"/>
    <w:rsid w:val="00AA1748"/>
    <w:rsid w:val="00AB07BE"/>
    <w:rsid w:val="00AB4922"/>
    <w:rsid w:val="00AB4FDD"/>
    <w:rsid w:val="00AB5145"/>
    <w:rsid w:val="00AC12F7"/>
    <w:rsid w:val="00AC3FA6"/>
    <w:rsid w:val="00AC44FB"/>
    <w:rsid w:val="00AC4DFB"/>
    <w:rsid w:val="00AC57AD"/>
    <w:rsid w:val="00AC62D8"/>
    <w:rsid w:val="00AC67DD"/>
    <w:rsid w:val="00AC6FC8"/>
    <w:rsid w:val="00AD1F4B"/>
    <w:rsid w:val="00AD6DB4"/>
    <w:rsid w:val="00AE5790"/>
    <w:rsid w:val="00AF55A9"/>
    <w:rsid w:val="00AF7192"/>
    <w:rsid w:val="00AF729A"/>
    <w:rsid w:val="00B01168"/>
    <w:rsid w:val="00B04E74"/>
    <w:rsid w:val="00B05E21"/>
    <w:rsid w:val="00B139BA"/>
    <w:rsid w:val="00B152E7"/>
    <w:rsid w:val="00B23B36"/>
    <w:rsid w:val="00B3029E"/>
    <w:rsid w:val="00B3391D"/>
    <w:rsid w:val="00B35350"/>
    <w:rsid w:val="00B36250"/>
    <w:rsid w:val="00B37484"/>
    <w:rsid w:val="00B408F0"/>
    <w:rsid w:val="00B419EB"/>
    <w:rsid w:val="00B60E69"/>
    <w:rsid w:val="00B67B00"/>
    <w:rsid w:val="00B71DA7"/>
    <w:rsid w:val="00B73A43"/>
    <w:rsid w:val="00B73DFC"/>
    <w:rsid w:val="00B75D86"/>
    <w:rsid w:val="00B82714"/>
    <w:rsid w:val="00B84212"/>
    <w:rsid w:val="00B842B7"/>
    <w:rsid w:val="00B86D98"/>
    <w:rsid w:val="00B92533"/>
    <w:rsid w:val="00B935A5"/>
    <w:rsid w:val="00B95120"/>
    <w:rsid w:val="00B9555C"/>
    <w:rsid w:val="00B95E40"/>
    <w:rsid w:val="00BA4578"/>
    <w:rsid w:val="00BA466E"/>
    <w:rsid w:val="00BA4763"/>
    <w:rsid w:val="00BB4876"/>
    <w:rsid w:val="00BB5A99"/>
    <w:rsid w:val="00BB6B0E"/>
    <w:rsid w:val="00BC2835"/>
    <w:rsid w:val="00BC56AA"/>
    <w:rsid w:val="00BC5855"/>
    <w:rsid w:val="00BD106D"/>
    <w:rsid w:val="00BD6A90"/>
    <w:rsid w:val="00BD7E31"/>
    <w:rsid w:val="00BE223E"/>
    <w:rsid w:val="00BE30B3"/>
    <w:rsid w:val="00BE5C2C"/>
    <w:rsid w:val="00BE61AF"/>
    <w:rsid w:val="00BE7853"/>
    <w:rsid w:val="00BF2629"/>
    <w:rsid w:val="00BF66BB"/>
    <w:rsid w:val="00C00E0F"/>
    <w:rsid w:val="00C015BA"/>
    <w:rsid w:val="00C02BDA"/>
    <w:rsid w:val="00C11DD9"/>
    <w:rsid w:val="00C121B9"/>
    <w:rsid w:val="00C14671"/>
    <w:rsid w:val="00C156D1"/>
    <w:rsid w:val="00C15EC7"/>
    <w:rsid w:val="00C15FC2"/>
    <w:rsid w:val="00C16845"/>
    <w:rsid w:val="00C17AFA"/>
    <w:rsid w:val="00C250CC"/>
    <w:rsid w:val="00C26FD6"/>
    <w:rsid w:val="00C30A94"/>
    <w:rsid w:val="00C340C3"/>
    <w:rsid w:val="00C36505"/>
    <w:rsid w:val="00C37E57"/>
    <w:rsid w:val="00C40BD5"/>
    <w:rsid w:val="00C42164"/>
    <w:rsid w:val="00C53B2E"/>
    <w:rsid w:val="00C54118"/>
    <w:rsid w:val="00C5457F"/>
    <w:rsid w:val="00C549A3"/>
    <w:rsid w:val="00C54A62"/>
    <w:rsid w:val="00C55CEF"/>
    <w:rsid w:val="00C60A05"/>
    <w:rsid w:val="00C74B14"/>
    <w:rsid w:val="00C76570"/>
    <w:rsid w:val="00C77803"/>
    <w:rsid w:val="00C862EE"/>
    <w:rsid w:val="00C95DBE"/>
    <w:rsid w:val="00CA0A4B"/>
    <w:rsid w:val="00CA4340"/>
    <w:rsid w:val="00CA7BE0"/>
    <w:rsid w:val="00CC0BFC"/>
    <w:rsid w:val="00CC35BF"/>
    <w:rsid w:val="00CC4D41"/>
    <w:rsid w:val="00CC7333"/>
    <w:rsid w:val="00CD5275"/>
    <w:rsid w:val="00CD578D"/>
    <w:rsid w:val="00CD7232"/>
    <w:rsid w:val="00CD734A"/>
    <w:rsid w:val="00CE38F5"/>
    <w:rsid w:val="00CE7E02"/>
    <w:rsid w:val="00CF5237"/>
    <w:rsid w:val="00D028F6"/>
    <w:rsid w:val="00D06BC3"/>
    <w:rsid w:val="00D11DDD"/>
    <w:rsid w:val="00D1265F"/>
    <w:rsid w:val="00D14F5A"/>
    <w:rsid w:val="00D17E80"/>
    <w:rsid w:val="00D17FE5"/>
    <w:rsid w:val="00D21D3A"/>
    <w:rsid w:val="00D25BFB"/>
    <w:rsid w:val="00D339A8"/>
    <w:rsid w:val="00D341C9"/>
    <w:rsid w:val="00D36DD4"/>
    <w:rsid w:val="00D44594"/>
    <w:rsid w:val="00D46E6C"/>
    <w:rsid w:val="00D47BB0"/>
    <w:rsid w:val="00D52602"/>
    <w:rsid w:val="00D52C9F"/>
    <w:rsid w:val="00D563D0"/>
    <w:rsid w:val="00D60A7F"/>
    <w:rsid w:val="00D60AF2"/>
    <w:rsid w:val="00D642FB"/>
    <w:rsid w:val="00D67959"/>
    <w:rsid w:val="00D71917"/>
    <w:rsid w:val="00D76722"/>
    <w:rsid w:val="00D81A33"/>
    <w:rsid w:val="00D83303"/>
    <w:rsid w:val="00D83B7C"/>
    <w:rsid w:val="00D83C18"/>
    <w:rsid w:val="00D960E5"/>
    <w:rsid w:val="00D96323"/>
    <w:rsid w:val="00DA2346"/>
    <w:rsid w:val="00DA2BF0"/>
    <w:rsid w:val="00DA2D5B"/>
    <w:rsid w:val="00DA30E2"/>
    <w:rsid w:val="00DA318D"/>
    <w:rsid w:val="00DA3627"/>
    <w:rsid w:val="00DA579A"/>
    <w:rsid w:val="00DB364A"/>
    <w:rsid w:val="00DB53E9"/>
    <w:rsid w:val="00DB74F6"/>
    <w:rsid w:val="00DC095F"/>
    <w:rsid w:val="00DC22FB"/>
    <w:rsid w:val="00DC76B0"/>
    <w:rsid w:val="00DC7F5F"/>
    <w:rsid w:val="00DD089A"/>
    <w:rsid w:val="00DD206C"/>
    <w:rsid w:val="00DD34DA"/>
    <w:rsid w:val="00DD3C34"/>
    <w:rsid w:val="00DD54AF"/>
    <w:rsid w:val="00DD606D"/>
    <w:rsid w:val="00DD66C1"/>
    <w:rsid w:val="00DE0B05"/>
    <w:rsid w:val="00DE6254"/>
    <w:rsid w:val="00DE673A"/>
    <w:rsid w:val="00DF0CA6"/>
    <w:rsid w:val="00DF430B"/>
    <w:rsid w:val="00DF51AA"/>
    <w:rsid w:val="00DF66BB"/>
    <w:rsid w:val="00DF7C7B"/>
    <w:rsid w:val="00E02A9A"/>
    <w:rsid w:val="00E060D6"/>
    <w:rsid w:val="00E076F2"/>
    <w:rsid w:val="00E11397"/>
    <w:rsid w:val="00E139A5"/>
    <w:rsid w:val="00E147A7"/>
    <w:rsid w:val="00E148C5"/>
    <w:rsid w:val="00E14CCF"/>
    <w:rsid w:val="00E16D30"/>
    <w:rsid w:val="00E2090E"/>
    <w:rsid w:val="00E240E8"/>
    <w:rsid w:val="00E25079"/>
    <w:rsid w:val="00E25885"/>
    <w:rsid w:val="00E32533"/>
    <w:rsid w:val="00E350A9"/>
    <w:rsid w:val="00E351F4"/>
    <w:rsid w:val="00E42544"/>
    <w:rsid w:val="00E427D6"/>
    <w:rsid w:val="00E44475"/>
    <w:rsid w:val="00E44FEF"/>
    <w:rsid w:val="00E45AE7"/>
    <w:rsid w:val="00E521BC"/>
    <w:rsid w:val="00E52CDE"/>
    <w:rsid w:val="00E6276A"/>
    <w:rsid w:val="00E63F15"/>
    <w:rsid w:val="00E642D0"/>
    <w:rsid w:val="00E675D3"/>
    <w:rsid w:val="00E74D1F"/>
    <w:rsid w:val="00E8002F"/>
    <w:rsid w:val="00E80CBB"/>
    <w:rsid w:val="00E84B08"/>
    <w:rsid w:val="00E8559D"/>
    <w:rsid w:val="00E85E76"/>
    <w:rsid w:val="00E86FCE"/>
    <w:rsid w:val="00E90C50"/>
    <w:rsid w:val="00E91E94"/>
    <w:rsid w:val="00E92466"/>
    <w:rsid w:val="00E92488"/>
    <w:rsid w:val="00E933B9"/>
    <w:rsid w:val="00E936D3"/>
    <w:rsid w:val="00E96756"/>
    <w:rsid w:val="00EA1C44"/>
    <w:rsid w:val="00EA5341"/>
    <w:rsid w:val="00EA58E6"/>
    <w:rsid w:val="00EA60F8"/>
    <w:rsid w:val="00EB1B4E"/>
    <w:rsid w:val="00EB23D2"/>
    <w:rsid w:val="00EB4137"/>
    <w:rsid w:val="00EB56F6"/>
    <w:rsid w:val="00EB68AF"/>
    <w:rsid w:val="00EC0CAE"/>
    <w:rsid w:val="00EC2ADE"/>
    <w:rsid w:val="00EC2E72"/>
    <w:rsid w:val="00EC33E1"/>
    <w:rsid w:val="00EC586B"/>
    <w:rsid w:val="00EC745D"/>
    <w:rsid w:val="00ED125C"/>
    <w:rsid w:val="00ED4E14"/>
    <w:rsid w:val="00ED5DDB"/>
    <w:rsid w:val="00EE0E83"/>
    <w:rsid w:val="00EE16D5"/>
    <w:rsid w:val="00EE244A"/>
    <w:rsid w:val="00EE6409"/>
    <w:rsid w:val="00EE7D6F"/>
    <w:rsid w:val="00F009C4"/>
    <w:rsid w:val="00F021B0"/>
    <w:rsid w:val="00F03C94"/>
    <w:rsid w:val="00F05391"/>
    <w:rsid w:val="00F111FF"/>
    <w:rsid w:val="00F220AC"/>
    <w:rsid w:val="00F24C1E"/>
    <w:rsid w:val="00F26891"/>
    <w:rsid w:val="00F31176"/>
    <w:rsid w:val="00F3148B"/>
    <w:rsid w:val="00F31F60"/>
    <w:rsid w:val="00F3448A"/>
    <w:rsid w:val="00F35DB7"/>
    <w:rsid w:val="00F37393"/>
    <w:rsid w:val="00F40FAB"/>
    <w:rsid w:val="00F51886"/>
    <w:rsid w:val="00F52CBD"/>
    <w:rsid w:val="00F56F9B"/>
    <w:rsid w:val="00F578A7"/>
    <w:rsid w:val="00F60BA9"/>
    <w:rsid w:val="00F67783"/>
    <w:rsid w:val="00F70D2C"/>
    <w:rsid w:val="00F80C19"/>
    <w:rsid w:val="00F83FA1"/>
    <w:rsid w:val="00F84F39"/>
    <w:rsid w:val="00F84FCD"/>
    <w:rsid w:val="00F871C7"/>
    <w:rsid w:val="00F92BA9"/>
    <w:rsid w:val="00F97409"/>
    <w:rsid w:val="00FA5393"/>
    <w:rsid w:val="00FA621D"/>
    <w:rsid w:val="00FA7CAD"/>
    <w:rsid w:val="00FB128A"/>
    <w:rsid w:val="00FB174F"/>
    <w:rsid w:val="00FB4690"/>
    <w:rsid w:val="00FB54FD"/>
    <w:rsid w:val="00FC63D5"/>
    <w:rsid w:val="00FD39AF"/>
    <w:rsid w:val="00FD43E8"/>
    <w:rsid w:val="00FD5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C48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C48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C48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6435D5"/>
    <w:rPr>
      <w:kern w:val="1"/>
      <w:sz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C48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C48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03C48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03C48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C48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3C48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C48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903C48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character" w:styleId="Emphasis">
    <w:name w:val="Emphasis"/>
    <w:basedOn w:val="DefaultParagraphFont"/>
    <w:uiPriority w:val="20"/>
    <w:qFormat/>
    <w:rsid w:val="001C6DF3"/>
    <w:rPr>
      <w:i/>
    </w:rPr>
  </w:style>
  <w:style w:type="table" w:styleId="TableGrid">
    <w:name w:val="Table Grid"/>
    <w:basedOn w:val="TableNormal"/>
    <w:uiPriority w:val="59"/>
    <w:rsid w:val="00EE16D5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4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1</Pages>
  <Words>1603</Words>
  <Characters>914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10</cp:revision>
  <cp:lastPrinted>2026-05-22T08:15:00Z</cp:lastPrinted>
  <dcterms:created xsi:type="dcterms:W3CDTF">2026-08-14T07:53:00Z</dcterms:created>
  <dcterms:modified xsi:type="dcterms:W3CDTF">2026-09-25T07:58:00Z</dcterms:modified>
</cp:coreProperties>
</file>