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C2" w:rsidRPr="007D4E2F" w:rsidRDefault="00994DC2" w:rsidP="00971D98">
      <w:pPr>
        <w:pStyle w:val="Standard"/>
        <w:jc w:val="right"/>
        <w:rPr>
          <w:rFonts w:cs="Tahoma"/>
          <w:lang w:val="uk-UA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auto"/>
          <w:lang w:val="uk-UA"/>
        </w:rPr>
        <w:t xml:space="preserve">        </w:t>
      </w:r>
      <w:r>
        <w:rPr>
          <w:rFonts w:ascii="Times New Roman" w:hAnsi="Times New Roman" w:cs="Times New Roman"/>
          <w:color w:val="auto"/>
        </w:rPr>
        <w:t xml:space="preserve">Додаток </w:t>
      </w:r>
      <w:r>
        <w:rPr>
          <w:rFonts w:ascii="Times New Roman" w:hAnsi="Times New Roman" w:cs="Times New Roman"/>
          <w:color w:val="auto"/>
          <w:lang w:val="uk-UA"/>
        </w:rPr>
        <w:t xml:space="preserve"> </w:t>
      </w:r>
    </w:p>
    <w:p w:rsidR="00994DC2" w:rsidRDefault="00994DC2" w:rsidP="00971D98">
      <w:pPr>
        <w:pStyle w:val="Standard"/>
        <w:jc w:val="right"/>
        <w:rPr>
          <w:rFonts w:cs="Tahoma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auto"/>
          <w:lang w:val="uk-UA"/>
        </w:rPr>
        <w:t xml:space="preserve">       </w:t>
      </w:r>
      <w:r>
        <w:rPr>
          <w:rFonts w:ascii="Times New Roman" w:hAnsi="Times New Roman" w:cs="Times New Roman"/>
          <w:color w:val="auto"/>
        </w:rPr>
        <w:t xml:space="preserve">  до рішення міської ради</w:t>
      </w:r>
    </w:p>
    <w:p w:rsidR="00994DC2" w:rsidRPr="00910875" w:rsidRDefault="00994DC2" w:rsidP="00971D98">
      <w:pPr>
        <w:pStyle w:val="Standard"/>
        <w:jc w:val="right"/>
        <w:rPr>
          <w:rFonts w:ascii="Times New Roman" w:hAnsi="Times New Roman" w:cs="Times New Roman"/>
          <w:color w:val="auto"/>
          <w:lang w:val="uk-UA"/>
        </w:rPr>
      </w:pPr>
      <w:r>
        <w:rPr>
          <w:rFonts w:ascii="Times New Roman" w:hAnsi="Times New Roman" w:cs="Times New Roman"/>
          <w:color w:val="auto"/>
          <w:lang w:val="uk-UA"/>
        </w:rPr>
        <w:t xml:space="preserve">                                                                                ____________________</w:t>
      </w:r>
    </w:p>
    <w:p w:rsidR="00994DC2" w:rsidRDefault="00994DC2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>Структура</w:t>
      </w:r>
      <w:r>
        <w:rPr>
          <w:rFonts w:ascii="Times New Roman" w:hAnsi="Times New Roman" w:cs="Times New Roman"/>
          <w:b/>
          <w:bCs/>
          <w:color w:val="auto"/>
          <w:lang w:val="uk-UA"/>
        </w:rPr>
        <w:t xml:space="preserve"> та штат</w:t>
      </w:r>
    </w:p>
    <w:p w:rsidR="00994DC2" w:rsidRDefault="00994DC2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color w:val="auto"/>
        </w:rPr>
        <w:t>Бориславського міського центру</w:t>
      </w:r>
      <w:r>
        <w:rPr>
          <w:rFonts w:ascii="Times New Roman" w:hAnsi="Times New Roman" w:cs="Times New Roman"/>
          <w:color w:val="auto"/>
          <w:lang w:val="uk-UA"/>
        </w:rPr>
        <w:t xml:space="preserve"> </w:t>
      </w:r>
      <w:r>
        <w:rPr>
          <w:rFonts w:ascii="Times New Roman" w:hAnsi="Times New Roman" w:cs="Times New Roman"/>
          <w:color w:val="auto"/>
        </w:rPr>
        <w:t>надання соціальних послуг</w:t>
      </w:r>
    </w:p>
    <w:p w:rsidR="00994DC2" w:rsidRPr="00971D98" w:rsidRDefault="00994DC2">
      <w:pPr>
        <w:pStyle w:val="Standard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994DC2" w:rsidRDefault="00994DC2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lang w:val="uk-UA"/>
        </w:rPr>
      </w:pPr>
      <w:r>
        <w:rPr>
          <w:rFonts w:ascii="Times New Roman" w:hAnsi="Times New Roman" w:cs="Times New Roman"/>
          <w:b/>
          <w:bCs/>
          <w:color w:val="auto"/>
          <w:lang w:val="uk-UA"/>
        </w:rPr>
        <w:t>Адміністративно-господарський персонал</w:t>
      </w:r>
    </w:p>
    <w:p w:rsidR="00994DC2" w:rsidRDefault="00994DC2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tbl>
      <w:tblPr>
        <w:tblW w:w="8715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0"/>
        <w:gridCol w:w="6480"/>
        <w:gridCol w:w="1685"/>
      </w:tblGrid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Директор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Головний  бухгалтер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роботи без категорії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0,5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Сестра медична І категорії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Водій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0,5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6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Прибиральник службових приміщень</w:t>
            </w:r>
          </w:p>
        </w:tc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0,25</w:t>
            </w:r>
          </w:p>
        </w:tc>
      </w:tr>
    </w:tbl>
    <w:p w:rsidR="00994DC2" w:rsidRPr="00971D98" w:rsidRDefault="00994DC2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 w:val="16"/>
          <w:szCs w:val="16"/>
          <w:lang w:val="uk-UA"/>
        </w:rPr>
      </w:pPr>
    </w:p>
    <w:p w:rsidR="00994DC2" w:rsidRDefault="00994DC2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Відділення соціальної </w:t>
      </w:r>
      <w:r>
        <w:rPr>
          <w:rFonts w:ascii="Times New Roman" w:hAnsi="Times New Roman" w:cs="Times New Roman"/>
          <w:b/>
          <w:bCs/>
          <w:color w:val="auto"/>
          <w:lang w:val="uk-UA"/>
        </w:rPr>
        <w:t>р</w:t>
      </w:r>
      <w:r>
        <w:rPr>
          <w:rFonts w:ascii="Times New Roman" w:hAnsi="Times New Roman" w:cs="Times New Roman"/>
          <w:b/>
          <w:bCs/>
          <w:color w:val="auto"/>
        </w:rPr>
        <w:t>о</w:t>
      </w:r>
      <w:r>
        <w:rPr>
          <w:rFonts w:ascii="Times New Roman" w:hAnsi="Times New Roman" w:cs="Times New Roman"/>
          <w:b/>
          <w:bCs/>
          <w:color w:val="auto"/>
          <w:lang w:val="uk-UA"/>
        </w:rPr>
        <w:t>б</w:t>
      </w:r>
      <w:r>
        <w:rPr>
          <w:rFonts w:ascii="Times New Roman" w:hAnsi="Times New Roman" w:cs="Times New Roman"/>
          <w:b/>
          <w:bCs/>
          <w:color w:val="auto"/>
        </w:rPr>
        <w:t>о</w:t>
      </w:r>
      <w:r>
        <w:rPr>
          <w:rFonts w:ascii="Times New Roman" w:hAnsi="Times New Roman" w:cs="Times New Roman"/>
          <w:b/>
          <w:bCs/>
          <w:color w:val="auto"/>
          <w:lang w:val="uk-UA"/>
        </w:rPr>
        <w:t>т</w:t>
      </w:r>
      <w:r>
        <w:rPr>
          <w:rFonts w:ascii="Times New Roman" w:hAnsi="Times New Roman" w:cs="Times New Roman"/>
          <w:b/>
          <w:bCs/>
          <w:color w:val="auto"/>
        </w:rPr>
        <w:t xml:space="preserve">и </w:t>
      </w:r>
    </w:p>
    <w:p w:rsidR="00994DC2" w:rsidRDefault="00994DC2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0"/>
        <w:gridCol w:w="6480"/>
        <w:gridCol w:w="1670"/>
      </w:tblGrid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За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ступник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директора - керівник </w:t>
            </w:r>
            <w:r>
              <w:rPr>
                <w:rFonts w:ascii="Times New Roman" w:hAnsi="Times New Roman" w:cs="Times New Roman"/>
                <w:color w:val="auto"/>
              </w:rPr>
              <w:t>відділення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Провідний фахівець із соціальної роботи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ab/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роботи ІІ категорії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auto"/>
              </w:rPr>
              <w:t>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Психолог ІІ категорії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</w:tbl>
    <w:p w:rsidR="00994DC2" w:rsidRDefault="00994DC2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p w:rsidR="00994DC2" w:rsidRDefault="00994DC2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ab/>
        <w:t>Відділення</w:t>
      </w:r>
      <w:r>
        <w:rPr>
          <w:rFonts w:ascii="Times New Roman" w:hAnsi="Times New Roman" w:cs="Times New Roman"/>
          <w:b/>
          <w:bCs/>
          <w:color w:val="auto"/>
          <w:lang w:val="uk-UA"/>
        </w:rPr>
        <w:t>-сервісний офіс у справах ветеранів</w:t>
      </w:r>
    </w:p>
    <w:p w:rsidR="00994DC2" w:rsidRDefault="00994DC2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0"/>
        <w:gridCol w:w="6660"/>
        <w:gridCol w:w="1490"/>
      </w:tblGrid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Керівник</w:t>
            </w:r>
            <w:r>
              <w:rPr>
                <w:rFonts w:ascii="Times New Roman" w:hAnsi="Times New Roman" w:cs="Times New Roman"/>
                <w:color w:val="auto"/>
              </w:rPr>
              <w:t xml:space="preserve"> відділення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Психолог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Провідний фахівець із супроводу ветеранів війни та демобілізованих осіб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Фахівець із супроводу ветеранів війни та демобілізованих осіб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994DC2"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</w:p>
        </w:tc>
        <w:tc>
          <w:tcPr>
            <w:tcW w:w="6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Водій 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</w:tbl>
    <w:p w:rsidR="00994DC2" w:rsidRPr="00971D98" w:rsidRDefault="00994DC2">
      <w:pPr>
        <w:pStyle w:val="Standard"/>
        <w:tabs>
          <w:tab w:val="left" w:pos="2467"/>
          <w:tab w:val="center" w:pos="4819"/>
        </w:tabs>
        <w:rPr>
          <w:rFonts w:cs="Tahoma"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auto"/>
        </w:rPr>
        <w:tab/>
      </w:r>
    </w:p>
    <w:p w:rsidR="00994DC2" w:rsidRDefault="00994DC2" w:rsidP="00B662F1">
      <w:pPr>
        <w:pStyle w:val="Standard"/>
        <w:tabs>
          <w:tab w:val="left" w:pos="2467"/>
          <w:tab w:val="center" w:pos="4819"/>
        </w:tabs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Відділення соціальної допомоги вдома</w:t>
      </w:r>
    </w:p>
    <w:p w:rsidR="00994DC2" w:rsidRDefault="00994DC2" w:rsidP="00B662F1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0"/>
        <w:gridCol w:w="6480"/>
        <w:gridCol w:w="1490"/>
      </w:tblGrid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Завідувач відділення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допомоги вдома ІІ категорії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Соціальний робітник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</w:p>
        </w:tc>
      </w:tr>
    </w:tbl>
    <w:p w:rsidR="00994DC2" w:rsidRPr="00971D98" w:rsidRDefault="00994DC2">
      <w:pPr>
        <w:pStyle w:val="Standard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994DC2" w:rsidRDefault="00994DC2" w:rsidP="00B662F1">
      <w:pPr>
        <w:pStyle w:val="Standard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Відділення організації надання адресної натуральної та грошової допомоги</w:t>
      </w:r>
    </w:p>
    <w:p w:rsidR="00994DC2" w:rsidRDefault="00994DC2">
      <w:pPr>
        <w:pStyle w:val="Standard"/>
        <w:jc w:val="center"/>
        <w:rPr>
          <w:rFonts w:ascii="Times New Roman" w:hAnsi="Times New Roman" w:cs="Times New Roman"/>
          <w:color w:val="auto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0"/>
        <w:gridCol w:w="6480"/>
        <w:gridCol w:w="1490"/>
      </w:tblGrid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Pr="007D4E2F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Соціальний працівник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І категорії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Pr="007D4E2F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Швачка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0,5</w:t>
            </w:r>
          </w:p>
        </w:tc>
      </w:tr>
      <w:tr w:rsidR="00994DC2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Pr="007D4E2F" w:rsidRDefault="00994DC2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Перукар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auto"/>
              </w:rPr>
              <w:t>.5</w:t>
            </w:r>
          </w:p>
        </w:tc>
      </w:tr>
    </w:tbl>
    <w:p w:rsidR="00994DC2" w:rsidRPr="00910875" w:rsidRDefault="00994DC2" w:rsidP="00910875">
      <w:pPr>
        <w:pStyle w:val="Standard"/>
        <w:rPr>
          <w:rFonts w:ascii="Times New Roman" w:hAnsi="Times New Roman" w:cs="Times New Roman"/>
          <w:color w:val="auto"/>
          <w:lang w:val="uk-UA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80"/>
        <w:gridCol w:w="6130"/>
        <w:gridCol w:w="1490"/>
      </w:tblGrid>
      <w:tr w:rsidR="00994DC2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Разом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994DC2" w:rsidRDefault="00994DC2" w:rsidP="00971D9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5</w:t>
            </w:r>
          </w:p>
        </w:tc>
      </w:tr>
    </w:tbl>
    <w:p w:rsidR="00994DC2" w:rsidRDefault="00994DC2" w:rsidP="00910875">
      <w:pPr>
        <w:pStyle w:val="Standard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994DC2" w:rsidRDefault="00994DC2" w:rsidP="00910875">
      <w:pPr>
        <w:pStyle w:val="Standard"/>
        <w:rPr>
          <w:rFonts w:ascii="Times New Roman" w:hAnsi="Times New Roman" w:cs="Times New Roman"/>
          <w:kern w:val="0"/>
          <w:sz w:val="26"/>
          <w:szCs w:val="26"/>
          <w:lang w:val="uk-UA"/>
        </w:rPr>
      </w:pPr>
    </w:p>
    <w:p w:rsidR="00994DC2" w:rsidRDefault="00994DC2" w:rsidP="00910875">
      <w:pPr>
        <w:pStyle w:val="Standard"/>
        <w:rPr>
          <w:rFonts w:ascii="Times New Roman" w:hAnsi="Times New Roman" w:cs="Times New Roman"/>
          <w:b/>
          <w:bCs/>
          <w:color w:val="auto"/>
          <w:lang w:val="uk-UA"/>
        </w:rPr>
      </w:pPr>
      <w:r>
        <w:rPr>
          <w:rFonts w:ascii="Times New Roman" w:hAnsi="Times New Roman" w:cs="Times New Roman"/>
          <w:kern w:val="0"/>
          <w:sz w:val="26"/>
          <w:szCs w:val="26"/>
          <w:lang w:val="uk-UA"/>
        </w:rPr>
        <w:t xml:space="preserve">Секретар міської ради          </w:t>
      </w:r>
      <w:bookmarkStart w:id="0" w:name="_GoBack"/>
      <w:bookmarkEnd w:id="0"/>
      <w:r>
        <w:rPr>
          <w:rFonts w:ascii="Times New Roman" w:hAnsi="Times New Roman" w:cs="Times New Roman"/>
          <w:kern w:val="0"/>
          <w:sz w:val="26"/>
          <w:szCs w:val="26"/>
          <w:lang w:val="uk-UA"/>
        </w:rPr>
        <w:t xml:space="preserve">                                                           Юрій ХИМИН</w:t>
      </w:r>
    </w:p>
    <w:sectPr w:rsidR="00994DC2" w:rsidSect="00971D98">
      <w:pgSz w:w="11906" w:h="16838"/>
      <w:pgMar w:top="539" w:right="746" w:bottom="540" w:left="216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DC2" w:rsidRDefault="00994DC2">
      <w:pPr>
        <w:rPr>
          <w:rFonts w:cs="Tahoma"/>
        </w:rPr>
      </w:pPr>
      <w:r>
        <w:rPr>
          <w:rFonts w:cs="Tahoma"/>
        </w:rPr>
        <w:separator/>
      </w:r>
    </w:p>
  </w:endnote>
  <w:endnote w:type="continuationSeparator" w:id="0">
    <w:p w:rsidR="00994DC2" w:rsidRDefault="00994DC2">
      <w:pPr>
        <w:rPr>
          <w:rFonts w:cs="Tahoma"/>
        </w:rPr>
      </w:pPr>
      <w:r>
        <w:rPr>
          <w:rFonts w:cs="Tahoma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DC2" w:rsidRDefault="00994DC2">
      <w:pPr>
        <w:rPr>
          <w:rFonts w:cs="Tahoma"/>
        </w:rPr>
      </w:pPr>
      <w:r>
        <w:rPr>
          <w:rFonts w:cs="Tahoma"/>
        </w:rPr>
        <w:separator/>
      </w:r>
    </w:p>
  </w:footnote>
  <w:footnote w:type="continuationSeparator" w:id="0">
    <w:p w:rsidR="00994DC2" w:rsidRDefault="00994DC2">
      <w:pPr>
        <w:rPr>
          <w:rFonts w:cs="Tahoma"/>
        </w:rPr>
      </w:pPr>
      <w:r>
        <w:rPr>
          <w:rFonts w:cs="Tahoma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196"/>
    <w:rsid w:val="00104196"/>
    <w:rsid w:val="001B51DF"/>
    <w:rsid w:val="00215655"/>
    <w:rsid w:val="002E2721"/>
    <w:rsid w:val="003B3031"/>
    <w:rsid w:val="00513860"/>
    <w:rsid w:val="0057651D"/>
    <w:rsid w:val="005B59D7"/>
    <w:rsid w:val="005F77C4"/>
    <w:rsid w:val="0063167C"/>
    <w:rsid w:val="007D4E2F"/>
    <w:rsid w:val="00884E22"/>
    <w:rsid w:val="00910875"/>
    <w:rsid w:val="00971D98"/>
    <w:rsid w:val="00994DC2"/>
    <w:rsid w:val="009D78EF"/>
    <w:rsid w:val="00A34E3D"/>
    <w:rsid w:val="00A35F3A"/>
    <w:rsid w:val="00A451F0"/>
    <w:rsid w:val="00AC3677"/>
    <w:rsid w:val="00B662F1"/>
    <w:rsid w:val="00C37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rial Unicode MS" w:hAnsi="Calibri" w:cs="Tahoma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655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215655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paragraph" w:customStyle="1" w:styleId="TableContents">
    <w:name w:val="Table Contents"/>
    <w:basedOn w:val="Standard"/>
    <w:uiPriority w:val="99"/>
    <w:rsid w:val="00215655"/>
    <w:pPr>
      <w:suppressLineNumbers/>
    </w:pPr>
  </w:style>
  <w:style w:type="character" w:styleId="Hyperlink">
    <w:name w:val="Hyperlink"/>
    <w:basedOn w:val="DefaultParagraphFont"/>
    <w:uiPriority w:val="99"/>
    <w:rsid w:val="002156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1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color w:val="000000"/>
      <w:kern w:val="3"/>
      <w:sz w:val="2"/>
      <w:szCs w:val="2"/>
      <w:lang w:val="en-US" w:eastAsia="en-US"/>
    </w:rPr>
  </w:style>
  <w:style w:type="character" w:customStyle="1" w:styleId="a">
    <w:name w:val="Текст у виносці Знак"/>
    <w:basedOn w:val="DefaultParagraphFont"/>
    <w:uiPriority w:val="99"/>
    <w:rsid w:val="002156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5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1053</Words>
  <Characters>601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12</cp:revision>
  <cp:lastPrinted>2026-10-05T11:22:00Z</cp:lastPrinted>
  <dcterms:created xsi:type="dcterms:W3CDTF">2026-09-24T07:27:00Z</dcterms:created>
  <dcterms:modified xsi:type="dcterms:W3CDTF">2026-10-07T05:51:00Z</dcterms:modified>
</cp:coreProperties>
</file>