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BBB" w:rsidRDefault="00541BBB"/>
    <w:p w:rsidR="00541BBB" w:rsidRPr="00A17DD4" w:rsidRDefault="00541BBB" w:rsidP="00C17B08">
      <w:pPr>
        <w:tabs>
          <w:tab w:val="left" w:pos="7201"/>
        </w:tabs>
        <w:jc w:val="center"/>
        <w:rPr>
          <w:color w:val="000000"/>
          <w:sz w:val="26"/>
          <w:szCs w:val="26"/>
        </w:rPr>
      </w:pPr>
      <w:r w:rsidRPr="00D56430">
        <w:rPr>
          <w:noProof/>
          <w:sz w:val="26"/>
          <w:szCs w:val="26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5.8pt;height:45.6pt;visibility:visible" filled="t">
            <v:imagedata r:id="rId5" o:title=""/>
          </v:shape>
        </w:pict>
      </w:r>
    </w:p>
    <w:p w:rsidR="00541BBB" w:rsidRPr="00C17B08" w:rsidRDefault="00541BBB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C17B08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БОРИСЛАВСЬКА МІСЬКА РАДА ЛЬВІВСЬКОЇ ОБЛАСТІ</w:t>
      </w:r>
    </w:p>
    <w:p w:rsidR="00541BBB" w:rsidRPr="00C17B08" w:rsidRDefault="00541BBB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16"/>
          <w:szCs w:val="16"/>
          <w:lang w:eastAsia="ar-SA"/>
        </w:rPr>
      </w:pPr>
    </w:p>
    <w:p w:rsidR="00541BBB" w:rsidRPr="00C17B08" w:rsidRDefault="00541BBB" w:rsidP="00C17B08">
      <w:pPr>
        <w:pStyle w:val="Heading2"/>
        <w:suppressAutoHyphens/>
        <w:jc w:val="center"/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C17B08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Р І Ш Е Н Н Я</w:t>
      </w:r>
    </w:p>
    <w:p w:rsidR="00541BBB" w:rsidRPr="00C17B08" w:rsidRDefault="00541BBB" w:rsidP="00C17B08">
      <w:pPr>
        <w:rPr>
          <w:lang w:eastAsia="ar-SA"/>
        </w:rPr>
      </w:pPr>
    </w:p>
    <w:tbl>
      <w:tblPr>
        <w:tblW w:w="9518" w:type="dxa"/>
        <w:tblInd w:w="-106" w:type="dxa"/>
        <w:tblLayout w:type="fixed"/>
        <w:tblLook w:val="0000"/>
      </w:tblPr>
      <w:tblGrid>
        <w:gridCol w:w="3135"/>
        <w:gridCol w:w="3120"/>
        <w:gridCol w:w="3263"/>
      </w:tblGrid>
      <w:tr w:rsidR="00541BBB" w:rsidRPr="00A17DD4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541BBB" w:rsidRPr="00A17DD4" w:rsidRDefault="00541BBB" w:rsidP="00166309">
            <w:pPr>
              <w:pStyle w:val="a0"/>
              <w:tabs>
                <w:tab w:val="left" w:pos="4680"/>
                <w:tab w:val="left" w:pos="6804"/>
              </w:tabs>
              <w:jc w:val="both"/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</w:pP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>жовтня</w:t>
            </w: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 xml:space="preserve"> 2026 року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541BBB" w:rsidRPr="00A17DD4" w:rsidRDefault="00541BBB" w:rsidP="00C17B08">
            <w:pPr>
              <w:pStyle w:val="a0"/>
              <w:tabs>
                <w:tab w:val="left" w:pos="4680"/>
                <w:tab w:val="left" w:pos="6804"/>
              </w:tabs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>м.</w:t>
            </w: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 xml:space="preserve"> Борислав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541BBB" w:rsidRPr="00A17DD4" w:rsidRDefault="00541BBB" w:rsidP="00C17B08">
            <w:pPr>
              <w:pStyle w:val="a0"/>
              <w:tabs>
                <w:tab w:val="left" w:pos="4680"/>
                <w:tab w:val="left" w:pos="6804"/>
              </w:tabs>
              <w:jc w:val="right"/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</w:pPr>
            <w:r w:rsidRPr="00A17DD4">
              <w:rPr>
                <w:rFonts w:ascii="Times New Roman" w:hAnsi="Times New Roman" w:cs="Times New Roman"/>
                <w:b w:val="0"/>
                <w:bCs w:val="0"/>
                <w:kern w:val="1"/>
                <w:sz w:val="26"/>
                <w:szCs w:val="26"/>
              </w:rPr>
              <w:t>№ ______</w:t>
            </w:r>
          </w:p>
        </w:tc>
      </w:tr>
    </w:tbl>
    <w:p w:rsidR="00541BBB" w:rsidRPr="00A17DD4" w:rsidRDefault="00541BBB" w:rsidP="00C17B08">
      <w:pPr>
        <w:jc w:val="both"/>
        <w:rPr>
          <w:sz w:val="26"/>
          <w:szCs w:val="26"/>
        </w:rPr>
      </w:pPr>
    </w:p>
    <w:p w:rsidR="00541BBB" w:rsidRPr="00001BF3" w:rsidRDefault="00541BBB" w:rsidP="00C17B08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r>
        <w:rPr>
          <w:rFonts w:ascii="Times New Roman" w:hAnsi="Times New Roman" w:cs="Times New Roman"/>
          <w:sz w:val="26"/>
          <w:szCs w:val="26"/>
        </w:rPr>
        <w:t>структури та штату Бориславського міського центру</w:t>
      </w:r>
      <w:r w:rsidRPr="00A17DD4">
        <w:rPr>
          <w:rFonts w:ascii="Times New Roman" w:hAnsi="Times New Roman" w:cs="Times New Roman"/>
          <w:sz w:val="26"/>
          <w:szCs w:val="26"/>
        </w:rPr>
        <w:t xml:space="preserve"> надання соціальних послуг</w:t>
      </w:r>
    </w:p>
    <w:p w:rsidR="00541BBB" w:rsidRDefault="00541BBB" w:rsidP="00C17B08">
      <w:pPr>
        <w:pStyle w:val="NormalWeb"/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541BBB" w:rsidRDefault="00541BBB" w:rsidP="00C17B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41BBB" w:rsidRPr="00A17DD4" w:rsidRDefault="00541BBB" w:rsidP="00735351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7DD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пункту 30 частини 1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статті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„Про місцеве самоврядування в Україні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”,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Закону України „Про соціальні послуги”,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України „Про статус ветеранів війни, гарантії їх соціального захисту”, постанови Кабінету Міністрів України від </w:t>
      </w:r>
      <w:r>
        <w:rPr>
          <w:rFonts w:ascii="Times New Roman" w:hAnsi="Times New Roman" w:cs="Times New Roman"/>
          <w:sz w:val="26"/>
          <w:szCs w:val="26"/>
          <w:lang w:val="uk-UA"/>
        </w:rPr>
        <w:t>14 січня 2026 року № 64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„</w:t>
      </w:r>
      <w:r>
        <w:rPr>
          <w:rFonts w:ascii="Times New Roman" w:hAnsi="Times New Roman" w:cs="Times New Roman"/>
          <w:sz w:val="26"/>
          <w:szCs w:val="26"/>
          <w:lang w:val="uk-UA"/>
        </w:rPr>
        <w:t>Деякі питання організації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надання соціальних послуг”, постанови Кабінету Міністрів України від 03 березня 2020 року №177 „Деякі  питання діяльності центрів надання соціальних послуг”,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Національн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235D20">
        <w:rPr>
          <w:rFonts w:ascii="Times New Roman" w:hAnsi="Times New Roman" w:cs="Times New Roman"/>
          <w:sz w:val="26"/>
          <w:szCs w:val="26"/>
        </w:rPr>
        <w:t xml:space="preserve"> класифікатор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35D20">
        <w:rPr>
          <w:rFonts w:ascii="Times New Roman" w:hAnsi="Times New Roman" w:cs="Times New Roman"/>
          <w:sz w:val="26"/>
          <w:szCs w:val="26"/>
        </w:rPr>
        <w:t xml:space="preserve"> України ДК 003:2010 «Класифікатор профес</w:t>
      </w:r>
      <w:r>
        <w:rPr>
          <w:rFonts w:ascii="Times New Roman" w:hAnsi="Times New Roman" w:cs="Times New Roman"/>
          <w:sz w:val="26"/>
          <w:szCs w:val="26"/>
        </w:rPr>
        <w:t>ій»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затверджен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235D20">
        <w:rPr>
          <w:rFonts w:ascii="Times New Roman" w:hAnsi="Times New Roman" w:cs="Times New Roman"/>
          <w:sz w:val="26"/>
          <w:szCs w:val="26"/>
        </w:rPr>
        <w:t xml:space="preserve"> наказом  Держспоживстандарту  від 28 липня 2010 року №327</w:t>
      </w:r>
      <w:r>
        <w:rPr>
          <w:rFonts w:ascii="Times New Roman" w:hAnsi="Times New Roman" w:cs="Times New Roman"/>
          <w:sz w:val="26"/>
          <w:szCs w:val="26"/>
          <w:lang w:val="uk-UA"/>
        </w:rPr>
        <w:t>, лист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в. о. директора Бориславського міського центру надання соціальних послуг Леоніда Федевича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 06 жовтня 2026 року № 268/01-12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>, рішення постійної комісії з гуманітарних питань, депутатської етики та законності від ________ року №___, з питань планування бюджету і фінансів, економіки, здійснення державної регуляторної пол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ітики від _______ року  №____ та 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з метою організації надання соціальних послуг </w:t>
      </w:r>
      <w:r>
        <w:rPr>
          <w:rFonts w:ascii="Times New Roman" w:hAnsi="Times New Roman" w:cs="Times New Roman"/>
          <w:sz w:val="26"/>
          <w:szCs w:val="26"/>
          <w:lang w:val="uk-UA"/>
        </w:rPr>
        <w:t>жителям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Бориславської міської територіальної громади,  міська рада</w:t>
      </w:r>
    </w:p>
    <w:p w:rsidR="00541BBB" w:rsidRPr="00A17DD4" w:rsidRDefault="00541BBB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541BBB" w:rsidRDefault="00541BBB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A129C3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ВИРІШИЛА:</w:t>
      </w:r>
    </w:p>
    <w:p w:rsidR="00541BBB" w:rsidRPr="00A129C3" w:rsidRDefault="00541BBB" w:rsidP="00735351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541BBB" w:rsidRDefault="00541BBB" w:rsidP="00735351">
      <w:pPr>
        <w:pStyle w:val="NormalWeb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>структуру та штат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Бориславського міського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центр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A17DD4">
        <w:rPr>
          <w:rFonts w:ascii="Times New Roman" w:hAnsi="Times New Roman" w:cs="Times New Roman"/>
          <w:sz w:val="26"/>
          <w:szCs w:val="26"/>
          <w:lang w:val="uk-UA"/>
        </w:rPr>
        <w:t xml:space="preserve"> надання соціальних послуг</w:t>
      </w:r>
      <w:r>
        <w:rPr>
          <w:rFonts w:ascii="Times New Roman" w:hAnsi="Times New Roman" w:cs="Times New Roman"/>
          <w:sz w:val="26"/>
          <w:szCs w:val="26"/>
          <w:lang w:val="uk-UA"/>
        </w:rPr>
        <w:t>, згідно з додатком.</w:t>
      </w:r>
    </w:p>
    <w:p w:rsidR="00541BBB" w:rsidRPr="00EE296A" w:rsidRDefault="00541BBB" w:rsidP="00EE296A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41BBB" w:rsidRDefault="00541BBB" w:rsidP="000964F2">
      <w:pPr>
        <w:jc w:val="both"/>
        <w:rPr>
          <w:rFonts w:ascii="Times New Roman" w:hAnsi="Times New Roman" w:cs="Times New Roman"/>
          <w:sz w:val="26"/>
          <w:szCs w:val="26"/>
        </w:rPr>
      </w:pPr>
      <w:r w:rsidRPr="00A17DD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Pr="00A17DD4">
        <w:rPr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2.  Визнати таким</w:t>
      </w:r>
      <w:r w:rsidRPr="00A17DD4">
        <w:rPr>
          <w:rFonts w:ascii="Times New Roman" w:hAnsi="Times New Roman" w:cs="Times New Roman"/>
          <w:sz w:val="26"/>
          <w:szCs w:val="26"/>
        </w:rPr>
        <w:t>, що втрати</w:t>
      </w:r>
      <w:r>
        <w:rPr>
          <w:rFonts w:ascii="Times New Roman" w:hAnsi="Times New Roman" w:cs="Times New Roman"/>
          <w:sz w:val="26"/>
          <w:szCs w:val="26"/>
        </w:rPr>
        <w:t xml:space="preserve">ло чинність </w:t>
      </w:r>
      <w:r w:rsidRPr="00A17DD4">
        <w:rPr>
          <w:rFonts w:ascii="Times New Roman" w:hAnsi="Times New Roman" w:cs="Times New Roman"/>
          <w:sz w:val="26"/>
          <w:szCs w:val="26"/>
        </w:rPr>
        <w:t>рішення Б</w:t>
      </w:r>
      <w:r>
        <w:rPr>
          <w:rFonts w:ascii="Times New Roman" w:hAnsi="Times New Roman" w:cs="Times New Roman"/>
          <w:sz w:val="26"/>
          <w:szCs w:val="26"/>
        </w:rPr>
        <w:t>ориславської міської ради від 30 жовтня 2025 року № 2783</w:t>
      </w:r>
      <w:r w:rsidRPr="00A17DD4">
        <w:rPr>
          <w:rFonts w:ascii="Times New Roman" w:hAnsi="Times New Roman" w:cs="Times New Roman"/>
          <w:sz w:val="26"/>
          <w:szCs w:val="26"/>
        </w:rPr>
        <w:t xml:space="preserve"> „Про за</w:t>
      </w:r>
      <w:r>
        <w:rPr>
          <w:rFonts w:ascii="Times New Roman" w:hAnsi="Times New Roman" w:cs="Times New Roman"/>
          <w:sz w:val="26"/>
          <w:szCs w:val="26"/>
        </w:rPr>
        <w:t xml:space="preserve">твердження </w:t>
      </w:r>
      <w:r w:rsidRPr="00A17DD4">
        <w:rPr>
          <w:rFonts w:ascii="Times New Roman" w:hAnsi="Times New Roman" w:cs="Times New Roman"/>
          <w:sz w:val="26"/>
          <w:szCs w:val="26"/>
        </w:rPr>
        <w:t>структури та штату Бориславського міського центру надання соціальних</w:t>
      </w:r>
      <w:r>
        <w:rPr>
          <w:rFonts w:ascii="Times New Roman" w:hAnsi="Times New Roman" w:cs="Times New Roman"/>
          <w:sz w:val="26"/>
          <w:szCs w:val="26"/>
        </w:rPr>
        <w:t xml:space="preserve"> послуг у новій редакції</w:t>
      </w:r>
      <w:r w:rsidRPr="00A17DD4">
        <w:rPr>
          <w:rFonts w:ascii="Times New Roman" w:hAnsi="Times New Roman" w:cs="Times New Roman"/>
          <w:sz w:val="26"/>
          <w:szCs w:val="26"/>
        </w:rPr>
        <w:t>”.</w:t>
      </w:r>
    </w:p>
    <w:p w:rsidR="00541BBB" w:rsidRPr="00A17DD4" w:rsidRDefault="00541BBB" w:rsidP="0047531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41BBB" w:rsidRPr="00A17DD4" w:rsidRDefault="00541BBB" w:rsidP="000964F2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3</w:t>
      </w:r>
      <w:r w:rsidRPr="00A17DD4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заступника міського голови з питань діяльності виконавчих органів ради  Цайтлера Мирона,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7DD4">
        <w:rPr>
          <w:rFonts w:ascii="Times New Roman" w:hAnsi="Times New Roman" w:cs="Times New Roman"/>
          <w:sz w:val="26"/>
          <w:szCs w:val="26"/>
        </w:rPr>
        <w:t>постійну комісію 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Андрій).</w:t>
      </w:r>
    </w:p>
    <w:p w:rsidR="00541BBB" w:rsidRDefault="00541BBB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41BBB" w:rsidRDefault="00541BBB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41BBB" w:rsidRPr="00A17DD4" w:rsidRDefault="00541BBB" w:rsidP="00735351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41BBB" w:rsidRDefault="00541BBB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  <w:r w:rsidRPr="00A17DD4">
        <w:rPr>
          <w:rFonts w:ascii="Times New Roman" w:hAnsi="Times New Roman" w:cs="Times New Roman"/>
          <w:sz w:val="26"/>
          <w:szCs w:val="26"/>
        </w:rPr>
        <w:t xml:space="preserve">Міський голова                                </w:t>
      </w:r>
      <w:r w:rsidRPr="00A17DD4">
        <w:rPr>
          <w:rFonts w:ascii="Times New Roman" w:hAnsi="Times New Roman" w:cs="Times New Roman"/>
          <w:i/>
          <w:iCs/>
          <w:sz w:val="26"/>
          <w:szCs w:val="26"/>
        </w:rPr>
        <w:t xml:space="preserve">       </w:t>
      </w:r>
      <w:r w:rsidRPr="00A17DD4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A17DD4">
        <w:rPr>
          <w:rFonts w:ascii="Times New Roman" w:hAnsi="Times New Roman" w:cs="Times New Roman"/>
          <w:sz w:val="26"/>
          <w:szCs w:val="26"/>
        </w:rPr>
        <w:t xml:space="preserve">      Ігор ЯВОРСЬКИЙ</w:t>
      </w:r>
    </w:p>
    <w:p w:rsidR="00541BBB" w:rsidRDefault="00541BBB" w:rsidP="00EE296A">
      <w:pPr>
        <w:ind w:right="49"/>
        <w:jc w:val="both"/>
        <w:rPr>
          <w:rFonts w:ascii="Times New Roman" w:hAnsi="Times New Roman" w:cs="Times New Roman"/>
          <w:sz w:val="26"/>
          <w:szCs w:val="26"/>
        </w:rPr>
      </w:pPr>
    </w:p>
    <w:p w:rsidR="00541BBB" w:rsidRDefault="00541BBB" w:rsidP="004C70E2">
      <w:pPr>
        <w:pStyle w:val="NormalWeb"/>
        <w:tabs>
          <w:tab w:val="left" w:pos="7088"/>
        </w:tabs>
        <w:suppressAutoHyphens/>
        <w:spacing w:after="120"/>
        <w:rPr>
          <w:rFonts w:ascii="Times New Roman" w:eastAsia="SimSun" w:hAnsi="Times New Roman"/>
          <w:sz w:val="26"/>
          <w:szCs w:val="26"/>
          <w:lang w:val="uk-UA" w:eastAsia="ar-SA"/>
        </w:rPr>
      </w:pPr>
    </w:p>
    <w:sectPr w:rsidR="00541BBB" w:rsidSect="00C17B08">
      <w:type w:val="continuous"/>
      <w:pgSz w:w="11900" w:h="16820"/>
      <w:pgMar w:top="420" w:right="560" w:bottom="709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iberation Mono">
    <w:altName w:val="Calibri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F6C981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RTF_Num 2"/>
    <w:lvl w:ilvl="0">
      <w:start w:val="2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F4595E"/>
    <w:multiLevelType w:val="singleLevel"/>
    <w:tmpl w:val="20FCCE6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>
    <w:nsid w:val="088E58D2"/>
    <w:multiLevelType w:val="hybridMultilevel"/>
    <w:tmpl w:val="A7A01936"/>
    <w:lvl w:ilvl="0" w:tplc="85F21944">
      <w:numFmt w:val="bullet"/>
      <w:lvlText w:val="•"/>
      <w:lvlJc w:val="left"/>
      <w:pPr>
        <w:ind w:left="1700" w:hanging="9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4">
    <w:nsid w:val="0D603FDD"/>
    <w:multiLevelType w:val="hybridMultilevel"/>
    <w:tmpl w:val="EA1253C8"/>
    <w:lvl w:ilvl="0" w:tplc="9CEC7E8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0D814132"/>
    <w:multiLevelType w:val="hybridMultilevel"/>
    <w:tmpl w:val="C06A4936"/>
    <w:lvl w:ilvl="0" w:tplc="FDB8FE20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2370764"/>
    <w:multiLevelType w:val="multilevel"/>
    <w:tmpl w:val="68D2B2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7601B2"/>
    <w:multiLevelType w:val="multilevel"/>
    <w:tmpl w:val="75E2D49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2E5793"/>
    <w:multiLevelType w:val="multilevel"/>
    <w:tmpl w:val="C6C4C18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E400D9"/>
    <w:multiLevelType w:val="hybridMultilevel"/>
    <w:tmpl w:val="AEAA5574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9B72D23A">
      <w:numFmt w:val="bullet"/>
      <w:lvlText w:val="-"/>
      <w:lvlJc w:val="left"/>
      <w:pPr>
        <w:ind w:left="2427" w:hanging="780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9FA0F0C"/>
    <w:multiLevelType w:val="hybridMultilevel"/>
    <w:tmpl w:val="E17ABBC8"/>
    <w:lvl w:ilvl="0" w:tplc="D67A835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CC967CF"/>
    <w:multiLevelType w:val="hybridMultilevel"/>
    <w:tmpl w:val="1CF2F0A2"/>
    <w:lvl w:ilvl="0" w:tplc="69A0C042">
      <w:start w:val="20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B310F"/>
    <w:multiLevelType w:val="hybridMultilevel"/>
    <w:tmpl w:val="6AF81A38"/>
    <w:lvl w:ilvl="0" w:tplc="FA0EAC5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2B5D4D"/>
    <w:multiLevelType w:val="hybridMultilevel"/>
    <w:tmpl w:val="AEAA5574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9B72D23A">
      <w:numFmt w:val="bullet"/>
      <w:lvlText w:val="-"/>
      <w:lvlJc w:val="left"/>
      <w:pPr>
        <w:ind w:left="2427" w:hanging="780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D524321"/>
    <w:multiLevelType w:val="multilevel"/>
    <w:tmpl w:val="231C3EE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FC1324"/>
    <w:multiLevelType w:val="hybridMultilevel"/>
    <w:tmpl w:val="DE96B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4008A"/>
    <w:multiLevelType w:val="hybridMultilevel"/>
    <w:tmpl w:val="B27A9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5F0A6B"/>
    <w:multiLevelType w:val="hybridMultilevel"/>
    <w:tmpl w:val="8B7CA71A"/>
    <w:lvl w:ilvl="0" w:tplc="D0BEBCC0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731C5B"/>
    <w:multiLevelType w:val="hybridMultilevel"/>
    <w:tmpl w:val="2CB2111C"/>
    <w:lvl w:ilvl="0" w:tplc="D6CCFAD4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9">
    <w:nsid w:val="490F084A"/>
    <w:multiLevelType w:val="hybridMultilevel"/>
    <w:tmpl w:val="62BC31A4"/>
    <w:lvl w:ilvl="0" w:tplc="A91665BC">
      <w:start w:val="3"/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95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715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55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75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315" w:hanging="360"/>
      </w:pPr>
      <w:rPr>
        <w:rFonts w:ascii="Wingdings" w:hAnsi="Wingdings" w:cs="Wingdings" w:hint="default"/>
      </w:rPr>
    </w:lvl>
  </w:abstractNum>
  <w:abstractNum w:abstractNumId="20">
    <w:nsid w:val="4EB82021"/>
    <w:multiLevelType w:val="singleLevel"/>
    <w:tmpl w:val="9DE0245E"/>
    <w:lvl w:ilvl="0">
      <w:start w:val="2"/>
      <w:numFmt w:val="decimal"/>
      <w:lvlText w:val=""/>
      <w:lvlJc w:val="left"/>
      <w:pPr>
        <w:tabs>
          <w:tab w:val="num" w:pos="0"/>
        </w:tabs>
        <w:ind w:hanging="360"/>
      </w:pPr>
      <w:rPr>
        <w:rFonts w:hint="default"/>
      </w:rPr>
    </w:lvl>
  </w:abstractNum>
  <w:abstractNum w:abstractNumId="21">
    <w:nsid w:val="4FF06DEC"/>
    <w:multiLevelType w:val="hybridMultilevel"/>
    <w:tmpl w:val="554A5E9A"/>
    <w:lvl w:ilvl="0" w:tplc="F4F4E456">
      <w:start w:val="10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70" w:hanging="360"/>
      </w:pPr>
    </w:lvl>
    <w:lvl w:ilvl="2" w:tplc="0422001B">
      <w:start w:val="1"/>
      <w:numFmt w:val="lowerRoman"/>
      <w:lvlText w:val="%3."/>
      <w:lvlJc w:val="right"/>
      <w:pPr>
        <w:ind w:left="2790" w:hanging="180"/>
      </w:pPr>
    </w:lvl>
    <w:lvl w:ilvl="3" w:tplc="0422000F">
      <w:start w:val="1"/>
      <w:numFmt w:val="decimal"/>
      <w:lvlText w:val="%4."/>
      <w:lvlJc w:val="left"/>
      <w:pPr>
        <w:ind w:left="3510" w:hanging="360"/>
      </w:pPr>
    </w:lvl>
    <w:lvl w:ilvl="4" w:tplc="04220019">
      <w:start w:val="1"/>
      <w:numFmt w:val="lowerLetter"/>
      <w:lvlText w:val="%5."/>
      <w:lvlJc w:val="left"/>
      <w:pPr>
        <w:ind w:left="4230" w:hanging="360"/>
      </w:pPr>
    </w:lvl>
    <w:lvl w:ilvl="5" w:tplc="0422001B">
      <w:start w:val="1"/>
      <w:numFmt w:val="lowerRoman"/>
      <w:lvlText w:val="%6."/>
      <w:lvlJc w:val="right"/>
      <w:pPr>
        <w:ind w:left="4950" w:hanging="180"/>
      </w:pPr>
    </w:lvl>
    <w:lvl w:ilvl="6" w:tplc="0422000F">
      <w:start w:val="1"/>
      <w:numFmt w:val="decimal"/>
      <w:lvlText w:val="%7."/>
      <w:lvlJc w:val="left"/>
      <w:pPr>
        <w:ind w:left="5670" w:hanging="360"/>
      </w:pPr>
    </w:lvl>
    <w:lvl w:ilvl="7" w:tplc="04220019">
      <w:start w:val="1"/>
      <w:numFmt w:val="lowerLetter"/>
      <w:lvlText w:val="%8."/>
      <w:lvlJc w:val="left"/>
      <w:pPr>
        <w:ind w:left="6390" w:hanging="360"/>
      </w:pPr>
    </w:lvl>
    <w:lvl w:ilvl="8" w:tplc="0422001B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56EC5F72"/>
    <w:multiLevelType w:val="hybridMultilevel"/>
    <w:tmpl w:val="C6540CC4"/>
    <w:lvl w:ilvl="0" w:tplc="060A19EC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CCF4869"/>
    <w:multiLevelType w:val="hybridMultilevel"/>
    <w:tmpl w:val="52C83744"/>
    <w:lvl w:ilvl="0" w:tplc="0F12ACA8">
      <w:start w:val="4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543D7"/>
    <w:multiLevelType w:val="multilevel"/>
    <w:tmpl w:val="BD1A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625108F6"/>
    <w:multiLevelType w:val="hybridMultilevel"/>
    <w:tmpl w:val="EE76C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6E2665"/>
    <w:multiLevelType w:val="hybridMultilevel"/>
    <w:tmpl w:val="71205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023699"/>
    <w:multiLevelType w:val="multilevel"/>
    <w:tmpl w:val="A82C1DF8"/>
    <w:lvl w:ilvl="0">
      <w:start w:val="9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1E523D0"/>
    <w:multiLevelType w:val="hybridMultilevel"/>
    <w:tmpl w:val="C7D4C66A"/>
    <w:lvl w:ilvl="0" w:tplc="CFE653B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9">
    <w:nsid w:val="72574E6F"/>
    <w:multiLevelType w:val="multilevel"/>
    <w:tmpl w:val="647A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2518AD"/>
    <w:multiLevelType w:val="hybridMultilevel"/>
    <w:tmpl w:val="AB880662"/>
    <w:lvl w:ilvl="0" w:tplc="4A5C30F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635" w:hanging="360"/>
      </w:pPr>
    </w:lvl>
    <w:lvl w:ilvl="2" w:tplc="2000001B">
      <w:start w:val="1"/>
      <w:numFmt w:val="lowerRoman"/>
      <w:lvlText w:val="%3."/>
      <w:lvlJc w:val="right"/>
      <w:pPr>
        <w:ind w:left="2355" w:hanging="180"/>
      </w:pPr>
    </w:lvl>
    <w:lvl w:ilvl="3" w:tplc="2000000F">
      <w:start w:val="1"/>
      <w:numFmt w:val="decimal"/>
      <w:lvlText w:val="%4."/>
      <w:lvlJc w:val="left"/>
      <w:pPr>
        <w:ind w:left="3075" w:hanging="360"/>
      </w:pPr>
    </w:lvl>
    <w:lvl w:ilvl="4" w:tplc="20000019">
      <w:start w:val="1"/>
      <w:numFmt w:val="lowerLetter"/>
      <w:lvlText w:val="%5."/>
      <w:lvlJc w:val="left"/>
      <w:pPr>
        <w:ind w:left="3795" w:hanging="360"/>
      </w:pPr>
    </w:lvl>
    <w:lvl w:ilvl="5" w:tplc="2000001B">
      <w:start w:val="1"/>
      <w:numFmt w:val="lowerRoman"/>
      <w:lvlText w:val="%6."/>
      <w:lvlJc w:val="right"/>
      <w:pPr>
        <w:ind w:left="4515" w:hanging="180"/>
      </w:pPr>
    </w:lvl>
    <w:lvl w:ilvl="6" w:tplc="2000000F">
      <w:start w:val="1"/>
      <w:numFmt w:val="decimal"/>
      <w:lvlText w:val="%7."/>
      <w:lvlJc w:val="left"/>
      <w:pPr>
        <w:ind w:left="5235" w:hanging="360"/>
      </w:pPr>
    </w:lvl>
    <w:lvl w:ilvl="7" w:tplc="20000019">
      <w:start w:val="1"/>
      <w:numFmt w:val="lowerLetter"/>
      <w:lvlText w:val="%8."/>
      <w:lvlJc w:val="left"/>
      <w:pPr>
        <w:ind w:left="5955" w:hanging="360"/>
      </w:pPr>
    </w:lvl>
    <w:lvl w:ilvl="8" w:tplc="2000001B">
      <w:start w:val="1"/>
      <w:numFmt w:val="lowerRoman"/>
      <w:lvlText w:val="%9."/>
      <w:lvlJc w:val="right"/>
      <w:pPr>
        <w:ind w:left="6675" w:hanging="180"/>
      </w:pPr>
    </w:lvl>
  </w:abstractNum>
  <w:abstractNum w:abstractNumId="31">
    <w:nsid w:val="78FD4210"/>
    <w:multiLevelType w:val="multilevel"/>
    <w:tmpl w:val="43BAA4A4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26"/>
  </w:num>
  <w:num w:numId="5">
    <w:abstractNumId w:val="20"/>
  </w:num>
  <w:num w:numId="6">
    <w:abstractNumId w:val="25"/>
  </w:num>
  <w:num w:numId="7">
    <w:abstractNumId w:val="29"/>
  </w:num>
  <w:num w:numId="8">
    <w:abstractNumId w:val="6"/>
  </w:num>
  <w:num w:numId="9">
    <w:abstractNumId w:val="4"/>
  </w:num>
  <w:num w:numId="10">
    <w:abstractNumId w:val="18"/>
  </w:num>
  <w:num w:numId="11">
    <w:abstractNumId w:val="28"/>
  </w:num>
  <w:num w:numId="12">
    <w:abstractNumId w:val="1"/>
  </w:num>
  <w:num w:numId="13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3"/>
  </w:num>
  <w:num w:numId="19">
    <w:abstractNumId w:val="8"/>
  </w:num>
  <w:num w:numId="20">
    <w:abstractNumId w:val="7"/>
  </w:num>
  <w:num w:numId="21">
    <w:abstractNumId w:val="14"/>
  </w:num>
  <w:num w:numId="22">
    <w:abstractNumId w:val="10"/>
  </w:num>
  <w:num w:numId="23">
    <w:abstractNumId w:val="3"/>
  </w:num>
  <w:num w:numId="24">
    <w:abstractNumId w:val="9"/>
  </w:num>
  <w:num w:numId="25">
    <w:abstractNumId w:val="31"/>
  </w:num>
  <w:num w:numId="26">
    <w:abstractNumId w:val="27"/>
  </w:num>
  <w:num w:numId="27">
    <w:abstractNumId w:val="21"/>
  </w:num>
  <w:num w:numId="28">
    <w:abstractNumId w:val="30"/>
  </w:num>
  <w:num w:numId="29">
    <w:abstractNumId w:val="13"/>
  </w:num>
  <w:num w:numId="30">
    <w:abstractNumId w:val="17"/>
  </w:num>
  <w:num w:numId="31">
    <w:abstractNumId w:val="5"/>
  </w:num>
  <w:num w:numId="32">
    <w:abstractNumId w:val="24"/>
  </w:num>
  <w:num w:numId="3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058"/>
    <w:rsid w:val="00001BF3"/>
    <w:rsid w:val="000048C3"/>
    <w:rsid w:val="00012CEC"/>
    <w:rsid w:val="00014DFE"/>
    <w:rsid w:val="000207FC"/>
    <w:rsid w:val="0002348B"/>
    <w:rsid w:val="00030684"/>
    <w:rsid w:val="000319E8"/>
    <w:rsid w:val="0004411A"/>
    <w:rsid w:val="00051EF3"/>
    <w:rsid w:val="000556BA"/>
    <w:rsid w:val="00056942"/>
    <w:rsid w:val="00070893"/>
    <w:rsid w:val="00073F5F"/>
    <w:rsid w:val="00074273"/>
    <w:rsid w:val="00075FD4"/>
    <w:rsid w:val="000771B7"/>
    <w:rsid w:val="00080060"/>
    <w:rsid w:val="00087415"/>
    <w:rsid w:val="00091590"/>
    <w:rsid w:val="00092B96"/>
    <w:rsid w:val="000964F2"/>
    <w:rsid w:val="000A05F8"/>
    <w:rsid w:val="000A1B8B"/>
    <w:rsid w:val="000A1EAA"/>
    <w:rsid w:val="000A3EFC"/>
    <w:rsid w:val="000A464B"/>
    <w:rsid w:val="000A565F"/>
    <w:rsid w:val="000A60A6"/>
    <w:rsid w:val="000A6E54"/>
    <w:rsid w:val="000B3823"/>
    <w:rsid w:val="000C3783"/>
    <w:rsid w:val="000E2A3B"/>
    <w:rsid w:val="000E6EBB"/>
    <w:rsid w:val="000F207D"/>
    <w:rsid w:val="000F2296"/>
    <w:rsid w:val="0010310B"/>
    <w:rsid w:val="00125A3B"/>
    <w:rsid w:val="00133117"/>
    <w:rsid w:val="00147929"/>
    <w:rsid w:val="00156DD2"/>
    <w:rsid w:val="00157703"/>
    <w:rsid w:val="001638C7"/>
    <w:rsid w:val="00163ECF"/>
    <w:rsid w:val="00166309"/>
    <w:rsid w:val="001741B5"/>
    <w:rsid w:val="00174A42"/>
    <w:rsid w:val="00174DD6"/>
    <w:rsid w:val="0018144D"/>
    <w:rsid w:val="001814D6"/>
    <w:rsid w:val="001828C7"/>
    <w:rsid w:val="00182950"/>
    <w:rsid w:val="0018480B"/>
    <w:rsid w:val="00190B73"/>
    <w:rsid w:val="0019355D"/>
    <w:rsid w:val="001969D8"/>
    <w:rsid w:val="001A0B61"/>
    <w:rsid w:val="001A287F"/>
    <w:rsid w:val="001C0398"/>
    <w:rsid w:val="001C450A"/>
    <w:rsid w:val="001C72F2"/>
    <w:rsid w:val="001C7DFF"/>
    <w:rsid w:val="001D2936"/>
    <w:rsid w:val="001D5210"/>
    <w:rsid w:val="001E79E0"/>
    <w:rsid w:val="001F1723"/>
    <w:rsid w:val="001F31A7"/>
    <w:rsid w:val="001F4560"/>
    <w:rsid w:val="001F7A70"/>
    <w:rsid w:val="002011C2"/>
    <w:rsid w:val="002022DB"/>
    <w:rsid w:val="0021400E"/>
    <w:rsid w:val="00220086"/>
    <w:rsid w:val="00222F37"/>
    <w:rsid w:val="00232BA6"/>
    <w:rsid w:val="00235D20"/>
    <w:rsid w:val="0024340B"/>
    <w:rsid w:val="0024366E"/>
    <w:rsid w:val="00243DE3"/>
    <w:rsid w:val="00264AD0"/>
    <w:rsid w:val="00266DED"/>
    <w:rsid w:val="002673BC"/>
    <w:rsid w:val="0027325B"/>
    <w:rsid w:val="002761DD"/>
    <w:rsid w:val="002835B0"/>
    <w:rsid w:val="00283ADD"/>
    <w:rsid w:val="0029180E"/>
    <w:rsid w:val="00294D13"/>
    <w:rsid w:val="002954C2"/>
    <w:rsid w:val="00297AC6"/>
    <w:rsid w:val="002A03EE"/>
    <w:rsid w:val="002A05A1"/>
    <w:rsid w:val="002A61D3"/>
    <w:rsid w:val="002B574A"/>
    <w:rsid w:val="002B75E1"/>
    <w:rsid w:val="002C0081"/>
    <w:rsid w:val="002C3958"/>
    <w:rsid w:val="002D37D6"/>
    <w:rsid w:val="002D5FD0"/>
    <w:rsid w:val="002D7909"/>
    <w:rsid w:val="002E264C"/>
    <w:rsid w:val="002E39F6"/>
    <w:rsid w:val="002E68B5"/>
    <w:rsid w:val="00306D20"/>
    <w:rsid w:val="00311B2D"/>
    <w:rsid w:val="00313389"/>
    <w:rsid w:val="00314F63"/>
    <w:rsid w:val="00322033"/>
    <w:rsid w:val="003249F5"/>
    <w:rsid w:val="0032627F"/>
    <w:rsid w:val="003263CB"/>
    <w:rsid w:val="003308E9"/>
    <w:rsid w:val="00332C82"/>
    <w:rsid w:val="00333AEB"/>
    <w:rsid w:val="003367CB"/>
    <w:rsid w:val="0034455A"/>
    <w:rsid w:val="00354549"/>
    <w:rsid w:val="0035637A"/>
    <w:rsid w:val="00360953"/>
    <w:rsid w:val="00361F1D"/>
    <w:rsid w:val="00364668"/>
    <w:rsid w:val="0036732D"/>
    <w:rsid w:val="003739D3"/>
    <w:rsid w:val="0037695B"/>
    <w:rsid w:val="00381338"/>
    <w:rsid w:val="00386295"/>
    <w:rsid w:val="003945C1"/>
    <w:rsid w:val="003A4005"/>
    <w:rsid w:val="003A4B13"/>
    <w:rsid w:val="003B0388"/>
    <w:rsid w:val="003C05AB"/>
    <w:rsid w:val="003C4E51"/>
    <w:rsid w:val="003C59A9"/>
    <w:rsid w:val="003C5EA0"/>
    <w:rsid w:val="003D1E11"/>
    <w:rsid w:val="003E3C5F"/>
    <w:rsid w:val="003E6EB4"/>
    <w:rsid w:val="003E7D1E"/>
    <w:rsid w:val="003F096A"/>
    <w:rsid w:val="003F7B5C"/>
    <w:rsid w:val="00400CEC"/>
    <w:rsid w:val="004162DF"/>
    <w:rsid w:val="00417F89"/>
    <w:rsid w:val="00422F79"/>
    <w:rsid w:val="00423821"/>
    <w:rsid w:val="00432FDF"/>
    <w:rsid w:val="004353FB"/>
    <w:rsid w:val="0044194F"/>
    <w:rsid w:val="004461BC"/>
    <w:rsid w:val="00446AE7"/>
    <w:rsid w:val="00455F3C"/>
    <w:rsid w:val="00456FD7"/>
    <w:rsid w:val="00462126"/>
    <w:rsid w:val="004631C2"/>
    <w:rsid w:val="00463D88"/>
    <w:rsid w:val="004648A2"/>
    <w:rsid w:val="00470A82"/>
    <w:rsid w:val="0047531B"/>
    <w:rsid w:val="00475AC2"/>
    <w:rsid w:val="004761FA"/>
    <w:rsid w:val="00476EAA"/>
    <w:rsid w:val="00476FB4"/>
    <w:rsid w:val="0048040A"/>
    <w:rsid w:val="00482494"/>
    <w:rsid w:val="004828A0"/>
    <w:rsid w:val="00490992"/>
    <w:rsid w:val="00490D09"/>
    <w:rsid w:val="004927A1"/>
    <w:rsid w:val="00492C6E"/>
    <w:rsid w:val="00493189"/>
    <w:rsid w:val="00494708"/>
    <w:rsid w:val="004977A0"/>
    <w:rsid w:val="004A59C4"/>
    <w:rsid w:val="004B0C29"/>
    <w:rsid w:val="004B53CB"/>
    <w:rsid w:val="004B6482"/>
    <w:rsid w:val="004C0D91"/>
    <w:rsid w:val="004C3D4C"/>
    <w:rsid w:val="004C70E2"/>
    <w:rsid w:val="004C711E"/>
    <w:rsid w:val="004D0BC2"/>
    <w:rsid w:val="004D26DD"/>
    <w:rsid w:val="004E547C"/>
    <w:rsid w:val="004E5D11"/>
    <w:rsid w:val="004E767D"/>
    <w:rsid w:val="004F045E"/>
    <w:rsid w:val="004F5E23"/>
    <w:rsid w:val="00501F54"/>
    <w:rsid w:val="00513436"/>
    <w:rsid w:val="0051402F"/>
    <w:rsid w:val="005237B9"/>
    <w:rsid w:val="00523EB6"/>
    <w:rsid w:val="005318ED"/>
    <w:rsid w:val="00531F13"/>
    <w:rsid w:val="005373A1"/>
    <w:rsid w:val="00541BBB"/>
    <w:rsid w:val="005421A5"/>
    <w:rsid w:val="00552A8A"/>
    <w:rsid w:val="00552AD4"/>
    <w:rsid w:val="00552BCE"/>
    <w:rsid w:val="00572DCA"/>
    <w:rsid w:val="00584D90"/>
    <w:rsid w:val="005872EB"/>
    <w:rsid w:val="00591899"/>
    <w:rsid w:val="005950E9"/>
    <w:rsid w:val="00596C8D"/>
    <w:rsid w:val="005A2E69"/>
    <w:rsid w:val="005B4400"/>
    <w:rsid w:val="005C0982"/>
    <w:rsid w:val="005C167F"/>
    <w:rsid w:val="005C26A4"/>
    <w:rsid w:val="005C3C29"/>
    <w:rsid w:val="005C7F4B"/>
    <w:rsid w:val="005D2D90"/>
    <w:rsid w:val="005D3F4D"/>
    <w:rsid w:val="005F6F57"/>
    <w:rsid w:val="00601A97"/>
    <w:rsid w:val="0060587B"/>
    <w:rsid w:val="00610394"/>
    <w:rsid w:val="0061307F"/>
    <w:rsid w:val="00616C2C"/>
    <w:rsid w:val="00624318"/>
    <w:rsid w:val="00627F3E"/>
    <w:rsid w:val="006363E0"/>
    <w:rsid w:val="006448CE"/>
    <w:rsid w:val="00645F33"/>
    <w:rsid w:val="00650FBA"/>
    <w:rsid w:val="00652A44"/>
    <w:rsid w:val="006539CD"/>
    <w:rsid w:val="00653A0F"/>
    <w:rsid w:val="00656AB7"/>
    <w:rsid w:val="0065767F"/>
    <w:rsid w:val="00661821"/>
    <w:rsid w:val="006635B8"/>
    <w:rsid w:val="0067040B"/>
    <w:rsid w:val="00674CFB"/>
    <w:rsid w:val="006778DF"/>
    <w:rsid w:val="00681AC4"/>
    <w:rsid w:val="00692951"/>
    <w:rsid w:val="00695086"/>
    <w:rsid w:val="006962DA"/>
    <w:rsid w:val="006A3C0E"/>
    <w:rsid w:val="006A63A7"/>
    <w:rsid w:val="006A7019"/>
    <w:rsid w:val="006D20AD"/>
    <w:rsid w:val="006D62B7"/>
    <w:rsid w:val="006D7CF3"/>
    <w:rsid w:val="006E218B"/>
    <w:rsid w:val="006E31D4"/>
    <w:rsid w:val="006E3FC3"/>
    <w:rsid w:val="006E73E3"/>
    <w:rsid w:val="006F5740"/>
    <w:rsid w:val="006F6481"/>
    <w:rsid w:val="006F78A7"/>
    <w:rsid w:val="00703035"/>
    <w:rsid w:val="0070377C"/>
    <w:rsid w:val="007102F6"/>
    <w:rsid w:val="00717ABE"/>
    <w:rsid w:val="00717D0C"/>
    <w:rsid w:val="00721042"/>
    <w:rsid w:val="00721056"/>
    <w:rsid w:val="00721D98"/>
    <w:rsid w:val="007317D7"/>
    <w:rsid w:val="00735351"/>
    <w:rsid w:val="007435CC"/>
    <w:rsid w:val="00743825"/>
    <w:rsid w:val="00751822"/>
    <w:rsid w:val="007578EF"/>
    <w:rsid w:val="00761A57"/>
    <w:rsid w:val="00763C12"/>
    <w:rsid w:val="00771CFC"/>
    <w:rsid w:val="007764DF"/>
    <w:rsid w:val="00782DDF"/>
    <w:rsid w:val="00784781"/>
    <w:rsid w:val="00786CAD"/>
    <w:rsid w:val="007921FD"/>
    <w:rsid w:val="00794909"/>
    <w:rsid w:val="007A3A9B"/>
    <w:rsid w:val="007A696A"/>
    <w:rsid w:val="007C0878"/>
    <w:rsid w:val="007C1FC0"/>
    <w:rsid w:val="007D45B0"/>
    <w:rsid w:val="007E01C8"/>
    <w:rsid w:val="007E02A1"/>
    <w:rsid w:val="007E6F71"/>
    <w:rsid w:val="007F1AB0"/>
    <w:rsid w:val="007F7DBE"/>
    <w:rsid w:val="00800D91"/>
    <w:rsid w:val="008026B1"/>
    <w:rsid w:val="008039D7"/>
    <w:rsid w:val="0080423D"/>
    <w:rsid w:val="008106A6"/>
    <w:rsid w:val="00817587"/>
    <w:rsid w:val="00821EDA"/>
    <w:rsid w:val="00830636"/>
    <w:rsid w:val="00832090"/>
    <w:rsid w:val="00850817"/>
    <w:rsid w:val="00850E67"/>
    <w:rsid w:val="0085285F"/>
    <w:rsid w:val="00855953"/>
    <w:rsid w:val="008714D9"/>
    <w:rsid w:val="00875138"/>
    <w:rsid w:val="00877379"/>
    <w:rsid w:val="00880BA2"/>
    <w:rsid w:val="00883764"/>
    <w:rsid w:val="00887935"/>
    <w:rsid w:val="00896A4C"/>
    <w:rsid w:val="008B563C"/>
    <w:rsid w:val="008B7B63"/>
    <w:rsid w:val="008C222F"/>
    <w:rsid w:val="008C34E0"/>
    <w:rsid w:val="008C5B2D"/>
    <w:rsid w:val="008D4109"/>
    <w:rsid w:val="008E0F88"/>
    <w:rsid w:val="008E2D6E"/>
    <w:rsid w:val="008E3786"/>
    <w:rsid w:val="008F0E7A"/>
    <w:rsid w:val="008F4C86"/>
    <w:rsid w:val="008F55D1"/>
    <w:rsid w:val="00902F1C"/>
    <w:rsid w:val="00911958"/>
    <w:rsid w:val="00916E2D"/>
    <w:rsid w:val="009248C8"/>
    <w:rsid w:val="00927998"/>
    <w:rsid w:val="009438CA"/>
    <w:rsid w:val="00943B0F"/>
    <w:rsid w:val="00951838"/>
    <w:rsid w:val="0095366C"/>
    <w:rsid w:val="0096219C"/>
    <w:rsid w:val="00962E8D"/>
    <w:rsid w:val="00965784"/>
    <w:rsid w:val="00970301"/>
    <w:rsid w:val="00972C84"/>
    <w:rsid w:val="009811A2"/>
    <w:rsid w:val="0098208C"/>
    <w:rsid w:val="00986780"/>
    <w:rsid w:val="0099030D"/>
    <w:rsid w:val="009A084F"/>
    <w:rsid w:val="009A23A4"/>
    <w:rsid w:val="009A5546"/>
    <w:rsid w:val="009A6AC2"/>
    <w:rsid w:val="009B62D2"/>
    <w:rsid w:val="009C1CD1"/>
    <w:rsid w:val="009D0428"/>
    <w:rsid w:val="009D6083"/>
    <w:rsid w:val="009E08E8"/>
    <w:rsid w:val="009E48F1"/>
    <w:rsid w:val="00A03FC8"/>
    <w:rsid w:val="00A121AF"/>
    <w:rsid w:val="00A1237B"/>
    <w:rsid w:val="00A129C3"/>
    <w:rsid w:val="00A144B1"/>
    <w:rsid w:val="00A148BB"/>
    <w:rsid w:val="00A17DD4"/>
    <w:rsid w:val="00A22A01"/>
    <w:rsid w:val="00A264AA"/>
    <w:rsid w:val="00A3295F"/>
    <w:rsid w:val="00A34692"/>
    <w:rsid w:val="00A35D53"/>
    <w:rsid w:val="00A36CD4"/>
    <w:rsid w:val="00A40488"/>
    <w:rsid w:val="00A47DBD"/>
    <w:rsid w:val="00A52C64"/>
    <w:rsid w:val="00A5789B"/>
    <w:rsid w:val="00A57C4F"/>
    <w:rsid w:val="00A65D4E"/>
    <w:rsid w:val="00A70614"/>
    <w:rsid w:val="00A77E57"/>
    <w:rsid w:val="00A832EE"/>
    <w:rsid w:val="00A8629A"/>
    <w:rsid w:val="00A91B70"/>
    <w:rsid w:val="00A97D7B"/>
    <w:rsid w:val="00AA41B7"/>
    <w:rsid w:val="00AC6538"/>
    <w:rsid w:val="00AD72C6"/>
    <w:rsid w:val="00AE0028"/>
    <w:rsid w:val="00AE6D32"/>
    <w:rsid w:val="00AF070B"/>
    <w:rsid w:val="00AF4938"/>
    <w:rsid w:val="00B0160F"/>
    <w:rsid w:val="00B02C61"/>
    <w:rsid w:val="00B061EA"/>
    <w:rsid w:val="00B1091E"/>
    <w:rsid w:val="00B12679"/>
    <w:rsid w:val="00B1693E"/>
    <w:rsid w:val="00B17462"/>
    <w:rsid w:val="00B22686"/>
    <w:rsid w:val="00B233FA"/>
    <w:rsid w:val="00B239CC"/>
    <w:rsid w:val="00B27636"/>
    <w:rsid w:val="00B33A15"/>
    <w:rsid w:val="00B33CAE"/>
    <w:rsid w:val="00B3674C"/>
    <w:rsid w:val="00B40EBC"/>
    <w:rsid w:val="00B521DF"/>
    <w:rsid w:val="00B54700"/>
    <w:rsid w:val="00B57BD2"/>
    <w:rsid w:val="00B63262"/>
    <w:rsid w:val="00B65CD7"/>
    <w:rsid w:val="00B81F98"/>
    <w:rsid w:val="00B8201F"/>
    <w:rsid w:val="00B856B1"/>
    <w:rsid w:val="00B95F39"/>
    <w:rsid w:val="00B95F6A"/>
    <w:rsid w:val="00B960C0"/>
    <w:rsid w:val="00BA1B84"/>
    <w:rsid w:val="00BB380F"/>
    <w:rsid w:val="00BC7EC7"/>
    <w:rsid w:val="00BD4309"/>
    <w:rsid w:val="00BE3E38"/>
    <w:rsid w:val="00BE480D"/>
    <w:rsid w:val="00BE700C"/>
    <w:rsid w:val="00BF21AA"/>
    <w:rsid w:val="00C045EB"/>
    <w:rsid w:val="00C1139B"/>
    <w:rsid w:val="00C113A2"/>
    <w:rsid w:val="00C11C2E"/>
    <w:rsid w:val="00C12C47"/>
    <w:rsid w:val="00C157DB"/>
    <w:rsid w:val="00C15834"/>
    <w:rsid w:val="00C1693F"/>
    <w:rsid w:val="00C17B08"/>
    <w:rsid w:val="00C212CE"/>
    <w:rsid w:val="00C2626E"/>
    <w:rsid w:val="00C31681"/>
    <w:rsid w:val="00C33D81"/>
    <w:rsid w:val="00C414E3"/>
    <w:rsid w:val="00C41D96"/>
    <w:rsid w:val="00C42ABA"/>
    <w:rsid w:val="00C44192"/>
    <w:rsid w:val="00C50E8E"/>
    <w:rsid w:val="00C52BE7"/>
    <w:rsid w:val="00C535E9"/>
    <w:rsid w:val="00C5529E"/>
    <w:rsid w:val="00C60948"/>
    <w:rsid w:val="00C6297A"/>
    <w:rsid w:val="00C66351"/>
    <w:rsid w:val="00C773D1"/>
    <w:rsid w:val="00C84FC9"/>
    <w:rsid w:val="00C86D6A"/>
    <w:rsid w:val="00C90676"/>
    <w:rsid w:val="00C95F12"/>
    <w:rsid w:val="00C96E51"/>
    <w:rsid w:val="00CA4CBA"/>
    <w:rsid w:val="00CA5186"/>
    <w:rsid w:val="00CC0387"/>
    <w:rsid w:val="00CC3CF6"/>
    <w:rsid w:val="00CD03E3"/>
    <w:rsid w:val="00CD2433"/>
    <w:rsid w:val="00CD403D"/>
    <w:rsid w:val="00CD6CF1"/>
    <w:rsid w:val="00CE118A"/>
    <w:rsid w:val="00CE1FE7"/>
    <w:rsid w:val="00CF1BF8"/>
    <w:rsid w:val="00CF566E"/>
    <w:rsid w:val="00D00204"/>
    <w:rsid w:val="00D041B0"/>
    <w:rsid w:val="00D109EB"/>
    <w:rsid w:val="00D138C4"/>
    <w:rsid w:val="00D14153"/>
    <w:rsid w:val="00D16016"/>
    <w:rsid w:val="00D20900"/>
    <w:rsid w:val="00D2340F"/>
    <w:rsid w:val="00D33498"/>
    <w:rsid w:val="00D36CCA"/>
    <w:rsid w:val="00D44AD5"/>
    <w:rsid w:val="00D51F40"/>
    <w:rsid w:val="00D54333"/>
    <w:rsid w:val="00D56430"/>
    <w:rsid w:val="00D56721"/>
    <w:rsid w:val="00D605E0"/>
    <w:rsid w:val="00D61F44"/>
    <w:rsid w:val="00D70E79"/>
    <w:rsid w:val="00D73F12"/>
    <w:rsid w:val="00D85E58"/>
    <w:rsid w:val="00D86D3E"/>
    <w:rsid w:val="00D91B5C"/>
    <w:rsid w:val="00D92F3A"/>
    <w:rsid w:val="00D93488"/>
    <w:rsid w:val="00D936DD"/>
    <w:rsid w:val="00D93D03"/>
    <w:rsid w:val="00D94232"/>
    <w:rsid w:val="00D95243"/>
    <w:rsid w:val="00DA2702"/>
    <w:rsid w:val="00DB1BA3"/>
    <w:rsid w:val="00DC139B"/>
    <w:rsid w:val="00DC1C14"/>
    <w:rsid w:val="00DC35E2"/>
    <w:rsid w:val="00DD40A2"/>
    <w:rsid w:val="00DE54CD"/>
    <w:rsid w:val="00DF24D8"/>
    <w:rsid w:val="00DF4429"/>
    <w:rsid w:val="00DF5B12"/>
    <w:rsid w:val="00DF659B"/>
    <w:rsid w:val="00E011DB"/>
    <w:rsid w:val="00E02A2C"/>
    <w:rsid w:val="00E03C97"/>
    <w:rsid w:val="00E04652"/>
    <w:rsid w:val="00E06C45"/>
    <w:rsid w:val="00E17CB8"/>
    <w:rsid w:val="00E2156D"/>
    <w:rsid w:val="00E325A1"/>
    <w:rsid w:val="00E40B83"/>
    <w:rsid w:val="00E52277"/>
    <w:rsid w:val="00E64058"/>
    <w:rsid w:val="00E64A89"/>
    <w:rsid w:val="00E67DB5"/>
    <w:rsid w:val="00E70B0E"/>
    <w:rsid w:val="00E71CE6"/>
    <w:rsid w:val="00E71EBB"/>
    <w:rsid w:val="00E72502"/>
    <w:rsid w:val="00E80279"/>
    <w:rsid w:val="00E82824"/>
    <w:rsid w:val="00E87B41"/>
    <w:rsid w:val="00E90593"/>
    <w:rsid w:val="00E95AB7"/>
    <w:rsid w:val="00EB264D"/>
    <w:rsid w:val="00EC22EE"/>
    <w:rsid w:val="00EC5DB4"/>
    <w:rsid w:val="00EC6699"/>
    <w:rsid w:val="00EC6DF1"/>
    <w:rsid w:val="00ED0AB6"/>
    <w:rsid w:val="00ED728C"/>
    <w:rsid w:val="00EE296A"/>
    <w:rsid w:val="00EE7BA6"/>
    <w:rsid w:val="00EF3ECC"/>
    <w:rsid w:val="00F01E93"/>
    <w:rsid w:val="00F132F6"/>
    <w:rsid w:val="00F16EB2"/>
    <w:rsid w:val="00F3274C"/>
    <w:rsid w:val="00F33D65"/>
    <w:rsid w:val="00F37812"/>
    <w:rsid w:val="00F42880"/>
    <w:rsid w:val="00F44A35"/>
    <w:rsid w:val="00F45E8B"/>
    <w:rsid w:val="00F4666B"/>
    <w:rsid w:val="00F5257C"/>
    <w:rsid w:val="00F5261A"/>
    <w:rsid w:val="00F5788E"/>
    <w:rsid w:val="00F7052A"/>
    <w:rsid w:val="00F8625B"/>
    <w:rsid w:val="00F86C94"/>
    <w:rsid w:val="00FC24DE"/>
    <w:rsid w:val="00FC4C8C"/>
    <w:rsid w:val="00FC6E1C"/>
    <w:rsid w:val="00FC7FBF"/>
    <w:rsid w:val="00FD2CB2"/>
    <w:rsid w:val="00FF334F"/>
    <w:rsid w:val="00FF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C0D91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02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64058"/>
    <w:pPr>
      <w:keepNext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5A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5AC2"/>
    <w:pPr>
      <w:keepNext/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002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605E0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00204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020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64058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75AC2"/>
    <w:rPr>
      <w:rFonts w:ascii="Arial" w:hAnsi="Arial" w:cs="Arial"/>
      <w:b/>
      <w:bCs/>
      <w:sz w:val="26"/>
      <w:szCs w:val="26"/>
      <w:lang w:val="uk-UA"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75AC2"/>
    <w:rPr>
      <w:rFonts w:ascii="Times New Roman" w:hAnsi="Times New Roman" w:cs="Times New Roman"/>
      <w:b/>
      <w:bCs/>
      <w:sz w:val="28"/>
      <w:szCs w:val="28"/>
      <w:lang w:val="uk-UA" w:eastAsia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00204"/>
    <w:rPr>
      <w:rFonts w:ascii="Calibri" w:hAnsi="Calibri" w:cs="Calibri"/>
      <w:b/>
      <w:bCs/>
      <w:i/>
      <w:iCs/>
      <w:sz w:val="26"/>
      <w:szCs w:val="26"/>
      <w:lang w:val="uk-UA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605E0"/>
    <w:rPr>
      <w:rFonts w:ascii="Cambria" w:hAnsi="Cambria" w:cs="Cambria"/>
      <w:i/>
      <w:iCs/>
      <w:color w:val="243F60"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00204"/>
    <w:rPr>
      <w:rFonts w:ascii="Cambria" w:hAnsi="Cambria" w:cs="Cambria"/>
      <w:sz w:val="22"/>
      <w:szCs w:val="22"/>
      <w:lang w:val="uk-UA" w:eastAsia="ru-RU"/>
    </w:rPr>
  </w:style>
  <w:style w:type="paragraph" w:customStyle="1" w:styleId="a">
    <w:name w:val="Кому"/>
    <w:basedOn w:val="Normal"/>
    <w:uiPriority w:val="99"/>
    <w:rsid w:val="00E64058"/>
    <w:pPr>
      <w:widowControl w:val="0"/>
      <w:suppressAutoHyphens/>
      <w:ind w:left="5954"/>
    </w:pPr>
    <w:rPr>
      <w:b/>
      <w:bCs/>
      <w:kern w:val="2"/>
      <w:sz w:val="28"/>
      <w:szCs w:val="28"/>
      <w:lang w:eastAsia="ar-SA"/>
    </w:rPr>
  </w:style>
  <w:style w:type="paragraph" w:customStyle="1" w:styleId="a0">
    <w:name w:val="заголов"/>
    <w:basedOn w:val="Normal"/>
    <w:uiPriority w:val="99"/>
    <w:rsid w:val="00E64058"/>
    <w:pPr>
      <w:widowControl w:val="0"/>
      <w:suppressAutoHyphens/>
      <w:jc w:val="center"/>
    </w:pPr>
    <w:rPr>
      <w:b/>
      <w:bCs/>
      <w:kern w:val="2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E64058"/>
    <w:rPr>
      <w:rFonts w:ascii="Tahoma" w:hAnsi="Tahoma" w:cs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058"/>
    <w:rPr>
      <w:rFonts w:ascii="Tahoma" w:hAnsi="Tahoma" w:cs="Tahoma"/>
      <w:sz w:val="16"/>
      <w:szCs w:val="16"/>
      <w:lang w:val="ru-RU" w:eastAsia="ru-RU"/>
    </w:rPr>
  </w:style>
  <w:style w:type="paragraph" w:styleId="NoSpacing">
    <w:name w:val="No Spacing"/>
    <w:uiPriority w:val="99"/>
    <w:qFormat/>
    <w:rsid w:val="00493189"/>
    <w:rPr>
      <w:sz w:val="20"/>
      <w:szCs w:val="20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830636"/>
    <w:pPr>
      <w:ind w:firstLine="720"/>
      <w:jc w:val="both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636"/>
    <w:rPr>
      <w:rFonts w:ascii="Times New Roman" w:hAnsi="Times New Roman" w:cs="Times New Roman"/>
      <w:sz w:val="26"/>
      <w:szCs w:val="26"/>
      <w:lang w:val="uk-UA"/>
    </w:rPr>
  </w:style>
  <w:style w:type="paragraph" w:styleId="BodyText2">
    <w:name w:val="Body Text 2"/>
    <w:basedOn w:val="Normal"/>
    <w:link w:val="BodyText2Char"/>
    <w:uiPriority w:val="99"/>
    <w:semiHidden/>
    <w:rsid w:val="00572DCA"/>
    <w:pPr>
      <w:spacing w:after="120" w:line="480" w:lineRule="auto"/>
    </w:pPr>
    <w:rPr>
      <w:sz w:val="20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72DCA"/>
    <w:rPr>
      <w:rFonts w:ascii="Times New Roman" w:hAnsi="Times New Roman" w:cs="Times New Roman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1F7A70"/>
    <w:pPr>
      <w:spacing w:after="120"/>
    </w:pPr>
    <w:rPr>
      <w:sz w:val="20"/>
      <w:szCs w:val="20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F7A70"/>
    <w:rPr>
      <w:rFonts w:ascii="Times New Roman" w:hAnsi="Times New Roman"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rsid w:val="001F7A70"/>
    <w:pPr>
      <w:tabs>
        <w:tab w:val="center" w:pos="4153"/>
        <w:tab w:val="right" w:pos="8306"/>
      </w:tabs>
    </w:pPr>
    <w:rPr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FooterChar"/>
    <w:uiPriority w:val="99"/>
    <w:rsid w:val="001F7A70"/>
    <w:pPr>
      <w:tabs>
        <w:tab w:val="center" w:pos="4153"/>
        <w:tab w:val="right" w:pos="8306"/>
      </w:tabs>
    </w:pPr>
    <w:rPr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Normal"/>
    <w:uiPriority w:val="99"/>
    <w:rsid w:val="00475AC2"/>
    <w:pPr>
      <w:spacing w:before="100" w:beforeAutospacing="1" w:after="100" w:afterAutospacing="1"/>
    </w:pPr>
    <w:rPr>
      <w:lang w:val="ru-RU"/>
    </w:rPr>
  </w:style>
  <w:style w:type="paragraph" w:styleId="NormalWeb">
    <w:name w:val="Normal (Web)"/>
    <w:aliases w:val="Обычный (Web)"/>
    <w:basedOn w:val="Normal"/>
    <w:uiPriority w:val="99"/>
    <w:rsid w:val="00F45E8B"/>
    <w:pPr>
      <w:spacing w:before="100" w:beforeAutospacing="1" w:after="100" w:afterAutospacing="1"/>
    </w:pPr>
    <w:rPr>
      <w:lang w:val="ru-RU"/>
    </w:rPr>
  </w:style>
  <w:style w:type="character" w:styleId="Strong">
    <w:name w:val="Strong"/>
    <w:basedOn w:val="DefaultParagraphFont"/>
    <w:uiPriority w:val="99"/>
    <w:qFormat/>
    <w:rsid w:val="00F45E8B"/>
    <w:rPr>
      <w:b/>
      <w:bCs/>
    </w:rPr>
  </w:style>
  <w:style w:type="paragraph" w:styleId="ListParagraph">
    <w:name w:val="List Paragraph"/>
    <w:basedOn w:val="Normal"/>
    <w:uiPriority w:val="99"/>
    <w:qFormat/>
    <w:rsid w:val="00F45E8B"/>
    <w:pPr>
      <w:ind w:left="720"/>
    </w:pPr>
    <w:rPr>
      <w:lang w:val="ru-RU"/>
    </w:rPr>
  </w:style>
  <w:style w:type="paragraph" w:customStyle="1" w:styleId="FR1">
    <w:name w:val="FR1"/>
    <w:uiPriority w:val="99"/>
    <w:rsid w:val="008026B1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5F6F5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F6F57"/>
    <w:rPr>
      <w:sz w:val="24"/>
      <w:szCs w:val="24"/>
      <w:lang w:val="uk-UA" w:eastAsia="ru-RU"/>
    </w:rPr>
  </w:style>
  <w:style w:type="table" w:styleId="TableGrid">
    <w:name w:val="Table Grid"/>
    <w:basedOn w:val="TableNormal"/>
    <w:uiPriority w:val="99"/>
    <w:rsid w:val="00264AD0"/>
    <w:pPr>
      <w:autoSpaceDE w:val="0"/>
      <w:autoSpaceDN w:val="0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semiHidden/>
    <w:rsid w:val="003E3C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3E3C5F"/>
    <w:rPr>
      <w:sz w:val="16"/>
      <w:szCs w:val="16"/>
      <w:lang w:val="uk-UA" w:eastAsia="ru-RU"/>
    </w:rPr>
  </w:style>
  <w:style w:type="paragraph" w:customStyle="1" w:styleId="c1e0e7eee2e8e9">
    <w:name w:val="Бc1аe0зe7оeeвe2иe8йe9"/>
    <w:uiPriority w:val="99"/>
    <w:rsid w:val="001D5210"/>
    <w:pPr>
      <w:autoSpaceDE w:val="0"/>
      <w:autoSpaceDN w:val="0"/>
      <w:adjustRightInd w:val="0"/>
    </w:pPr>
    <w:rPr>
      <w:rFonts w:ascii="Times New Roman" w:hAnsi="Liberation Serif" w:cs="Times New Roman"/>
      <w:sz w:val="20"/>
      <w:szCs w:val="20"/>
      <w:lang w:val="ru-RU" w:eastAsia="zh-CN"/>
    </w:rPr>
  </w:style>
  <w:style w:type="paragraph" w:customStyle="1" w:styleId="Standard">
    <w:name w:val="Standard"/>
    <w:uiPriority w:val="99"/>
    <w:rsid w:val="005318E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/>
    </w:rPr>
  </w:style>
  <w:style w:type="paragraph" w:customStyle="1" w:styleId="Textbody">
    <w:name w:val="Text body"/>
    <w:basedOn w:val="Standard"/>
    <w:uiPriority w:val="99"/>
    <w:rsid w:val="005318ED"/>
    <w:pPr>
      <w:spacing w:after="120"/>
    </w:pPr>
  </w:style>
  <w:style w:type="paragraph" w:customStyle="1" w:styleId="PreformattedText">
    <w:name w:val="Preformatted Text"/>
    <w:basedOn w:val="Standard"/>
    <w:uiPriority w:val="99"/>
    <w:rsid w:val="005318ED"/>
    <w:rPr>
      <w:rFonts w:ascii="Liberation Mono" w:hAnsi="Liberation Mono" w:cs="Liberation Mono"/>
      <w:sz w:val="20"/>
      <w:szCs w:val="20"/>
    </w:rPr>
  </w:style>
  <w:style w:type="paragraph" w:customStyle="1" w:styleId="1">
    <w:name w:val="Абзац списку1"/>
    <w:basedOn w:val="Standard"/>
    <w:uiPriority w:val="99"/>
    <w:rsid w:val="005318ED"/>
    <w:pPr>
      <w:spacing w:after="200"/>
      <w:ind w:left="720"/>
    </w:pPr>
  </w:style>
  <w:style w:type="character" w:customStyle="1" w:styleId="StrongEmphasis">
    <w:name w:val="Strong Emphasis"/>
    <w:uiPriority w:val="99"/>
    <w:rsid w:val="005318ED"/>
    <w:rPr>
      <w:b/>
      <w:bCs/>
    </w:rPr>
  </w:style>
  <w:style w:type="character" w:customStyle="1" w:styleId="3">
    <w:name w:val="Основний текст (3)_"/>
    <w:link w:val="30"/>
    <w:uiPriority w:val="99"/>
    <w:locked/>
    <w:rsid w:val="005318ED"/>
    <w:rPr>
      <w:b/>
      <w:b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Normal"/>
    <w:link w:val="3"/>
    <w:uiPriority w:val="99"/>
    <w:rsid w:val="005318ED"/>
    <w:pPr>
      <w:widowControl w:val="0"/>
      <w:shd w:val="clear" w:color="auto" w:fill="FFFFFF"/>
      <w:spacing w:before="60" w:after="300" w:line="320" w:lineRule="exact"/>
      <w:jc w:val="center"/>
    </w:pPr>
    <w:rPr>
      <w:b/>
      <w:bCs/>
      <w:sz w:val="28"/>
      <w:szCs w:val="28"/>
      <w:lang w:eastAsia="uk-UA"/>
    </w:rPr>
  </w:style>
  <w:style w:type="paragraph" w:styleId="BodyTextIndent3">
    <w:name w:val="Body Text Indent 3"/>
    <w:basedOn w:val="Normal"/>
    <w:link w:val="BodyTextIndent3Char"/>
    <w:uiPriority w:val="99"/>
    <w:rsid w:val="00C15834"/>
    <w:pPr>
      <w:ind w:firstLine="567"/>
      <w:jc w:val="both"/>
    </w:pPr>
    <w:rPr>
      <w:sz w:val="26"/>
      <w:szCs w:val="2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15834"/>
    <w:rPr>
      <w:rFonts w:ascii="Times New Roman" w:hAnsi="Times New Roman" w:cs="Times New Roman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rsid w:val="00C31681"/>
    <w:rPr>
      <w:color w:val="0000FF"/>
      <w:u w:val="single"/>
    </w:rPr>
  </w:style>
  <w:style w:type="character" w:customStyle="1" w:styleId="2">
    <w:name w:val="Основний текст (2)_"/>
    <w:basedOn w:val="DefaultParagraphFont"/>
    <w:link w:val="20"/>
    <w:uiPriority w:val="99"/>
    <w:locked/>
    <w:rsid w:val="0051402F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1">
    <w:name w:val="Колонтитул_"/>
    <w:basedOn w:val="DefaultParagraphFont"/>
    <w:uiPriority w:val="99"/>
    <w:rsid w:val="0051402F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2">
    <w:name w:val="Колонтитул"/>
    <w:basedOn w:val="a1"/>
    <w:uiPriority w:val="99"/>
    <w:rsid w:val="0051402F"/>
    <w:rPr>
      <w:color w:val="000000"/>
      <w:spacing w:val="0"/>
      <w:w w:val="100"/>
      <w:position w:val="0"/>
      <w:lang w:val="uk-UA" w:eastAsia="uk-UA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51402F"/>
    <w:rPr>
      <w:rFonts w:ascii="Times New Roman" w:hAnsi="Times New Roman" w:cs="Times New Roman"/>
      <w:b/>
      <w:bCs/>
      <w:spacing w:val="-20"/>
      <w:sz w:val="40"/>
      <w:szCs w:val="40"/>
      <w:shd w:val="clear" w:color="auto" w:fill="FFFFFF"/>
    </w:rPr>
  </w:style>
  <w:style w:type="character" w:customStyle="1" w:styleId="4">
    <w:name w:val="Основний текст (4)_"/>
    <w:basedOn w:val="DefaultParagraphFont"/>
    <w:link w:val="40"/>
    <w:uiPriority w:val="99"/>
    <w:locked/>
    <w:rsid w:val="0051402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DefaultParagraphFont"/>
    <w:link w:val="32"/>
    <w:uiPriority w:val="99"/>
    <w:locked/>
    <w:rsid w:val="0051402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ий текст (2) + Напівжирний"/>
    <w:basedOn w:val="2"/>
    <w:uiPriority w:val="99"/>
    <w:rsid w:val="0051402F"/>
    <w:rPr>
      <w:b/>
      <w:bCs/>
      <w:color w:val="000000"/>
      <w:spacing w:val="0"/>
      <w:w w:val="100"/>
      <w:position w:val="0"/>
      <w:lang w:val="uk-UA" w:eastAsia="uk-UA"/>
    </w:rPr>
  </w:style>
  <w:style w:type="character" w:customStyle="1" w:styleId="5">
    <w:name w:val="Основний текст (5)_"/>
    <w:basedOn w:val="DefaultParagraphFont"/>
    <w:link w:val="50"/>
    <w:uiPriority w:val="99"/>
    <w:locked/>
    <w:rsid w:val="0051402F"/>
    <w:rPr>
      <w:rFonts w:ascii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DefaultParagraphFont"/>
    <w:link w:val="23"/>
    <w:uiPriority w:val="99"/>
    <w:locked/>
    <w:rsid w:val="0051402F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41">
    <w:name w:val="Основний текст (4) + Не напівжирний"/>
    <w:basedOn w:val="4"/>
    <w:uiPriority w:val="99"/>
    <w:rsid w:val="0051402F"/>
    <w:rPr>
      <w:color w:val="000000"/>
      <w:spacing w:val="0"/>
      <w:w w:val="100"/>
      <w:position w:val="0"/>
      <w:lang w:val="uk-UA" w:eastAsia="uk-UA"/>
    </w:rPr>
  </w:style>
  <w:style w:type="paragraph" w:customStyle="1" w:styleId="20">
    <w:name w:val="Основний текст (2)"/>
    <w:basedOn w:val="Normal"/>
    <w:link w:val="2"/>
    <w:uiPriority w:val="99"/>
    <w:rsid w:val="0051402F"/>
    <w:pPr>
      <w:widowControl w:val="0"/>
      <w:shd w:val="clear" w:color="auto" w:fill="FFFFFF"/>
      <w:spacing w:after="2700" w:line="595" w:lineRule="exact"/>
      <w:ind w:hanging="360"/>
      <w:jc w:val="both"/>
    </w:pPr>
    <w:rPr>
      <w:sz w:val="26"/>
      <w:szCs w:val="26"/>
      <w:lang w:eastAsia="uk-UA"/>
    </w:rPr>
  </w:style>
  <w:style w:type="paragraph" w:customStyle="1" w:styleId="11">
    <w:name w:val="Заголовок №1"/>
    <w:basedOn w:val="Normal"/>
    <w:link w:val="10"/>
    <w:uiPriority w:val="99"/>
    <w:rsid w:val="0051402F"/>
    <w:pPr>
      <w:widowControl w:val="0"/>
      <w:shd w:val="clear" w:color="auto" w:fill="FFFFFF"/>
      <w:spacing w:before="2700" w:line="494" w:lineRule="exact"/>
      <w:jc w:val="center"/>
      <w:outlineLvl w:val="0"/>
    </w:pPr>
    <w:rPr>
      <w:b/>
      <w:bCs/>
      <w:spacing w:val="-20"/>
      <w:sz w:val="40"/>
      <w:szCs w:val="40"/>
      <w:lang w:eastAsia="uk-UA"/>
    </w:rPr>
  </w:style>
  <w:style w:type="paragraph" w:customStyle="1" w:styleId="40">
    <w:name w:val="Основний текст (4)"/>
    <w:basedOn w:val="Normal"/>
    <w:link w:val="4"/>
    <w:uiPriority w:val="99"/>
    <w:rsid w:val="0051402F"/>
    <w:pPr>
      <w:widowControl w:val="0"/>
      <w:shd w:val="clear" w:color="auto" w:fill="FFFFFF"/>
      <w:spacing w:before="300" w:after="420" w:line="240" w:lineRule="atLeast"/>
    </w:pPr>
    <w:rPr>
      <w:b/>
      <w:bCs/>
      <w:sz w:val="26"/>
      <w:szCs w:val="26"/>
      <w:lang w:eastAsia="uk-UA"/>
    </w:rPr>
  </w:style>
  <w:style w:type="paragraph" w:customStyle="1" w:styleId="32">
    <w:name w:val="Заголовок №3"/>
    <w:basedOn w:val="Normal"/>
    <w:link w:val="31"/>
    <w:uiPriority w:val="99"/>
    <w:rsid w:val="0051402F"/>
    <w:pPr>
      <w:widowControl w:val="0"/>
      <w:shd w:val="clear" w:color="auto" w:fill="FFFFFF"/>
      <w:spacing w:after="240" w:line="240" w:lineRule="atLeast"/>
      <w:jc w:val="both"/>
      <w:outlineLvl w:val="2"/>
    </w:pPr>
    <w:rPr>
      <w:b/>
      <w:bCs/>
      <w:sz w:val="26"/>
      <w:szCs w:val="26"/>
      <w:lang w:eastAsia="uk-UA"/>
    </w:rPr>
  </w:style>
  <w:style w:type="paragraph" w:customStyle="1" w:styleId="50">
    <w:name w:val="Основний текст (5)"/>
    <w:basedOn w:val="Normal"/>
    <w:link w:val="5"/>
    <w:uiPriority w:val="99"/>
    <w:rsid w:val="0051402F"/>
    <w:pPr>
      <w:widowControl w:val="0"/>
      <w:shd w:val="clear" w:color="auto" w:fill="FFFFFF"/>
      <w:spacing w:line="226" w:lineRule="exact"/>
      <w:jc w:val="both"/>
    </w:pPr>
    <w:rPr>
      <w:sz w:val="20"/>
      <w:szCs w:val="20"/>
      <w:lang w:eastAsia="uk-UA"/>
    </w:rPr>
  </w:style>
  <w:style w:type="paragraph" w:customStyle="1" w:styleId="23">
    <w:name w:val="Заголовок №2"/>
    <w:basedOn w:val="Normal"/>
    <w:link w:val="22"/>
    <w:uiPriority w:val="99"/>
    <w:rsid w:val="0051402F"/>
    <w:pPr>
      <w:widowControl w:val="0"/>
      <w:shd w:val="clear" w:color="auto" w:fill="FFFFFF"/>
      <w:spacing w:before="660" w:after="240" w:line="240" w:lineRule="atLeast"/>
      <w:jc w:val="center"/>
      <w:outlineLvl w:val="1"/>
    </w:pPr>
    <w:rPr>
      <w:b/>
      <w:bCs/>
      <w:sz w:val="36"/>
      <w:szCs w:val="3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26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93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6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643</TotalTime>
  <Pages>1</Pages>
  <Words>1356</Words>
  <Characters>773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53</cp:revision>
  <cp:lastPrinted>2026-10-06T10:57:00Z</cp:lastPrinted>
  <dcterms:created xsi:type="dcterms:W3CDTF">2021-02-01T14:58:00Z</dcterms:created>
  <dcterms:modified xsi:type="dcterms:W3CDTF">2026-10-07T05:51:00Z</dcterms:modified>
</cp:coreProperties>
</file>