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AA1" w:rsidRDefault="00DA7AA1" w:rsidP="00170D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923"/>
        <w:jc w:val="both"/>
        <w:textAlignment w:val="baseline"/>
        <w:rPr>
          <w:rFonts w:ascii="Times New Roman" w:hAnsi="Times New Roman"/>
          <w:sz w:val="26"/>
          <w:szCs w:val="26"/>
          <w:lang w:eastAsia="uk-UA"/>
        </w:rPr>
      </w:pPr>
      <w:r>
        <w:rPr>
          <w:rFonts w:ascii="Times New Roman" w:hAnsi="Times New Roman"/>
          <w:sz w:val="26"/>
          <w:szCs w:val="26"/>
          <w:lang w:eastAsia="uk-UA"/>
        </w:rPr>
        <w:t xml:space="preserve">          ДОДАТОК</w:t>
      </w:r>
    </w:p>
    <w:p w:rsidR="00DA7AA1" w:rsidRDefault="00DA7AA1" w:rsidP="00170D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923"/>
        <w:jc w:val="both"/>
        <w:textAlignment w:val="baseline"/>
        <w:rPr>
          <w:rFonts w:ascii="Times New Roman" w:hAnsi="Times New Roman"/>
          <w:sz w:val="26"/>
          <w:szCs w:val="26"/>
          <w:lang w:eastAsia="uk-UA"/>
        </w:rPr>
      </w:pPr>
      <w:r>
        <w:rPr>
          <w:rFonts w:ascii="Times New Roman" w:hAnsi="Times New Roman"/>
          <w:sz w:val="26"/>
          <w:szCs w:val="26"/>
          <w:lang w:eastAsia="uk-UA"/>
        </w:rPr>
        <w:t xml:space="preserve"> до рішення міської ради </w:t>
      </w:r>
    </w:p>
    <w:p w:rsidR="00DA7AA1" w:rsidRPr="00170DA8" w:rsidRDefault="00DA7AA1" w:rsidP="00170D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923"/>
        <w:jc w:val="both"/>
        <w:textAlignment w:val="baseline"/>
        <w:rPr>
          <w:rFonts w:ascii="Times New Roman" w:hAnsi="Times New Roman"/>
          <w:sz w:val="26"/>
          <w:szCs w:val="26"/>
          <w:lang w:eastAsia="uk-UA"/>
        </w:rPr>
      </w:pPr>
      <w:r>
        <w:rPr>
          <w:rFonts w:ascii="Times New Roman" w:hAnsi="Times New Roman"/>
          <w:sz w:val="26"/>
          <w:szCs w:val="26"/>
          <w:lang w:eastAsia="uk-UA"/>
        </w:rPr>
        <w:t>______________№ ________</w:t>
      </w:r>
    </w:p>
    <w:p w:rsidR="00DA7AA1" w:rsidRDefault="00DA7AA1" w:rsidP="00F55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10065"/>
        <w:textAlignment w:val="baseline"/>
        <w:rPr>
          <w:rFonts w:ascii="Times New Roman" w:hAnsi="Times New Roman"/>
          <w:kern w:val="1"/>
          <w:sz w:val="22"/>
          <w:szCs w:val="22"/>
          <w:lang w:eastAsia="ar-SA"/>
        </w:rPr>
      </w:pPr>
    </w:p>
    <w:p w:rsidR="00DA7AA1" w:rsidRPr="00401EE7" w:rsidRDefault="00DA7AA1" w:rsidP="00F55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10065"/>
        <w:textAlignment w:val="baseline"/>
        <w:rPr>
          <w:rFonts w:ascii="Times New Roman" w:hAnsi="Times New Roman"/>
          <w:kern w:val="1"/>
          <w:sz w:val="26"/>
          <w:szCs w:val="26"/>
          <w:lang w:eastAsia="ar-SA"/>
        </w:rPr>
      </w:pPr>
      <w:r w:rsidRPr="00401EE7">
        <w:rPr>
          <w:rFonts w:ascii="Times New Roman" w:hAnsi="Times New Roman"/>
          <w:kern w:val="1"/>
          <w:sz w:val="26"/>
          <w:szCs w:val="26"/>
          <w:lang w:eastAsia="ar-SA"/>
        </w:rPr>
        <w:t xml:space="preserve">   «Додаток </w:t>
      </w:r>
    </w:p>
    <w:p w:rsidR="00DA7AA1" w:rsidRPr="00401EE7" w:rsidRDefault="00DA7AA1" w:rsidP="00F55857">
      <w:pPr>
        <w:ind w:right="-2"/>
        <w:jc w:val="center"/>
        <w:rPr>
          <w:rFonts w:ascii="Times New Roman" w:hAnsi="Times New Roman"/>
          <w:sz w:val="26"/>
          <w:szCs w:val="26"/>
        </w:rPr>
      </w:pPr>
      <w:r w:rsidRPr="00401EE7">
        <w:rPr>
          <w:rFonts w:ascii="Times New Roman" w:hAnsi="Times New Roman"/>
          <w:kern w:val="1"/>
          <w:sz w:val="26"/>
          <w:szCs w:val="26"/>
          <w:lang w:eastAsia="ar-SA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kern w:val="1"/>
          <w:sz w:val="26"/>
          <w:szCs w:val="26"/>
          <w:lang w:eastAsia="ar-SA"/>
        </w:rPr>
        <w:t xml:space="preserve">                            </w:t>
      </w:r>
      <w:r w:rsidRPr="00401EE7">
        <w:rPr>
          <w:rFonts w:ascii="Times New Roman" w:hAnsi="Times New Roman"/>
          <w:kern w:val="1"/>
          <w:sz w:val="26"/>
          <w:szCs w:val="26"/>
          <w:lang w:eastAsia="ar-SA"/>
        </w:rPr>
        <w:t xml:space="preserve">       до Програми </w:t>
      </w:r>
      <w:r w:rsidRPr="00401EE7">
        <w:rPr>
          <w:rFonts w:ascii="Times New Roman" w:hAnsi="Times New Roman"/>
          <w:sz w:val="26"/>
          <w:szCs w:val="26"/>
        </w:rPr>
        <w:t>з організації оборонної</w:t>
      </w:r>
    </w:p>
    <w:p w:rsidR="00DA7AA1" w:rsidRPr="00401EE7" w:rsidRDefault="00DA7AA1" w:rsidP="007D1414">
      <w:pPr>
        <w:ind w:right="-2"/>
        <w:jc w:val="center"/>
        <w:rPr>
          <w:rFonts w:ascii="Times New Roman" w:hAnsi="Times New Roman"/>
          <w:sz w:val="26"/>
          <w:szCs w:val="26"/>
        </w:rPr>
      </w:pPr>
      <w:r w:rsidRPr="00401EE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</w:t>
      </w:r>
      <w:r w:rsidRPr="00401EE7">
        <w:rPr>
          <w:rFonts w:ascii="Times New Roman" w:hAnsi="Times New Roman"/>
          <w:sz w:val="26"/>
          <w:szCs w:val="26"/>
        </w:rPr>
        <w:t xml:space="preserve"> роботи на території Бориславської міської </w:t>
      </w:r>
    </w:p>
    <w:p w:rsidR="00DA7AA1" w:rsidRPr="00401EE7" w:rsidRDefault="00DA7AA1" w:rsidP="00F55857">
      <w:pPr>
        <w:ind w:right="-2"/>
        <w:jc w:val="center"/>
        <w:rPr>
          <w:rFonts w:ascii="Times New Roman" w:hAnsi="Times New Roman"/>
          <w:sz w:val="26"/>
          <w:szCs w:val="26"/>
        </w:rPr>
      </w:pPr>
      <w:r w:rsidRPr="00401EE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</w:t>
      </w:r>
      <w:r w:rsidRPr="00401EE7">
        <w:rPr>
          <w:rFonts w:ascii="Times New Roman" w:hAnsi="Times New Roman"/>
          <w:sz w:val="26"/>
          <w:szCs w:val="26"/>
        </w:rPr>
        <w:t xml:space="preserve">                             територіальної громади на 2025 - 2029 роки</w:t>
      </w:r>
    </w:p>
    <w:p w:rsidR="00DA7AA1" w:rsidRPr="00401EE7" w:rsidRDefault="00DA7AA1" w:rsidP="007D1414">
      <w:pPr>
        <w:tabs>
          <w:tab w:val="left" w:pos="9923"/>
        </w:tabs>
        <w:ind w:left="10065" w:right="-2"/>
        <w:jc w:val="center"/>
        <w:rPr>
          <w:rFonts w:ascii="Times New Roman" w:hAnsi="Times New Roman"/>
          <w:bCs/>
          <w:kern w:val="1"/>
          <w:sz w:val="26"/>
          <w:szCs w:val="26"/>
          <w:lang w:eastAsia="ar-SA"/>
        </w:rPr>
      </w:pPr>
    </w:p>
    <w:p w:rsidR="00DA7AA1" w:rsidRPr="007D1414" w:rsidRDefault="00DA7AA1" w:rsidP="007D14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textAlignment w:val="baseline"/>
        <w:rPr>
          <w:rFonts w:ascii="Times New Roman" w:hAnsi="Times New Roman"/>
          <w:bCs/>
          <w:kern w:val="1"/>
          <w:sz w:val="28"/>
          <w:szCs w:val="28"/>
          <w:lang w:eastAsia="ar-SA"/>
        </w:rPr>
      </w:pPr>
      <w:r w:rsidRPr="007D1414">
        <w:rPr>
          <w:rFonts w:ascii="Times New Roman" w:hAnsi="Times New Roman"/>
          <w:bCs/>
          <w:kern w:val="1"/>
          <w:sz w:val="28"/>
          <w:szCs w:val="28"/>
          <w:lang w:eastAsia="ar-SA"/>
        </w:rPr>
        <w:t>ЗАХОДИ</w:t>
      </w:r>
    </w:p>
    <w:p w:rsidR="00DA7AA1" w:rsidRPr="007D1414" w:rsidRDefault="00DA7AA1" w:rsidP="007D1414">
      <w:pPr>
        <w:ind w:right="-2"/>
        <w:jc w:val="center"/>
        <w:rPr>
          <w:rFonts w:ascii="Times New Roman" w:hAnsi="Times New Roman"/>
          <w:sz w:val="28"/>
          <w:szCs w:val="28"/>
        </w:rPr>
      </w:pPr>
      <w:r w:rsidRPr="007D1414">
        <w:rPr>
          <w:rFonts w:ascii="Times New Roman" w:hAnsi="Times New Roman"/>
          <w:sz w:val="28"/>
          <w:szCs w:val="28"/>
        </w:rPr>
        <w:t>з організації оборонної роботи на території Бориславської міської територіальної  громади  на 2025 - 2029 роки</w:t>
      </w:r>
    </w:p>
    <w:p w:rsidR="00DA7AA1" w:rsidRPr="002E523F" w:rsidRDefault="00DA7AA1" w:rsidP="007D1414">
      <w:pPr>
        <w:ind w:right="-2"/>
        <w:rPr>
          <w:rFonts w:ascii="Times New Roman" w:hAnsi="Times New Roman"/>
          <w:kern w:val="1"/>
          <w:sz w:val="22"/>
          <w:szCs w:val="22"/>
        </w:rPr>
      </w:pPr>
    </w:p>
    <w:tbl>
      <w:tblPr>
        <w:tblW w:w="14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83"/>
        <w:gridCol w:w="5244"/>
        <w:gridCol w:w="709"/>
        <w:gridCol w:w="851"/>
        <w:gridCol w:w="850"/>
        <w:gridCol w:w="851"/>
        <w:gridCol w:w="850"/>
        <w:gridCol w:w="1843"/>
        <w:gridCol w:w="2551"/>
      </w:tblGrid>
      <w:tr w:rsidR="00DA7AA1" w:rsidRPr="002E523F" w:rsidTr="00724818">
        <w:trPr>
          <w:tblHeader/>
        </w:trPr>
        <w:tc>
          <w:tcPr>
            <w:tcW w:w="483" w:type="dxa"/>
            <w:vMerge w:val="restart"/>
            <w:tcBorders>
              <w:right w:val="single" w:sz="4" w:space="0" w:color="auto"/>
            </w:tcBorders>
            <w:vAlign w:val="center"/>
          </w:tcPr>
          <w:p w:rsidR="00DA7AA1" w:rsidRPr="002E523F" w:rsidRDefault="00DA7AA1" w:rsidP="00F76D3F">
            <w:pPr>
              <w:suppressAutoHyphens/>
              <w:ind w:right="282"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  <w:t>№</w:t>
            </w:r>
          </w:p>
        </w:tc>
        <w:tc>
          <w:tcPr>
            <w:tcW w:w="5244" w:type="dxa"/>
            <w:vMerge w:val="restart"/>
            <w:tcBorders>
              <w:left w:val="single" w:sz="4" w:space="0" w:color="auto"/>
            </w:tcBorders>
            <w:vAlign w:val="center"/>
          </w:tcPr>
          <w:p w:rsidR="00DA7AA1" w:rsidRPr="002E523F" w:rsidRDefault="00DA7AA1" w:rsidP="00F86248">
            <w:pPr>
              <w:tabs>
                <w:tab w:val="left" w:pos="5328"/>
                <w:tab w:val="left" w:pos="5692"/>
              </w:tabs>
              <w:suppressAutoHyphens/>
              <w:ind w:left="77" w:right="282"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  <w:t>Назва заходу</w:t>
            </w:r>
          </w:p>
        </w:tc>
        <w:tc>
          <w:tcPr>
            <w:tcW w:w="4111" w:type="dxa"/>
            <w:gridSpan w:val="5"/>
            <w:vAlign w:val="center"/>
          </w:tcPr>
          <w:p w:rsidR="00DA7AA1" w:rsidRPr="002E523F" w:rsidRDefault="00DA7AA1" w:rsidP="00BE68EF">
            <w:pPr>
              <w:suppressAutoHyphens/>
              <w:ind w:right="282"/>
              <w:jc w:val="center"/>
              <w:rPr>
                <w:rFonts w:ascii="Times New Roman" w:hAnsi="Times New Roman"/>
                <w:bCs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bCs/>
                <w:color w:val="000000"/>
                <w:kern w:val="1"/>
                <w:sz w:val="22"/>
                <w:szCs w:val="22"/>
                <w:lang w:eastAsia="ar-SA"/>
              </w:rPr>
              <w:t>Розрахункова потреба у коштах за роками,</w:t>
            </w:r>
          </w:p>
          <w:p w:rsidR="00DA7AA1" w:rsidRPr="002E523F" w:rsidRDefault="00DA7AA1" w:rsidP="00BE68EF">
            <w:pPr>
              <w:suppressAutoHyphens/>
              <w:ind w:right="282"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bCs/>
                <w:color w:val="000000"/>
                <w:kern w:val="1"/>
                <w:sz w:val="22"/>
                <w:szCs w:val="22"/>
                <w:lang w:eastAsia="ar-SA"/>
              </w:rPr>
              <w:t>тис.</w:t>
            </w:r>
            <w:r>
              <w:rPr>
                <w:rFonts w:ascii="Times New Roman" w:hAnsi="Times New Roman"/>
                <w:bCs/>
                <w:color w:val="000000"/>
                <w:kern w:val="1"/>
                <w:sz w:val="22"/>
                <w:szCs w:val="22"/>
                <w:lang w:eastAsia="ar-SA"/>
              </w:rPr>
              <w:t xml:space="preserve"> </w:t>
            </w:r>
            <w:r w:rsidRPr="002E523F">
              <w:rPr>
                <w:rFonts w:ascii="Times New Roman" w:hAnsi="Times New Roman"/>
                <w:bCs/>
                <w:color w:val="000000"/>
                <w:kern w:val="1"/>
                <w:sz w:val="22"/>
                <w:szCs w:val="22"/>
                <w:lang w:eastAsia="ar-SA"/>
              </w:rPr>
              <w:t>гривень</w:t>
            </w:r>
          </w:p>
        </w:tc>
        <w:tc>
          <w:tcPr>
            <w:tcW w:w="1843" w:type="dxa"/>
            <w:vMerge w:val="restart"/>
            <w:vAlign w:val="center"/>
          </w:tcPr>
          <w:p w:rsidR="00DA7AA1" w:rsidRPr="002E523F" w:rsidRDefault="00DA7AA1" w:rsidP="00F76D3F">
            <w:pPr>
              <w:suppressAutoHyphens/>
              <w:ind w:right="-56"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  <w:t>Джерела</w:t>
            </w:r>
          </w:p>
          <w:p w:rsidR="00DA7AA1" w:rsidRPr="002E523F" w:rsidRDefault="00DA7AA1" w:rsidP="00F76D3F">
            <w:pPr>
              <w:suppressAutoHyphens/>
              <w:ind w:right="-56"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  <w:t>фінансування</w:t>
            </w:r>
          </w:p>
        </w:tc>
        <w:tc>
          <w:tcPr>
            <w:tcW w:w="2551" w:type="dxa"/>
            <w:vMerge w:val="restart"/>
            <w:vAlign w:val="center"/>
          </w:tcPr>
          <w:p w:rsidR="00DA7AA1" w:rsidRPr="002E523F" w:rsidRDefault="00DA7AA1" w:rsidP="00BE68EF">
            <w:pPr>
              <w:suppressAutoHyphens/>
              <w:ind w:right="282"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  <w:t xml:space="preserve">Виконавець </w:t>
            </w:r>
          </w:p>
        </w:tc>
      </w:tr>
      <w:tr w:rsidR="00DA7AA1" w:rsidRPr="002E523F" w:rsidTr="00724818">
        <w:trPr>
          <w:tblHeader/>
        </w:trPr>
        <w:tc>
          <w:tcPr>
            <w:tcW w:w="483" w:type="dxa"/>
            <w:vMerge/>
            <w:tcBorders>
              <w:right w:val="single" w:sz="4" w:space="0" w:color="auto"/>
            </w:tcBorders>
            <w:vAlign w:val="center"/>
          </w:tcPr>
          <w:p w:rsidR="00DA7AA1" w:rsidRPr="002E523F" w:rsidRDefault="00DA7AA1" w:rsidP="00F76D3F">
            <w:pPr>
              <w:suppressAutoHyphens/>
              <w:ind w:right="282"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5244" w:type="dxa"/>
            <w:vMerge/>
            <w:tcBorders>
              <w:left w:val="single" w:sz="4" w:space="0" w:color="auto"/>
            </w:tcBorders>
            <w:vAlign w:val="center"/>
          </w:tcPr>
          <w:p w:rsidR="00DA7AA1" w:rsidRPr="002E523F" w:rsidRDefault="00DA7AA1" w:rsidP="00F86248">
            <w:pPr>
              <w:tabs>
                <w:tab w:val="left" w:pos="5328"/>
                <w:tab w:val="left" w:pos="5692"/>
              </w:tabs>
              <w:suppressAutoHyphens/>
              <w:ind w:left="77" w:right="282"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Align w:val="center"/>
          </w:tcPr>
          <w:p w:rsidR="00DA7AA1" w:rsidRPr="002E523F" w:rsidRDefault="00DA7AA1" w:rsidP="007420AF">
            <w:pPr>
              <w:suppressAutoHyphens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  <w:t>202</w:t>
            </w:r>
            <w:r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851" w:type="dxa"/>
            <w:vAlign w:val="center"/>
          </w:tcPr>
          <w:p w:rsidR="00DA7AA1" w:rsidRPr="002E523F" w:rsidRDefault="00DA7AA1" w:rsidP="007420AF">
            <w:pPr>
              <w:suppressAutoHyphens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  <w:t>202</w:t>
            </w:r>
            <w:r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0" w:type="dxa"/>
            <w:vAlign w:val="center"/>
          </w:tcPr>
          <w:p w:rsidR="00DA7AA1" w:rsidRPr="002E523F" w:rsidRDefault="00DA7AA1" w:rsidP="007420AF">
            <w:pPr>
              <w:suppressAutoHyphens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  <w:t>202</w:t>
            </w:r>
            <w:r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851" w:type="dxa"/>
            <w:vAlign w:val="center"/>
          </w:tcPr>
          <w:p w:rsidR="00DA7AA1" w:rsidRPr="002E523F" w:rsidRDefault="00DA7AA1" w:rsidP="007420AF">
            <w:pPr>
              <w:suppressAutoHyphens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  <w:t>202</w:t>
            </w:r>
            <w:r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  <w:t>8</w:t>
            </w:r>
          </w:p>
        </w:tc>
        <w:tc>
          <w:tcPr>
            <w:tcW w:w="850" w:type="dxa"/>
            <w:vAlign w:val="center"/>
          </w:tcPr>
          <w:p w:rsidR="00DA7AA1" w:rsidRPr="002E523F" w:rsidRDefault="00DA7AA1" w:rsidP="007420AF">
            <w:pPr>
              <w:suppressAutoHyphens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  <w:t>202</w:t>
            </w:r>
            <w:r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  <w:t>9</w:t>
            </w:r>
          </w:p>
        </w:tc>
        <w:tc>
          <w:tcPr>
            <w:tcW w:w="1843" w:type="dxa"/>
            <w:vMerge/>
            <w:vAlign w:val="center"/>
          </w:tcPr>
          <w:p w:rsidR="00DA7AA1" w:rsidRPr="002E523F" w:rsidRDefault="00DA7AA1" w:rsidP="00BE68EF">
            <w:pPr>
              <w:suppressAutoHyphens/>
              <w:ind w:right="282"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2551" w:type="dxa"/>
            <w:vMerge/>
            <w:vAlign w:val="center"/>
          </w:tcPr>
          <w:p w:rsidR="00DA7AA1" w:rsidRPr="002E523F" w:rsidRDefault="00DA7AA1" w:rsidP="00BE68EF">
            <w:pPr>
              <w:suppressAutoHyphens/>
              <w:ind w:right="282"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</w:tr>
      <w:tr w:rsidR="00DA7AA1" w:rsidRPr="002E523F" w:rsidTr="00724818"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DA7AA1" w:rsidRPr="002E523F" w:rsidRDefault="00DA7AA1" w:rsidP="00F76D3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1</w:t>
            </w:r>
          </w:p>
        </w:tc>
        <w:tc>
          <w:tcPr>
            <w:tcW w:w="5244" w:type="dxa"/>
            <w:tcBorders>
              <w:left w:val="single" w:sz="4" w:space="0" w:color="auto"/>
            </w:tcBorders>
            <w:vAlign w:val="center"/>
          </w:tcPr>
          <w:p w:rsidR="00DA7AA1" w:rsidRPr="002E523F" w:rsidRDefault="00DA7AA1" w:rsidP="007C1FC3">
            <w:pPr>
              <w:tabs>
                <w:tab w:val="left" w:pos="5328"/>
                <w:tab w:val="left" w:pos="5692"/>
              </w:tabs>
              <w:spacing w:before="100" w:beforeAutospacing="1" w:after="100" w:afterAutospacing="1"/>
              <w:ind w:left="77"/>
              <w:jc w:val="center"/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  <w:t xml:space="preserve">Виділення автомобільного транспорту для перевезення військовозобов’язаних призовників  </w:t>
            </w:r>
            <w:r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  <w:t>та резервістів</w:t>
            </w:r>
          </w:p>
        </w:tc>
        <w:tc>
          <w:tcPr>
            <w:tcW w:w="709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</w:rPr>
              <w:t>800</w:t>
            </w:r>
          </w:p>
        </w:tc>
        <w:tc>
          <w:tcPr>
            <w:tcW w:w="851" w:type="dxa"/>
            <w:vAlign w:val="center"/>
          </w:tcPr>
          <w:p w:rsidR="00DA7AA1" w:rsidRPr="002E523F" w:rsidRDefault="00DA7AA1" w:rsidP="00F76D3F">
            <w:pPr>
              <w:suppressAutoHyphens/>
              <w:jc w:val="center"/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</w:rPr>
              <w:t>1600</w:t>
            </w:r>
          </w:p>
        </w:tc>
        <w:tc>
          <w:tcPr>
            <w:tcW w:w="850" w:type="dxa"/>
            <w:vAlign w:val="center"/>
          </w:tcPr>
          <w:p w:rsidR="00DA7AA1" w:rsidRPr="002E523F" w:rsidRDefault="00DA7AA1" w:rsidP="00BD62C7">
            <w:pPr>
              <w:suppressAutoHyphens/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</w:rPr>
              <w:t>1600</w:t>
            </w:r>
          </w:p>
        </w:tc>
        <w:tc>
          <w:tcPr>
            <w:tcW w:w="851" w:type="dxa"/>
            <w:vAlign w:val="center"/>
          </w:tcPr>
          <w:p w:rsidR="00DA7AA1" w:rsidRPr="002E523F" w:rsidRDefault="00DA7AA1" w:rsidP="00F76D3F">
            <w:pPr>
              <w:suppressAutoHyphens/>
              <w:jc w:val="center"/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</w:rPr>
              <w:t>1600</w:t>
            </w:r>
          </w:p>
        </w:tc>
        <w:tc>
          <w:tcPr>
            <w:tcW w:w="850" w:type="dxa"/>
            <w:vAlign w:val="center"/>
          </w:tcPr>
          <w:p w:rsidR="00DA7AA1" w:rsidRPr="002E523F" w:rsidRDefault="00DA7AA1" w:rsidP="00F76D3F">
            <w:pPr>
              <w:suppressAutoHyphens/>
              <w:jc w:val="center"/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</w:rPr>
              <w:t>1600</w:t>
            </w:r>
          </w:p>
        </w:tc>
        <w:tc>
          <w:tcPr>
            <w:tcW w:w="1843" w:type="dxa"/>
            <w:vAlign w:val="center"/>
          </w:tcPr>
          <w:p w:rsidR="00DA7AA1" w:rsidRPr="002E523F" w:rsidRDefault="00DA7AA1" w:rsidP="000638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 xml:space="preserve">Бюджет Бориславської міської територіальної громади </w:t>
            </w:r>
          </w:p>
        </w:tc>
        <w:tc>
          <w:tcPr>
            <w:tcW w:w="2551" w:type="dxa"/>
            <w:vAlign w:val="center"/>
          </w:tcPr>
          <w:p w:rsidR="00DA7AA1" w:rsidRPr="002E523F" w:rsidRDefault="00DA7AA1" w:rsidP="000638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</w:rPr>
              <w:t xml:space="preserve">Виконавчий комітет Бориславської міської ради  </w:t>
            </w: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 xml:space="preserve"> </w:t>
            </w:r>
          </w:p>
        </w:tc>
      </w:tr>
      <w:tr w:rsidR="00DA7AA1" w:rsidRPr="002E523F" w:rsidTr="00724818">
        <w:trPr>
          <w:trHeight w:val="1130"/>
        </w:trPr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DA7AA1" w:rsidRPr="002E523F" w:rsidRDefault="00DA7AA1" w:rsidP="00F8624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bCs/>
                <w:kern w:val="1"/>
                <w:sz w:val="22"/>
                <w:szCs w:val="22"/>
                <w:bdr w:val="none" w:sz="0" w:space="0" w:color="auto" w:frame="1"/>
              </w:rPr>
            </w:pPr>
            <w:r w:rsidRPr="002E523F">
              <w:rPr>
                <w:rFonts w:ascii="Times New Roman" w:hAnsi="Times New Roman"/>
                <w:bCs/>
                <w:kern w:val="1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5244" w:type="dxa"/>
            <w:tcBorders>
              <w:left w:val="single" w:sz="4" w:space="0" w:color="auto"/>
            </w:tcBorders>
            <w:vAlign w:val="center"/>
          </w:tcPr>
          <w:p w:rsidR="00DA7AA1" w:rsidRPr="002E523F" w:rsidRDefault="00DA7AA1" w:rsidP="000638B4">
            <w:pPr>
              <w:tabs>
                <w:tab w:val="left" w:pos="5328"/>
                <w:tab w:val="left" w:pos="5692"/>
              </w:tabs>
              <w:ind w:left="77"/>
              <w:jc w:val="center"/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  <w:t>Придбання спеціальних програм для автоматизації військового обліку  призовників та військовозобов'язаних Бориславської міської територіальної громади</w:t>
            </w:r>
            <w:r w:rsidRPr="002E523F">
              <w:rPr>
                <w:rFonts w:ascii="Times New Roman" w:hAnsi="Times New Roman"/>
                <w:color w:val="FF0000"/>
                <w:kern w:val="1"/>
                <w:sz w:val="22"/>
                <w:szCs w:val="22"/>
                <w:lang w:eastAsia="ar-SA"/>
              </w:rPr>
              <w:t xml:space="preserve">  </w:t>
            </w:r>
          </w:p>
        </w:tc>
        <w:tc>
          <w:tcPr>
            <w:tcW w:w="709" w:type="dxa"/>
            <w:vAlign w:val="center"/>
          </w:tcPr>
          <w:p w:rsidR="00DA7AA1" w:rsidRPr="002E523F" w:rsidRDefault="00DA7AA1" w:rsidP="00F86248">
            <w:pPr>
              <w:suppressAutoHyphens/>
              <w:jc w:val="both"/>
              <w:rPr>
                <w:rFonts w:ascii="Times New Roman" w:hAnsi="Times New Roman"/>
                <w:color w:val="000000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1"/>
                <w:sz w:val="22"/>
                <w:szCs w:val="22"/>
              </w:rPr>
              <w:t xml:space="preserve">  20</w:t>
            </w:r>
          </w:p>
        </w:tc>
        <w:tc>
          <w:tcPr>
            <w:tcW w:w="851" w:type="dxa"/>
            <w:vAlign w:val="center"/>
          </w:tcPr>
          <w:p w:rsidR="00DA7AA1" w:rsidRPr="002E523F" w:rsidRDefault="00DA7AA1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val="ru-RU"/>
              </w:rPr>
              <w:t>2</w:t>
            </w:r>
            <w:r w:rsidRPr="002E523F">
              <w:rPr>
                <w:rFonts w:ascii="Times New Roman" w:hAnsi="Times New Roman"/>
                <w:kern w:val="1"/>
                <w:sz w:val="22"/>
                <w:szCs w:val="22"/>
                <w:lang w:val="ru-RU"/>
              </w:rPr>
              <w:t>0</w:t>
            </w:r>
          </w:p>
        </w:tc>
        <w:tc>
          <w:tcPr>
            <w:tcW w:w="850" w:type="dxa"/>
            <w:vAlign w:val="center"/>
          </w:tcPr>
          <w:p w:rsidR="00DA7AA1" w:rsidRPr="002E523F" w:rsidRDefault="00DA7AA1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val="ru-RU"/>
              </w:rPr>
              <w:t>2</w:t>
            </w:r>
            <w:r w:rsidRPr="002E523F">
              <w:rPr>
                <w:rFonts w:ascii="Times New Roman" w:hAnsi="Times New Roman"/>
                <w:kern w:val="1"/>
                <w:sz w:val="22"/>
                <w:szCs w:val="22"/>
                <w:lang w:val="ru-RU"/>
              </w:rPr>
              <w:t>0</w:t>
            </w:r>
          </w:p>
        </w:tc>
        <w:tc>
          <w:tcPr>
            <w:tcW w:w="851" w:type="dxa"/>
            <w:vAlign w:val="center"/>
          </w:tcPr>
          <w:p w:rsidR="00DA7AA1" w:rsidRPr="002E523F" w:rsidRDefault="00DA7AA1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val="ru-RU"/>
              </w:rPr>
              <w:t>2</w:t>
            </w:r>
            <w:r w:rsidRPr="002E523F">
              <w:rPr>
                <w:rFonts w:ascii="Times New Roman" w:hAnsi="Times New Roman"/>
                <w:kern w:val="1"/>
                <w:sz w:val="22"/>
                <w:szCs w:val="22"/>
                <w:lang w:val="ru-RU"/>
              </w:rPr>
              <w:t>0</w:t>
            </w:r>
          </w:p>
        </w:tc>
        <w:tc>
          <w:tcPr>
            <w:tcW w:w="850" w:type="dxa"/>
            <w:vAlign w:val="center"/>
          </w:tcPr>
          <w:p w:rsidR="00DA7AA1" w:rsidRPr="002E523F" w:rsidRDefault="00DA7AA1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val="ru-RU"/>
              </w:rPr>
              <w:t>2</w:t>
            </w:r>
            <w:r w:rsidRPr="002E523F">
              <w:rPr>
                <w:rFonts w:ascii="Times New Roman" w:hAnsi="Times New Roman"/>
                <w:kern w:val="1"/>
                <w:sz w:val="22"/>
                <w:szCs w:val="22"/>
                <w:lang w:val="ru-RU"/>
              </w:rPr>
              <w:t>0</w:t>
            </w:r>
          </w:p>
        </w:tc>
        <w:tc>
          <w:tcPr>
            <w:tcW w:w="1843" w:type="dxa"/>
            <w:vAlign w:val="center"/>
          </w:tcPr>
          <w:p w:rsidR="00DA7AA1" w:rsidRPr="002E523F" w:rsidRDefault="00DA7AA1" w:rsidP="00EE3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Бюджет Бориславської міської територіальної громади</w:t>
            </w:r>
          </w:p>
        </w:tc>
        <w:tc>
          <w:tcPr>
            <w:tcW w:w="2551" w:type="dxa"/>
            <w:vAlign w:val="center"/>
          </w:tcPr>
          <w:p w:rsidR="00DA7AA1" w:rsidRPr="002E523F" w:rsidRDefault="00DA7AA1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</w:rPr>
              <w:t xml:space="preserve">Виконавчий комітет Бориславської міської ради </w:t>
            </w: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 xml:space="preserve"> </w:t>
            </w:r>
          </w:p>
        </w:tc>
      </w:tr>
      <w:tr w:rsidR="00DA7AA1" w:rsidRPr="002E523F" w:rsidTr="00724818"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DA7AA1" w:rsidRPr="002E523F" w:rsidRDefault="00DA7AA1" w:rsidP="00F76D3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3</w:t>
            </w:r>
          </w:p>
        </w:tc>
        <w:tc>
          <w:tcPr>
            <w:tcW w:w="5244" w:type="dxa"/>
            <w:tcBorders>
              <w:left w:val="single" w:sz="4" w:space="0" w:color="auto"/>
            </w:tcBorders>
            <w:vAlign w:val="center"/>
          </w:tcPr>
          <w:p w:rsidR="00DA7AA1" w:rsidRPr="002E523F" w:rsidRDefault="00DA7AA1" w:rsidP="00967C1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328"/>
                <w:tab w:val="left" w:pos="5496"/>
                <w:tab w:val="left" w:pos="5692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77"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  <w:t>Виготовлення та розміщення засобів наочної агітації військово-патріотичного спрямування</w:t>
            </w:r>
          </w:p>
        </w:tc>
        <w:tc>
          <w:tcPr>
            <w:tcW w:w="709" w:type="dxa"/>
            <w:vAlign w:val="center"/>
          </w:tcPr>
          <w:p w:rsidR="00DA7AA1" w:rsidRPr="002E523F" w:rsidRDefault="00DA7AA1" w:rsidP="00F76D3F">
            <w:pPr>
              <w:suppressAutoHyphens/>
              <w:jc w:val="both"/>
              <w:rPr>
                <w:rFonts w:ascii="Times New Roman" w:hAnsi="Times New Roman"/>
                <w:color w:val="000000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1"/>
                <w:sz w:val="22"/>
                <w:szCs w:val="22"/>
              </w:rPr>
              <w:t xml:space="preserve">   5</w:t>
            </w:r>
          </w:p>
        </w:tc>
        <w:tc>
          <w:tcPr>
            <w:tcW w:w="851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val="ru-RU"/>
              </w:rPr>
              <w:t>5</w:t>
            </w:r>
          </w:p>
        </w:tc>
        <w:tc>
          <w:tcPr>
            <w:tcW w:w="850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val="ru-RU"/>
              </w:rPr>
              <w:t>5</w:t>
            </w:r>
          </w:p>
        </w:tc>
        <w:tc>
          <w:tcPr>
            <w:tcW w:w="851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val="ru-RU"/>
              </w:rPr>
              <w:t>5</w:t>
            </w:r>
          </w:p>
        </w:tc>
        <w:tc>
          <w:tcPr>
            <w:tcW w:w="850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val="ru-RU"/>
              </w:rPr>
              <w:t>5</w:t>
            </w:r>
          </w:p>
        </w:tc>
        <w:tc>
          <w:tcPr>
            <w:tcW w:w="1843" w:type="dxa"/>
            <w:vAlign w:val="center"/>
          </w:tcPr>
          <w:p w:rsidR="00DA7AA1" w:rsidRPr="002E523F" w:rsidRDefault="00DA7AA1" w:rsidP="00EE3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Бюджет Бориславської міської територіальної громади</w:t>
            </w:r>
          </w:p>
        </w:tc>
        <w:tc>
          <w:tcPr>
            <w:tcW w:w="2551" w:type="dxa"/>
            <w:vAlign w:val="center"/>
          </w:tcPr>
          <w:p w:rsidR="00DA7AA1" w:rsidRPr="002E523F" w:rsidRDefault="00DA7AA1" w:rsidP="007D1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</w:rPr>
              <w:t xml:space="preserve">Управління культури, молоді, фізичної культури та спорту </w:t>
            </w:r>
          </w:p>
        </w:tc>
      </w:tr>
      <w:tr w:rsidR="00DA7AA1" w:rsidRPr="002E523F" w:rsidTr="00724818"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DA7AA1" w:rsidRPr="002E523F" w:rsidRDefault="00DA7AA1" w:rsidP="00F8624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bCs/>
                <w:kern w:val="1"/>
                <w:sz w:val="22"/>
                <w:szCs w:val="22"/>
                <w:bdr w:val="none" w:sz="0" w:space="0" w:color="auto" w:frame="1"/>
              </w:rPr>
            </w:pPr>
            <w:r w:rsidRPr="002E523F">
              <w:rPr>
                <w:rFonts w:ascii="Times New Roman" w:hAnsi="Times New Roman"/>
                <w:bCs/>
                <w:kern w:val="1"/>
                <w:sz w:val="22"/>
                <w:szCs w:val="22"/>
                <w:bdr w:val="none" w:sz="0" w:space="0" w:color="auto" w:frame="1"/>
              </w:rPr>
              <w:t>4</w:t>
            </w:r>
          </w:p>
        </w:tc>
        <w:tc>
          <w:tcPr>
            <w:tcW w:w="5244" w:type="dxa"/>
            <w:tcBorders>
              <w:left w:val="single" w:sz="4" w:space="0" w:color="auto"/>
            </w:tcBorders>
          </w:tcPr>
          <w:p w:rsidR="00DA7AA1" w:rsidRPr="002E523F" w:rsidRDefault="00DA7AA1" w:rsidP="00F86248">
            <w:pPr>
              <w:tabs>
                <w:tab w:val="left" w:pos="4536"/>
                <w:tab w:val="left" w:pos="5328"/>
                <w:tab w:val="left" w:pos="5692"/>
              </w:tabs>
              <w:suppressAutoHyphens/>
              <w:ind w:left="-64" w:right="-55"/>
              <w:jc w:val="center"/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  <w:t>Допризовна підготовка молоді відповідно до програм, затверджених Міністерством освіти і науки України і погоджених з Міністерством оборони України</w:t>
            </w:r>
          </w:p>
        </w:tc>
        <w:tc>
          <w:tcPr>
            <w:tcW w:w="709" w:type="dxa"/>
            <w:vAlign w:val="center"/>
          </w:tcPr>
          <w:p w:rsidR="00DA7AA1" w:rsidRPr="002E523F" w:rsidRDefault="00DA7AA1" w:rsidP="00F86248">
            <w:pPr>
              <w:suppressAutoHyphens/>
              <w:jc w:val="both"/>
              <w:rPr>
                <w:rFonts w:ascii="Times New Roman" w:hAnsi="Times New Roman"/>
                <w:color w:val="000000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color w:val="000000"/>
                <w:kern w:val="1"/>
                <w:sz w:val="22"/>
                <w:szCs w:val="22"/>
              </w:rPr>
              <w:t xml:space="preserve">    -</w:t>
            </w:r>
          </w:p>
        </w:tc>
        <w:tc>
          <w:tcPr>
            <w:tcW w:w="851" w:type="dxa"/>
            <w:vAlign w:val="center"/>
          </w:tcPr>
          <w:p w:rsidR="00DA7AA1" w:rsidRPr="002E523F" w:rsidRDefault="00DA7AA1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DA7AA1" w:rsidRPr="002E523F" w:rsidRDefault="00DA7AA1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DA7AA1" w:rsidRPr="002E523F" w:rsidRDefault="00DA7AA1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DA7AA1" w:rsidRPr="002E523F" w:rsidRDefault="00DA7AA1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1843" w:type="dxa"/>
            <w:vAlign w:val="center"/>
          </w:tcPr>
          <w:p w:rsidR="00DA7AA1" w:rsidRPr="002E523F" w:rsidRDefault="00DA7AA1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2551" w:type="dxa"/>
            <w:vAlign w:val="center"/>
          </w:tcPr>
          <w:p w:rsidR="00DA7AA1" w:rsidRPr="002E523F" w:rsidRDefault="00DA7AA1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 xml:space="preserve">Відділ освіти міської ради, заклади загальної середньої освіти </w:t>
            </w:r>
          </w:p>
        </w:tc>
      </w:tr>
      <w:tr w:rsidR="00DA7AA1" w:rsidRPr="002E523F" w:rsidTr="00724818"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DA7AA1" w:rsidRPr="002E523F" w:rsidRDefault="00DA7AA1" w:rsidP="00F86248">
            <w:pPr>
              <w:suppressAutoHyphens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5244" w:type="dxa"/>
            <w:tcBorders>
              <w:left w:val="single" w:sz="4" w:space="0" w:color="auto"/>
            </w:tcBorders>
          </w:tcPr>
          <w:p w:rsidR="00DA7AA1" w:rsidRPr="002E523F" w:rsidRDefault="00DA7AA1" w:rsidP="009D6BB9">
            <w:pPr>
              <w:tabs>
                <w:tab w:val="left" w:pos="4536"/>
                <w:tab w:val="left" w:pos="5328"/>
                <w:tab w:val="left" w:pos="5692"/>
              </w:tabs>
              <w:suppressAutoHyphens/>
              <w:ind w:left="-64" w:right="-55"/>
              <w:jc w:val="center"/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  <w:t>Військово-патріотичне виховання молоді за соціальним, військовим, психолого-педагогічним, правовим напрямами</w:t>
            </w:r>
          </w:p>
        </w:tc>
        <w:tc>
          <w:tcPr>
            <w:tcW w:w="709" w:type="dxa"/>
            <w:vAlign w:val="center"/>
          </w:tcPr>
          <w:p w:rsidR="00DA7AA1" w:rsidRPr="002E523F" w:rsidRDefault="00DA7AA1" w:rsidP="00F76D3F">
            <w:pPr>
              <w:suppressAutoHyphens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color w:val="000000"/>
                <w:kern w:val="1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1843" w:type="dxa"/>
            <w:vAlign w:val="center"/>
          </w:tcPr>
          <w:p w:rsidR="00DA7AA1" w:rsidRPr="002E523F" w:rsidRDefault="00DA7AA1" w:rsidP="00BE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2551" w:type="dxa"/>
            <w:vAlign w:val="center"/>
          </w:tcPr>
          <w:p w:rsidR="00DA7AA1" w:rsidRPr="002E523F" w:rsidRDefault="00DA7AA1" w:rsidP="00305C4F">
            <w:pPr>
              <w:suppressAutoHyphens/>
              <w:ind w:right="282"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Відділ освіти, заклади загальної середньої освіти</w:t>
            </w:r>
          </w:p>
        </w:tc>
      </w:tr>
      <w:tr w:rsidR="00DA7AA1" w:rsidRPr="002E523F" w:rsidTr="00724818"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DA7AA1" w:rsidRPr="002E523F" w:rsidRDefault="00DA7AA1" w:rsidP="00F76D3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244" w:type="dxa"/>
            <w:tcBorders>
              <w:left w:val="single" w:sz="4" w:space="0" w:color="auto"/>
            </w:tcBorders>
          </w:tcPr>
          <w:p w:rsidR="00DA7AA1" w:rsidRDefault="00DA7AA1" w:rsidP="00F86248">
            <w:pPr>
              <w:tabs>
                <w:tab w:val="left" w:pos="4536"/>
                <w:tab w:val="left" w:pos="5328"/>
                <w:tab w:val="left" w:pos="5692"/>
              </w:tabs>
              <w:suppressAutoHyphens/>
              <w:ind w:left="-64"/>
              <w:jc w:val="center"/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  <w:t>Допомога навчальним закладам в організації допризовної підготовки юнаків і військово-патріотичного виховання молоді</w:t>
            </w:r>
          </w:p>
          <w:p w:rsidR="00DA7AA1" w:rsidRPr="002E523F" w:rsidRDefault="00DA7AA1" w:rsidP="00F86248">
            <w:pPr>
              <w:tabs>
                <w:tab w:val="left" w:pos="4536"/>
                <w:tab w:val="left" w:pos="5328"/>
                <w:tab w:val="left" w:pos="5692"/>
              </w:tabs>
              <w:suppressAutoHyphens/>
              <w:ind w:left="-64"/>
              <w:jc w:val="center"/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Align w:val="center"/>
          </w:tcPr>
          <w:p w:rsidR="00DA7AA1" w:rsidRPr="002E523F" w:rsidRDefault="00DA7AA1" w:rsidP="00F76D3F">
            <w:pPr>
              <w:suppressAutoHyphens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color w:val="000000"/>
                <w:kern w:val="1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1843" w:type="dxa"/>
            <w:vAlign w:val="center"/>
          </w:tcPr>
          <w:p w:rsidR="00DA7AA1" w:rsidRPr="002E523F" w:rsidRDefault="00DA7AA1" w:rsidP="00BE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2551" w:type="dxa"/>
            <w:vAlign w:val="center"/>
          </w:tcPr>
          <w:p w:rsidR="00DA7AA1" w:rsidRPr="002E523F" w:rsidRDefault="00DA7AA1" w:rsidP="00BE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Відділ освіти міської ради</w:t>
            </w:r>
          </w:p>
        </w:tc>
      </w:tr>
      <w:tr w:rsidR="00DA7AA1" w:rsidRPr="00967C1C" w:rsidTr="00724818"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DA7AA1" w:rsidRPr="007D1414" w:rsidRDefault="00DA7AA1" w:rsidP="00F76D3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</w:pPr>
            <w:r w:rsidRPr="007D1414"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244" w:type="dxa"/>
            <w:tcBorders>
              <w:left w:val="single" w:sz="4" w:space="0" w:color="auto"/>
            </w:tcBorders>
          </w:tcPr>
          <w:p w:rsidR="00DA7AA1" w:rsidRPr="007D1414" w:rsidRDefault="00DA7AA1" w:rsidP="00EC01D8">
            <w:pPr>
              <w:tabs>
                <w:tab w:val="left" w:pos="5692"/>
                <w:tab w:val="left" w:pos="5817"/>
              </w:tabs>
              <w:suppressAutoHyphens/>
              <w:ind w:left="-64" w:right="72"/>
              <w:jc w:val="center"/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</w:pPr>
            <w:r w:rsidRPr="007D1414"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  <w:t xml:space="preserve">Субвенція </w:t>
            </w:r>
            <w:r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  <w:t>б</w:t>
            </w:r>
            <w:r w:rsidRPr="007D1414"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  <w:t>юджету Дрогобицької міської територіальної громади для забезпечення безперебійної роботи військово-лікарської комісії</w:t>
            </w:r>
          </w:p>
        </w:tc>
        <w:tc>
          <w:tcPr>
            <w:tcW w:w="709" w:type="dxa"/>
            <w:vAlign w:val="center"/>
          </w:tcPr>
          <w:p w:rsidR="00DA7AA1" w:rsidRPr="007D1414" w:rsidRDefault="00DA7AA1" w:rsidP="00EE33CA">
            <w:pPr>
              <w:suppressAutoHyphens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</w:rPr>
              <w:t xml:space="preserve">   25</w:t>
            </w:r>
            <w:r w:rsidRPr="007D1414">
              <w:rPr>
                <w:rFonts w:ascii="Times New Roman" w:hAnsi="Times New Roman"/>
                <w:kern w:val="1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DA7AA1" w:rsidRPr="007D1414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</w:rPr>
              <w:t>28</w:t>
            </w:r>
            <w:r w:rsidRPr="007D1414">
              <w:rPr>
                <w:rFonts w:ascii="Times New Roman" w:hAnsi="Times New Roman"/>
                <w:kern w:val="1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DA7AA1" w:rsidRPr="007D1414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</w:rPr>
              <w:t>28</w:t>
            </w:r>
            <w:r w:rsidRPr="007D1414">
              <w:rPr>
                <w:rFonts w:ascii="Times New Roman" w:hAnsi="Times New Roman"/>
                <w:kern w:val="1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DA7AA1" w:rsidRPr="007D1414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</w:rPr>
              <w:t>28</w:t>
            </w:r>
            <w:r w:rsidRPr="007D1414">
              <w:rPr>
                <w:rFonts w:ascii="Times New Roman" w:hAnsi="Times New Roman"/>
                <w:kern w:val="1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DA7AA1" w:rsidRPr="007D1414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</w:rPr>
              <w:t>28</w:t>
            </w:r>
            <w:r w:rsidRPr="007D1414">
              <w:rPr>
                <w:rFonts w:ascii="Times New Roman" w:hAnsi="Times New Roman"/>
                <w:kern w:val="1"/>
                <w:sz w:val="22"/>
                <w:szCs w:val="22"/>
              </w:rPr>
              <w:t>0</w:t>
            </w:r>
          </w:p>
        </w:tc>
        <w:tc>
          <w:tcPr>
            <w:tcW w:w="1843" w:type="dxa"/>
            <w:vAlign w:val="center"/>
          </w:tcPr>
          <w:p w:rsidR="00DA7AA1" w:rsidRPr="007D1414" w:rsidRDefault="00DA7AA1" w:rsidP="00BE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7D1414">
              <w:rPr>
                <w:rFonts w:ascii="Times New Roman" w:hAnsi="Times New Roman"/>
                <w:kern w:val="1"/>
                <w:sz w:val="22"/>
                <w:szCs w:val="22"/>
              </w:rPr>
              <w:t xml:space="preserve">Бюджет Бориславської міської територіальної громади </w:t>
            </w:r>
          </w:p>
        </w:tc>
        <w:tc>
          <w:tcPr>
            <w:tcW w:w="2551" w:type="dxa"/>
            <w:vAlign w:val="center"/>
          </w:tcPr>
          <w:p w:rsidR="00DA7AA1" w:rsidRPr="00967C1C" w:rsidRDefault="00DA7AA1" w:rsidP="00BE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color w:val="C00000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</w:rPr>
              <w:t>Виконавчий комітет Бориславської міської ради</w:t>
            </w:r>
          </w:p>
        </w:tc>
      </w:tr>
      <w:tr w:rsidR="00DA7AA1" w:rsidRPr="002E523F" w:rsidTr="00724818"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DA7AA1" w:rsidRPr="002E523F" w:rsidRDefault="00DA7AA1" w:rsidP="00F76D3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244" w:type="dxa"/>
            <w:tcBorders>
              <w:left w:val="single" w:sz="4" w:space="0" w:color="auto"/>
            </w:tcBorders>
            <w:vAlign w:val="center"/>
          </w:tcPr>
          <w:p w:rsidR="00DA7AA1" w:rsidRPr="002E523F" w:rsidRDefault="00DA7AA1" w:rsidP="009D6BB9">
            <w:pPr>
              <w:tabs>
                <w:tab w:val="left" w:pos="4536"/>
                <w:tab w:val="left" w:pos="5328"/>
                <w:tab w:val="left" w:pos="5692"/>
              </w:tabs>
              <w:suppressAutoHyphens/>
              <w:ind w:left="-64"/>
              <w:jc w:val="center"/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  <w:t>Тестування допризовної молоді з метою виявлення характерних особистісних якостей щодо подальшого призначення по родам, видам Збройних Сил України</w:t>
            </w:r>
          </w:p>
        </w:tc>
        <w:tc>
          <w:tcPr>
            <w:tcW w:w="709" w:type="dxa"/>
            <w:vAlign w:val="center"/>
          </w:tcPr>
          <w:p w:rsidR="00DA7AA1" w:rsidRPr="002E523F" w:rsidRDefault="00DA7AA1" w:rsidP="00F76D3F">
            <w:pPr>
              <w:suppressAutoHyphens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color w:val="000000"/>
                <w:kern w:val="1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1843" w:type="dxa"/>
            <w:vAlign w:val="center"/>
          </w:tcPr>
          <w:p w:rsidR="00DA7AA1" w:rsidRPr="002E523F" w:rsidRDefault="00DA7AA1" w:rsidP="00BE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2551" w:type="dxa"/>
            <w:vAlign w:val="center"/>
          </w:tcPr>
          <w:p w:rsidR="00DA7AA1" w:rsidRPr="002E523F" w:rsidRDefault="00DA7AA1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 xml:space="preserve">Відділ </w:t>
            </w:r>
            <w:r w:rsidRPr="002E523F">
              <w:rPr>
                <w:rFonts w:ascii="Times New Roman" w:hAnsi="Times New Roman"/>
                <w:sz w:val="22"/>
                <w:szCs w:val="22"/>
              </w:rPr>
              <w:t>оборонної роботи, цивільного захисту та охорони довкілля,</w:t>
            </w:r>
          </w:p>
          <w:p w:rsidR="00DA7AA1" w:rsidRPr="002E523F" w:rsidRDefault="00DA7AA1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відділ освіти міської ради</w:t>
            </w:r>
          </w:p>
        </w:tc>
      </w:tr>
      <w:tr w:rsidR="00DA7AA1" w:rsidRPr="002E523F" w:rsidTr="00724818"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DA7AA1" w:rsidRPr="002E523F" w:rsidRDefault="00DA7AA1" w:rsidP="00F76D3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5244" w:type="dxa"/>
            <w:tcBorders>
              <w:left w:val="single" w:sz="4" w:space="0" w:color="auto"/>
            </w:tcBorders>
            <w:vAlign w:val="center"/>
          </w:tcPr>
          <w:p w:rsidR="00DA7AA1" w:rsidRPr="002E523F" w:rsidRDefault="00DA7AA1" w:rsidP="00967C1C">
            <w:pPr>
              <w:tabs>
                <w:tab w:val="left" w:pos="4536"/>
                <w:tab w:val="left" w:pos="5328"/>
                <w:tab w:val="left" w:pos="5692"/>
              </w:tabs>
              <w:suppressAutoHyphens/>
              <w:ind w:left="-64"/>
              <w:jc w:val="center"/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  <w:t xml:space="preserve">Сприяння у підготовці призовної дільниці  до роботи під час проведення заходів </w:t>
            </w:r>
            <w:r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  <w:t>з призову</w:t>
            </w:r>
          </w:p>
        </w:tc>
        <w:tc>
          <w:tcPr>
            <w:tcW w:w="709" w:type="dxa"/>
            <w:vAlign w:val="center"/>
          </w:tcPr>
          <w:p w:rsidR="00DA7AA1" w:rsidRPr="002E523F" w:rsidRDefault="00DA7AA1" w:rsidP="00F76D3F">
            <w:pPr>
              <w:suppressAutoHyphens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color w:val="000000"/>
                <w:kern w:val="1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1843" w:type="dxa"/>
            <w:vAlign w:val="center"/>
          </w:tcPr>
          <w:p w:rsidR="00DA7AA1" w:rsidRPr="002E523F" w:rsidRDefault="00DA7AA1" w:rsidP="00BE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2551" w:type="dxa"/>
            <w:vAlign w:val="center"/>
          </w:tcPr>
          <w:p w:rsidR="00DA7AA1" w:rsidRPr="002E523F" w:rsidRDefault="00DA7AA1" w:rsidP="00306C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 xml:space="preserve">Відділ </w:t>
            </w:r>
            <w:r w:rsidRPr="002E523F">
              <w:rPr>
                <w:rFonts w:ascii="Times New Roman" w:hAnsi="Times New Roman"/>
                <w:sz w:val="22"/>
                <w:szCs w:val="22"/>
              </w:rPr>
              <w:t xml:space="preserve">оборонної роботи, цивільного захисту та охорони довкілля </w:t>
            </w:r>
          </w:p>
        </w:tc>
      </w:tr>
      <w:tr w:rsidR="00DA7AA1" w:rsidRPr="002E523F" w:rsidTr="00724818"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DA7AA1" w:rsidRPr="002E523F" w:rsidRDefault="00DA7AA1" w:rsidP="00F76D3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  <w:t>1</w:t>
            </w:r>
            <w:r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244" w:type="dxa"/>
            <w:tcBorders>
              <w:left w:val="single" w:sz="4" w:space="0" w:color="auto"/>
            </w:tcBorders>
          </w:tcPr>
          <w:p w:rsidR="00DA7AA1" w:rsidRDefault="00DA7AA1" w:rsidP="00F86248">
            <w:pPr>
              <w:tabs>
                <w:tab w:val="left" w:pos="4536"/>
                <w:tab w:val="left" w:pos="5328"/>
                <w:tab w:val="left" w:pos="5692"/>
              </w:tabs>
              <w:suppressAutoHyphens/>
              <w:ind w:left="-64"/>
              <w:jc w:val="center"/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  <w:t>Допризовна підготовка молоді відповідно до програм, затверджених Міністерством освіти і науки України</w:t>
            </w:r>
          </w:p>
          <w:p w:rsidR="00DA7AA1" w:rsidRPr="002E523F" w:rsidRDefault="00DA7AA1" w:rsidP="00F86248">
            <w:pPr>
              <w:tabs>
                <w:tab w:val="left" w:pos="4536"/>
                <w:tab w:val="left" w:pos="5328"/>
                <w:tab w:val="left" w:pos="5692"/>
              </w:tabs>
              <w:suppressAutoHyphens/>
              <w:ind w:left="-64"/>
              <w:jc w:val="center"/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Align w:val="center"/>
          </w:tcPr>
          <w:p w:rsidR="00DA7AA1" w:rsidRPr="002E523F" w:rsidRDefault="00DA7AA1" w:rsidP="00F76D3F">
            <w:pPr>
              <w:suppressAutoHyphens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color w:val="000000"/>
                <w:kern w:val="1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1843" w:type="dxa"/>
            <w:vAlign w:val="center"/>
          </w:tcPr>
          <w:p w:rsidR="00DA7AA1" w:rsidRPr="002E523F" w:rsidRDefault="00DA7AA1" w:rsidP="00BE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2551" w:type="dxa"/>
            <w:vAlign w:val="center"/>
          </w:tcPr>
          <w:p w:rsidR="00DA7AA1" w:rsidRPr="002E523F" w:rsidRDefault="00DA7AA1" w:rsidP="00BE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/>
                <w:kern w:val="1"/>
                <w:sz w:val="22"/>
                <w:szCs w:val="22"/>
              </w:rPr>
              <w:t>Відділ освіти міської ради</w:t>
            </w:r>
          </w:p>
        </w:tc>
      </w:tr>
      <w:tr w:rsidR="00DA7AA1" w:rsidRPr="002E523F" w:rsidTr="00724818"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DA7AA1" w:rsidRPr="002E523F" w:rsidRDefault="00DA7AA1" w:rsidP="00F76D3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  <w:lang w:eastAsia="ar-SA"/>
              </w:rPr>
              <w:t>12</w:t>
            </w:r>
          </w:p>
        </w:tc>
        <w:tc>
          <w:tcPr>
            <w:tcW w:w="5244" w:type="dxa"/>
            <w:tcBorders>
              <w:left w:val="single" w:sz="4" w:space="0" w:color="auto"/>
            </w:tcBorders>
          </w:tcPr>
          <w:p w:rsidR="00DA7AA1" w:rsidRPr="00F76328" w:rsidRDefault="00DA7AA1" w:rsidP="00E20837">
            <w:pPr>
              <w:tabs>
                <w:tab w:val="left" w:pos="4536"/>
                <w:tab w:val="left" w:pos="5328"/>
                <w:tab w:val="left" w:pos="5692"/>
              </w:tabs>
              <w:suppressAutoHyphens/>
              <w:ind w:left="230"/>
              <w:jc w:val="both"/>
              <w:rPr>
                <w:rFonts w:ascii="Times New Roman" w:hAnsi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F76328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 xml:space="preserve"> Оповіщення військовозобов’язаних рекомендованим поштовим відправленням з описом вкладення та повідомленням про вручення </w:t>
            </w:r>
          </w:p>
        </w:tc>
        <w:tc>
          <w:tcPr>
            <w:tcW w:w="709" w:type="dxa"/>
            <w:vAlign w:val="center"/>
          </w:tcPr>
          <w:p w:rsidR="00DA7AA1" w:rsidRPr="002E523F" w:rsidRDefault="00DA7AA1" w:rsidP="00F76D3F">
            <w:pPr>
              <w:suppressAutoHyphens/>
              <w:jc w:val="center"/>
              <w:rPr>
                <w:rFonts w:ascii="Times New Roman" w:hAnsi="Times New Roman"/>
                <w:color w:val="000000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1"/>
                <w:sz w:val="22"/>
                <w:szCs w:val="22"/>
              </w:rPr>
              <w:t>200</w:t>
            </w:r>
          </w:p>
        </w:tc>
        <w:tc>
          <w:tcPr>
            <w:tcW w:w="851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</w:rPr>
              <w:t>350</w:t>
            </w:r>
          </w:p>
        </w:tc>
        <w:tc>
          <w:tcPr>
            <w:tcW w:w="850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</w:rPr>
              <w:t>350</w:t>
            </w:r>
          </w:p>
        </w:tc>
        <w:tc>
          <w:tcPr>
            <w:tcW w:w="851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</w:rPr>
              <w:t>350</w:t>
            </w:r>
          </w:p>
        </w:tc>
        <w:tc>
          <w:tcPr>
            <w:tcW w:w="850" w:type="dxa"/>
            <w:vAlign w:val="center"/>
          </w:tcPr>
          <w:p w:rsidR="00DA7AA1" w:rsidRPr="002E523F" w:rsidRDefault="00DA7AA1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</w:rPr>
              <w:t>350</w:t>
            </w:r>
          </w:p>
        </w:tc>
        <w:tc>
          <w:tcPr>
            <w:tcW w:w="1843" w:type="dxa"/>
            <w:vAlign w:val="center"/>
          </w:tcPr>
          <w:p w:rsidR="00DA7AA1" w:rsidRPr="002E523F" w:rsidRDefault="00DA7AA1" w:rsidP="00BE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</w:rPr>
              <w:t xml:space="preserve">Бюджет Бориславської міської територіальної громади </w:t>
            </w:r>
          </w:p>
        </w:tc>
        <w:tc>
          <w:tcPr>
            <w:tcW w:w="2551" w:type="dxa"/>
            <w:vAlign w:val="center"/>
          </w:tcPr>
          <w:p w:rsidR="00DA7AA1" w:rsidRPr="002E523F" w:rsidRDefault="00DA7AA1" w:rsidP="00BE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/>
                <w:kern w:val="1"/>
                <w:sz w:val="22"/>
                <w:szCs w:val="22"/>
              </w:rPr>
              <w:t xml:space="preserve">Виконавчий комітет Бориславської міської ради </w:t>
            </w:r>
          </w:p>
        </w:tc>
      </w:tr>
    </w:tbl>
    <w:p w:rsidR="00DA7AA1" w:rsidRPr="002E523F" w:rsidRDefault="00DA7AA1" w:rsidP="00BE68EF">
      <w:pPr>
        <w:jc w:val="both"/>
        <w:rPr>
          <w:rFonts w:ascii="Times New Roman" w:hAnsi="Times New Roman"/>
          <w:kern w:val="1"/>
          <w:sz w:val="22"/>
          <w:szCs w:val="22"/>
        </w:rPr>
      </w:pPr>
    </w:p>
    <w:p w:rsidR="00DA7AA1" w:rsidRPr="002E523F" w:rsidRDefault="00DA7AA1" w:rsidP="00BE68EF">
      <w:pPr>
        <w:jc w:val="both"/>
        <w:rPr>
          <w:rFonts w:ascii="Times New Roman" w:hAnsi="Times New Roman"/>
          <w:kern w:val="1"/>
          <w:sz w:val="22"/>
          <w:szCs w:val="22"/>
        </w:rPr>
      </w:pPr>
      <w:r>
        <w:rPr>
          <w:rFonts w:ascii="Times New Roman" w:hAnsi="Times New Roman"/>
          <w:kern w:val="1"/>
          <w:sz w:val="22"/>
          <w:szCs w:val="22"/>
        </w:rPr>
        <w:t xml:space="preserve"> </w:t>
      </w:r>
    </w:p>
    <w:p w:rsidR="00DA7AA1" w:rsidRDefault="00DA7AA1" w:rsidP="00BE68EF">
      <w:pPr>
        <w:jc w:val="both"/>
        <w:rPr>
          <w:rFonts w:ascii="Times New Roman" w:hAnsi="Times New Roman"/>
          <w:kern w:val="1"/>
          <w:sz w:val="28"/>
          <w:szCs w:val="28"/>
        </w:rPr>
      </w:pPr>
    </w:p>
    <w:p w:rsidR="00DA7AA1" w:rsidRPr="006F4AD6" w:rsidRDefault="00DA7AA1" w:rsidP="00BE68EF">
      <w:pPr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      Секретар міської  ради                                                                                                         Юрій ХИМИН»</w:t>
      </w:r>
    </w:p>
    <w:p w:rsidR="00DA7AA1" w:rsidRPr="002E523F" w:rsidRDefault="00DA7AA1" w:rsidP="00BE68EF">
      <w:pPr>
        <w:jc w:val="both"/>
        <w:rPr>
          <w:rFonts w:ascii="Times New Roman" w:hAnsi="Times New Roman"/>
          <w:kern w:val="1"/>
          <w:sz w:val="22"/>
          <w:szCs w:val="22"/>
        </w:rPr>
      </w:pPr>
    </w:p>
    <w:p w:rsidR="00DA7AA1" w:rsidRPr="002E523F" w:rsidRDefault="00DA7AA1" w:rsidP="00BE68EF">
      <w:pPr>
        <w:jc w:val="both"/>
        <w:rPr>
          <w:rFonts w:ascii="Times New Roman" w:hAnsi="Times New Roman"/>
          <w:kern w:val="1"/>
          <w:sz w:val="22"/>
          <w:szCs w:val="22"/>
        </w:rPr>
      </w:pPr>
    </w:p>
    <w:p w:rsidR="00DA7AA1" w:rsidRPr="002E523F" w:rsidRDefault="00DA7AA1" w:rsidP="00BE68EF">
      <w:pPr>
        <w:jc w:val="both"/>
        <w:rPr>
          <w:rFonts w:ascii="Times New Roman" w:hAnsi="Times New Roman"/>
          <w:kern w:val="1"/>
          <w:sz w:val="22"/>
          <w:szCs w:val="22"/>
        </w:rPr>
      </w:pPr>
    </w:p>
    <w:p w:rsidR="00DA7AA1" w:rsidRPr="002E523F" w:rsidRDefault="00DA7AA1" w:rsidP="00BE68EF">
      <w:p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kern w:val="1"/>
          <w:sz w:val="28"/>
          <w:szCs w:val="28"/>
        </w:rPr>
        <w:t>Секретар міської  ради                                                                                                                                   Юрій ХИМИН</w:t>
      </w:r>
    </w:p>
    <w:sectPr w:rsidR="00DA7AA1" w:rsidRPr="002E523F" w:rsidSect="00EE33CA">
      <w:headerReference w:type="even" r:id="rId6"/>
      <w:headerReference w:type="default" r:id="rId7"/>
      <w:pgSz w:w="16838" w:h="11906" w:orient="landscape"/>
      <w:pgMar w:top="568" w:right="851" w:bottom="567" w:left="1985" w:header="340" w:footer="567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AA1" w:rsidRDefault="00DA7AA1">
      <w:r>
        <w:separator/>
      </w:r>
    </w:p>
  </w:endnote>
  <w:endnote w:type="continuationSeparator" w:id="0">
    <w:p w:rsidR="00DA7AA1" w:rsidRDefault="00DA7A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ndale Sans UI">
    <w:altName w:val="Arial Unicode MS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School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AA1" w:rsidRDefault="00DA7AA1">
      <w:r>
        <w:separator/>
      </w:r>
    </w:p>
  </w:footnote>
  <w:footnote w:type="continuationSeparator" w:id="0">
    <w:p w:rsidR="00DA7AA1" w:rsidRDefault="00DA7A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AA1" w:rsidRDefault="00DA7AA1" w:rsidP="008D392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A7AA1" w:rsidRDefault="00DA7AA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AA1" w:rsidRDefault="00DA7AA1" w:rsidP="008D392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DA7AA1" w:rsidRDefault="00DA7AA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4058"/>
    <w:rsid w:val="00002CA8"/>
    <w:rsid w:val="000048C3"/>
    <w:rsid w:val="00005F2D"/>
    <w:rsid w:val="00012CEC"/>
    <w:rsid w:val="00012FE2"/>
    <w:rsid w:val="000139C1"/>
    <w:rsid w:val="00014DFE"/>
    <w:rsid w:val="0001711B"/>
    <w:rsid w:val="000207FC"/>
    <w:rsid w:val="00022015"/>
    <w:rsid w:val="0002477D"/>
    <w:rsid w:val="000254CB"/>
    <w:rsid w:val="00030684"/>
    <w:rsid w:val="00031072"/>
    <w:rsid w:val="000319E8"/>
    <w:rsid w:val="000346D2"/>
    <w:rsid w:val="00034BC3"/>
    <w:rsid w:val="00035720"/>
    <w:rsid w:val="000363D1"/>
    <w:rsid w:val="000379C9"/>
    <w:rsid w:val="00043731"/>
    <w:rsid w:val="00043A64"/>
    <w:rsid w:val="0004411A"/>
    <w:rsid w:val="0004657A"/>
    <w:rsid w:val="00047775"/>
    <w:rsid w:val="0005270A"/>
    <w:rsid w:val="000556BA"/>
    <w:rsid w:val="00056788"/>
    <w:rsid w:val="00060A4C"/>
    <w:rsid w:val="000621F8"/>
    <w:rsid w:val="000631AA"/>
    <w:rsid w:val="000638B4"/>
    <w:rsid w:val="00064B16"/>
    <w:rsid w:val="00065139"/>
    <w:rsid w:val="00070893"/>
    <w:rsid w:val="00070D36"/>
    <w:rsid w:val="00071666"/>
    <w:rsid w:val="000717CF"/>
    <w:rsid w:val="00072119"/>
    <w:rsid w:val="0007404B"/>
    <w:rsid w:val="00075FD4"/>
    <w:rsid w:val="00087415"/>
    <w:rsid w:val="00091590"/>
    <w:rsid w:val="00094280"/>
    <w:rsid w:val="00096D1A"/>
    <w:rsid w:val="0009779E"/>
    <w:rsid w:val="000A1B8B"/>
    <w:rsid w:val="000A1EAA"/>
    <w:rsid w:val="000A3EFC"/>
    <w:rsid w:val="000A464B"/>
    <w:rsid w:val="000A5D75"/>
    <w:rsid w:val="000A60A6"/>
    <w:rsid w:val="000A6E54"/>
    <w:rsid w:val="000B2EF3"/>
    <w:rsid w:val="000B36E5"/>
    <w:rsid w:val="000B3857"/>
    <w:rsid w:val="000B7864"/>
    <w:rsid w:val="000B7CB6"/>
    <w:rsid w:val="000C1F75"/>
    <w:rsid w:val="000C6F76"/>
    <w:rsid w:val="000D4D3F"/>
    <w:rsid w:val="000D5416"/>
    <w:rsid w:val="000E10D4"/>
    <w:rsid w:val="000E4BFB"/>
    <w:rsid w:val="000E58A3"/>
    <w:rsid w:val="000E6EBB"/>
    <w:rsid w:val="000F0622"/>
    <w:rsid w:val="000F0E6B"/>
    <w:rsid w:val="000F2730"/>
    <w:rsid w:val="000F77EC"/>
    <w:rsid w:val="000F7AEA"/>
    <w:rsid w:val="000F7C42"/>
    <w:rsid w:val="001010E5"/>
    <w:rsid w:val="00102DBD"/>
    <w:rsid w:val="0010310B"/>
    <w:rsid w:val="0010661D"/>
    <w:rsid w:val="00107FA3"/>
    <w:rsid w:val="00112A91"/>
    <w:rsid w:val="001146CD"/>
    <w:rsid w:val="00116731"/>
    <w:rsid w:val="0011751E"/>
    <w:rsid w:val="00117F17"/>
    <w:rsid w:val="001202C3"/>
    <w:rsid w:val="00123520"/>
    <w:rsid w:val="00125A3B"/>
    <w:rsid w:val="00126955"/>
    <w:rsid w:val="001277A7"/>
    <w:rsid w:val="00130883"/>
    <w:rsid w:val="0013451A"/>
    <w:rsid w:val="00142C40"/>
    <w:rsid w:val="00147627"/>
    <w:rsid w:val="00151051"/>
    <w:rsid w:val="00154BA4"/>
    <w:rsid w:val="00156DD2"/>
    <w:rsid w:val="00157703"/>
    <w:rsid w:val="0016044C"/>
    <w:rsid w:val="00161766"/>
    <w:rsid w:val="001636F7"/>
    <w:rsid w:val="001638C7"/>
    <w:rsid w:val="00163ECF"/>
    <w:rsid w:val="00170566"/>
    <w:rsid w:val="00170DA8"/>
    <w:rsid w:val="001737A6"/>
    <w:rsid w:val="00174A0A"/>
    <w:rsid w:val="0017661C"/>
    <w:rsid w:val="00176681"/>
    <w:rsid w:val="00180932"/>
    <w:rsid w:val="0018144D"/>
    <w:rsid w:val="001828C7"/>
    <w:rsid w:val="00183ACE"/>
    <w:rsid w:val="0018480B"/>
    <w:rsid w:val="00185696"/>
    <w:rsid w:val="00186ECC"/>
    <w:rsid w:val="001904EA"/>
    <w:rsid w:val="00190B73"/>
    <w:rsid w:val="0019355D"/>
    <w:rsid w:val="001969D8"/>
    <w:rsid w:val="001A01D3"/>
    <w:rsid w:val="001A19B4"/>
    <w:rsid w:val="001A2782"/>
    <w:rsid w:val="001A287F"/>
    <w:rsid w:val="001B15DC"/>
    <w:rsid w:val="001B5876"/>
    <w:rsid w:val="001C0398"/>
    <w:rsid w:val="001C21FF"/>
    <w:rsid w:val="001C450A"/>
    <w:rsid w:val="001C5971"/>
    <w:rsid w:val="001C79A4"/>
    <w:rsid w:val="001C7DFF"/>
    <w:rsid w:val="001D0A35"/>
    <w:rsid w:val="001D2936"/>
    <w:rsid w:val="001D317A"/>
    <w:rsid w:val="001D320A"/>
    <w:rsid w:val="001D3840"/>
    <w:rsid w:val="001D5210"/>
    <w:rsid w:val="001D766C"/>
    <w:rsid w:val="001E0436"/>
    <w:rsid w:val="001E79E0"/>
    <w:rsid w:val="001F2561"/>
    <w:rsid w:val="001F2722"/>
    <w:rsid w:val="001F31A7"/>
    <w:rsid w:val="001F4560"/>
    <w:rsid w:val="001F45C5"/>
    <w:rsid w:val="001F4A23"/>
    <w:rsid w:val="001F51CD"/>
    <w:rsid w:val="001F7A70"/>
    <w:rsid w:val="002011C2"/>
    <w:rsid w:val="002022DB"/>
    <w:rsid w:val="00207742"/>
    <w:rsid w:val="002146EC"/>
    <w:rsid w:val="0021480D"/>
    <w:rsid w:val="00215F19"/>
    <w:rsid w:val="002169E5"/>
    <w:rsid w:val="0021719C"/>
    <w:rsid w:val="00220086"/>
    <w:rsid w:val="002220AE"/>
    <w:rsid w:val="00223212"/>
    <w:rsid w:val="00226970"/>
    <w:rsid w:val="00232BA6"/>
    <w:rsid w:val="002331ED"/>
    <w:rsid w:val="002372CB"/>
    <w:rsid w:val="0024366E"/>
    <w:rsid w:val="00243DE3"/>
    <w:rsid w:val="0025026C"/>
    <w:rsid w:val="0025113D"/>
    <w:rsid w:val="002522E5"/>
    <w:rsid w:val="002525A8"/>
    <w:rsid w:val="00253505"/>
    <w:rsid w:val="00254576"/>
    <w:rsid w:val="00261C7E"/>
    <w:rsid w:val="00261FF4"/>
    <w:rsid w:val="00262315"/>
    <w:rsid w:val="00264AD0"/>
    <w:rsid w:val="00266DED"/>
    <w:rsid w:val="00267E99"/>
    <w:rsid w:val="00270E9C"/>
    <w:rsid w:val="00271084"/>
    <w:rsid w:val="0027325B"/>
    <w:rsid w:val="00273FBF"/>
    <w:rsid w:val="00274B27"/>
    <w:rsid w:val="002822EC"/>
    <w:rsid w:val="002835B0"/>
    <w:rsid w:val="00284564"/>
    <w:rsid w:val="002846CA"/>
    <w:rsid w:val="0028518C"/>
    <w:rsid w:val="00291595"/>
    <w:rsid w:val="0029180E"/>
    <w:rsid w:val="00294D13"/>
    <w:rsid w:val="00297F5E"/>
    <w:rsid w:val="002A03EE"/>
    <w:rsid w:val="002A05A1"/>
    <w:rsid w:val="002A263F"/>
    <w:rsid w:val="002A6EFD"/>
    <w:rsid w:val="002A7157"/>
    <w:rsid w:val="002A73D3"/>
    <w:rsid w:val="002B4DF1"/>
    <w:rsid w:val="002B574A"/>
    <w:rsid w:val="002B6FA4"/>
    <w:rsid w:val="002B7423"/>
    <w:rsid w:val="002B75E1"/>
    <w:rsid w:val="002C3958"/>
    <w:rsid w:val="002C75F0"/>
    <w:rsid w:val="002D1E74"/>
    <w:rsid w:val="002D46A5"/>
    <w:rsid w:val="002D5FD0"/>
    <w:rsid w:val="002D6A65"/>
    <w:rsid w:val="002D6EA6"/>
    <w:rsid w:val="002D70F1"/>
    <w:rsid w:val="002D7909"/>
    <w:rsid w:val="002E25D7"/>
    <w:rsid w:val="002E4B3C"/>
    <w:rsid w:val="002E5052"/>
    <w:rsid w:val="002E523F"/>
    <w:rsid w:val="002E5494"/>
    <w:rsid w:val="002E68B5"/>
    <w:rsid w:val="00300E84"/>
    <w:rsid w:val="00304A95"/>
    <w:rsid w:val="0030536E"/>
    <w:rsid w:val="00305C4F"/>
    <w:rsid w:val="00306C03"/>
    <w:rsid w:val="00313734"/>
    <w:rsid w:val="0031715A"/>
    <w:rsid w:val="0032081E"/>
    <w:rsid w:val="00322033"/>
    <w:rsid w:val="00322D9D"/>
    <w:rsid w:val="003249F5"/>
    <w:rsid w:val="0032627F"/>
    <w:rsid w:val="003308E9"/>
    <w:rsid w:val="00332C82"/>
    <w:rsid w:val="00333375"/>
    <w:rsid w:val="00333683"/>
    <w:rsid w:val="00333EDC"/>
    <w:rsid w:val="003367CB"/>
    <w:rsid w:val="00336A00"/>
    <w:rsid w:val="003458D1"/>
    <w:rsid w:val="00347EFF"/>
    <w:rsid w:val="003503E6"/>
    <w:rsid w:val="00356131"/>
    <w:rsid w:val="0035637A"/>
    <w:rsid w:val="00356E47"/>
    <w:rsid w:val="00360953"/>
    <w:rsid w:val="00361EFD"/>
    <w:rsid w:val="00362289"/>
    <w:rsid w:val="00362EA1"/>
    <w:rsid w:val="00364668"/>
    <w:rsid w:val="003669E3"/>
    <w:rsid w:val="0036732D"/>
    <w:rsid w:val="003710D8"/>
    <w:rsid w:val="00371EE1"/>
    <w:rsid w:val="0037385D"/>
    <w:rsid w:val="003739D3"/>
    <w:rsid w:val="003754E0"/>
    <w:rsid w:val="0037695B"/>
    <w:rsid w:val="00392191"/>
    <w:rsid w:val="00393D19"/>
    <w:rsid w:val="003945C1"/>
    <w:rsid w:val="00394EC3"/>
    <w:rsid w:val="003955EA"/>
    <w:rsid w:val="003A1D0D"/>
    <w:rsid w:val="003A4005"/>
    <w:rsid w:val="003A438C"/>
    <w:rsid w:val="003A4B13"/>
    <w:rsid w:val="003A4B89"/>
    <w:rsid w:val="003A4E71"/>
    <w:rsid w:val="003A5160"/>
    <w:rsid w:val="003B031A"/>
    <w:rsid w:val="003B0388"/>
    <w:rsid w:val="003B0F8D"/>
    <w:rsid w:val="003B3756"/>
    <w:rsid w:val="003C0417"/>
    <w:rsid w:val="003C31BE"/>
    <w:rsid w:val="003C3A2B"/>
    <w:rsid w:val="003C4E51"/>
    <w:rsid w:val="003C6DE3"/>
    <w:rsid w:val="003C7FB2"/>
    <w:rsid w:val="003D0979"/>
    <w:rsid w:val="003D3961"/>
    <w:rsid w:val="003D5644"/>
    <w:rsid w:val="003D6060"/>
    <w:rsid w:val="003E0F37"/>
    <w:rsid w:val="003E2AD0"/>
    <w:rsid w:val="003E3C5F"/>
    <w:rsid w:val="003E6232"/>
    <w:rsid w:val="003E78D9"/>
    <w:rsid w:val="003F096A"/>
    <w:rsid w:val="003F410E"/>
    <w:rsid w:val="003F4B10"/>
    <w:rsid w:val="003F677F"/>
    <w:rsid w:val="003F77EE"/>
    <w:rsid w:val="003F7B5C"/>
    <w:rsid w:val="003F7EA2"/>
    <w:rsid w:val="00401EE7"/>
    <w:rsid w:val="0040293E"/>
    <w:rsid w:val="00403044"/>
    <w:rsid w:val="00407DFC"/>
    <w:rsid w:val="00413F9E"/>
    <w:rsid w:val="004162DF"/>
    <w:rsid w:val="00417AA5"/>
    <w:rsid w:val="00422F79"/>
    <w:rsid w:val="00427AE8"/>
    <w:rsid w:val="00430EEA"/>
    <w:rsid w:val="0043258D"/>
    <w:rsid w:val="004347A1"/>
    <w:rsid w:val="00440E30"/>
    <w:rsid w:val="0044194F"/>
    <w:rsid w:val="00442777"/>
    <w:rsid w:val="00445FA8"/>
    <w:rsid w:val="004461BC"/>
    <w:rsid w:val="004464EB"/>
    <w:rsid w:val="00450F27"/>
    <w:rsid w:val="0045400B"/>
    <w:rsid w:val="00454977"/>
    <w:rsid w:val="00456FD7"/>
    <w:rsid w:val="00462126"/>
    <w:rsid w:val="004631C2"/>
    <w:rsid w:val="004648A2"/>
    <w:rsid w:val="00465AE1"/>
    <w:rsid w:val="00470A82"/>
    <w:rsid w:val="00472BDD"/>
    <w:rsid w:val="00475AC2"/>
    <w:rsid w:val="004761FA"/>
    <w:rsid w:val="00476EAA"/>
    <w:rsid w:val="00476FB4"/>
    <w:rsid w:val="00480390"/>
    <w:rsid w:val="00482494"/>
    <w:rsid w:val="00486BBB"/>
    <w:rsid w:val="00490992"/>
    <w:rsid w:val="00490D09"/>
    <w:rsid w:val="004927A1"/>
    <w:rsid w:val="00493189"/>
    <w:rsid w:val="00494D91"/>
    <w:rsid w:val="00495F9B"/>
    <w:rsid w:val="004977A0"/>
    <w:rsid w:val="004A2874"/>
    <w:rsid w:val="004A59C4"/>
    <w:rsid w:val="004A6401"/>
    <w:rsid w:val="004A6AAD"/>
    <w:rsid w:val="004A720F"/>
    <w:rsid w:val="004B0C29"/>
    <w:rsid w:val="004B0D61"/>
    <w:rsid w:val="004B213B"/>
    <w:rsid w:val="004B503D"/>
    <w:rsid w:val="004B53CB"/>
    <w:rsid w:val="004B6482"/>
    <w:rsid w:val="004C0D91"/>
    <w:rsid w:val="004C12A2"/>
    <w:rsid w:val="004C3389"/>
    <w:rsid w:val="004C53C6"/>
    <w:rsid w:val="004C693E"/>
    <w:rsid w:val="004C711E"/>
    <w:rsid w:val="004D26DD"/>
    <w:rsid w:val="004E1016"/>
    <w:rsid w:val="004E1B94"/>
    <w:rsid w:val="004E4D51"/>
    <w:rsid w:val="004E547C"/>
    <w:rsid w:val="004E767D"/>
    <w:rsid w:val="004F045E"/>
    <w:rsid w:val="004F3CEB"/>
    <w:rsid w:val="004F6DB9"/>
    <w:rsid w:val="005053C4"/>
    <w:rsid w:val="005062DE"/>
    <w:rsid w:val="0051069F"/>
    <w:rsid w:val="00512648"/>
    <w:rsid w:val="00512CE6"/>
    <w:rsid w:val="00513436"/>
    <w:rsid w:val="00522012"/>
    <w:rsid w:val="005237B9"/>
    <w:rsid w:val="00523EB6"/>
    <w:rsid w:val="0052718D"/>
    <w:rsid w:val="00527B4E"/>
    <w:rsid w:val="005307E8"/>
    <w:rsid w:val="00531F13"/>
    <w:rsid w:val="00532711"/>
    <w:rsid w:val="005373A1"/>
    <w:rsid w:val="005421A5"/>
    <w:rsid w:val="0054481F"/>
    <w:rsid w:val="00552A8A"/>
    <w:rsid w:val="00552BCE"/>
    <w:rsid w:val="005575C6"/>
    <w:rsid w:val="00557B9D"/>
    <w:rsid w:val="005618AB"/>
    <w:rsid w:val="00562233"/>
    <w:rsid w:val="005629C7"/>
    <w:rsid w:val="00562C1D"/>
    <w:rsid w:val="00562E29"/>
    <w:rsid w:val="005639AC"/>
    <w:rsid w:val="00566B66"/>
    <w:rsid w:val="00570F07"/>
    <w:rsid w:val="005710B0"/>
    <w:rsid w:val="00572DCA"/>
    <w:rsid w:val="00584D90"/>
    <w:rsid w:val="005872EB"/>
    <w:rsid w:val="00587D10"/>
    <w:rsid w:val="00590C2B"/>
    <w:rsid w:val="00591063"/>
    <w:rsid w:val="00591899"/>
    <w:rsid w:val="005950E9"/>
    <w:rsid w:val="005A1250"/>
    <w:rsid w:val="005A2E69"/>
    <w:rsid w:val="005A3323"/>
    <w:rsid w:val="005A67CD"/>
    <w:rsid w:val="005B1954"/>
    <w:rsid w:val="005C26A4"/>
    <w:rsid w:val="005C3C29"/>
    <w:rsid w:val="005C7F4B"/>
    <w:rsid w:val="005D1BEA"/>
    <w:rsid w:val="005D4035"/>
    <w:rsid w:val="005E08F2"/>
    <w:rsid w:val="005E17D4"/>
    <w:rsid w:val="005E64C8"/>
    <w:rsid w:val="005F0CD1"/>
    <w:rsid w:val="005F6A26"/>
    <w:rsid w:val="005F6F57"/>
    <w:rsid w:val="0060159E"/>
    <w:rsid w:val="00601B48"/>
    <w:rsid w:val="00602580"/>
    <w:rsid w:val="006041CB"/>
    <w:rsid w:val="006041D5"/>
    <w:rsid w:val="0060427A"/>
    <w:rsid w:val="00605D53"/>
    <w:rsid w:val="00611D8D"/>
    <w:rsid w:val="0061392A"/>
    <w:rsid w:val="0061413E"/>
    <w:rsid w:val="006171FD"/>
    <w:rsid w:val="00626FB4"/>
    <w:rsid w:val="00627F3E"/>
    <w:rsid w:val="00630047"/>
    <w:rsid w:val="006311D2"/>
    <w:rsid w:val="00633635"/>
    <w:rsid w:val="006363E0"/>
    <w:rsid w:val="006376D1"/>
    <w:rsid w:val="006403C8"/>
    <w:rsid w:val="006423DA"/>
    <w:rsid w:val="006448CE"/>
    <w:rsid w:val="00644CD5"/>
    <w:rsid w:val="00645F33"/>
    <w:rsid w:val="006507AB"/>
    <w:rsid w:val="00650FBA"/>
    <w:rsid w:val="00652A44"/>
    <w:rsid w:val="006539CD"/>
    <w:rsid w:val="00653A0F"/>
    <w:rsid w:val="0065767F"/>
    <w:rsid w:val="00661CDC"/>
    <w:rsid w:val="006635B8"/>
    <w:rsid w:val="00666E5C"/>
    <w:rsid w:val="00672820"/>
    <w:rsid w:val="0067407A"/>
    <w:rsid w:val="00674578"/>
    <w:rsid w:val="00674943"/>
    <w:rsid w:val="00674CFB"/>
    <w:rsid w:val="006778DF"/>
    <w:rsid w:val="00683ADC"/>
    <w:rsid w:val="00691D03"/>
    <w:rsid w:val="00693855"/>
    <w:rsid w:val="00695086"/>
    <w:rsid w:val="006A1C24"/>
    <w:rsid w:val="006A3C0E"/>
    <w:rsid w:val="006A4B30"/>
    <w:rsid w:val="006A63A7"/>
    <w:rsid w:val="006A7171"/>
    <w:rsid w:val="006B3CC6"/>
    <w:rsid w:val="006B4F50"/>
    <w:rsid w:val="006B6D80"/>
    <w:rsid w:val="006C3A11"/>
    <w:rsid w:val="006C73D8"/>
    <w:rsid w:val="006D20A0"/>
    <w:rsid w:val="006D3B51"/>
    <w:rsid w:val="006D5DC5"/>
    <w:rsid w:val="006D753B"/>
    <w:rsid w:val="006D7CF3"/>
    <w:rsid w:val="006E31D4"/>
    <w:rsid w:val="006E39AF"/>
    <w:rsid w:val="006E3FC3"/>
    <w:rsid w:val="006E4E40"/>
    <w:rsid w:val="006E69C2"/>
    <w:rsid w:val="006E6F49"/>
    <w:rsid w:val="006E73E3"/>
    <w:rsid w:val="006F47EF"/>
    <w:rsid w:val="006F4AD6"/>
    <w:rsid w:val="006F5740"/>
    <w:rsid w:val="006F6481"/>
    <w:rsid w:val="006F78A7"/>
    <w:rsid w:val="00700E96"/>
    <w:rsid w:val="00702592"/>
    <w:rsid w:val="00702A4D"/>
    <w:rsid w:val="0070377C"/>
    <w:rsid w:val="007066B3"/>
    <w:rsid w:val="00707EE9"/>
    <w:rsid w:val="00715320"/>
    <w:rsid w:val="00716E15"/>
    <w:rsid w:val="00717D0C"/>
    <w:rsid w:val="00720E97"/>
    <w:rsid w:val="00721056"/>
    <w:rsid w:val="0072138D"/>
    <w:rsid w:val="00722CFC"/>
    <w:rsid w:val="00724818"/>
    <w:rsid w:val="00725DEA"/>
    <w:rsid w:val="00725F42"/>
    <w:rsid w:val="00726DB0"/>
    <w:rsid w:val="007317D7"/>
    <w:rsid w:val="00731E78"/>
    <w:rsid w:val="00734AA2"/>
    <w:rsid w:val="00740F31"/>
    <w:rsid w:val="007420AF"/>
    <w:rsid w:val="007435CC"/>
    <w:rsid w:val="00743825"/>
    <w:rsid w:val="007462DC"/>
    <w:rsid w:val="007467C4"/>
    <w:rsid w:val="007510CC"/>
    <w:rsid w:val="00751822"/>
    <w:rsid w:val="00752111"/>
    <w:rsid w:val="00752676"/>
    <w:rsid w:val="00761B8D"/>
    <w:rsid w:val="00763C12"/>
    <w:rsid w:val="0077322D"/>
    <w:rsid w:val="00774029"/>
    <w:rsid w:val="0077479B"/>
    <w:rsid w:val="007764DF"/>
    <w:rsid w:val="00777BCF"/>
    <w:rsid w:val="00781C57"/>
    <w:rsid w:val="00786CAD"/>
    <w:rsid w:val="00787A7B"/>
    <w:rsid w:val="007921FD"/>
    <w:rsid w:val="0079247B"/>
    <w:rsid w:val="007932D7"/>
    <w:rsid w:val="00793655"/>
    <w:rsid w:val="00793D2F"/>
    <w:rsid w:val="007A0C5F"/>
    <w:rsid w:val="007A1471"/>
    <w:rsid w:val="007A2228"/>
    <w:rsid w:val="007A3A9B"/>
    <w:rsid w:val="007A436F"/>
    <w:rsid w:val="007A696A"/>
    <w:rsid w:val="007B2CD6"/>
    <w:rsid w:val="007B313F"/>
    <w:rsid w:val="007C0509"/>
    <w:rsid w:val="007C1B4B"/>
    <w:rsid w:val="007C1FC0"/>
    <w:rsid w:val="007C1FC3"/>
    <w:rsid w:val="007C43DF"/>
    <w:rsid w:val="007C469A"/>
    <w:rsid w:val="007C4C22"/>
    <w:rsid w:val="007D0529"/>
    <w:rsid w:val="007D1414"/>
    <w:rsid w:val="007D230E"/>
    <w:rsid w:val="007D45B0"/>
    <w:rsid w:val="007D606E"/>
    <w:rsid w:val="007E6F71"/>
    <w:rsid w:val="007F0645"/>
    <w:rsid w:val="007F1267"/>
    <w:rsid w:val="007F3E16"/>
    <w:rsid w:val="007F635D"/>
    <w:rsid w:val="007F7DBE"/>
    <w:rsid w:val="00800D91"/>
    <w:rsid w:val="008026B1"/>
    <w:rsid w:val="0080423D"/>
    <w:rsid w:val="00805002"/>
    <w:rsid w:val="008063B1"/>
    <w:rsid w:val="008106A6"/>
    <w:rsid w:val="00810CD6"/>
    <w:rsid w:val="00821EDA"/>
    <w:rsid w:val="00823405"/>
    <w:rsid w:val="0082385F"/>
    <w:rsid w:val="00826B97"/>
    <w:rsid w:val="00830636"/>
    <w:rsid w:val="00832090"/>
    <w:rsid w:val="008337EC"/>
    <w:rsid w:val="008343AD"/>
    <w:rsid w:val="008445D7"/>
    <w:rsid w:val="00846903"/>
    <w:rsid w:val="00850DC0"/>
    <w:rsid w:val="00850E67"/>
    <w:rsid w:val="0085153B"/>
    <w:rsid w:val="0085280C"/>
    <w:rsid w:val="0085285F"/>
    <w:rsid w:val="00853FC9"/>
    <w:rsid w:val="00855953"/>
    <w:rsid w:val="00860D35"/>
    <w:rsid w:val="008641BA"/>
    <w:rsid w:val="00866618"/>
    <w:rsid w:val="008714D9"/>
    <w:rsid w:val="00871DA1"/>
    <w:rsid w:val="0087302D"/>
    <w:rsid w:val="008739EF"/>
    <w:rsid w:val="0087729B"/>
    <w:rsid w:val="00880BA2"/>
    <w:rsid w:val="00882764"/>
    <w:rsid w:val="00883764"/>
    <w:rsid w:val="00887935"/>
    <w:rsid w:val="0089145D"/>
    <w:rsid w:val="008916F1"/>
    <w:rsid w:val="0089210F"/>
    <w:rsid w:val="00894B67"/>
    <w:rsid w:val="008957CC"/>
    <w:rsid w:val="00897E46"/>
    <w:rsid w:val="008A0F75"/>
    <w:rsid w:val="008B25FF"/>
    <w:rsid w:val="008B563C"/>
    <w:rsid w:val="008B73B8"/>
    <w:rsid w:val="008B7B63"/>
    <w:rsid w:val="008C222F"/>
    <w:rsid w:val="008C34E0"/>
    <w:rsid w:val="008C5B2D"/>
    <w:rsid w:val="008D392A"/>
    <w:rsid w:val="008D585F"/>
    <w:rsid w:val="008D6D5F"/>
    <w:rsid w:val="008E0E66"/>
    <w:rsid w:val="008E0F88"/>
    <w:rsid w:val="008E124B"/>
    <w:rsid w:val="008E3786"/>
    <w:rsid w:val="008E3A76"/>
    <w:rsid w:val="008F0E7A"/>
    <w:rsid w:val="008F2B56"/>
    <w:rsid w:val="008F55D1"/>
    <w:rsid w:val="008F5777"/>
    <w:rsid w:val="008F71EB"/>
    <w:rsid w:val="0090263A"/>
    <w:rsid w:val="00912E39"/>
    <w:rsid w:val="009140D3"/>
    <w:rsid w:val="00915998"/>
    <w:rsid w:val="00915E67"/>
    <w:rsid w:val="00921883"/>
    <w:rsid w:val="00921D6B"/>
    <w:rsid w:val="009243C6"/>
    <w:rsid w:val="009248C8"/>
    <w:rsid w:val="00927998"/>
    <w:rsid w:val="00931BB8"/>
    <w:rsid w:val="00935776"/>
    <w:rsid w:val="00937C72"/>
    <w:rsid w:val="00943B0F"/>
    <w:rsid w:val="00947932"/>
    <w:rsid w:val="00951ECE"/>
    <w:rsid w:val="00952EF4"/>
    <w:rsid w:val="00956EED"/>
    <w:rsid w:val="00956F26"/>
    <w:rsid w:val="009576C5"/>
    <w:rsid w:val="009606B8"/>
    <w:rsid w:val="00967C1C"/>
    <w:rsid w:val="00970301"/>
    <w:rsid w:val="00972C84"/>
    <w:rsid w:val="009739B0"/>
    <w:rsid w:val="00973F40"/>
    <w:rsid w:val="00977C10"/>
    <w:rsid w:val="00977C6B"/>
    <w:rsid w:val="0098208C"/>
    <w:rsid w:val="00984EB8"/>
    <w:rsid w:val="00986B81"/>
    <w:rsid w:val="0099030D"/>
    <w:rsid w:val="00990BA4"/>
    <w:rsid w:val="00991EDC"/>
    <w:rsid w:val="00994AF5"/>
    <w:rsid w:val="00996AAD"/>
    <w:rsid w:val="009A084F"/>
    <w:rsid w:val="009A19E6"/>
    <w:rsid w:val="009A44E5"/>
    <w:rsid w:val="009B15F1"/>
    <w:rsid w:val="009B7545"/>
    <w:rsid w:val="009B7A84"/>
    <w:rsid w:val="009C036A"/>
    <w:rsid w:val="009C1CD1"/>
    <w:rsid w:val="009D0428"/>
    <w:rsid w:val="009D398A"/>
    <w:rsid w:val="009D6BB9"/>
    <w:rsid w:val="009E0583"/>
    <w:rsid w:val="009E0F22"/>
    <w:rsid w:val="009E1810"/>
    <w:rsid w:val="009E4627"/>
    <w:rsid w:val="009F02FC"/>
    <w:rsid w:val="009F140C"/>
    <w:rsid w:val="009F2226"/>
    <w:rsid w:val="009F4820"/>
    <w:rsid w:val="009F5503"/>
    <w:rsid w:val="00A02C60"/>
    <w:rsid w:val="00A0678F"/>
    <w:rsid w:val="00A121AF"/>
    <w:rsid w:val="00A148BB"/>
    <w:rsid w:val="00A14A46"/>
    <w:rsid w:val="00A219FB"/>
    <w:rsid w:val="00A22A01"/>
    <w:rsid w:val="00A23836"/>
    <w:rsid w:val="00A23E9A"/>
    <w:rsid w:val="00A264AA"/>
    <w:rsid w:val="00A3102B"/>
    <w:rsid w:val="00A3295F"/>
    <w:rsid w:val="00A373C7"/>
    <w:rsid w:val="00A42053"/>
    <w:rsid w:val="00A47DBD"/>
    <w:rsid w:val="00A500F4"/>
    <w:rsid w:val="00A52C64"/>
    <w:rsid w:val="00A53BF0"/>
    <w:rsid w:val="00A53CC5"/>
    <w:rsid w:val="00A55969"/>
    <w:rsid w:val="00A5599E"/>
    <w:rsid w:val="00A57C4F"/>
    <w:rsid w:val="00A64D79"/>
    <w:rsid w:val="00A65D4E"/>
    <w:rsid w:val="00A67157"/>
    <w:rsid w:val="00A70222"/>
    <w:rsid w:val="00A71D48"/>
    <w:rsid w:val="00A7309C"/>
    <w:rsid w:val="00A75BAA"/>
    <w:rsid w:val="00A75C74"/>
    <w:rsid w:val="00A77E57"/>
    <w:rsid w:val="00A8014D"/>
    <w:rsid w:val="00A80193"/>
    <w:rsid w:val="00A812EA"/>
    <w:rsid w:val="00A832EE"/>
    <w:rsid w:val="00A83D61"/>
    <w:rsid w:val="00A84595"/>
    <w:rsid w:val="00A91B70"/>
    <w:rsid w:val="00A939E7"/>
    <w:rsid w:val="00A942B9"/>
    <w:rsid w:val="00A95D78"/>
    <w:rsid w:val="00A97020"/>
    <w:rsid w:val="00A97197"/>
    <w:rsid w:val="00A97D7B"/>
    <w:rsid w:val="00AA0EFD"/>
    <w:rsid w:val="00AA1C38"/>
    <w:rsid w:val="00AA2982"/>
    <w:rsid w:val="00AA425D"/>
    <w:rsid w:val="00AA4C4D"/>
    <w:rsid w:val="00AA5877"/>
    <w:rsid w:val="00AB488C"/>
    <w:rsid w:val="00AB7680"/>
    <w:rsid w:val="00AC0674"/>
    <w:rsid w:val="00AC6538"/>
    <w:rsid w:val="00AC7E87"/>
    <w:rsid w:val="00AD09A0"/>
    <w:rsid w:val="00AD5DA2"/>
    <w:rsid w:val="00AE5D8A"/>
    <w:rsid w:val="00AF014D"/>
    <w:rsid w:val="00AF031D"/>
    <w:rsid w:val="00AF4938"/>
    <w:rsid w:val="00B01A12"/>
    <w:rsid w:val="00B02C61"/>
    <w:rsid w:val="00B061EA"/>
    <w:rsid w:val="00B06B1F"/>
    <w:rsid w:val="00B10453"/>
    <w:rsid w:val="00B1091E"/>
    <w:rsid w:val="00B1132C"/>
    <w:rsid w:val="00B1693E"/>
    <w:rsid w:val="00B22686"/>
    <w:rsid w:val="00B2324F"/>
    <w:rsid w:val="00B233FA"/>
    <w:rsid w:val="00B237A3"/>
    <w:rsid w:val="00B239CC"/>
    <w:rsid w:val="00B25D68"/>
    <w:rsid w:val="00B27636"/>
    <w:rsid w:val="00B35873"/>
    <w:rsid w:val="00B3674C"/>
    <w:rsid w:val="00B40EBC"/>
    <w:rsid w:val="00B415BF"/>
    <w:rsid w:val="00B444A6"/>
    <w:rsid w:val="00B45CEF"/>
    <w:rsid w:val="00B512E1"/>
    <w:rsid w:val="00B512EF"/>
    <w:rsid w:val="00B521DF"/>
    <w:rsid w:val="00B53494"/>
    <w:rsid w:val="00B55249"/>
    <w:rsid w:val="00B55285"/>
    <w:rsid w:val="00B60F50"/>
    <w:rsid w:val="00B62B18"/>
    <w:rsid w:val="00B63262"/>
    <w:rsid w:val="00B65E68"/>
    <w:rsid w:val="00B662DE"/>
    <w:rsid w:val="00B66DDF"/>
    <w:rsid w:val="00B7008F"/>
    <w:rsid w:val="00B719ED"/>
    <w:rsid w:val="00B73736"/>
    <w:rsid w:val="00B7591E"/>
    <w:rsid w:val="00B7652E"/>
    <w:rsid w:val="00B80383"/>
    <w:rsid w:val="00B80D70"/>
    <w:rsid w:val="00B80D76"/>
    <w:rsid w:val="00B81F98"/>
    <w:rsid w:val="00B8269C"/>
    <w:rsid w:val="00B86148"/>
    <w:rsid w:val="00B87521"/>
    <w:rsid w:val="00B90058"/>
    <w:rsid w:val="00B90AB7"/>
    <w:rsid w:val="00B90B41"/>
    <w:rsid w:val="00B931A4"/>
    <w:rsid w:val="00B95F39"/>
    <w:rsid w:val="00B95F6A"/>
    <w:rsid w:val="00B960C0"/>
    <w:rsid w:val="00B96F1C"/>
    <w:rsid w:val="00B97197"/>
    <w:rsid w:val="00BA0E4F"/>
    <w:rsid w:val="00BA49B8"/>
    <w:rsid w:val="00BB16CE"/>
    <w:rsid w:val="00BB48D1"/>
    <w:rsid w:val="00BB60FC"/>
    <w:rsid w:val="00BC63A1"/>
    <w:rsid w:val="00BD0B71"/>
    <w:rsid w:val="00BD2F88"/>
    <w:rsid w:val="00BD4309"/>
    <w:rsid w:val="00BD62C7"/>
    <w:rsid w:val="00BE150F"/>
    <w:rsid w:val="00BE3197"/>
    <w:rsid w:val="00BE3969"/>
    <w:rsid w:val="00BE3E38"/>
    <w:rsid w:val="00BE480D"/>
    <w:rsid w:val="00BE68EF"/>
    <w:rsid w:val="00BE7C68"/>
    <w:rsid w:val="00BF4DB9"/>
    <w:rsid w:val="00BF6183"/>
    <w:rsid w:val="00C1139B"/>
    <w:rsid w:val="00C113A2"/>
    <w:rsid w:val="00C12C47"/>
    <w:rsid w:val="00C157DB"/>
    <w:rsid w:val="00C16853"/>
    <w:rsid w:val="00C1693F"/>
    <w:rsid w:val="00C212CE"/>
    <w:rsid w:val="00C25B87"/>
    <w:rsid w:val="00C2626E"/>
    <w:rsid w:val="00C26F5A"/>
    <w:rsid w:val="00C33D81"/>
    <w:rsid w:val="00C3732A"/>
    <w:rsid w:val="00C406B7"/>
    <w:rsid w:val="00C40C94"/>
    <w:rsid w:val="00C414E3"/>
    <w:rsid w:val="00C4166D"/>
    <w:rsid w:val="00C41D96"/>
    <w:rsid w:val="00C42ABA"/>
    <w:rsid w:val="00C42C4D"/>
    <w:rsid w:val="00C44219"/>
    <w:rsid w:val="00C47832"/>
    <w:rsid w:val="00C50E8E"/>
    <w:rsid w:val="00C516A8"/>
    <w:rsid w:val="00C520FD"/>
    <w:rsid w:val="00C52BE7"/>
    <w:rsid w:val="00C535E9"/>
    <w:rsid w:val="00C5529E"/>
    <w:rsid w:val="00C5579D"/>
    <w:rsid w:val="00C577E5"/>
    <w:rsid w:val="00C60186"/>
    <w:rsid w:val="00C60948"/>
    <w:rsid w:val="00C60D74"/>
    <w:rsid w:val="00C6118E"/>
    <w:rsid w:val="00C613E9"/>
    <w:rsid w:val="00C62442"/>
    <w:rsid w:val="00C650EA"/>
    <w:rsid w:val="00C6556C"/>
    <w:rsid w:val="00C65F56"/>
    <w:rsid w:val="00C6737E"/>
    <w:rsid w:val="00C70736"/>
    <w:rsid w:val="00C70A04"/>
    <w:rsid w:val="00C7710A"/>
    <w:rsid w:val="00C771CB"/>
    <w:rsid w:val="00C8142E"/>
    <w:rsid w:val="00C81430"/>
    <w:rsid w:val="00C82AB4"/>
    <w:rsid w:val="00C84E5B"/>
    <w:rsid w:val="00C879E5"/>
    <w:rsid w:val="00C90676"/>
    <w:rsid w:val="00C90D02"/>
    <w:rsid w:val="00C92F5F"/>
    <w:rsid w:val="00C936F9"/>
    <w:rsid w:val="00C93CAA"/>
    <w:rsid w:val="00C94CE3"/>
    <w:rsid w:val="00CA1A87"/>
    <w:rsid w:val="00CA4178"/>
    <w:rsid w:val="00CA429D"/>
    <w:rsid w:val="00CA4CBA"/>
    <w:rsid w:val="00CA67E9"/>
    <w:rsid w:val="00CB10A5"/>
    <w:rsid w:val="00CB1EF9"/>
    <w:rsid w:val="00CB318A"/>
    <w:rsid w:val="00CC1544"/>
    <w:rsid w:val="00CC32E3"/>
    <w:rsid w:val="00CC410E"/>
    <w:rsid w:val="00CC4C93"/>
    <w:rsid w:val="00CC742A"/>
    <w:rsid w:val="00CC7EC6"/>
    <w:rsid w:val="00CD2B32"/>
    <w:rsid w:val="00CD403D"/>
    <w:rsid w:val="00CD5F09"/>
    <w:rsid w:val="00CE0646"/>
    <w:rsid w:val="00CE118A"/>
    <w:rsid w:val="00CE1C27"/>
    <w:rsid w:val="00CE33CE"/>
    <w:rsid w:val="00CE5D88"/>
    <w:rsid w:val="00CF04EE"/>
    <w:rsid w:val="00CF0BF2"/>
    <w:rsid w:val="00CF146C"/>
    <w:rsid w:val="00CF3457"/>
    <w:rsid w:val="00D00204"/>
    <w:rsid w:val="00D01CEA"/>
    <w:rsid w:val="00D041B0"/>
    <w:rsid w:val="00D0490F"/>
    <w:rsid w:val="00D060D1"/>
    <w:rsid w:val="00D0746A"/>
    <w:rsid w:val="00D138C4"/>
    <w:rsid w:val="00D1743E"/>
    <w:rsid w:val="00D20900"/>
    <w:rsid w:val="00D248AE"/>
    <w:rsid w:val="00D25280"/>
    <w:rsid w:val="00D2537E"/>
    <w:rsid w:val="00D30C8A"/>
    <w:rsid w:val="00D315AA"/>
    <w:rsid w:val="00D31A83"/>
    <w:rsid w:val="00D33498"/>
    <w:rsid w:val="00D341CD"/>
    <w:rsid w:val="00D363DC"/>
    <w:rsid w:val="00D42436"/>
    <w:rsid w:val="00D51F40"/>
    <w:rsid w:val="00D54333"/>
    <w:rsid w:val="00D56721"/>
    <w:rsid w:val="00D6307A"/>
    <w:rsid w:val="00D630D9"/>
    <w:rsid w:val="00D65FF2"/>
    <w:rsid w:val="00D66402"/>
    <w:rsid w:val="00D667C8"/>
    <w:rsid w:val="00D6680D"/>
    <w:rsid w:val="00D67F37"/>
    <w:rsid w:val="00D70E79"/>
    <w:rsid w:val="00D75321"/>
    <w:rsid w:val="00D76F40"/>
    <w:rsid w:val="00D86C56"/>
    <w:rsid w:val="00D86D3E"/>
    <w:rsid w:val="00D917B8"/>
    <w:rsid w:val="00D92F3A"/>
    <w:rsid w:val="00D93488"/>
    <w:rsid w:val="00D936DD"/>
    <w:rsid w:val="00D93A13"/>
    <w:rsid w:val="00D93D03"/>
    <w:rsid w:val="00D93F10"/>
    <w:rsid w:val="00D94232"/>
    <w:rsid w:val="00D948B1"/>
    <w:rsid w:val="00D94ED3"/>
    <w:rsid w:val="00D95243"/>
    <w:rsid w:val="00D961F6"/>
    <w:rsid w:val="00DA2702"/>
    <w:rsid w:val="00DA5AF5"/>
    <w:rsid w:val="00DA65A0"/>
    <w:rsid w:val="00DA733F"/>
    <w:rsid w:val="00DA7AA1"/>
    <w:rsid w:val="00DB39AA"/>
    <w:rsid w:val="00DB433D"/>
    <w:rsid w:val="00DB5642"/>
    <w:rsid w:val="00DC05DE"/>
    <w:rsid w:val="00DC139B"/>
    <w:rsid w:val="00DC17CD"/>
    <w:rsid w:val="00DC7FC8"/>
    <w:rsid w:val="00DD3EB1"/>
    <w:rsid w:val="00DD6E8B"/>
    <w:rsid w:val="00DD7B13"/>
    <w:rsid w:val="00DE54CD"/>
    <w:rsid w:val="00DE6052"/>
    <w:rsid w:val="00DF0908"/>
    <w:rsid w:val="00DF1861"/>
    <w:rsid w:val="00DF4429"/>
    <w:rsid w:val="00DF5B12"/>
    <w:rsid w:val="00E00304"/>
    <w:rsid w:val="00E0055C"/>
    <w:rsid w:val="00E011DB"/>
    <w:rsid w:val="00E02A2C"/>
    <w:rsid w:val="00E03C97"/>
    <w:rsid w:val="00E043AA"/>
    <w:rsid w:val="00E04FA2"/>
    <w:rsid w:val="00E06C45"/>
    <w:rsid w:val="00E144EE"/>
    <w:rsid w:val="00E169C9"/>
    <w:rsid w:val="00E16FD7"/>
    <w:rsid w:val="00E20837"/>
    <w:rsid w:val="00E2156D"/>
    <w:rsid w:val="00E25DFD"/>
    <w:rsid w:val="00E269B5"/>
    <w:rsid w:val="00E325A1"/>
    <w:rsid w:val="00E40636"/>
    <w:rsid w:val="00E40BD9"/>
    <w:rsid w:val="00E41E6D"/>
    <w:rsid w:val="00E42A15"/>
    <w:rsid w:val="00E50C36"/>
    <w:rsid w:val="00E52277"/>
    <w:rsid w:val="00E56A6F"/>
    <w:rsid w:val="00E63991"/>
    <w:rsid w:val="00E64058"/>
    <w:rsid w:val="00E64517"/>
    <w:rsid w:val="00E64A89"/>
    <w:rsid w:val="00E66259"/>
    <w:rsid w:val="00E67DB5"/>
    <w:rsid w:val="00E71CE6"/>
    <w:rsid w:val="00E71EBB"/>
    <w:rsid w:val="00E722AE"/>
    <w:rsid w:val="00E76CDB"/>
    <w:rsid w:val="00E80279"/>
    <w:rsid w:val="00E82033"/>
    <w:rsid w:val="00E853E8"/>
    <w:rsid w:val="00E90593"/>
    <w:rsid w:val="00E94CB9"/>
    <w:rsid w:val="00E96C2D"/>
    <w:rsid w:val="00EA2FC8"/>
    <w:rsid w:val="00EA4011"/>
    <w:rsid w:val="00EA4382"/>
    <w:rsid w:val="00EA440D"/>
    <w:rsid w:val="00EA48E6"/>
    <w:rsid w:val="00EA4EDA"/>
    <w:rsid w:val="00EA6FE8"/>
    <w:rsid w:val="00EA78CF"/>
    <w:rsid w:val="00EB0140"/>
    <w:rsid w:val="00EB264D"/>
    <w:rsid w:val="00EB4AD9"/>
    <w:rsid w:val="00EB4B8B"/>
    <w:rsid w:val="00EB5D21"/>
    <w:rsid w:val="00EC01D8"/>
    <w:rsid w:val="00EC1F30"/>
    <w:rsid w:val="00EC6699"/>
    <w:rsid w:val="00ED06F2"/>
    <w:rsid w:val="00ED0AB6"/>
    <w:rsid w:val="00ED2399"/>
    <w:rsid w:val="00ED2C01"/>
    <w:rsid w:val="00ED315C"/>
    <w:rsid w:val="00ED5264"/>
    <w:rsid w:val="00ED5BD7"/>
    <w:rsid w:val="00ED6942"/>
    <w:rsid w:val="00ED7E45"/>
    <w:rsid w:val="00EE33CA"/>
    <w:rsid w:val="00EE496B"/>
    <w:rsid w:val="00EE5F7E"/>
    <w:rsid w:val="00EE7526"/>
    <w:rsid w:val="00EE7BCC"/>
    <w:rsid w:val="00EF017B"/>
    <w:rsid w:val="00EF2291"/>
    <w:rsid w:val="00EF45C1"/>
    <w:rsid w:val="00EF693B"/>
    <w:rsid w:val="00EF7453"/>
    <w:rsid w:val="00F12F8F"/>
    <w:rsid w:val="00F132F6"/>
    <w:rsid w:val="00F169F0"/>
    <w:rsid w:val="00F16EB2"/>
    <w:rsid w:val="00F17467"/>
    <w:rsid w:val="00F17AC2"/>
    <w:rsid w:val="00F25697"/>
    <w:rsid w:val="00F25955"/>
    <w:rsid w:val="00F27CD7"/>
    <w:rsid w:val="00F33D65"/>
    <w:rsid w:val="00F34532"/>
    <w:rsid w:val="00F37812"/>
    <w:rsid w:val="00F40C50"/>
    <w:rsid w:val="00F42880"/>
    <w:rsid w:val="00F42C97"/>
    <w:rsid w:val="00F445AA"/>
    <w:rsid w:val="00F44A35"/>
    <w:rsid w:val="00F457F5"/>
    <w:rsid w:val="00F45E8B"/>
    <w:rsid w:val="00F50673"/>
    <w:rsid w:val="00F5257C"/>
    <w:rsid w:val="00F5261A"/>
    <w:rsid w:val="00F55857"/>
    <w:rsid w:val="00F560F4"/>
    <w:rsid w:val="00F57230"/>
    <w:rsid w:val="00F6379B"/>
    <w:rsid w:val="00F65E90"/>
    <w:rsid w:val="00F7052A"/>
    <w:rsid w:val="00F72D58"/>
    <w:rsid w:val="00F7300B"/>
    <w:rsid w:val="00F73E7A"/>
    <w:rsid w:val="00F74024"/>
    <w:rsid w:val="00F7410E"/>
    <w:rsid w:val="00F76328"/>
    <w:rsid w:val="00F7643C"/>
    <w:rsid w:val="00F76D3F"/>
    <w:rsid w:val="00F7756E"/>
    <w:rsid w:val="00F775C3"/>
    <w:rsid w:val="00F77A52"/>
    <w:rsid w:val="00F86248"/>
    <w:rsid w:val="00F8625B"/>
    <w:rsid w:val="00F9009D"/>
    <w:rsid w:val="00F9229E"/>
    <w:rsid w:val="00F95E75"/>
    <w:rsid w:val="00F96F98"/>
    <w:rsid w:val="00FA0F1D"/>
    <w:rsid w:val="00FA3321"/>
    <w:rsid w:val="00FA40EA"/>
    <w:rsid w:val="00FB1FD5"/>
    <w:rsid w:val="00FB2358"/>
    <w:rsid w:val="00FC24DE"/>
    <w:rsid w:val="00FC3D92"/>
    <w:rsid w:val="00FC4C15"/>
    <w:rsid w:val="00FC4C8C"/>
    <w:rsid w:val="00FC571D"/>
    <w:rsid w:val="00FC59E6"/>
    <w:rsid w:val="00FC6AE4"/>
    <w:rsid w:val="00FC7FBF"/>
    <w:rsid w:val="00FD00DB"/>
    <w:rsid w:val="00FD6D89"/>
    <w:rsid w:val="00FD7594"/>
    <w:rsid w:val="00FE5544"/>
    <w:rsid w:val="00FF0E8F"/>
    <w:rsid w:val="00FF253D"/>
    <w:rsid w:val="00FF3508"/>
    <w:rsid w:val="00FF5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Normal (Web)" w:uiPriority="0"/>
    <w:lsdException w:name="Normal Table" w:semiHidden="0" w:unhideWhenUsed="0"/>
    <w:lsdException w:name="No List" w:locked="1" w:semiHidden="0" w:uiPriority="0" w:unhideWhenUsed="0"/>
    <w:lsdException w:name="Table Simple 1" w:semiHidden="0" w:unhideWhenUsed="0"/>
    <w:lsdException w:name="Table Simple 2" w:semiHidden="0" w:unhideWhenUsed="0"/>
    <w:lsdException w:name="Table Simple 3" w:semiHidden="0" w:unhideWhenUsed="0"/>
    <w:lsdException w:name="Table Classic 1" w:semiHidden="0" w:unhideWhenUsed="0"/>
    <w:lsdException w:name="Table Classic 2" w:semiHidden="0" w:unhideWhenUsed="0"/>
    <w:lsdException w:name="Table Classic 3" w:semiHidden="0" w:unhideWhenUsed="0"/>
    <w:lsdException w:name="Table Classic 4" w:semiHidden="0" w:unhideWhenUsed="0"/>
    <w:lsdException w:name="Table Colorful 1" w:semiHidden="0" w:unhideWhenUsed="0"/>
    <w:lsdException w:name="Table Colorful 2" w:semiHidden="0" w:unhideWhenUsed="0"/>
    <w:lsdException w:name="Table Colorful 3" w:semiHidden="0" w:unhideWhenUsed="0"/>
    <w:lsdException w:name="Table Columns 1" w:semiHidden="0" w:unhideWhenUsed="0"/>
    <w:lsdException w:name="Table Columns 2" w:semiHidden="0" w:unhideWhenUsed="0"/>
    <w:lsdException w:name="Table Columns 3" w:semiHidden="0" w:unhideWhenUsed="0"/>
    <w:lsdException w:name="Table Columns 4" w:semiHidden="0" w:unhideWhenUsed="0"/>
    <w:lsdException w:name="Table Columns 5" w:semiHidden="0" w:unhideWhenUsed="0"/>
    <w:lsdException w:name="Table Grid 1" w:semiHidden="0" w:unhideWhenUsed="0"/>
    <w:lsdException w:name="Table Grid 2" w:semiHidden="0" w:unhideWhenUsed="0"/>
    <w:lsdException w:name="Table Grid 3" w:semiHidden="0" w:unhideWhenUsed="0"/>
    <w:lsdException w:name="Table Grid 4" w:semiHidden="0" w:unhideWhenUsed="0"/>
    <w:lsdException w:name="Table Grid 5" w:semiHidden="0" w:unhideWhenUsed="0"/>
    <w:lsdException w:name="Table Grid 6" w:semiHidden="0" w:unhideWhenUsed="0"/>
    <w:lsdException w:name="Table Grid 7" w:semiHidden="0" w:unhideWhenUsed="0"/>
    <w:lsdException w:name="Table Grid 8" w:semiHidden="0" w:unhideWhenUsed="0"/>
    <w:lsdException w:name="Table List 1" w:semiHidden="0" w:unhideWhenUsed="0"/>
    <w:lsdException w:name="Table List 2" w:semiHidden="0" w:unhideWhenUsed="0"/>
    <w:lsdException w:name="Table List 3" w:semiHidden="0" w:unhideWhenUsed="0"/>
    <w:lsdException w:name="Table List 4" w:semiHidden="0" w:unhideWhenUsed="0"/>
    <w:lsdException w:name="Table List 5" w:semiHidden="0" w:unhideWhenUsed="0"/>
    <w:lsdException w:name="Table List 6" w:semiHidden="0" w:unhideWhenUsed="0"/>
    <w:lsdException w:name="Table List 7" w:semiHidden="0" w:unhideWhenUsed="0"/>
    <w:lsdException w:name="Table List 8" w:semiHidden="0" w:unhideWhenUsed="0"/>
    <w:lsdException w:name="Table 3D effects 1" w:semiHidden="0" w:unhideWhenUsed="0"/>
    <w:lsdException w:name="Table 3D effects 2" w:semiHidden="0" w:unhideWhenUsed="0"/>
    <w:lsdException w:name="Table 3D effects 3" w:semiHidden="0" w:unhideWhenUsed="0"/>
    <w:lsdException w:name="Table Contemporary" w:semiHidden="0" w:unhideWhenUsed="0"/>
    <w:lsdException w:name="Table Elegant" w:semiHidden="0" w:unhideWhenUsed="0"/>
    <w:lsdException w:name="Table Professional" w:semiHidden="0" w:unhideWhenUsed="0"/>
    <w:lsdException w:name="Table Subtle 1" w:semiHidden="0" w:unhideWhenUsed="0"/>
    <w:lsdException w:name="Table Subtle 2" w:semiHidden="0" w:unhideWhenUsed="0"/>
    <w:lsdException w:name="Table Web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D91"/>
    <w:rPr>
      <w:sz w:val="24"/>
      <w:lang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00204"/>
    <w:pPr>
      <w:keepNext/>
      <w:spacing w:before="240" w:after="60"/>
      <w:outlineLvl w:val="0"/>
    </w:pPr>
    <w:rPr>
      <w:rFonts w:ascii="Arial" w:hAnsi="Arial"/>
      <w:b/>
      <w:bCs/>
      <w:iCs/>
      <w:kern w:val="32"/>
      <w:sz w:val="32"/>
      <w:szCs w:val="32"/>
      <w:lang w:val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64058"/>
    <w:pPr>
      <w:keepNext/>
      <w:outlineLvl w:val="1"/>
    </w:pPr>
    <w:rPr>
      <w:rFonts w:ascii="Times New Roman" w:hAnsi="Times New Roman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75AC2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eastAsia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75AC2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  <w:lang w:eastAsia="uk-U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0020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0020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00204"/>
    <w:rPr>
      <w:rFonts w:ascii="Arial" w:hAnsi="Arial"/>
      <w:b/>
      <w:kern w:val="32"/>
      <w:sz w:val="32"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64058"/>
    <w:rPr>
      <w:rFonts w:ascii="Times New Roman" w:hAnsi="Times New Roman"/>
      <w:sz w:val="26"/>
      <w:lang w:val="uk-UA"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75AC2"/>
    <w:rPr>
      <w:rFonts w:ascii="Arial" w:hAnsi="Arial"/>
      <w:b/>
      <w:sz w:val="26"/>
      <w:lang w:val="uk-UA" w:eastAsia="uk-U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475AC2"/>
    <w:rPr>
      <w:rFonts w:ascii="Times New Roman" w:hAnsi="Times New Roman"/>
      <w:b/>
      <w:sz w:val="28"/>
      <w:lang w:val="uk-UA" w:eastAsia="uk-U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00204"/>
    <w:rPr>
      <w:rFonts w:ascii="Calibri" w:hAnsi="Calibri"/>
      <w:b/>
      <w:i/>
      <w:sz w:val="26"/>
      <w:lang w:val="uk-UA" w:eastAsia="ru-RU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00204"/>
    <w:rPr>
      <w:rFonts w:ascii="Cambria" w:hAnsi="Cambria"/>
      <w:sz w:val="22"/>
      <w:lang w:val="uk-UA" w:eastAsia="ru-RU"/>
    </w:rPr>
  </w:style>
  <w:style w:type="paragraph" w:customStyle="1" w:styleId="a">
    <w:name w:val="Кому"/>
    <w:basedOn w:val="Normal"/>
    <w:uiPriority w:val="99"/>
    <w:rsid w:val="00E64058"/>
    <w:pPr>
      <w:widowControl w:val="0"/>
      <w:suppressAutoHyphens/>
      <w:ind w:left="5954"/>
    </w:pPr>
    <w:rPr>
      <w:b/>
      <w:kern w:val="2"/>
      <w:sz w:val="28"/>
      <w:szCs w:val="24"/>
      <w:lang w:eastAsia="ar-SA"/>
    </w:rPr>
  </w:style>
  <w:style w:type="paragraph" w:customStyle="1" w:styleId="a0">
    <w:name w:val="заголов"/>
    <w:basedOn w:val="Normal"/>
    <w:uiPriority w:val="99"/>
    <w:rsid w:val="00E64058"/>
    <w:pPr>
      <w:widowControl w:val="0"/>
      <w:suppressAutoHyphens/>
      <w:jc w:val="center"/>
    </w:pPr>
    <w:rPr>
      <w:b/>
      <w:kern w:val="2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rsid w:val="00E64058"/>
    <w:rPr>
      <w:rFonts w:ascii="Tahoma" w:hAnsi="Tahoma"/>
      <w:sz w:val="16"/>
      <w:szCs w:val="16"/>
      <w:lang w:val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64058"/>
    <w:rPr>
      <w:rFonts w:ascii="Tahoma" w:hAnsi="Tahoma"/>
      <w:sz w:val="16"/>
      <w:lang w:val="ru-RU" w:eastAsia="ru-RU"/>
    </w:rPr>
  </w:style>
  <w:style w:type="paragraph" w:customStyle="1" w:styleId="1">
    <w:name w:val="Без интервала1"/>
    <w:uiPriority w:val="1"/>
    <w:qFormat/>
    <w:rsid w:val="009A44E5"/>
    <w:rPr>
      <w:lang w:val="ru-RU" w:eastAsia="ru-RU"/>
    </w:rPr>
  </w:style>
  <w:style w:type="paragraph" w:styleId="BodyTextIndent">
    <w:name w:val="Body Text Indent"/>
    <w:basedOn w:val="Normal"/>
    <w:link w:val="BodyTextIndentChar"/>
    <w:uiPriority w:val="99"/>
    <w:rsid w:val="00830636"/>
    <w:pPr>
      <w:ind w:firstLine="720"/>
      <w:jc w:val="both"/>
    </w:pPr>
    <w:rPr>
      <w:rFonts w:ascii="Times New Roman" w:hAnsi="Times New Roman"/>
      <w:sz w:val="26"/>
      <w:lang w:eastAsia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830636"/>
    <w:rPr>
      <w:rFonts w:ascii="Times New Roman" w:hAnsi="Times New Roman"/>
      <w:sz w:val="26"/>
      <w:lang w:val="uk-UA"/>
    </w:rPr>
  </w:style>
  <w:style w:type="paragraph" w:styleId="BodyText2">
    <w:name w:val="Body Text 2"/>
    <w:basedOn w:val="Normal"/>
    <w:link w:val="BodyText2Char"/>
    <w:uiPriority w:val="99"/>
    <w:semiHidden/>
    <w:rsid w:val="00572DCA"/>
    <w:pPr>
      <w:spacing w:after="120" w:line="480" w:lineRule="auto"/>
    </w:pPr>
    <w:rPr>
      <w:rFonts w:ascii="Times New Roman" w:hAnsi="Times New Roman"/>
      <w:sz w:val="20"/>
      <w:lang w:val="ru-RU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572DCA"/>
    <w:rPr>
      <w:rFonts w:ascii="Times New Roman" w:hAnsi="Times New Roman"/>
      <w:lang w:val="ru-RU" w:eastAsia="ru-RU"/>
    </w:rPr>
  </w:style>
  <w:style w:type="paragraph" w:styleId="BodyText">
    <w:name w:val="Body Text"/>
    <w:basedOn w:val="Normal"/>
    <w:link w:val="BodyTextChar"/>
    <w:uiPriority w:val="99"/>
    <w:rsid w:val="001F7A70"/>
    <w:pPr>
      <w:spacing w:after="120"/>
    </w:pPr>
    <w:rPr>
      <w:rFonts w:ascii="Times New Roman" w:hAnsi="Times New Roman"/>
      <w:sz w:val="20"/>
      <w:lang w:val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F7A70"/>
    <w:rPr>
      <w:rFonts w:ascii="Times New Roman" w:hAnsi="Times New Roman"/>
      <w:lang w:val="ru-RU" w:eastAsia="ru-RU"/>
    </w:rPr>
  </w:style>
  <w:style w:type="paragraph" w:styleId="Header">
    <w:name w:val="header"/>
    <w:basedOn w:val="Normal"/>
    <w:link w:val="HeaderChar"/>
    <w:uiPriority w:val="99"/>
    <w:rsid w:val="001F7A70"/>
    <w:pPr>
      <w:tabs>
        <w:tab w:val="center" w:pos="4153"/>
        <w:tab w:val="right" w:pos="8306"/>
      </w:tabs>
    </w:pPr>
    <w:rPr>
      <w:rFonts w:ascii="Times New Roman" w:hAnsi="Times New Roman"/>
      <w:szCs w:val="24"/>
      <w:lang w:eastAsia="uk-UA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F7A70"/>
    <w:rPr>
      <w:rFonts w:ascii="Times New Roman" w:hAnsi="Times New Roman"/>
      <w:sz w:val="24"/>
      <w:lang w:val="uk-UA" w:eastAsia="uk-UA"/>
    </w:rPr>
  </w:style>
  <w:style w:type="paragraph" w:styleId="Footer">
    <w:name w:val="footer"/>
    <w:basedOn w:val="Normal"/>
    <w:link w:val="FooterChar"/>
    <w:uiPriority w:val="99"/>
    <w:rsid w:val="001F7A70"/>
    <w:pPr>
      <w:tabs>
        <w:tab w:val="center" w:pos="4153"/>
        <w:tab w:val="right" w:pos="8306"/>
      </w:tabs>
    </w:pPr>
    <w:rPr>
      <w:rFonts w:ascii="Times New Roman" w:hAnsi="Times New Roman"/>
      <w:szCs w:val="24"/>
      <w:lang w:eastAsia="uk-UA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F7A70"/>
    <w:rPr>
      <w:rFonts w:ascii="Times New Roman" w:hAnsi="Times New Roman"/>
      <w:sz w:val="24"/>
      <w:lang w:val="uk-UA" w:eastAsia="uk-UA"/>
    </w:rPr>
  </w:style>
  <w:style w:type="paragraph" w:customStyle="1" w:styleId="rvps2">
    <w:name w:val="rvps2"/>
    <w:basedOn w:val="Normal"/>
    <w:rsid w:val="00475AC2"/>
    <w:pPr>
      <w:spacing w:before="100" w:beforeAutospacing="1" w:after="100" w:afterAutospacing="1"/>
    </w:pPr>
    <w:rPr>
      <w:szCs w:val="24"/>
      <w:lang w:val="ru-RU"/>
    </w:rPr>
  </w:style>
  <w:style w:type="paragraph" w:styleId="NormalWeb">
    <w:name w:val="Normal (Web)"/>
    <w:basedOn w:val="Normal"/>
    <w:uiPriority w:val="99"/>
    <w:rsid w:val="00F45E8B"/>
    <w:pPr>
      <w:spacing w:before="100" w:beforeAutospacing="1" w:after="100" w:afterAutospacing="1"/>
    </w:pPr>
    <w:rPr>
      <w:szCs w:val="24"/>
      <w:lang w:val="ru-RU"/>
    </w:rPr>
  </w:style>
  <w:style w:type="character" w:styleId="Strong">
    <w:name w:val="Strong"/>
    <w:basedOn w:val="DefaultParagraphFont"/>
    <w:uiPriority w:val="22"/>
    <w:qFormat/>
    <w:rsid w:val="00F45E8B"/>
    <w:rPr>
      <w:b/>
    </w:rPr>
  </w:style>
  <w:style w:type="paragraph" w:customStyle="1" w:styleId="10">
    <w:name w:val="Абзац списка1"/>
    <w:basedOn w:val="Normal"/>
    <w:uiPriority w:val="34"/>
    <w:qFormat/>
    <w:rsid w:val="00F45E8B"/>
    <w:pPr>
      <w:ind w:left="720"/>
      <w:contextualSpacing/>
    </w:pPr>
    <w:rPr>
      <w:szCs w:val="24"/>
      <w:lang w:val="ru-RU"/>
    </w:rPr>
  </w:style>
  <w:style w:type="paragraph" w:customStyle="1" w:styleId="FR1">
    <w:name w:val="FR1"/>
    <w:rsid w:val="008026B1"/>
    <w:pPr>
      <w:widowControl w:val="0"/>
      <w:autoSpaceDE w:val="0"/>
      <w:autoSpaceDN w:val="0"/>
      <w:adjustRightInd w:val="0"/>
      <w:jc w:val="center"/>
    </w:pPr>
    <w:rPr>
      <w:rFonts w:ascii="Arial" w:hAnsi="Arial" w:cs="Arial"/>
      <w:noProof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rsid w:val="005F6F5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5F6F57"/>
    <w:rPr>
      <w:sz w:val="24"/>
      <w:lang w:val="uk-UA" w:eastAsia="ru-RU"/>
    </w:rPr>
  </w:style>
  <w:style w:type="table" w:styleId="TableGrid">
    <w:name w:val="Table Grid"/>
    <w:basedOn w:val="TableNormal"/>
    <w:uiPriority w:val="99"/>
    <w:rsid w:val="00264AD0"/>
    <w:pPr>
      <w:autoSpaceDE w:val="0"/>
      <w:autoSpaceDN w:val="0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uiPriority w:val="99"/>
    <w:semiHidden/>
    <w:rsid w:val="003E3C5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3E3C5F"/>
    <w:rPr>
      <w:sz w:val="16"/>
      <w:lang w:val="uk-UA" w:eastAsia="ru-RU"/>
    </w:rPr>
  </w:style>
  <w:style w:type="paragraph" w:customStyle="1" w:styleId="c1e0e7eee2e8e9">
    <w:name w:val="Бc1аe0зe7оeeвe2иe8йe9"/>
    <w:uiPriority w:val="99"/>
    <w:rsid w:val="001D5210"/>
    <w:pPr>
      <w:autoSpaceDE w:val="0"/>
      <w:autoSpaceDN w:val="0"/>
      <w:adjustRightInd w:val="0"/>
    </w:pPr>
    <w:rPr>
      <w:rFonts w:ascii="Times New Roman" w:hAnsi="Liberation Serif"/>
      <w:lang w:val="ru-RU" w:eastAsia="zh-CN"/>
    </w:rPr>
  </w:style>
  <w:style w:type="paragraph" w:customStyle="1" w:styleId="western">
    <w:name w:val="western"/>
    <w:basedOn w:val="Normal"/>
    <w:uiPriority w:val="99"/>
    <w:rsid w:val="00E04FA2"/>
    <w:pPr>
      <w:spacing w:before="100" w:beforeAutospacing="1" w:after="100" w:afterAutospacing="1"/>
    </w:pPr>
    <w:rPr>
      <w:sz w:val="26"/>
      <w:szCs w:val="26"/>
      <w:lang w:val="en-US" w:eastAsia="en-US"/>
    </w:rPr>
  </w:style>
  <w:style w:type="paragraph" w:customStyle="1" w:styleId="a1">
    <w:name w:val="Базовый"/>
    <w:uiPriority w:val="99"/>
    <w:rsid w:val="00722CFC"/>
    <w:pPr>
      <w:widowControl w:val="0"/>
      <w:autoSpaceDN w:val="0"/>
      <w:adjustRightInd w:val="0"/>
    </w:pPr>
    <w:rPr>
      <w:rFonts w:ascii="Times New Roman" w:hAnsi="Andale Sans UI"/>
      <w:kern w:val="1"/>
      <w:sz w:val="24"/>
      <w:szCs w:val="24"/>
      <w:lang/>
    </w:rPr>
  </w:style>
  <w:style w:type="paragraph" w:customStyle="1" w:styleId="DefaultStyle">
    <w:name w:val="Default Style"/>
    <w:uiPriority w:val="99"/>
    <w:rsid w:val="0061392A"/>
    <w:pPr>
      <w:widowControl w:val="0"/>
      <w:autoSpaceDE w:val="0"/>
      <w:autoSpaceDN w:val="0"/>
      <w:adjustRightInd w:val="0"/>
    </w:pPr>
    <w:rPr>
      <w:rFonts w:ascii="Times New Roman" w:hAnsi="Times New Roman"/>
      <w:kern w:val="1"/>
      <w:sz w:val="24"/>
      <w:szCs w:val="24"/>
      <w:lang w:eastAsia="zh-CN" w:bidi="hi-IN"/>
    </w:rPr>
  </w:style>
  <w:style w:type="paragraph" w:customStyle="1" w:styleId="a2">
    <w:name w:val="Стиль"/>
    <w:uiPriority w:val="99"/>
    <w:rsid w:val="002A6EFD"/>
    <w:pPr>
      <w:widowControl w:val="0"/>
    </w:pPr>
    <w:rPr>
      <w:rFonts w:ascii="Cambria" w:hAnsi="Cambria"/>
      <w:b/>
      <w:spacing w:val="-1"/>
      <w:kern w:val="65535"/>
      <w:position w:val="-1"/>
      <w:sz w:val="32"/>
      <w:effect w:val="none"/>
      <w:shd w:val="clear" w:color="FFFFFF" w:fill="FFFFFF"/>
      <w:lang/>
    </w:rPr>
  </w:style>
  <w:style w:type="paragraph" w:styleId="Title">
    <w:name w:val="Title"/>
    <w:basedOn w:val="Normal"/>
    <w:link w:val="TitleChar"/>
    <w:uiPriority w:val="99"/>
    <w:qFormat/>
    <w:rsid w:val="002A263F"/>
    <w:pPr>
      <w:jc w:val="center"/>
    </w:pPr>
    <w:rPr>
      <w:rFonts w:ascii="Times New Roman" w:hAnsi="Times New Roman"/>
      <w:szCs w:val="24"/>
      <w:lang w:eastAsia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A263F"/>
    <w:rPr>
      <w:rFonts w:ascii="Times New Roman" w:hAnsi="Times New Roman"/>
      <w:sz w:val="24"/>
    </w:rPr>
  </w:style>
  <w:style w:type="character" w:customStyle="1" w:styleId="11">
    <w:name w:val="Заголовок №1_"/>
    <w:link w:val="12"/>
    <w:uiPriority w:val="99"/>
    <w:locked/>
    <w:rsid w:val="005629C7"/>
    <w:rPr>
      <w:b/>
      <w:spacing w:val="1"/>
      <w:shd w:val="clear" w:color="auto" w:fill="FFFFFF"/>
    </w:rPr>
  </w:style>
  <w:style w:type="paragraph" w:customStyle="1" w:styleId="13">
    <w:name w:val="Обычный1"/>
    <w:uiPriority w:val="99"/>
    <w:rsid w:val="005629C7"/>
    <w:pPr>
      <w:snapToGrid w:val="0"/>
    </w:pPr>
    <w:rPr>
      <w:rFonts w:ascii="SchoolDL" w:hAnsi="SchoolDL"/>
      <w:sz w:val="28"/>
      <w:lang w:eastAsia="ru-RU"/>
    </w:rPr>
  </w:style>
  <w:style w:type="paragraph" w:customStyle="1" w:styleId="12">
    <w:name w:val="Заголовок №1"/>
    <w:basedOn w:val="Normal"/>
    <w:link w:val="11"/>
    <w:uiPriority w:val="99"/>
    <w:rsid w:val="005629C7"/>
    <w:pPr>
      <w:widowControl w:val="0"/>
      <w:shd w:val="clear" w:color="auto" w:fill="FFFFFF"/>
      <w:spacing w:before="600" w:after="240" w:line="326" w:lineRule="exact"/>
      <w:jc w:val="center"/>
      <w:outlineLvl w:val="0"/>
    </w:pPr>
    <w:rPr>
      <w:b/>
      <w:spacing w:val="1"/>
      <w:sz w:val="20"/>
      <w:lang w:eastAsia="uk-UA"/>
    </w:rPr>
  </w:style>
  <w:style w:type="character" w:customStyle="1" w:styleId="a3">
    <w:name w:val="Основной текст + Курсив"/>
    <w:aliases w:val="Интервал 0 pt"/>
    <w:uiPriority w:val="99"/>
    <w:rsid w:val="005629C7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uk-UA"/>
    </w:rPr>
  </w:style>
  <w:style w:type="character" w:customStyle="1" w:styleId="3">
    <w:name w:val="Основной текст (3)_"/>
    <w:link w:val="30"/>
    <w:uiPriority w:val="99"/>
    <w:locked/>
    <w:rsid w:val="005629C7"/>
    <w:rPr>
      <w:i/>
      <w:shd w:val="clear" w:color="auto" w:fill="FFFFFF"/>
    </w:rPr>
  </w:style>
  <w:style w:type="character" w:customStyle="1" w:styleId="31">
    <w:name w:val="Основной текст (3) + Не курсив"/>
    <w:aliases w:val="Интервал 0 pt4"/>
    <w:uiPriority w:val="99"/>
    <w:rsid w:val="005629C7"/>
    <w:rPr>
      <w:i/>
      <w:color w:val="000000"/>
      <w:spacing w:val="1"/>
      <w:w w:val="100"/>
      <w:position w:val="0"/>
      <w:sz w:val="24"/>
      <w:shd w:val="clear" w:color="auto" w:fill="FFFFFF"/>
      <w:lang w:val="uk-UA"/>
    </w:rPr>
  </w:style>
  <w:style w:type="paragraph" w:customStyle="1" w:styleId="30">
    <w:name w:val="Основной текст (3)"/>
    <w:basedOn w:val="Normal"/>
    <w:link w:val="3"/>
    <w:uiPriority w:val="99"/>
    <w:rsid w:val="005629C7"/>
    <w:pPr>
      <w:widowControl w:val="0"/>
      <w:shd w:val="clear" w:color="auto" w:fill="FFFFFF"/>
      <w:spacing w:before="60" w:line="283" w:lineRule="exact"/>
    </w:pPr>
    <w:rPr>
      <w:i/>
      <w:sz w:val="20"/>
      <w:lang w:eastAsia="uk-UA"/>
    </w:rPr>
  </w:style>
  <w:style w:type="character" w:styleId="Emphasis">
    <w:name w:val="Emphasis"/>
    <w:basedOn w:val="DefaultParagraphFont"/>
    <w:uiPriority w:val="99"/>
    <w:qFormat/>
    <w:rsid w:val="00142C40"/>
    <w:rPr>
      <w:i/>
    </w:rPr>
  </w:style>
  <w:style w:type="paragraph" w:customStyle="1" w:styleId="310">
    <w:name w:val="Основной текст 31"/>
    <w:basedOn w:val="Normal"/>
    <w:uiPriority w:val="99"/>
    <w:rsid w:val="00AA4C4D"/>
    <w:pPr>
      <w:tabs>
        <w:tab w:val="left" w:pos="1134"/>
      </w:tabs>
      <w:suppressAutoHyphens/>
      <w:autoSpaceDE w:val="0"/>
      <w:jc w:val="both"/>
    </w:pPr>
    <w:rPr>
      <w:rFonts w:ascii="Times New Roman" w:hAnsi="Times New Roman"/>
      <w:sz w:val="26"/>
      <w:szCs w:val="26"/>
      <w:lang w:eastAsia="zh-CN"/>
    </w:rPr>
  </w:style>
  <w:style w:type="paragraph" w:styleId="HTMLPreformatted">
    <w:name w:val="HTML Preformatted"/>
    <w:basedOn w:val="Normal"/>
    <w:link w:val="HTMLPreformattedChar"/>
    <w:uiPriority w:val="99"/>
    <w:rsid w:val="00AF0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lang w:eastAsia="uk-U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AF014D"/>
    <w:rPr>
      <w:rFonts w:ascii="Courier New" w:hAnsi="Courier New"/>
      <w:lang/>
    </w:rPr>
  </w:style>
  <w:style w:type="character" w:customStyle="1" w:styleId="apple-converted-space">
    <w:name w:val="apple-converted-space"/>
    <w:uiPriority w:val="99"/>
    <w:rsid w:val="00AF014D"/>
  </w:style>
  <w:style w:type="character" w:styleId="Hyperlink">
    <w:name w:val="Hyperlink"/>
    <w:basedOn w:val="DefaultParagraphFont"/>
    <w:uiPriority w:val="99"/>
    <w:rsid w:val="00AF014D"/>
    <w:rPr>
      <w:color w:val="0000FF"/>
      <w:u w:val="single"/>
    </w:rPr>
  </w:style>
  <w:style w:type="character" w:customStyle="1" w:styleId="WW8Num9z0">
    <w:name w:val="WW8Num9z0"/>
    <w:uiPriority w:val="99"/>
    <w:rsid w:val="00707EE9"/>
    <w:rPr>
      <w:color w:val="000000"/>
    </w:rPr>
  </w:style>
  <w:style w:type="paragraph" w:customStyle="1" w:styleId="tabl">
    <w:name w:val="tabl"/>
    <w:autoRedefine/>
    <w:rsid w:val="00B444A6"/>
    <w:pPr>
      <w:autoSpaceDE w:val="0"/>
      <w:autoSpaceDN w:val="0"/>
      <w:jc w:val="both"/>
    </w:pPr>
    <w:rPr>
      <w:rFonts w:ascii="Times New Roman" w:hAnsi="Times New Roman"/>
      <w:sz w:val="28"/>
      <w:szCs w:val="28"/>
      <w:lang w:eastAsia="ru-RU"/>
    </w:rPr>
  </w:style>
  <w:style w:type="paragraph" w:customStyle="1" w:styleId="14">
    <w:name w:val="Знак Знак1 Знак Знак Знак Знак Знак Знак Знак Знак Знак Знак Знак"/>
    <w:basedOn w:val="Normal"/>
    <w:rsid w:val="00B55285"/>
    <w:rPr>
      <w:rFonts w:ascii="Verdana" w:hAnsi="Verdana" w:cs="Verdana"/>
      <w:sz w:val="20"/>
      <w:lang w:eastAsia="en-US"/>
    </w:rPr>
  </w:style>
  <w:style w:type="character" w:customStyle="1" w:styleId="a4">
    <w:name w:val="Символ нумерации"/>
    <w:rsid w:val="00E00304"/>
  </w:style>
  <w:style w:type="character" w:styleId="PageNumber">
    <w:name w:val="page number"/>
    <w:basedOn w:val="DefaultParagraphFont"/>
    <w:uiPriority w:val="99"/>
    <w:locked/>
    <w:rsid w:val="00BE68EF"/>
  </w:style>
  <w:style w:type="paragraph" w:styleId="PlainText">
    <w:name w:val="Plain Text"/>
    <w:basedOn w:val="Normal"/>
    <w:link w:val="PlainTextChar"/>
    <w:uiPriority w:val="99"/>
    <w:rsid w:val="00356131"/>
    <w:rPr>
      <w:rFonts w:ascii="Courier New" w:hAnsi="Courier New"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356131"/>
    <w:rPr>
      <w:rFonts w:ascii="Courier New" w:hAnsi="Courier New"/>
      <w:sz w:val="20"/>
      <w:lang w:val="uk-UA" w:eastAsia="ru-RU"/>
    </w:rPr>
  </w:style>
  <w:style w:type="character" w:customStyle="1" w:styleId="rvts46">
    <w:name w:val="rvts46"/>
    <w:rsid w:val="007A1471"/>
  </w:style>
  <w:style w:type="character" w:customStyle="1" w:styleId="rvts37">
    <w:name w:val="rvts37"/>
    <w:rsid w:val="007A14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588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2251</Words>
  <Characters>1284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Користувач</dc:creator>
  <cp:keywords/>
  <dc:description/>
  <cp:lastModifiedBy>Користувач</cp:lastModifiedBy>
  <cp:revision>2</cp:revision>
  <cp:lastPrinted>2026-08-25T06:35:00Z</cp:lastPrinted>
  <dcterms:created xsi:type="dcterms:W3CDTF">2026-10-08T07:07:00Z</dcterms:created>
  <dcterms:modified xsi:type="dcterms:W3CDTF">2026-10-08T07:07:00Z</dcterms:modified>
</cp:coreProperties>
</file>