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890" w:rsidRPr="00FE420E" w:rsidRDefault="00D51890" w:rsidP="00AB6AE3">
      <w:pPr>
        <w:pStyle w:val="rvps2"/>
        <w:shd w:val="clear" w:color="auto" w:fill="FFFFFF"/>
        <w:spacing w:before="0" w:beforeAutospacing="0" w:after="0" w:afterAutospacing="0"/>
        <w:jc w:val="right"/>
        <w:rPr>
          <w:sz w:val="22"/>
          <w:szCs w:val="22"/>
        </w:rPr>
      </w:pPr>
      <w:r w:rsidRPr="00FE420E">
        <w:rPr>
          <w:sz w:val="22"/>
          <w:szCs w:val="22"/>
        </w:rPr>
        <w:t>ЗАТВЕРДЖЕНО:</w:t>
      </w:r>
    </w:p>
    <w:p w:rsidR="00D51890" w:rsidRPr="00FE420E" w:rsidRDefault="00D51890" w:rsidP="00AB6AE3">
      <w:pPr>
        <w:pStyle w:val="rvps2"/>
        <w:shd w:val="clear" w:color="auto" w:fill="FFFFFF"/>
        <w:spacing w:before="0" w:beforeAutospacing="0" w:after="0" w:afterAutospacing="0"/>
        <w:jc w:val="right"/>
        <w:rPr>
          <w:sz w:val="22"/>
          <w:szCs w:val="22"/>
        </w:rPr>
      </w:pPr>
      <w:r w:rsidRPr="00FE420E">
        <w:rPr>
          <w:sz w:val="22"/>
          <w:szCs w:val="22"/>
        </w:rPr>
        <w:t xml:space="preserve">Додаток  </w:t>
      </w:r>
    </w:p>
    <w:p w:rsidR="00D51890" w:rsidRPr="00FE420E" w:rsidRDefault="00D51890" w:rsidP="00AB6AE3">
      <w:pPr>
        <w:pStyle w:val="rvps2"/>
        <w:shd w:val="clear" w:color="auto" w:fill="FFFFFF"/>
        <w:spacing w:before="0" w:beforeAutospacing="0" w:after="0" w:afterAutospacing="0"/>
        <w:jc w:val="right"/>
        <w:rPr>
          <w:sz w:val="22"/>
          <w:szCs w:val="22"/>
        </w:rPr>
      </w:pPr>
      <w:r w:rsidRPr="00FE420E">
        <w:rPr>
          <w:sz w:val="22"/>
          <w:szCs w:val="22"/>
        </w:rPr>
        <w:t xml:space="preserve">до рішення міської ради </w:t>
      </w:r>
    </w:p>
    <w:p w:rsidR="00D51890" w:rsidRPr="00FE420E" w:rsidRDefault="00D51890" w:rsidP="00AB6AE3">
      <w:pPr>
        <w:ind w:firstLine="708"/>
        <w:jc w:val="center"/>
      </w:pPr>
      <w:r w:rsidRPr="00FE420E">
        <w:t xml:space="preserve">                                                                             __________ 2026 року №_____</w:t>
      </w:r>
    </w:p>
    <w:p w:rsidR="00D51890" w:rsidRPr="00FE420E" w:rsidRDefault="00D51890" w:rsidP="00AB6AE3">
      <w:pPr>
        <w:ind w:firstLine="708"/>
        <w:jc w:val="both"/>
      </w:pPr>
    </w:p>
    <w:p w:rsidR="00D51890" w:rsidRPr="00FE420E" w:rsidRDefault="00D51890" w:rsidP="00DA223F">
      <w:pPr>
        <w:rPr>
          <w:rStyle w:val="rvts23"/>
          <w:shd w:val="clear" w:color="auto" w:fill="FFFFFF"/>
        </w:rPr>
      </w:pPr>
    </w:p>
    <w:p w:rsidR="00D51890" w:rsidRPr="00FE420E" w:rsidRDefault="00D51890" w:rsidP="00AB6AE3">
      <w:pPr>
        <w:jc w:val="center"/>
        <w:rPr>
          <w:rStyle w:val="rvts23"/>
          <w:shd w:val="clear" w:color="auto" w:fill="FFFFFF"/>
        </w:rPr>
      </w:pPr>
      <w:r w:rsidRPr="00FE420E">
        <w:rPr>
          <w:rStyle w:val="rvts23"/>
          <w:shd w:val="clear" w:color="auto" w:fill="FFFFFF"/>
        </w:rPr>
        <w:t>ПЕРЕЛІК</w:t>
      </w:r>
    </w:p>
    <w:p w:rsidR="00D51890" w:rsidRPr="00FE420E" w:rsidRDefault="00D51890" w:rsidP="00AB6AE3">
      <w:pPr>
        <w:jc w:val="center"/>
        <w:rPr>
          <w:rStyle w:val="rvts23"/>
          <w:shd w:val="clear" w:color="auto" w:fill="FFFFFF"/>
        </w:rPr>
      </w:pPr>
      <w:r w:rsidRPr="00FE420E">
        <w:rPr>
          <w:rStyle w:val="rvts23"/>
          <w:shd w:val="clear" w:color="auto" w:fill="FFFFFF"/>
        </w:rPr>
        <w:t xml:space="preserve"> адміністративних послуг, що надаються через Центр надання адміністративних послуг Бориславської міської ради та віддалені робочі місця </w:t>
      </w:r>
    </w:p>
    <w:p w:rsidR="00D51890" w:rsidRPr="00FE420E" w:rsidRDefault="00D51890" w:rsidP="00AB6AE3">
      <w:pPr>
        <w:jc w:val="both"/>
        <w:rPr>
          <w:lang w:eastAsia="uk-UA"/>
        </w:rPr>
      </w:pPr>
      <w:bookmarkStart w:id="0" w:name="_GoBack"/>
      <w:bookmarkEnd w:id="0"/>
    </w:p>
    <w:p w:rsidR="00D51890" w:rsidRPr="00FE420E" w:rsidRDefault="00D51890" w:rsidP="00AB6AE3">
      <w:pPr>
        <w:pStyle w:val="BodyText"/>
        <w:spacing w:before="16" w:after="1"/>
        <w:jc w:val="left"/>
        <w:rPr>
          <w:sz w:val="22"/>
          <w:szCs w:val="22"/>
        </w:rPr>
      </w:pPr>
    </w:p>
    <w:tbl>
      <w:tblPr>
        <w:tblW w:w="981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715"/>
        <w:gridCol w:w="1375"/>
        <w:gridCol w:w="290"/>
        <w:gridCol w:w="8"/>
        <w:gridCol w:w="7292"/>
        <w:gridCol w:w="131"/>
      </w:tblGrid>
      <w:tr w:rsidR="00D51890" w:rsidRPr="00FE420E">
        <w:trPr>
          <w:gridAfter w:val="1"/>
          <w:wAfter w:w="131" w:type="dxa"/>
          <w:trHeight w:val="874"/>
        </w:trPr>
        <w:tc>
          <w:tcPr>
            <w:tcW w:w="715" w:type="dxa"/>
          </w:tcPr>
          <w:p w:rsidR="00D51890" w:rsidRPr="00FE420E" w:rsidRDefault="00D51890" w:rsidP="00AB6AE3">
            <w:pPr>
              <w:pStyle w:val="TableParagraph"/>
              <w:spacing w:before="112"/>
              <w:ind w:left="3"/>
              <w:rPr>
                <w:spacing w:val="-2"/>
              </w:rPr>
            </w:pPr>
          </w:p>
        </w:tc>
        <w:tc>
          <w:tcPr>
            <w:tcW w:w="1673" w:type="dxa"/>
            <w:gridSpan w:val="3"/>
          </w:tcPr>
          <w:p w:rsidR="00D51890" w:rsidRPr="00FE420E" w:rsidRDefault="00D51890" w:rsidP="00AB6AE3">
            <w:pPr>
              <w:pStyle w:val="TableParagraph"/>
              <w:spacing w:before="112"/>
              <w:ind w:left="3"/>
            </w:pPr>
            <w:r w:rsidRPr="00FE420E">
              <w:rPr>
                <w:spacing w:val="-2"/>
              </w:rPr>
              <w:t>Ідентифікатор</w:t>
            </w:r>
          </w:p>
        </w:tc>
        <w:tc>
          <w:tcPr>
            <w:tcW w:w="7292" w:type="dxa"/>
          </w:tcPr>
          <w:p w:rsidR="00D51890" w:rsidRPr="00FE420E" w:rsidRDefault="00D51890" w:rsidP="00AB6AE3">
            <w:pPr>
              <w:pStyle w:val="TableParagraph"/>
              <w:spacing w:before="112"/>
              <w:ind w:left="5" w:right="5"/>
            </w:pPr>
            <w:r w:rsidRPr="00FE420E">
              <w:rPr>
                <w:spacing w:val="-2"/>
              </w:rPr>
              <w:t>Найменування</w:t>
            </w:r>
          </w:p>
          <w:p w:rsidR="00D51890" w:rsidRPr="00FE420E" w:rsidRDefault="00D51890" w:rsidP="00AB6AE3">
            <w:pPr>
              <w:pStyle w:val="TableParagraph"/>
              <w:spacing w:before="0"/>
              <w:ind w:left="0" w:right="5"/>
            </w:pPr>
            <w:r w:rsidRPr="00FE420E">
              <w:rPr>
                <w:spacing w:val="-2"/>
              </w:rPr>
              <w:t>адміністративної</w:t>
            </w:r>
            <w:r w:rsidRPr="00FE420E">
              <w:rPr>
                <w:spacing w:val="14"/>
              </w:rPr>
              <w:t xml:space="preserve"> </w:t>
            </w:r>
            <w:r w:rsidRPr="00FE420E">
              <w:rPr>
                <w:spacing w:val="-2"/>
              </w:rPr>
              <w:t>послуги</w:t>
            </w:r>
          </w:p>
          <w:p w:rsidR="00D51890" w:rsidRPr="00FE420E" w:rsidRDefault="00D51890" w:rsidP="00AB6AE3">
            <w:pPr>
              <w:pStyle w:val="TableParagraph"/>
              <w:spacing w:before="98"/>
              <w:ind w:left="101" w:firstLine="175"/>
              <w:jc w:val="left"/>
            </w:pPr>
          </w:p>
        </w:tc>
      </w:tr>
      <w:tr w:rsidR="00D51890" w:rsidRPr="00FE420E">
        <w:trPr>
          <w:gridAfter w:val="1"/>
          <w:wAfter w:w="131" w:type="dxa"/>
          <w:trHeight w:val="576"/>
        </w:trPr>
        <w:tc>
          <w:tcPr>
            <w:tcW w:w="9680" w:type="dxa"/>
            <w:gridSpan w:val="5"/>
          </w:tcPr>
          <w:p w:rsidR="00D51890" w:rsidRPr="00FE420E" w:rsidRDefault="00D51890" w:rsidP="00AB6AE3">
            <w:pPr>
              <w:pStyle w:val="TableParagraph"/>
              <w:spacing w:before="0"/>
              <w:ind w:left="0"/>
            </w:pPr>
            <w:r w:rsidRPr="00FE420E">
              <w:t>Категорія</w:t>
            </w:r>
            <w:r w:rsidRPr="00FE420E">
              <w:rPr>
                <w:spacing w:val="-3"/>
              </w:rPr>
              <w:t xml:space="preserve"> </w:t>
            </w:r>
            <w:r w:rsidRPr="00FE420E">
              <w:t>“Реєстрація</w:t>
            </w:r>
            <w:r w:rsidRPr="00FE420E">
              <w:rPr>
                <w:spacing w:val="-3"/>
              </w:rPr>
              <w:t xml:space="preserve"> </w:t>
            </w:r>
            <w:r w:rsidRPr="00FE420E">
              <w:t>та</w:t>
            </w:r>
            <w:r w:rsidRPr="00FE420E">
              <w:rPr>
                <w:spacing w:val="-3"/>
              </w:rPr>
              <w:t xml:space="preserve"> </w:t>
            </w:r>
            <w:r w:rsidRPr="00FE420E">
              <w:rPr>
                <w:spacing w:val="-2"/>
              </w:rPr>
              <w:t>облік”</w:t>
            </w:r>
          </w:p>
        </w:tc>
      </w:tr>
      <w:tr w:rsidR="00D51890" w:rsidRPr="00FE420E">
        <w:trPr>
          <w:gridAfter w:val="1"/>
          <w:wAfter w:w="131" w:type="dxa"/>
          <w:trHeight w:val="496"/>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673" w:type="dxa"/>
            <w:gridSpan w:val="3"/>
          </w:tcPr>
          <w:p w:rsidR="00D51890" w:rsidRPr="00FE420E" w:rsidRDefault="00D51890" w:rsidP="00AB6AE3">
            <w:pPr>
              <w:pStyle w:val="TableParagraph"/>
              <w:spacing w:before="55"/>
              <w:ind w:left="0" w:right="1"/>
            </w:pPr>
            <w:r w:rsidRPr="00FE420E">
              <w:rPr>
                <w:spacing w:val="-2"/>
              </w:rPr>
              <w:t>01369</w:t>
            </w:r>
          </w:p>
        </w:tc>
        <w:tc>
          <w:tcPr>
            <w:tcW w:w="7292" w:type="dxa"/>
          </w:tcPr>
          <w:p w:rsidR="00D51890" w:rsidRPr="00FE420E" w:rsidRDefault="00D51890" w:rsidP="00AB6AE3">
            <w:pPr>
              <w:pStyle w:val="TableParagraph"/>
              <w:spacing w:before="55"/>
              <w:ind w:left="36" w:right="36"/>
              <w:jc w:val="left"/>
            </w:pPr>
            <w:r w:rsidRPr="00FE420E">
              <w:t>Комплексна</w:t>
            </w:r>
            <w:r w:rsidRPr="00FE420E">
              <w:rPr>
                <w:spacing w:val="-12"/>
              </w:rPr>
              <w:t xml:space="preserve"> </w:t>
            </w:r>
            <w:r w:rsidRPr="00FE420E">
              <w:t>електронна</w:t>
            </w:r>
            <w:r w:rsidRPr="00FE420E">
              <w:rPr>
                <w:spacing w:val="-14"/>
              </w:rPr>
              <w:t xml:space="preserve"> </w:t>
            </w:r>
            <w:r w:rsidRPr="00FE420E">
              <w:t>публічна</w:t>
            </w:r>
            <w:r w:rsidRPr="00FE420E">
              <w:rPr>
                <w:spacing w:val="-14"/>
              </w:rPr>
              <w:t xml:space="preserve"> </w:t>
            </w:r>
            <w:r w:rsidRPr="00FE420E">
              <w:t xml:space="preserve">послуга </w:t>
            </w:r>
            <w:r w:rsidRPr="00FE420E">
              <w:rPr>
                <w:spacing w:val="-2"/>
              </w:rPr>
              <w:t>“єМалятко”</w:t>
            </w:r>
          </w:p>
        </w:tc>
      </w:tr>
      <w:tr w:rsidR="00D51890" w:rsidRPr="00FE420E">
        <w:trPr>
          <w:gridAfter w:val="1"/>
          <w:wAfter w:w="131" w:type="dxa"/>
          <w:trHeight w:val="506"/>
        </w:trPr>
        <w:tc>
          <w:tcPr>
            <w:tcW w:w="715" w:type="dxa"/>
          </w:tcPr>
          <w:p w:rsidR="00D51890" w:rsidRPr="00FE420E" w:rsidRDefault="00D51890" w:rsidP="00AB6AE3">
            <w:pPr>
              <w:pStyle w:val="TableParagraph"/>
              <w:ind w:left="0" w:right="1"/>
              <w:rPr>
                <w:spacing w:val="-2"/>
              </w:rPr>
            </w:pPr>
            <w:r w:rsidRPr="00FE420E">
              <w:rPr>
                <w:spacing w:val="-2"/>
              </w:rPr>
              <w:t>2</w:t>
            </w:r>
          </w:p>
        </w:tc>
        <w:tc>
          <w:tcPr>
            <w:tcW w:w="1673" w:type="dxa"/>
            <w:gridSpan w:val="3"/>
          </w:tcPr>
          <w:p w:rsidR="00D51890" w:rsidRPr="00FE420E" w:rsidRDefault="00D51890" w:rsidP="00AB6AE3">
            <w:pPr>
              <w:pStyle w:val="TableParagraph"/>
              <w:ind w:left="0" w:right="1"/>
            </w:pPr>
            <w:r w:rsidRPr="00FE420E">
              <w:rPr>
                <w:spacing w:val="-2"/>
              </w:rPr>
              <w:t>00034</w:t>
            </w:r>
          </w:p>
        </w:tc>
        <w:tc>
          <w:tcPr>
            <w:tcW w:w="7292" w:type="dxa"/>
          </w:tcPr>
          <w:p w:rsidR="00D51890" w:rsidRPr="00FE420E" w:rsidRDefault="00D51890" w:rsidP="00AB6AE3">
            <w:pPr>
              <w:pStyle w:val="TableParagraph"/>
              <w:ind w:left="36" w:right="36"/>
              <w:jc w:val="left"/>
            </w:pPr>
            <w:r w:rsidRPr="00FE420E">
              <w:t>Реєстрація</w:t>
            </w:r>
            <w:r w:rsidRPr="00FE420E">
              <w:rPr>
                <w:spacing w:val="-5"/>
              </w:rPr>
              <w:t xml:space="preserve"> </w:t>
            </w:r>
            <w:r w:rsidRPr="00FE420E">
              <w:t>місця</w:t>
            </w:r>
            <w:r w:rsidRPr="00FE420E">
              <w:rPr>
                <w:spacing w:val="-4"/>
              </w:rPr>
              <w:t xml:space="preserve"> </w:t>
            </w:r>
            <w:r w:rsidRPr="00FE420E">
              <w:rPr>
                <w:spacing w:val="-2"/>
              </w:rPr>
              <w:t>проживання</w:t>
            </w:r>
          </w:p>
        </w:tc>
      </w:tr>
      <w:tr w:rsidR="00D51890" w:rsidRPr="00FE420E">
        <w:trPr>
          <w:gridAfter w:val="1"/>
          <w:wAfter w:w="131" w:type="dxa"/>
          <w:trHeight w:val="515"/>
        </w:trPr>
        <w:tc>
          <w:tcPr>
            <w:tcW w:w="715" w:type="dxa"/>
          </w:tcPr>
          <w:p w:rsidR="00D51890" w:rsidRPr="00FE420E" w:rsidRDefault="00D51890" w:rsidP="00AB6AE3">
            <w:pPr>
              <w:pStyle w:val="TableParagraph"/>
              <w:ind w:left="0" w:right="1"/>
              <w:rPr>
                <w:spacing w:val="-2"/>
              </w:rPr>
            </w:pPr>
            <w:r w:rsidRPr="00FE420E">
              <w:rPr>
                <w:spacing w:val="-2"/>
              </w:rPr>
              <w:t>3</w:t>
            </w:r>
          </w:p>
        </w:tc>
        <w:tc>
          <w:tcPr>
            <w:tcW w:w="1673" w:type="dxa"/>
            <w:gridSpan w:val="3"/>
          </w:tcPr>
          <w:p w:rsidR="00D51890" w:rsidRPr="00FE420E" w:rsidRDefault="00D51890" w:rsidP="00AB6AE3">
            <w:pPr>
              <w:pStyle w:val="TableParagraph"/>
              <w:ind w:left="0" w:right="1"/>
            </w:pPr>
            <w:r w:rsidRPr="00FE420E">
              <w:rPr>
                <w:spacing w:val="-2"/>
              </w:rPr>
              <w:t>01217</w:t>
            </w:r>
          </w:p>
        </w:tc>
        <w:tc>
          <w:tcPr>
            <w:tcW w:w="7292" w:type="dxa"/>
          </w:tcPr>
          <w:p w:rsidR="00D51890" w:rsidRPr="00FE420E" w:rsidRDefault="00D51890" w:rsidP="00AB6AE3">
            <w:pPr>
              <w:pStyle w:val="TableParagraph"/>
              <w:ind w:left="36" w:right="36"/>
              <w:jc w:val="left"/>
            </w:pPr>
            <w:r w:rsidRPr="00FE420E">
              <w:t>Реєстрація</w:t>
            </w:r>
            <w:r w:rsidRPr="00FE420E">
              <w:rPr>
                <w:spacing w:val="-13"/>
              </w:rPr>
              <w:t xml:space="preserve"> </w:t>
            </w:r>
            <w:r w:rsidRPr="00FE420E">
              <w:t>місця</w:t>
            </w:r>
            <w:r w:rsidRPr="00FE420E">
              <w:rPr>
                <w:spacing w:val="-13"/>
              </w:rPr>
              <w:t xml:space="preserve"> </w:t>
            </w:r>
            <w:r w:rsidRPr="00FE420E">
              <w:t>проживання</w:t>
            </w:r>
            <w:r w:rsidRPr="00FE420E">
              <w:rPr>
                <w:spacing w:val="-15"/>
              </w:rPr>
              <w:t xml:space="preserve"> </w:t>
            </w:r>
            <w:r w:rsidRPr="00FE420E">
              <w:t>дитини до 14 років</w:t>
            </w:r>
          </w:p>
        </w:tc>
      </w:tr>
      <w:tr w:rsidR="00D51890" w:rsidRPr="00FE420E">
        <w:trPr>
          <w:gridAfter w:val="1"/>
          <w:wAfter w:w="131" w:type="dxa"/>
          <w:trHeight w:val="506"/>
        </w:trPr>
        <w:tc>
          <w:tcPr>
            <w:tcW w:w="715" w:type="dxa"/>
          </w:tcPr>
          <w:p w:rsidR="00D51890" w:rsidRPr="00FE420E" w:rsidRDefault="00D51890" w:rsidP="00AB6AE3">
            <w:pPr>
              <w:pStyle w:val="TableParagraph"/>
              <w:ind w:left="0" w:right="1"/>
              <w:rPr>
                <w:spacing w:val="-2"/>
              </w:rPr>
            </w:pPr>
            <w:r w:rsidRPr="00FE420E">
              <w:rPr>
                <w:spacing w:val="-2"/>
              </w:rPr>
              <w:t>4</w:t>
            </w:r>
          </w:p>
        </w:tc>
        <w:tc>
          <w:tcPr>
            <w:tcW w:w="1673" w:type="dxa"/>
            <w:gridSpan w:val="3"/>
          </w:tcPr>
          <w:p w:rsidR="00D51890" w:rsidRPr="00FE420E" w:rsidRDefault="00D51890" w:rsidP="00AB6AE3">
            <w:pPr>
              <w:pStyle w:val="TableParagraph"/>
              <w:ind w:left="0" w:right="1"/>
            </w:pPr>
            <w:r w:rsidRPr="00FE420E">
              <w:rPr>
                <w:spacing w:val="-2"/>
              </w:rPr>
              <w:t>00037</w:t>
            </w:r>
          </w:p>
        </w:tc>
        <w:tc>
          <w:tcPr>
            <w:tcW w:w="7292" w:type="dxa"/>
          </w:tcPr>
          <w:p w:rsidR="00D51890" w:rsidRPr="00FE420E" w:rsidRDefault="00D51890" w:rsidP="00AB6AE3">
            <w:pPr>
              <w:pStyle w:val="TableParagraph"/>
              <w:ind w:left="36" w:right="36"/>
              <w:jc w:val="left"/>
            </w:pPr>
            <w:r w:rsidRPr="00FE420E">
              <w:t>Зняття</w:t>
            </w:r>
            <w:r w:rsidRPr="00FE420E">
              <w:rPr>
                <w:spacing w:val="-4"/>
              </w:rPr>
              <w:t xml:space="preserve"> </w:t>
            </w:r>
            <w:r w:rsidRPr="00FE420E">
              <w:t>із</w:t>
            </w:r>
            <w:r w:rsidRPr="00FE420E">
              <w:rPr>
                <w:spacing w:val="-6"/>
              </w:rPr>
              <w:t xml:space="preserve"> </w:t>
            </w:r>
            <w:r w:rsidRPr="00FE420E">
              <w:t>реєстрації</w:t>
            </w:r>
            <w:r w:rsidRPr="00FE420E">
              <w:rPr>
                <w:spacing w:val="-3"/>
              </w:rPr>
              <w:t xml:space="preserve"> </w:t>
            </w:r>
            <w:r w:rsidRPr="00FE420E">
              <w:t>місця</w:t>
            </w:r>
            <w:r w:rsidRPr="00FE420E">
              <w:rPr>
                <w:spacing w:val="-3"/>
              </w:rPr>
              <w:t xml:space="preserve"> </w:t>
            </w:r>
            <w:r w:rsidRPr="00FE420E">
              <w:rPr>
                <w:spacing w:val="-2"/>
              </w:rPr>
              <w:t>проживання</w:t>
            </w:r>
          </w:p>
        </w:tc>
      </w:tr>
      <w:tr w:rsidR="00D51890" w:rsidRPr="00FE420E">
        <w:trPr>
          <w:gridAfter w:val="1"/>
          <w:wAfter w:w="131" w:type="dxa"/>
          <w:trHeight w:val="507"/>
        </w:trPr>
        <w:tc>
          <w:tcPr>
            <w:tcW w:w="715" w:type="dxa"/>
          </w:tcPr>
          <w:p w:rsidR="00D51890" w:rsidRPr="00FE420E" w:rsidRDefault="00D51890" w:rsidP="00AB6AE3">
            <w:pPr>
              <w:pStyle w:val="TableParagraph"/>
              <w:ind w:left="0" w:right="1"/>
              <w:rPr>
                <w:spacing w:val="-2"/>
              </w:rPr>
            </w:pPr>
            <w:r w:rsidRPr="00FE420E">
              <w:rPr>
                <w:spacing w:val="-2"/>
              </w:rPr>
              <w:t>5</w:t>
            </w:r>
          </w:p>
        </w:tc>
        <w:tc>
          <w:tcPr>
            <w:tcW w:w="1673" w:type="dxa"/>
            <w:gridSpan w:val="3"/>
          </w:tcPr>
          <w:p w:rsidR="00D51890" w:rsidRPr="00FE420E" w:rsidRDefault="00D51890" w:rsidP="00AB6AE3">
            <w:pPr>
              <w:pStyle w:val="TableParagraph"/>
              <w:ind w:left="0" w:right="1"/>
            </w:pPr>
            <w:r w:rsidRPr="00FE420E">
              <w:rPr>
                <w:spacing w:val="-2"/>
              </w:rPr>
              <w:t>00040</w:t>
            </w:r>
          </w:p>
        </w:tc>
        <w:tc>
          <w:tcPr>
            <w:tcW w:w="7292" w:type="dxa"/>
          </w:tcPr>
          <w:p w:rsidR="00D51890" w:rsidRPr="00FE420E" w:rsidRDefault="00D51890" w:rsidP="00AB6AE3">
            <w:pPr>
              <w:pStyle w:val="TableParagraph"/>
              <w:ind w:left="36" w:right="36"/>
              <w:jc w:val="left"/>
            </w:pPr>
            <w:r w:rsidRPr="00FE420E">
              <w:t>Реєстрація</w:t>
            </w:r>
            <w:r w:rsidRPr="00FE420E">
              <w:rPr>
                <w:spacing w:val="-5"/>
              </w:rPr>
              <w:t xml:space="preserve"> </w:t>
            </w:r>
            <w:r w:rsidRPr="00FE420E">
              <w:t>місця</w:t>
            </w:r>
            <w:r w:rsidRPr="00FE420E">
              <w:rPr>
                <w:spacing w:val="-4"/>
              </w:rPr>
              <w:t xml:space="preserve"> </w:t>
            </w:r>
            <w:r w:rsidRPr="00FE420E">
              <w:rPr>
                <w:spacing w:val="-2"/>
              </w:rPr>
              <w:t>перебування</w:t>
            </w:r>
          </w:p>
        </w:tc>
      </w:tr>
      <w:tr w:rsidR="00D51890" w:rsidRPr="00FE420E">
        <w:trPr>
          <w:gridAfter w:val="1"/>
          <w:wAfter w:w="131" w:type="dxa"/>
          <w:trHeight w:val="507"/>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673" w:type="dxa"/>
            <w:gridSpan w:val="3"/>
          </w:tcPr>
          <w:p w:rsidR="00D51890" w:rsidRPr="00FE420E" w:rsidRDefault="00D51890" w:rsidP="00AB6AE3">
            <w:pPr>
              <w:pStyle w:val="TableParagraph"/>
              <w:spacing w:before="55"/>
              <w:ind w:left="0" w:right="1"/>
            </w:pPr>
            <w:r w:rsidRPr="00FE420E">
              <w:rPr>
                <w:spacing w:val="-2"/>
              </w:rPr>
              <w:t>00038</w:t>
            </w:r>
          </w:p>
        </w:tc>
        <w:tc>
          <w:tcPr>
            <w:tcW w:w="7292" w:type="dxa"/>
          </w:tcPr>
          <w:p w:rsidR="00D51890" w:rsidRPr="00FE420E" w:rsidRDefault="00D51890" w:rsidP="00AB6AE3">
            <w:pPr>
              <w:pStyle w:val="TableParagraph"/>
              <w:spacing w:before="55"/>
              <w:ind w:left="36" w:right="36"/>
              <w:jc w:val="left"/>
            </w:pPr>
            <w:r w:rsidRPr="00FE420E">
              <w:t>Видача</w:t>
            </w:r>
            <w:r w:rsidRPr="00FE420E">
              <w:rPr>
                <w:spacing w:val="-4"/>
              </w:rPr>
              <w:t xml:space="preserve"> </w:t>
            </w:r>
            <w:r w:rsidRPr="00FE420E">
              <w:t>витягу</w:t>
            </w:r>
            <w:r w:rsidRPr="00FE420E">
              <w:rPr>
                <w:spacing w:val="-6"/>
              </w:rPr>
              <w:t xml:space="preserve"> </w:t>
            </w:r>
            <w:r w:rsidRPr="00FE420E">
              <w:t>з</w:t>
            </w:r>
            <w:r w:rsidRPr="00FE420E">
              <w:rPr>
                <w:spacing w:val="-4"/>
              </w:rPr>
              <w:t xml:space="preserve"> </w:t>
            </w:r>
            <w:r w:rsidRPr="00FE420E">
              <w:t>реєстру</w:t>
            </w:r>
            <w:r w:rsidRPr="00FE420E">
              <w:rPr>
                <w:spacing w:val="-7"/>
              </w:rPr>
              <w:t xml:space="preserve"> </w:t>
            </w:r>
            <w:r w:rsidRPr="00FE420E">
              <w:t>територіальної</w:t>
            </w:r>
            <w:r w:rsidRPr="00FE420E">
              <w:rPr>
                <w:spacing w:val="-5"/>
              </w:rPr>
              <w:t xml:space="preserve"> </w:t>
            </w:r>
            <w:r w:rsidRPr="00FE420E">
              <w:rPr>
                <w:spacing w:val="-2"/>
              </w:rPr>
              <w:t>громади</w:t>
            </w:r>
          </w:p>
        </w:tc>
      </w:tr>
      <w:tr w:rsidR="00D51890" w:rsidRPr="00FE420E">
        <w:trPr>
          <w:gridAfter w:val="1"/>
          <w:wAfter w:w="131" w:type="dxa"/>
          <w:trHeight w:val="643"/>
        </w:trPr>
        <w:tc>
          <w:tcPr>
            <w:tcW w:w="715" w:type="dxa"/>
          </w:tcPr>
          <w:p w:rsidR="00D51890" w:rsidRPr="00FE420E" w:rsidRDefault="00D51890" w:rsidP="00AB6AE3">
            <w:pPr>
              <w:pStyle w:val="TableParagraph"/>
              <w:ind w:left="0" w:right="1"/>
              <w:rPr>
                <w:spacing w:val="-2"/>
              </w:rPr>
            </w:pPr>
            <w:r w:rsidRPr="00FE420E">
              <w:rPr>
                <w:spacing w:val="-2"/>
              </w:rPr>
              <w:t>7</w:t>
            </w:r>
          </w:p>
        </w:tc>
        <w:tc>
          <w:tcPr>
            <w:tcW w:w="1673" w:type="dxa"/>
            <w:gridSpan w:val="3"/>
          </w:tcPr>
          <w:p w:rsidR="00D51890" w:rsidRPr="00FE420E" w:rsidRDefault="00D51890" w:rsidP="00AB6AE3">
            <w:pPr>
              <w:pStyle w:val="TableParagraph"/>
              <w:ind w:left="0" w:right="1"/>
            </w:pPr>
            <w:r w:rsidRPr="00FE420E">
              <w:rPr>
                <w:spacing w:val="-2"/>
              </w:rPr>
              <w:t>01268</w:t>
            </w:r>
          </w:p>
        </w:tc>
        <w:tc>
          <w:tcPr>
            <w:tcW w:w="7292" w:type="dxa"/>
          </w:tcPr>
          <w:p w:rsidR="00D51890" w:rsidRPr="00FE420E" w:rsidRDefault="00D51890" w:rsidP="00AB6AE3">
            <w:pPr>
              <w:pStyle w:val="TableParagraph"/>
              <w:ind w:left="36" w:right="37"/>
              <w:jc w:val="left"/>
            </w:pPr>
            <w:r w:rsidRPr="00FE420E">
              <w:t>Повідомна</w:t>
            </w:r>
            <w:r w:rsidRPr="00FE420E">
              <w:rPr>
                <w:spacing w:val="-16"/>
              </w:rPr>
              <w:t xml:space="preserve"> </w:t>
            </w:r>
            <w:r w:rsidRPr="00FE420E">
              <w:t>реєстрація</w:t>
            </w:r>
            <w:r w:rsidRPr="00FE420E">
              <w:rPr>
                <w:spacing w:val="-13"/>
              </w:rPr>
              <w:t xml:space="preserve"> </w:t>
            </w:r>
            <w:r w:rsidRPr="00FE420E">
              <w:t>галузевих</w:t>
            </w:r>
            <w:r w:rsidRPr="00FE420E">
              <w:rPr>
                <w:spacing w:val="-12"/>
              </w:rPr>
              <w:t xml:space="preserve"> </w:t>
            </w:r>
            <w:r w:rsidRPr="00FE420E">
              <w:t>(міжгалузевих) і територіальних угод, колективних договорів</w:t>
            </w:r>
          </w:p>
        </w:tc>
      </w:tr>
      <w:tr w:rsidR="00D51890" w:rsidRPr="00FE420E">
        <w:trPr>
          <w:gridAfter w:val="1"/>
          <w:wAfter w:w="131" w:type="dxa"/>
          <w:trHeight w:val="1016"/>
        </w:trPr>
        <w:tc>
          <w:tcPr>
            <w:tcW w:w="715" w:type="dxa"/>
          </w:tcPr>
          <w:p w:rsidR="00D51890" w:rsidRPr="00FE420E" w:rsidRDefault="00D51890" w:rsidP="00AB6AE3">
            <w:pPr>
              <w:pStyle w:val="TableParagraph"/>
              <w:ind w:left="0" w:right="1"/>
              <w:rPr>
                <w:spacing w:val="-2"/>
              </w:rPr>
            </w:pPr>
            <w:r w:rsidRPr="00FE420E">
              <w:rPr>
                <w:spacing w:val="-2"/>
              </w:rPr>
              <w:t>8</w:t>
            </w:r>
          </w:p>
        </w:tc>
        <w:tc>
          <w:tcPr>
            <w:tcW w:w="1673" w:type="dxa"/>
            <w:gridSpan w:val="3"/>
          </w:tcPr>
          <w:p w:rsidR="00D51890" w:rsidRPr="00FE420E" w:rsidRDefault="00D51890" w:rsidP="00AB6AE3">
            <w:pPr>
              <w:pStyle w:val="TableParagraph"/>
              <w:ind w:left="0" w:right="1"/>
            </w:pPr>
            <w:r w:rsidRPr="00FE420E">
              <w:rPr>
                <w:spacing w:val="-2"/>
              </w:rPr>
              <w:t>00935</w:t>
            </w:r>
          </w:p>
        </w:tc>
        <w:tc>
          <w:tcPr>
            <w:tcW w:w="7292" w:type="dxa"/>
          </w:tcPr>
          <w:p w:rsidR="00D51890" w:rsidRPr="00FE420E" w:rsidRDefault="00D51890" w:rsidP="00AB6AE3">
            <w:pPr>
              <w:pStyle w:val="TableParagraph"/>
              <w:ind w:left="36" w:right="37"/>
              <w:jc w:val="left"/>
            </w:pPr>
            <w:r w:rsidRPr="00FE420E">
              <w:t>Видача витягу з інформаційно-аналітичної системи</w:t>
            </w:r>
            <w:r w:rsidRPr="00FE420E">
              <w:rPr>
                <w:spacing w:val="-10"/>
              </w:rPr>
              <w:t xml:space="preserve"> </w:t>
            </w:r>
            <w:r w:rsidRPr="00FE420E">
              <w:t>“Облік</w:t>
            </w:r>
            <w:r w:rsidRPr="00FE420E">
              <w:rPr>
                <w:spacing w:val="-10"/>
              </w:rPr>
              <w:t xml:space="preserve"> </w:t>
            </w:r>
            <w:r w:rsidRPr="00FE420E">
              <w:t>відомостей</w:t>
            </w:r>
            <w:r w:rsidRPr="00FE420E">
              <w:rPr>
                <w:spacing w:val="-10"/>
              </w:rPr>
              <w:t xml:space="preserve"> </w:t>
            </w:r>
            <w:r w:rsidRPr="00FE420E">
              <w:t>про</w:t>
            </w:r>
            <w:r w:rsidRPr="00FE420E">
              <w:rPr>
                <w:spacing w:val="-9"/>
              </w:rPr>
              <w:t xml:space="preserve"> </w:t>
            </w:r>
            <w:r w:rsidRPr="00FE420E">
              <w:t>притягнення особи до кримінальної відповідальності та наявності судимості”</w:t>
            </w:r>
          </w:p>
        </w:tc>
      </w:tr>
      <w:tr w:rsidR="00D51890" w:rsidRPr="00FE420E">
        <w:trPr>
          <w:gridAfter w:val="1"/>
          <w:wAfter w:w="131" w:type="dxa"/>
          <w:trHeight w:val="404"/>
        </w:trPr>
        <w:tc>
          <w:tcPr>
            <w:tcW w:w="715" w:type="dxa"/>
          </w:tcPr>
          <w:p w:rsidR="00D51890" w:rsidRPr="00FE420E" w:rsidRDefault="00D51890" w:rsidP="00AB6AE3">
            <w:pPr>
              <w:pStyle w:val="TableParagraph"/>
              <w:ind w:left="0" w:right="1"/>
              <w:rPr>
                <w:spacing w:val="-2"/>
                <w:lang w:val="en-US"/>
              </w:rPr>
            </w:pPr>
            <w:r w:rsidRPr="00FE420E">
              <w:rPr>
                <w:spacing w:val="-2"/>
                <w:lang w:val="en-US"/>
              </w:rPr>
              <w:t>9</w:t>
            </w:r>
          </w:p>
        </w:tc>
        <w:tc>
          <w:tcPr>
            <w:tcW w:w="1673" w:type="dxa"/>
            <w:gridSpan w:val="3"/>
          </w:tcPr>
          <w:p w:rsidR="00D51890" w:rsidRPr="00FE420E" w:rsidRDefault="00D51890" w:rsidP="00AB6AE3">
            <w:pPr>
              <w:pStyle w:val="TableParagraph"/>
              <w:ind w:left="0" w:right="1"/>
            </w:pPr>
            <w:r w:rsidRPr="00FE420E">
              <w:rPr>
                <w:spacing w:val="-2"/>
              </w:rPr>
              <w:t>00238</w:t>
            </w:r>
          </w:p>
        </w:tc>
        <w:tc>
          <w:tcPr>
            <w:tcW w:w="7292" w:type="dxa"/>
          </w:tcPr>
          <w:p w:rsidR="00D51890" w:rsidRPr="00FE420E" w:rsidRDefault="00D51890" w:rsidP="00AB6AE3">
            <w:pPr>
              <w:pStyle w:val="TableParagraph"/>
              <w:ind w:left="36" w:right="36"/>
              <w:jc w:val="left"/>
            </w:pPr>
            <w:r w:rsidRPr="00FE420E">
              <w:t>Видача</w:t>
            </w:r>
            <w:r w:rsidRPr="00FE420E">
              <w:rPr>
                <w:spacing w:val="-7"/>
              </w:rPr>
              <w:t xml:space="preserve"> </w:t>
            </w:r>
            <w:r w:rsidRPr="00FE420E">
              <w:t>ордера</w:t>
            </w:r>
            <w:r w:rsidRPr="00FE420E">
              <w:rPr>
                <w:spacing w:val="-3"/>
              </w:rPr>
              <w:t xml:space="preserve"> </w:t>
            </w:r>
            <w:r w:rsidRPr="00FE420E">
              <w:t>на</w:t>
            </w:r>
            <w:r w:rsidRPr="00FE420E">
              <w:rPr>
                <w:spacing w:val="-4"/>
              </w:rPr>
              <w:t xml:space="preserve"> </w:t>
            </w:r>
            <w:r w:rsidRPr="00FE420E">
              <w:t>жиле</w:t>
            </w:r>
            <w:r w:rsidRPr="00FE420E">
              <w:rPr>
                <w:spacing w:val="-3"/>
              </w:rPr>
              <w:t xml:space="preserve"> </w:t>
            </w:r>
            <w:r w:rsidRPr="00FE420E">
              <w:rPr>
                <w:spacing w:val="-2"/>
              </w:rPr>
              <w:t>приміщення</w:t>
            </w:r>
          </w:p>
        </w:tc>
      </w:tr>
      <w:tr w:rsidR="00D51890" w:rsidRPr="00FE420E">
        <w:trPr>
          <w:gridAfter w:val="1"/>
          <w:wAfter w:w="131" w:type="dxa"/>
          <w:trHeight w:val="755"/>
        </w:trPr>
        <w:tc>
          <w:tcPr>
            <w:tcW w:w="715" w:type="dxa"/>
          </w:tcPr>
          <w:p w:rsidR="00D51890" w:rsidRPr="00FE420E" w:rsidRDefault="00D51890" w:rsidP="00AB6AE3">
            <w:pPr>
              <w:pStyle w:val="TableParagraph"/>
              <w:spacing w:before="103"/>
              <w:ind w:left="0" w:right="1"/>
              <w:rPr>
                <w:spacing w:val="-2"/>
                <w:lang w:val="en-US"/>
              </w:rPr>
            </w:pPr>
            <w:r w:rsidRPr="00FE420E">
              <w:rPr>
                <w:spacing w:val="-2"/>
              </w:rPr>
              <w:t>1</w:t>
            </w:r>
            <w:r w:rsidRPr="00FE420E">
              <w:rPr>
                <w:spacing w:val="-2"/>
                <w:lang w:val="en-US"/>
              </w:rPr>
              <w:t>0</w:t>
            </w:r>
          </w:p>
        </w:tc>
        <w:tc>
          <w:tcPr>
            <w:tcW w:w="1665" w:type="dxa"/>
            <w:gridSpan w:val="2"/>
          </w:tcPr>
          <w:p w:rsidR="00D51890" w:rsidRPr="00FE420E" w:rsidRDefault="00D51890" w:rsidP="00AB6AE3">
            <w:pPr>
              <w:pStyle w:val="TableParagraph"/>
              <w:spacing w:before="103"/>
              <w:ind w:left="0" w:right="1"/>
            </w:pPr>
            <w:r w:rsidRPr="00FE420E">
              <w:rPr>
                <w:spacing w:val="-2"/>
              </w:rPr>
              <w:t>01136</w:t>
            </w:r>
          </w:p>
        </w:tc>
        <w:tc>
          <w:tcPr>
            <w:tcW w:w="7300" w:type="dxa"/>
            <w:gridSpan w:val="2"/>
          </w:tcPr>
          <w:p w:rsidR="00D51890" w:rsidRPr="00FE420E" w:rsidRDefault="00D51890" w:rsidP="00AB6AE3">
            <w:pPr>
              <w:pStyle w:val="TableParagraph"/>
              <w:spacing w:before="103"/>
              <w:jc w:val="left"/>
            </w:pPr>
            <w:r w:rsidRPr="00FE420E">
              <w:t>Державна</w:t>
            </w:r>
            <w:r w:rsidRPr="00FE420E">
              <w:rPr>
                <w:spacing w:val="-9"/>
              </w:rPr>
              <w:t xml:space="preserve"> </w:t>
            </w:r>
            <w:r w:rsidRPr="00FE420E">
              <w:t>реєстрація</w:t>
            </w:r>
            <w:r w:rsidRPr="00FE420E">
              <w:rPr>
                <w:spacing w:val="-9"/>
              </w:rPr>
              <w:t xml:space="preserve"> </w:t>
            </w:r>
            <w:r w:rsidRPr="00FE420E">
              <w:t>договорів</w:t>
            </w:r>
            <w:r w:rsidRPr="00FE420E">
              <w:rPr>
                <w:spacing w:val="-10"/>
              </w:rPr>
              <w:t xml:space="preserve"> </w:t>
            </w:r>
            <w:r w:rsidRPr="00FE420E">
              <w:t>(контрактів)</w:t>
            </w:r>
            <w:r w:rsidRPr="00FE420E">
              <w:rPr>
                <w:spacing w:val="-10"/>
              </w:rPr>
              <w:t xml:space="preserve"> </w:t>
            </w:r>
            <w:r w:rsidRPr="00FE420E">
              <w:t>про спільну інвестиційну діяльність за участю іноземного</w:t>
            </w:r>
            <w:r w:rsidRPr="00FE420E">
              <w:rPr>
                <w:spacing w:val="-13"/>
              </w:rPr>
              <w:t xml:space="preserve"> </w:t>
            </w:r>
            <w:r w:rsidRPr="00FE420E">
              <w:rPr>
                <w:spacing w:val="-2"/>
              </w:rPr>
              <w:t>інвестора</w:t>
            </w:r>
          </w:p>
        </w:tc>
      </w:tr>
      <w:tr w:rsidR="00D51890" w:rsidRPr="00FE420E">
        <w:trPr>
          <w:gridAfter w:val="1"/>
          <w:wAfter w:w="131" w:type="dxa"/>
          <w:trHeight w:val="691"/>
        </w:trPr>
        <w:tc>
          <w:tcPr>
            <w:tcW w:w="715" w:type="dxa"/>
          </w:tcPr>
          <w:p w:rsidR="00D51890" w:rsidRPr="00FE420E" w:rsidRDefault="00D51890" w:rsidP="00AB6AE3">
            <w:pPr>
              <w:pStyle w:val="TableParagraph"/>
              <w:ind w:left="0" w:right="1"/>
              <w:rPr>
                <w:spacing w:val="-2"/>
                <w:lang w:val="en-US"/>
              </w:rPr>
            </w:pPr>
            <w:r w:rsidRPr="00FE420E">
              <w:rPr>
                <w:spacing w:val="-2"/>
              </w:rPr>
              <w:t>1</w:t>
            </w:r>
            <w:r w:rsidRPr="00FE420E">
              <w:rPr>
                <w:spacing w:val="-2"/>
                <w:lang w:val="en-US"/>
              </w:rPr>
              <w:t>1</w:t>
            </w:r>
          </w:p>
        </w:tc>
        <w:tc>
          <w:tcPr>
            <w:tcW w:w="1665" w:type="dxa"/>
            <w:gridSpan w:val="2"/>
          </w:tcPr>
          <w:p w:rsidR="00D51890" w:rsidRPr="00FE420E" w:rsidRDefault="00D51890" w:rsidP="00AB6AE3">
            <w:pPr>
              <w:pStyle w:val="TableParagraph"/>
              <w:ind w:left="0" w:right="1"/>
            </w:pPr>
            <w:r w:rsidRPr="00FE420E">
              <w:rPr>
                <w:spacing w:val="-2"/>
              </w:rPr>
              <w:t>01137</w:t>
            </w:r>
          </w:p>
        </w:tc>
        <w:tc>
          <w:tcPr>
            <w:tcW w:w="7300" w:type="dxa"/>
            <w:gridSpan w:val="2"/>
          </w:tcPr>
          <w:p w:rsidR="00D51890" w:rsidRPr="00FE420E" w:rsidRDefault="00D51890" w:rsidP="00DA223F">
            <w:pPr>
              <w:pStyle w:val="TableParagraph"/>
              <w:ind w:left="36" w:right="36"/>
              <w:jc w:val="both"/>
            </w:pPr>
            <w:r w:rsidRPr="00FE420E">
              <w:t>Видача дубліката картки реєстрації договору (контракту)</w:t>
            </w:r>
            <w:r w:rsidRPr="00FE420E">
              <w:rPr>
                <w:spacing w:val="-8"/>
              </w:rPr>
              <w:t xml:space="preserve"> </w:t>
            </w:r>
            <w:r w:rsidRPr="00FE420E">
              <w:t>про</w:t>
            </w:r>
            <w:r w:rsidRPr="00FE420E">
              <w:rPr>
                <w:spacing w:val="-8"/>
              </w:rPr>
              <w:t xml:space="preserve"> </w:t>
            </w:r>
            <w:r w:rsidRPr="00FE420E">
              <w:t>спільну</w:t>
            </w:r>
            <w:r w:rsidRPr="00FE420E">
              <w:rPr>
                <w:spacing w:val="-12"/>
              </w:rPr>
              <w:t xml:space="preserve"> </w:t>
            </w:r>
            <w:r w:rsidRPr="00FE420E">
              <w:t>інвестиційну</w:t>
            </w:r>
            <w:r w:rsidRPr="00FE420E">
              <w:rPr>
                <w:spacing w:val="-12"/>
              </w:rPr>
              <w:t xml:space="preserve"> </w:t>
            </w:r>
            <w:r w:rsidRPr="00FE420E">
              <w:t>діяльність за участю іноземного інвестора</w:t>
            </w:r>
          </w:p>
        </w:tc>
      </w:tr>
      <w:tr w:rsidR="00D51890" w:rsidRPr="00FE420E">
        <w:trPr>
          <w:gridAfter w:val="1"/>
          <w:wAfter w:w="131" w:type="dxa"/>
          <w:trHeight w:val="543"/>
        </w:trPr>
        <w:tc>
          <w:tcPr>
            <w:tcW w:w="715" w:type="dxa"/>
          </w:tcPr>
          <w:p w:rsidR="00D51890" w:rsidRPr="00FE420E" w:rsidRDefault="00D51890" w:rsidP="00AB6AE3">
            <w:pPr>
              <w:pStyle w:val="TableParagraph"/>
              <w:ind w:left="0" w:right="1"/>
              <w:rPr>
                <w:spacing w:val="-2"/>
                <w:lang w:val="en-US"/>
              </w:rPr>
            </w:pPr>
            <w:r w:rsidRPr="00FE420E">
              <w:rPr>
                <w:spacing w:val="-2"/>
              </w:rPr>
              <w:t>1</w:t>
            </w:r>
            <w:r w:rsidRPr="00FE420E">
              <w:rPr>
                <w:spacing w:val="-2"/>
                <w:lang w:val="en-US"/>
              </w:rPr>
              <w:t>2</w:t>
            </w:r>
          </w:p>
        </w:tc>
        <w:tc>
          <w:tcPr>
            <w:tcW w:w="1665" w:type="dxa"/>
            <w:gridSpan w:val="2"/>
          </w:tcPr>
          <w:p w:rsidR="00D51890" w:rsidRPr="00FE420E" w:rsidRDefault="00D51890" w:rsidP="00AB6AE3">
            <w:pPr>
              <w:pStyle w:val="TableParagraph"/>
              <w:ind w:left="0" w:right="1"/>
            </w:pPr>
            <w:r w:rsidRPr="00FE420E">
              <w:rPr>
                <w:spacing w:val="-2"/>
              </w:rPr>
              <w:t>01139</w:t>
            </w:r>
          </w:p>
        </w:tc>
        <w:tc>
          <w:tcPr>
            <w:tcW w:w="7300" w:type="dxa"/>
            <w:gridSpan w:val="2"/>
          </w:tcPr>
          <w:p w:rsidR="00D51890" w:rsidRPr="00FE420E" w:rsidRDefault="00D51890" w:rsidP="00AB6AE3">
            <w:pPr>
              <w:pStyle w:val="TableParagraph"/>
              <w:ind w:left="36" w:right="36"/>
              <w:jc w:val="both"/>
            </w:pPr>
            <w:r w:rsidRPr="00FE420E">
              <w:t>Державна реєстрація змін і доповнень до договорів</w:t>
            </w:r>
            <w:r w:rsidRPr="00FE420E">
              <w:rPr>
                <w:spacing w:val="-10"/>
              </w:rPr>
              <w:t xml:space="preserve"> </w:t>
            </w:r>
            <w:r w:rsidRPr="00FE420E">
              <w:t>(контрактів)</w:t>
            </w:r>
            <w:r w:rsidRPr="00FE420E">
              <w:rPr>
                <w:spacing w:val="-10"/>
              </w:rPr>
              <w:t xml:space="preserve"> </w:t>
            </w:r>
            <w:r w:rsidRPr="00FE420E">
              <w:t>про</w:t>
            </w:r>
            <w:r w:rsidRPr="00FE420E">
              <w:rPr>
                <w:spacing w:val="-8"/>
              </w:rPr>
              <w:t xml:space="preserve"> </w:t>
            </w:r>
            <w:r w:rsidRPr="00FE420E">
              <w:t>спільну</w:t>
            </w:r>
            <w:r w:rsidRPr="00FE420E">
              <w:rPr>
                <w:spacing w:val="-13"/>
              </w:rPr>
              <w:t xml:space="preserve"> </w:t>
            </w:r>
            <w:r w:rsidRPr="00FE420E">
              <w:t>інвестиційну діяльність за участю іноземного інвестора</w:t>
            </w:r>
          </w:p>
        </w:tc>
      </w:tr>
      <w:tr w:rsidR="00D51890" w:rsidRPr="00FE420E">
        <w:trPr>
          <w:gridAfter w:val="1"/>
          <w:wAfter w:w="131" w:type="dxa"/>
          <w:trHeight w:val="1052"/>
        </w:trPr>
        <w:tc>
          <w:tcPr>
            <w:tcW w:w="715" w:type="dxa"/>
          </w:tcPr>
          <w:p w:rsidR="00D51890" w:rsidRPr="00FE420E" w:rsidRDefault="00D51890" w:rsidP="00AB6AE3">
            <w:pPr>
              <w:pStyle w:val="TableParagraph"/>
              <w:ind w:left="0" w:right="1"/>
              <w:rPr>
                <w:spacing w:val="-2"/>
                <w:lang w:val="en-US"/>
              </w:rPr>
            </w:pPr>
            <w:r w:rsidRPr="00FE420E">
              <w:rPr>
                <w:spacing w:val="-2"/>
              </w:rPr>
              <w:t>1</w:t>
            </w:r>
            <w:r w:rsidRPr="00FE420E">
              <w:rPr>
                <w:spacing w:val="-2"/>
                <w:lang w:val="en-US"/>
              </w:rPr>
              <w:t>3</w:t>
            </w:r>
          </w:p>
        </w:tc>
        <w:tc>
          <w:tcPr>
            <w:tcW w:w="1665" w:type="dxa"/>
            <w:gridSpan w:val="2"/>
          </w:tcPr>
          <w:p w:rsidR="00D51890" w:rsidRPr="00FE420E" w:rsidRDefault="00D51890" w:rsidP="00AB6AE3">
            <w:pPr>
              <w:pStyle w:val="TableParagraph"/>
              <w:ind w:left="0" w:right="1"/>
            </w:pPr>
            <w:r w:rsidRPr="00FE420E">
              <w:rPr>
                <w:spacing w:val="-2"/>
              </w:rPr>
              <w:t>01461</w:t>
            </w:r>
          </w:p>
        </w:tc>
        <w:tc>
          <w:tcPr>
            <w:tcW w:w="7300" w:type="dxa"/>
            <w:gridSpan w:val="2"/>
          </w:tcPr>
          <w:p w:rsidR="00D51890" w:rsidRPr="00FE420E" w:rsidRDefault="00D51890" w:rsidP="00AB6AE3">
            <w:pPr>
              <w:pStyle w:val="TableParagraph"/>
              <w:ind w:right="195"/>
              <w:jc w:val="left"/>
            </w:pPr>
            <w:r w:rsidRPr="00FE420E">
              <w:t>Надання дозволу на ввезення на митну територію</w:t>
            </w:r>
            <w:r w:rsidRPr="00FE420E">
              <w:rPr>
                <w:spacing w:val="-9"/>
              </w:rPr>
              <w:t xml:space="preserve"> </w:t>
            </w:r>
            <w:r w:rsidRPr="00FE420E">
              <w:t>України</w:t>
            </w:r>
            <w:r w:rsidRPr="00FE420E">
              <w:rPr>
                <w:spacing w:val="-11"/>
              </w:rPr>
              <w:t xml:space="preserve"> </w:t>
            </w:r>
            <w:r w:rsidRPr="00FE420E">
              <w:t>та</w:t>
            </w:r>
            <w:r w:rsidRPr="00FE420E">
              <w:rPr>
                <w:spacing w:val="-9"/>
              </w:rPr>
              <w:t xml:space="preserve"> </w:t>
            </w:r>
            <w:r w:rsidRPr="00FE420E">
              <w:t>розповсюдження</w:t>
            </w:r>
            <w:r w:rsidRPr="00FE420E">
              <w:rPr>
                <w:spacing w:val="-11"/>
              </w:rPr>
              <w:t xml:space="preserve"> </w:t>
            </w:r>
            <w:r w:rsidRPr="00FE420E">
              <w:t>в Україні</w:t>
            </w:r>
            <w:r w:rsidRPr="00FE420E">
              <w:rPr>
                <w:spacing w:val="-9"/>
              </w:rPr>
              <w:t xml:space="preserve"> </w:t>
            </w:r>
            <w:r w:rsidRPr="00FE420E">
              <w:t>видавничої</w:t>
            </w:r>
            <w:r w:rsidRPr="00FE420E">
              <w:rPr>
                <w:spacing w:val="-12"/>
              </w:rPr>
              <w:t xml:space="preserve"> </w:t>
            </w:r>
            <w:r w:rsidRPr="00FE420E">
              <w:t>продукції,</w:t>
            </w:r>
            <w:r w:rsidRPr="00FE420E">
              <w:rPr>
                <w:spacing w:val="-11"/>
              </w:rPr>
              <w:t xml:space="preserve"> </w:t>
            </w:r>
            <w:r w:rsidRPr="00FE420E">
              <w:t>випущеної</w:t>
            </w:r>
            <w:r w:rsidRPr="00FE420E">
              <w:rPr>
                <w:spacing w:val="-9"/>
              </w:rPr>
              <w:t xml:space="preserve"> </w:t>
            </w:r>
            <w:r w:rsidRPr="00FE420E">
              <w:t>у світ державною мовою держави-агресора</w:t>
            </w:r>
          </w:p>
        </w:tc>
      </w:tr>
      <w:tr w:rsidR="00D51890" w:rsidRPr="00FE420E">
        <w:trPr>
          <w:gridAfter w:val="1"/>
          <w:wAfter w:w="131" w:type="dxa"/>
          <w:trHeight w:val="884"/>
        </w:trPr>
        <w:tc>
          <w:tcPr>
            <w:tcW w:w="715" w:type="dxa"/>
          </w:tcPr>
          <w:p w:rsidR="00D51890" w:rsidRPr="00FE420E" w:rsidRDefault="00D51890" w:rsidP="00AB6AE3">
            <w:pPr>
              <w:pStyle w:val="TableParagraph"/>
              <w:ind w:left="0" w:right="1"/>
              <w:rPr>
                <w:spacing w:val="-2"/>
                <w:lang w:val="en-US"/>
              </w:rPr>
            </w:pPr>
            <w:r w:rsidRPr="00FE420E">
              <w:rPr>
                <w:spacing w:val="-2"/>
              </w:rPr>
              <w:t>1</w:t>
            </w:r>
            <w:r w:rsidRPr="00FE420E">
              <w:rPr>
                <w:spacing w:val="-2"/>
                <w:lang w:val="en-US"/>
              </w:rPr>
              <w:t>4</w:t>
            </w:r>
          </w:p>
        </w:tc>
        <w:tc>
          <w:tcPr>
            <w:tcW w:w="1665" w:type="dxa"/>
            <w:gridSpan w:val="2"/>
          </w:tcPr>
          <w:p w:rsidR="00D51890" w:rsidRPr="00FE420E" w:rsidRDefault="00D51890" w:rsidP="00AB6AE3">
            <w:pPr>
              <w:pStyle w:val="TableParagraph"/>
              <w:ind w:left="0" w:right="1"/>
            </w:pPr>
            <w:r w:rsidRPr="00FE420E">
              <w:rPr>
                <w:spacing w:val="-2"/>
              </w:rPr>
              <w:t>01464</w:t>
            </w:r>
          </w:p>
        </w:tc>
        <w:tc>
          <w:tcPr>
            <w:tcW w:w="7300" w:type="dxa"/>
            <w:gridSpan w:val="2"/>
          </w:tcPr>
          <w:p w:rsidR="00D51890" w:rsidRPr="00FE420E" w:rsidRDefault="00D51890" w:rsidP="00AB6AE3">
            <w:pPr>
              <w:pStyle w:val="TableParagraph"/>
              <w:jc w:val="left"/>
            </w:pPr>
            <w:r w:rsidRPr="00FE420E">
              <w:t>Припинення</w:t>
            </w:r>
            <w:r w:rsidRPr="00FE420E">
              <w:rPr>
                <w:spacing w:val="-8"/>
              </w:rPr>
              <w:t xml:space="preserve"> </w:t>
            </w:r>
            <w:r w:rsidRPr="00FE420E">
              <w:t>дії</w:t>
            </w:r>
            <w:r w:rsidRPr="00FE420E">
              <w:rPr>
                <w:spacing w:val="-4"/>
              </w:rPr>
              <w:t xml:space="preserve"> </w:t>
            </w:r>
            <w:r w:rsidRPr="00FE420E">
              <w:t>дозволу</w:t>
            </w:r>
            <w:r w:rsidRPr="00FE420E">
              <w:rPr>
                <w:spacing w:val="-9"/>
              </w:rPr>
              <w:t xml:space="preserve"> </w:t>
            </w:r>
            <w:r w:rsidRPr="00FE420E">
              <w:t>на</w:t>
            </w:r>
            <w:r w:rsidRPr="00FE420E">
              <w:rPr>
                <w:spacing w:val="-5"/>
              </w:rPr>
              <w:t xml:space="preserve"> </w:t>
            </w:r>
            <w:r w:rsidRPr="00FE420E">
              <w:t>ввезення</w:t>
            </w:r>
            <w:r w:rsidRPr="00FE420E">
              <w:rPr>
                <w:spacing w:val="-5"/>
              </w:rPr>
              <w:t xml:space="preserve"> </w:t>
            </w:r>
            <w:r w:rsidRPr="00FE420E">
              <w:t>на</w:t>
            </w:r>
            <w:r w:rsidRPr="00FE420E">
              <w:rPr>
                <w:spacing w:val="-5"/>
              </w:rPr>
              <w:t xml:space="preserve"> </w:t>
            </w:r>
            <w:r w:rsidRPr="00FE420E">
              <w:t>митну територію України та розповсюдження в Україні</w:t>
            </w:r>
            <w:r w:rsidRPr="00FE420E">
              <w:rPr>
                <w:spacing w:val="-7"/>
              </w:rPr>
              <w:t xml:space="preserve"> </w:t>
            </w:r>
            <w:r w:rsidRPr="00FE420E">
              <w:t>видавничої</w:t>
            </w:r>
            <w:r w:rsidRPr="00FE420E">
              <w:rPr>
                <w:spacing w:val="-9"/>
              </w:rPr>
              <w:t xml:space="preserve"> </w:t>
            </w:r>
            <w:r w:rsidRPr="00FE420E">
              <w:t>продукції,</w:t>
            </w:r>
            <w:r w:rsidRPr="00FE420E">
              <w:rPr>
                <w:spacing w:val="-8"/>
              </w:rPr>
              <w:t xml:space="preserve"> </w:t>
            </w:r>
            <w:r w:rsidRPr="00FE420E">
              <w:t>випущеної</w:t>
            </w:r>
            <w:r w:rsidRPr="00FE420E">
              <w:rPr>
                <w:spacing w:val="-7"/>
              </w:rPr>
              <w:t xml:space="preserve"> </w:t>
            </w:r>
            <w:r w:rsidRPr="00FE420E">
              <w:t>у</w:t>
            </w:r>
            <w:r w:rsidRPr="00FE420E">
              <w:rPr>
                <w:spacing w:val="-12"/>
              </w:rPr>
              <w:t xml:space="preserve"> </w:t>
            </w:r>
            <w:r w:rsidRPr="00FE420E">
              <w:t>світ державною мовою держави-агресора</w:t>
            </w:r>
          </w:p>
        </w:tc>
      </w:tr>
      <w:tr w:rsidR="00D51890" w:rsidRPr="00FE420E">
        <w:trPr>
          <w:gridAfter w:val="1"/>
          <w:wAfter w:w="131" w:type="dxa"/>
          <w:trHeight w:val="1243"/>
        </w:trPr>
        <w:tc>
          <w:tcPr>
            <w:tcW w:w="9680" w:type="dxa"/>
            <w:gridSpan w:val="5"/>
          </w:tcPr>
          <w:p w:rsidR="00D51890" w:rsidRPr="00FE420E" w:rsidRDefault="00D51890" w:rsidP="00AB6AE3">
            <w:pPr>
              <w:pStyle w:val="TableParagraph"/>
              <w:pBdr>
                <w:top w:val="single" w:sz="4" w:space="1" w:color="auto"/>
                <w:left w:val="single" w:sz="4" w:space="0" w:color="auto"/>
                <w:bottom w:val="single" w:sz="4" w:space="1" w:color="auto"/>
                <w:right w:val="single" w:sz="4" w:space="4" w:color="auto"/>
                <w:between w:val="single" w:sz="4" w:space="1" w:color="auto"/>
              </w:pBdr>
              <w:spacing w:before="55"/>
              <w:ind w:left="172" w:right="171"/>
            </w:pPr>
            <w:r w:rsidRPr="00FE420E">
              <w:t>Категорія</w:t>
            </w:r>
            <w:r w:rsidRPr="00FE420E">
              <w:rPr>
                <w:spacing w:val="-3"/>
              </w:rPr>
              <w:t xml:space="preserve"> </w:t>
            </w:r>
            <w:r w:rsidRPr="00FE420E">
              <w:t>“Реєстрація</w:t>
            </w:r>
            <w:r w:rsidRPr="00FE420E">
              <w:rPr>
                <w:spacing w:val="-3"/>
              </w:rPr>
              <w:t xml:space="preserve"> </w:t>
            </w:r>
            <w:r w:rsidRPr="00FE420E">
              <w:t>та</w:t>
            </w:r>
            <w:r w:rsidRPr="00FE420E">
              <w:rPr>
                <w:spacing w:val="-3"/>
              </w:rPr>
              <w:t xml:space="preserve"> </w:t>
            </w:r>
            <w:r w:rsidRPr="00FE420E">
              <w:rPr>
                <w:spacing w:val="-2"/>
              </w:rPr>
              <w:t>облік”</w:t>
            </w:r>
          </w:p>
          <w:p w:rsidR="00D51890" w:rsidRPr="00FE420E" w:rsidRDefault="00D51890" w:rsidP="00AB6AE3">
            <w:pPr>
              <w:pStyle w:val="TableParagraph"/>
              <w:spacing w:before="0"/>
              <w:ind w:left="170" w:right="171"/>
            </w:pPr>
            <w:r w:rsidRPr="00FE420E">
              <w:t>Підкатегорія</w:t>
            </w:r>
            <w:r w:rsidRPr="00FE420E">
              <w:rPr>
                <w:spacing w:val="-9"/>
              </w:rPr>
              <w:t xml:space="preserve"> </w:t>
            </w:r>
            <w:r w:rsidRPr="00FE420E">
              <w:t>“Державна</w:t>
            </w:r>
            <w:r w:rsidRPr="00FE420E">
              <w:rPr>
                <w:spacing w:val="-7"/>
              </w:rPr>
              <w:t xml:space="preserve"> </w:t>
            </w:r>
            <w:r w:rsidRPr="00FE420E">
              <w:t>реєстрація</w:t>
            </w:r>
            <w:r w:rsidRPr="00FE420E">
              <w:rPr>
                <w:spacing w:val="-9"/>
              </w:rPr>
              <w:t xml:space="preserve"> </w:t>
            </w:r>
            <w:r w:rsidRPr="00FE420E">
              <w:t>юридичних</w:t>
            </w:r>
            <w:r w:rsidRPr="00FE420E">
              <w:rPr>
                <w:spacing w:val="-11"/>
              </w:rPr>
              <w:t xml:space="preserve"> </w:t>
            </w:r>
            <w:r w:rsidRPr="00FE420E">
              <w:rPr>
                <w:spacing w:val="-2"/>
              </w:rPr>
              <w:t>осіб,</w:t>
            </w:r>
          </w:p>
          <w:p w:rsidR="00D51890" w:rsidRPr="00FE420E" w:rsidRDefault="00D51890" w:rsidP="00AB6AE3">
            <w:pPr>
              <w:pStyle w:val="TableParagraph"/>
              <w:spacing w:before="0"/>
              <w:ind w:left="165" w:right="171"/>
            </w:pPr>
            <w:r w:rsidRPr="00FE420E">
              <w:t>фізичних</w:t>
            </w:r>
            <w:r w:rsidRPr="00FE420E">
              <w:rPr>
                <w:spacing w:val="-4"/>
              </w:rPr>
              <w:t xml:space="preserve"> </w:t>
            </w:r>
            <w:r w:rsidRPr="00FE420E">
              <w:t>осіб</w:t>
            </w:r>
            <w:r w:rsidRPr="00FE420E">
              <w:rPr>
                <w:spacing w:val="-6"/>
              </w:rPr>
              <w:t xml:space="preserve"> </w:t>
            </w:r>
            <w:r w:rsidRPr="00FE420E">
              <w:t>—</w:t>
            </w:r>
            <w:r w:rsidRPr="00FE420E">
              <w:rPr>
                <w:spacing w:val="-6"/>
              </w:rPr>
              <w:t xml:space="preserve"> </w:t>
            </w:r>
            <w:r w:rsidRPr="00FE420E">
              <w:t>підприємців</w:t>
            </w:r>
            <w:r w:rsidRPr="00FE420E">
              <w:rPr>
                <w:spacing w:val="-6"/>
              </w:rPr>
              <w:t xml:space="preserve"> </w:t>
            </w:r>
            <w:r w:rsidRPr="00FE420E">
              <w:t>та</w:t>
            </w:r>
            <w:r w:rsidRPr="00FE420E">
              <w:rPr>
                <w:spacing w:val="-5"/>
              </w:rPr>
              <w:t xml:space="preserve"> </w:t>
            </w:r>
            <w:r w:rsidRPr="00FE420E">
              <w:t>відокремлених</w:t>
            </w:r>
            <w:r w:rsidRPr="00FE420E">
              <w:rPr>
                <w:spacing w:val="-4"/>
              </w:rPr>
              <w:t xml:space="preserve"> </w:t>
            </w:r>
            <w:r w:rsidRPr="00FE420E">
              <w:t>підрозділів</w:t>
            </w:r>
            <w:r w:rsidRPr="00FE420E">
              <w:rPr>
                <w:spacing w:val="-9"/>
              </w:rPr>
              <w:t xml:space="preserve"> </w:t>
            </w:r>
            <w:r w:rsidRPr="00FE420E">
              <w:t>юридичної особи, утвореної відповідно до законодавства іноземної держави”</w:t>
            </w:r>
          </w:p>
        </w:tc>
      </w:tr>
      <w:tr w:rsidR="00D51890" w:rsidRPr="00FE420E">
        <w:trPr>
          <w:gridAfter w:val="1"/>
          <w:wAfter w:w="131" w:type="dxa"/>
          <w:trHeight w:val="561"/>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00050</w:t>
            </w:r>
          </w:p>
        </w:tc>
        <w:tc>
          <w:tcPr>
            <w:tcW w:w="7590" w:type="dxa"/>
            <w:gridSpan w:val="3"/>
          </w:tcPr>
          <w:p w:rsidR="00D51890" w:rsidRPr="00FE420E" w:rsidRDefault="00D51890" w:rsidP="00AB6AE3">
            <w:pPr>
              <w:pStyle w:val="TableParagraph"/>
              <w:ind w:left="36" w:right="37"/>
              <w:jc w:val="both"/>
            </w:pPr>
            <w:r w:rsidRPr="00FE420E">
              <w:t>Державна</w:t>
            </w:r>
            <w:r w:rsidRPr="00FE420E">
              <w:rPr>
                <w:spacing w:val="-13"/>
              </w:rPr>
              <w:t xml:space="preserve"> </w:t>
            </w:r>
            <w:r w:rsidRPr="00FE420E">
              <w:t>реєстрація</w:t>
            </w:r>
            <w:r w:rsidRPr="00FE420E">
              <w:rPr>
                <w:spacing w:val="-13"/>
              </w:rPr>
              <w:t xml:space="preserve"> </w:t>
            </w:r>
            <w:r w:rsidRPr="00FE420E">
              <w:t>створення</w:t>
            </w:r>
            <w:r w:rsidRPr="00FE420E">
              <w:rPr>
                <w:spacing w:val="-13"/>
              </w:rPr>
              <w:t xml:space="preserve"> </w:t>
            </w:r>
            <w:r w:rsidRPr="00FE420E">
              <w:t>юридичної особи (крім громадського формування та релігійної організації)</w:t>
            </w:r>
          </w:p>
        </w:tc>
      </w:tr>
      <w:tr w:rsidR="00D51890" w:rsidRPr="00FE420E">
        <w:trPr>
          <w:gridAfter w:val="1"/>
          <w:wAfter w:w="131" w:type="dxa"/>
          <w:trHeight w:val="1699"/>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00054</w:t>
            </w:r>
          </w:p>
        </w:tc>
        <w:tc>
          <w:tcPr>
            <w:tcW w:w="7590" w:type="dxa"/>
            <w:gridSpan w:val="3"/>
          </w:tcPr>
          <w:p w:rsidR="00D51890" w:rsidRPr="00FE420E" w:rsidRDefault="00D51890" w:rsidP="00AB6AE3">
            <w:pPr>
              <w:pStyle w:val="TableParagraph"/>
              <w:ind w:right="195"/>
              <w:jc w:val="both"/>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юридичну особу (крім громадського формування та релігійної організації), щомістяться в Єдиному державному реєстрі юридичних осіб, фізичних осіб — підприємців та</w:t>
            </w:r>
            <w:r w:rsidRPr="00FE420E">
              <w:rPr>
                <w:spacing w:val="-6"/>
              </w:rPr>
              <w:t xml:space="preserve"> </w:t>
            </w:r>
            <w:r w:rsidRPr="00FE420E">
              <w:t>громадських</w:t>
            </w:r>
            <w:r w:rsidRPr="00FE420E">
              <w:rPr>
                <w:spacing w:val="-5"/>
              </w:rPr>
              <w:t xml:space="preserve"> </w:t>
            </w:r>
            <w:r w:rsidRPr="00FE420E">
              <w:t>формувань,</w:t>
            </w:r>
            <w:r w:rsidRPr="00FE420E">
              <w:rPr>
                <w:spacing w:val="-6"/>
              </w:rPr>
              <w:t xml:space="preserve"> </w:t>
            </w:r>
            <w:r w:rsidRPr="00FE420E">
              <w:t>у</w:t>
            </w:r>
            <w:r w:rsidRPr="00FE420E">
              <w:rPr>
                <w:spacing w:val="-7"/>
              </w:rPr>
              <w:t xml:space="preserve"> </w:t>
            </w:r>
            <w:r w:rsidRPr="00FE420E">
              <w:t>тому</w:t>
            </w:r>
            <w:r w:rsidRPr="00FE420E">
              <w:rPr>
                <w:spacing w:val="-10"/>
              </w:rPr>
              <w:t xml:space="preserve"> </w:t>
            </w:r>
            <w:r w:rsidRPr="00FE420E">
              <w:t>числі</w:t>
            </w:r>
            <w:r w:rsidRPr="00FE420E">
              <w:rPr>
                <w:spacing w:val="-5"/>
              </w:rPr>
              <w:t xml:space="preserve"> </w:t>
            </w:r>
            <w:r w:rsidRPr="00FE420E">
              <w:t>змін</w:t>
            </w:r>
            <w:r w:rsidRPr="00FE420E">
              <w:rPr>
                <w:spacing w:val="-6"/>
              </w:rPr>
              <w:t xml:space="preserve"> </w:t>
            </w:r>
            <w:r w:rsidRPr="00FE420E">
              <w:t xml:space="preserve">до установчих документів юридичної особи (крім громадського формування та релігійної </w:t>
            </w:r>
            <w:r w:rsidRPr="00FE420E">
              <w:rPr>
                <w:spacing w:val="-2"/>
              </w:rPr>
              <w:t>організації)</w:t>
            </w:r>
          </w:p>
        </w:tc>
      </w:tr>
      <w:tr w:rsidR="00D51890" w:rsidRPr="00FE420E">
        <w:trPr>
          <w:gridAfter w:val="1"/>
          <w:wAfter w:w="131" w:type="dxa"/>
          <w:trHeight w:val="1052"/>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00052</w:t>
            </w:r>
          </w:p>
        </w:tc>
        <w:tc>
          <w:tcPr>
            <w:tcW w:w="7590" w:type="dxa"/>
            <w:gridSpan w:val="3"/>
          </w:tcPr>
          <w:p w:rsidR="00D51890" w:rsidRPr="00FE420E" w:rsidRDefault="00D51890" w:rsidP="00AB6AE3">
            <w:pPr>
              <w:pStyle w:val="TableParagraph"/>
              <w:spacing w:before="0"/>
              <w:jc w:val="both"/>
            </w:pPr>
            <w:r w:rsidRPr="00FE420E">
              <w:t>Державна</w:t>
            </w:r>
            <w:r w:rsidRPr="00FE420E">
              <w:rPr>
                <w:spacing w:val="-10"/>
              </w:rPr>
              <w:t xml:space="preserve"> </w:t>
            </w:r>
            <w:r w:rsidRPr="00FE420E">
              <w:t>реєстрація</w:t>
            </w:r>
            <w:r w:rsidRPr="00FE420E">
              <w:rPr>
                <w:spacing w:val="-10"/>
              </w:rPr>
              <w:t xml:space="preserve"> </w:t>
            </w:r>
            <w:r w:rsidRPr="00FE420E">
              <w:t>включення</w:t>
            </w:r>
            <w:r w:rsidRPr="00FE420E">
              <w:rPr>
                <w:spacing w:val="-10"/>
              </w:rPr>
              <w:t xml:space="preserve"> </w:t>
            </w:r>
            <w:r w:rsidRPr="00FE420E">
              <w:t>відомостей</w:t>
            </w:r>
            <w:r w:rsidRPr="00FE420E">
              <w:rPr>
                <w:spacing w:val="-10"/>
              </w:rPr>
              <w:t xml:space="preserve"> </w:t>
            </w:r>
            <w:r w:rsidRPr="00FE420E">
              <w:t>про юридичну особу (крім громадського формування та релігійної організації), зареєстровану</w:t>
            </w:r>
            <w:r w:rsidRPr="00FE420E">
              <w:rPr>
                <w:spacing w:val="-3"/>
              </w:rPr>
              <w:t xml:space="preserve"> </w:t>
            </w:r>
            <w:r w:rsidRPr="00FE420E">
              <w:t>до 1</w:t>
            </w:r>
            <w:r w:rsidRPr="00FE420E">
              <w:rPr>
                <w:spacing w:val="-2"/>
              </w:rPr>
              <w:t xml:space="preserve"> </w:t>
            </w:r>
            <w:r w:rsidRPr="00FE420E">
              <w:t>липня 2004</w:t>
            </w:r>
            <w:r w:rsidRPr="00FE420E">
              <w:rPr>
                <w:spacing w:val="-2"/>
              </w:rPr>
              <w:t xml:space="preserve"> </w:t>
            </w:r>
            <w:r w:rsidRPr="00FE420E">
              <w:t>р., відомості</w:t>
            </w:r>
            <w:r w:rsidRPr="00FE420E">
              <w:rPr>
                <w:spacing w:val="-2"/>
              </w:rPr>
              <w:t xml:space="preserve"> </w:t>
            </w:r>
            <w:r w:rsidRPr="00FE420E">
              <w:t>про яку</w:t>
            </w:r>
            <w:r w:rsidRPr="00FE420E">
              <w:rPr>
                <w:spacing w:val="-6"/>
              </w:rPr>
              <w:t xml:space="preserve"> </w:t>
            </w:r>
            <w:r w:rsidRPr="00FE420E">
              <w:t>не</w:t>
            </w:r>
            <w:r w:rsidRPr="00FE420E">
              <w:rPr>
                <w:spacing w:val="-3"/>
              </w:rPr>
              <w:t xml:space="preserve"> </w:t>
            </w:r>
            <w:r w:rsidRPr="00FE420E">
              <w:t>містяться</w:t>
            </w:r>
            <w:r w:rsidRPr="00FE420E">
              <w:rPr>
                <w:spacing w:val="-3"/>
              </w:rPr>
              <w:t xml:space="preserve"> </w:t>
            </w:r>
            <w:r w:rsidRPr="00FE420E">
              <w:t>в</w:t>
            </w:r>
            <w:r w:rsidRPr="00FE420E">
              <w:rPr>
                <w:spacing w:val="-3"/>
              </w:rPr>
              <w:t xml:space="preserve"> </w:t>
            </w:r>
            <w:r w:rsidRPr="00FE420E">
              <w:t>Єдиному</w:t>
            </w:r>
            <w:r w:rsidRPr="00FE420E">
              <w:rPr>
                <w:spacing w:val="-7"/>
              </w:rPr>
              <w:t xml:space="preserve"> </w:t>
            </w:r>
            <w:r w:rsidRPr="00FE420E">
              <w:t>державному</w:t>
            </w:r>
            <w:r w:rsidRPr="00FE420E">
              <w:rPr>
                <w:spacing w:val="-6"/>
              </w:rPr>
              <w:t xml:space="preserve"> </w:t>
            </w:r>
            <w:r w:rsidRPr="00FE420E">
              <w:rPr>
                <w:spacing w:val="-2"/>
              </w:rPr>
              <w:t>реєстрі</w:t>
            </w:r>
            <w:r w:rsidRPr="00FE420E">
              <w:t xml:space="preserve"> юридичних</w:t>
            </w:r>
            <w:r w:rsidRPr="00FE420E">
              <w:rPr>
                <w:spacing w:val="-10"/>
              </w:rPr>
              <w:t xml:space="preserve"> </w:t>
            </w:r>
            <w:r w:rsidRPr="00FE420E">
              <w:t>осіб,</w:t>
            </w:r>
            <w:r w:rsidRPr="00FE420E">
              <w:rPr>
                <w:spacing w:val="-6"/>
              </w:rPr>
              <w:t xml:space="preserve"> </w:t>
            </w:r>
            <w:r w:rsidRPr="00FE420E">
              <w:t>фізичних</w:t>
            </w:r>
            <w:r w:rsidRPr="00FE420E">
              <w:rPr>
                <w:spacing w:val="-4"/>
              </w:rPr>
              <w:t xml:space="preserve"> </w:t>
            </w:r>
            <w:r w:rsidRPr="00FE420E">
              <w:t>осіб</w:t>
            </w:r>
            <w:r w:rsidRPr="00FE420E">
              <w:rPr>
                <w:spacing w:val="-2"/>
              </w:rPr>
              <w:t xml:space="preserve"> </w:t>
            </w:r>
            <w:r w:rsidRPr="00FE420E">
              <w:t>—</w:t>
            </w:r>
            <w:r w:rsidRPr="00FE420E">
              <w:rPr>
                <w:spacing w:val="-5"/>
              </w:rPr>
              <w:t xml:space="preserve"> </w:t>
            </w:r>
            <w:r w:rsidRPr="00FE420E">
              <w:rPr>
                <w:spacing w:val="-2"/>
              </w:rPr>
              <w:t>підприємців</w:t>
            </w:r>
            <w:r w:rsidRPr="00FE420E">
              <w:t xml:space="preserve"> та</w:t>
            </w:r>
            <w:r w:rsidRPr="00FE420E">
              <w:rPr>
                <w:spacing w:val="-5"/>
              </w:rPr>
              <w:t xml:space="preserve"> </w:t>
            </w:r>
            <w:r w:rsidRPr="00FE420E">
              <w:t>громадських</w:t>
            </w:r>
            <w:r w:rsidRPr="00FE420E">
              <w:rPr>
                <w:spacing w:val="-4"/>
              </w:rPr>
              <w:t xml:space="preserve"> </w:t>
            </w:r>
            <w:r w:rsidRPr="00FE420E">
              <w:rPr>
                <w:spacing w:val="-2"/>
              </w:rPr>
              <w:t>формувань</w:t>
            </w:r>
          </w:p>
        </w:tc>
      </w:tr>
      <w:tr w:rsidR="00D51890" w:rsidRPr="00FE420E">
        <w:trPr>
          <w:gridAfter w:val="1"/>
          <w:wAfter w:w="131" w:type="dxa"/>
          <w:trHeight w:val="1012"/>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jc w:val="both"/>
            </w:pPr>
            <w:r w:rsidRPr="00FE420E">
              <w:rPr>
                <w:spacing w:val="-2"/>
              </w:rPr>
              <w:t xml:space="preserve">      00094</w:t>
            </w:r>
          </w:p>
        </w:tc>
        <w:tc>
          <w:tcPr>
            <w:tcW w:w="7590" w:type="dxa"/>
            <w:gridSpan w:val="3"/>
          </w:tcPr>
          <w:p w:rsidR="00D51890" w:rsidRPr="00FE420E" w:rsidRDefault="00D51890" w:rsidP="00AB6AE3">
            <w:pPr>
              <w:pStyle w:val="TableParagraph"/>
              <w:jc w:val="both"/>
            </w:pPr>
            <w:r w:rsidRPr="00FE420E">
              <w:t>Державна</w:t>
            </w:r>
            <w:r w:rsidRPr="00FE420E">
              <w:rPr>
                <w:spacing w:val="-7"/>
              </w:rPr>
              <w:t xml:space="preserve"> </w:t>
            </w:r>
            <w:r w:rsidRPr="00FE420E">
              <w:t>реєстрація</w:t>
            </w:r>
            <w:r w:rsidRPr="00FE420E">
              <w:rPr>
                <w:spacing w:val="-7"/>
              </w:rPr>
              <w:t xml:space="preserve"> </w:t>
            </w:r>
            <w:r w:rsidRPr="00FE420E">
              <w:t>зміни</w:t>
            </w:r>
            <w:r w:rsidRPr="00FE420E">
              <w:rPr>
                <w:spacing w:val="-7"/>
              </w:rPr>
              <w:t xml:space="preserve"> </w:t>
            </w:r>
            <w:r w:rsidRPr="00FE420E">
              <w:t>складу</w:t>
            </w:r>
            <w:r w:rsidRPr="00FE420E">
              <w:rPr>
                <w:spacing w:val="-11"/>
              </w:rPr>
              <w:t xml:space="preserve"> </w:t>
            </w:r>
            <w:r w:rsidRPr="00FE420E">
              <w:t>комісії</w:t>
            </w:r>
            <w:r w:rsidRPr="00FE420E">
              <w:rPr>
                <w:spacing w:val="-6"/>
              </w:rPr>
              <w:t xml:space="preserve"> </w:t>
            </w:r>
            <w:r w:rsidRPr="00FE420E">
              <w:t>з припинення (комісії з реорганізації, ліквідаційної</w:t>
            </w:r>
            <w:r w:rsidRPr="00FE420E">
              <w:rPr>
                <w:spacing w:val="-10"/>
              </w:rPr>
              <w:t xml:space="preserve"> </w:t>
            </w:r>
            <w:r w:rsidRPr="00FE420E">
              <w:t>комісії),</w:t>
            </w:r>
            <w:r w:rsidRPr="00FE420E">
              <w:rPr>
                <w:spacing w:val="-12"/>
              </w:rPr>
              <w:t xml:space="preserve"> </w:t>
            </w:r>
            <w:r w:rsidRPr="00FE420E">
              <w:t>голови</w:t>
            </w:r>
            <w:r w:rsidRPr="00FE420E">
              <w:rPr>
                <w:spacing w:val="-11"/>
              </w:rPr>
              <w:t xml:space="preserve"> </w:t>
            </w:r>
            <w:r w:rsidRPr="00FE420E">
              <w:t>комісії</w:t>
            </w:r>
            <w:r w:rsidRPr="00FE420E">
              <w:rPr>
                <w:spacing w:val="-10"/>
              </w:rPr>
              <w:t xml:space="preserve"> </w:t>
            </w:r>
            <w:r w:rsidRPr="00FE420E">
              <w:t>або ліквідатора, керуючого припиненням юридичної особи</w:t>
            </w:r>
          </w:p>
        </w:tc>
      </w:tr>
      <w:tr w:rsidR="00D51890" w:rsidRPr="00FE420E">
        <w:trPr>
          <w:gridAfter w:val="1"/>
          <w:wAfter w:w="131" w:type="dxa"/>
          <w:trHeight w:val="709"/>
        </w:trPr>
        <w:tc>
          <w:tcPr>
            <w:tcW w:w="715" w:type="dxa"/>
          </w:tcPr>
          <w:p w:rsidR="00D51890" w:rsidRPr="00FE420E" w:rsidRDefault="00D51890" w:rsidP="00AB6AE3">
            <w:pPr>
              <w:pStyle w:val="TableParagraph"/>
              <w:spacing w:before="114"/>
              <w:ind w:left="0" w:right="1"/>
              <w:rPr>
                <w:spacing w:val="-2"/>
              </w:rPr>
            </w:pPr>
            <w:r w:rsidRPr="00FE420E">
              <w:rPr>
                <w:spacing w:val="-2"/>
              </w:rPr>
              <w:t>5</w:t>
            </w:r>
          </w:p>
        </w:tc>
        <w:tc>
          <w:tcPr>
            <w:tcW w:w="1375" w:type="dxa"/>
          </w:tcPr>
          <w:p w:rsidR="00D51890" w:rsidRPr="00FE420E" w:rsidRDefault="00D51890" w:rsidP="00AB6AE3">
            <w:pPr>
              <w:pStyle w:val="TableParagraph"/>
              <w:spacing w:before="114"/>
              <w:ind w:left="0" w:right="1"/>
            </w:pPr>
            <w:r w:rsidRPr="00FE420E">
              <w:rPr>
                <w:spacing w:val="-2"/>
              </w:rPr>
              <w:t>00097</w:t>
            </w:r>
          </w:p>
        </w:tc>
        <w:tc>
          <w:tcPr>
            <w:tcW w:w="7590" w:type="dxa"/>
            <w:gridSpan w:val="3"/>
          </w:tcPr>
          <w:p w:rsidR="00D51890" w:rsidRPr="00FE420E" w:rsidRDefault="00D51890" w:rsidP="00AB6AE3">
            <w:pPr>
              <w:pStyle w:val="TableParagraph"/>
              <w:spacing w:before="114"/>
              <w:jc w:val="both"/>
            </w:pPr>
            <w:r w:rsidRPr="00FE420E">
              <w:t>Державна</w:t>
            </w:r>
            <w:r w:rsidRPr="00FE420E">
              <w:rPr>
                <w:spacing w:val="-13"/>
              </w:rPr>
              <w:t xml:space="preserve"> </w:t>
            </w:r>
            <w:r w:rsidRPr="00FE420E">
              <w:t>реєстрація</w:t>
            </w:r>
            <w:r w:rsidRPr="00FE420E">
              <w:rPr>
                <w:spacing w:val="-13"/>
              </w:rPr>
              <w:t xml:space="preserve"> </w:t>
            </w:r>
            <w:r w:rsidRPr="00FE420E">
              <w:t>припинення</w:t>
            </w:r>
            <w:r w:rsidRPr="00FE420E">
              <w:rPr>
                <w:spacing w:val="-11"/>
              </w:rPr>
              <w:t xml:space="preserve"> </w:t>
            </w:r>
            <w:r w:rsidRPr="00FE420E">
              <w:t>юридичної особи в результаті її ліквідації (крім громадського</w:t>
            </w:r>
            <w:r w:rsidRPr="00FE420E">
              <w:rPr>
                <w:spacing w:val="-13"/>
              </w:rPr>
              <w:t xml:space="preserve"> </w:t>
            </w:r>
            <w:r w:rsidRPr="00FE420E">
              <w:t>формування</w:t>
            </w:r>
            <w:r w:rsidRPr="00FE420E">
              <w:rPr>
                <w:spacing w:val="-11"/>
              </w:rPr>
              <w:t xml:space="preserve"> </w:t>
            </w:r>
            <w:r w:rsidRPr="00FE420E">
              <w:t>та</w:t>
            </w:r>
            <w:r w:rsidRPr="00FE420E">
              <w:rPr>
                <w:spacing w:val="-12"/>
              </w:rPr>
              <w:t xml:space="preserve"> </w:t>
            </w:r>
            <w:r w:rsidRPr="00FE420E">
              <w:t xml:space="preserve">релігійної </w:t>
            </w:r>
            <w:r w:rsidRPr="00FE420E">
              <w:rPr>
                <w:spacing w:val="-2"/>
              </w:rPr>
              <w:t>організації)</w:t>
            </w:r>
          </w:p>
        </w:tc>
      </w:tr>
      <w:tr w:rsidR="00D51890" w:rsidRPr="00FE420E">
        <w:trPr>
          <w:gridAfter w:val="1"/>
          <w:wAfter w:w="131" w:type="dxa"/>
          <w:trHeight w:val="669"/>
        </w:trPr>
        <w:tc>
          <w:tcPr>
            <w:tcW w:w="715" w:type="dxa"/>
          </w:tcPr>
          <w:p w:rsidR="00D51890" w:rsidRPr="00FE420E" w:rsidRDefault="00D51890" w:rsidP="00AB6AE3">
            <w:pPr>
              <w:pStyle w:val="TableParagraph"/>
              <w:spacing w:before="114"/>
              <w:ind w:left="0" w:right="1"/>
              <w:rPr>
                <w:spacing w:val="-2"/>
              </w:rPr>
            </w:pPr>
            <w:r w:rsidRPr="00FE420E">
              <w:rPr>
                <w:spacing w:val="-2"/>
              </w:rPr>
              <w:t>6</w:t>
            </w:r>
          </w:p>
        </w:tc>
        <w:tc>
          <w:tcPr>
            <w:tcW w:w="1375" w:type="dxa"/>
          </w:tcPr>
          <w:p w:rsidR="00D51890" w:rsidRPr="00FE420E" w:rsidRDefault="00D51890" w:rsidP="00AB6AE3">
            <w:pPr>
              <w:pStyle w:val="TableParagraph"/>
              <w:spacing w:before="114"/>
              <w:ind w:left="0" w:right="1"/>
            </w:pPr>
            <w:r w:rsidRPr="00FE420E">
              <w:rPr>
                <w:spacing w:val="-2"/>
              </w:rPr>
              <w:t>00100</w:t>
            </w:r>
          </w:p>
        </w:tc>
        <w:tc>
          <w:tcPr>
            <w:tcW w:w="7590" w:type="dxa"/>
            <w:gridSpan w:val="3"/>
          </w:tcPr>
          <w:p w:rsidR="00D51890" w:rsidRPr="00FE420E" w:rsidRDefault="00D51890" w:rsidP="00AB6AE3">
            <w:pPr>
              <w:pStyle w:val="TableParagraph"/>
              <w:spacing w:before="0"/>
              <w:ind w:left="37" w:right="1"/>
              <w:jc w:val="left"/>
            </w:pPr>
            <w:r w:rsidRPr="00FE420E">
              <w:t>Державна</w:t>
            </w:r>
            <w:r w:rsidRPr="00FE420E">
              <w:rPr>
                <w:spacing w:val="-14"/>
              </w:rPr>
              <w:t xml:space="preserve"> </w:t>
            </w:r>
            <w:r w:rsidRPr="00FE420E">
              <w:t>реєстрація</w:t>
            </w:r>
            <w:r w:rsidRPr="00FE420E">
              <w:rPr>
                <w:spacing w:val="-14"/>
              </w:rPr>
              <w:t xml:space="preserve"> </w:t>
            </w:r>
            <w:r w:rsidRPr="00FE420E">
              <w:t>припинення</w:t>
            </w:r>
            <w:r w:rsidRPr="00FE420E">
              <w:rPr>
                <w:spacing w:val="-14"/>
              </w:rPr>
              <w:t xml:space="preserve"> </w:t>
            </w:r>
            <w:r w:rsidRPr="00FE420E">
              <w:t xml:space="preserve">юридичної особи в результаті її реорганізації (крім громадського формування та релігійної </w:t>
            </w:r>
            <w:r w:rsidRPr="00FE420E">
              <w:rPr>
                <w:spacing w:val="-2"/>
              </w:rPr>
              <w:t>організації)</w:t>
            </w:r>
          </w:p>
        </w:tc>
      </w:tr>
      <w:tr w:rsidR="00D51890" w:rsidRPr="00FE420E">
        <w:trPr>
          <w:gridAfter w:val="1"/>
          <w:wAfter w:w="131" w:type="dxa"/>
          <w:trHeight w:val="691"/>
        </w:trPr>
        <w:tc>
          <w:tcPr>
            <w:tcW w:w="715" w:type="dxa"/>
          </w:tcPr>
          <w:p w:rsidR="00D51890" w:rsidRPr="00FE420E" w:rsidRDefault="00D51890" w:rsidP="00AB6AE3">
            <w:pPr>
              <w:pStyle w:val="TableParagraph"/>
              <w:spacing w:before="114"/>
              <w:ind w:left="1" w:right="1"/>
              <w:rPr>
                <w:spacing w:val="-2"/>
              </w:rPr>
            </w:pPr>
            <w:r w:rsidRPr="00FE420E">
              <w:rPr>
                <w:spacing w:val="-2"/>
              </w:rPr>
              <w:t>7</w:t>
            </w:r>
          </w:p>
        </w:tc>
        <w:tc>
          <w:tcPr>
            <w:tcW w:w="1375" w:type="dxa"/>
          </w:tcPr>
          <w:p w:rsidR="00D51890" w:rsidRPr="00FE420E" w:rsidRDefault="00D51890" w:rsidP="00AB6AE3">
            <w:pPr>
              <w:pStyle w:val="TableParagraph"/>
              <w:spacing w:before="114"/>
              <w:ind w:left="1" w:right="1"/>
            </w:pPr>
            <w:r w:rsidRPr="00FE420E">
              <w:rPr>
                <w:spacing w:val="-2"/>
              </w:rPr>
              <w:t>00073</w:t>
            </w:r>
          </w:p>
        </w:tc>
        <w:tc>
          <w:tcPr>
            <w:tcW w:w="7590" w:type="dxa"/>
            <w:gridSpan w:val="3"/>
          </w:tcPr>
          <w:p w:rsidR="00D51890" w:rsidRPr="00FE420E" w:rsidRDefault="00D51890" w:rsidP="00AB6AE3">
            <w:pPr>
              <w:pStyle w:val="TableParagraph"/>
              <w:spacing w:before="114"/>
              <w:jc w:val="left"/>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9"/>
              </w:rPr>
              <w:t xml:space="preserve"> </w:t>
            </w:r>
            <w:r w:rsidRPr="00FE420E">
              <w:t>припинення юридичної особи (крім громадського формування</w:t>
            </w:r>
            <w:r w:rsidRPr="00FE420E">
              <w:rPr>
                <w:spacing w:val="-6"/>
              </w:rPr>
              <w:t xml:space="preserve"> </w:t>
            </w:r>
            <w:r w:rsidRPr="00FE420E">
              <w:t>та</w:t>
            </w:r>
            <w:r w:rsidRPr="00FE420E">
              <w:rPr>
                <w:spacing w:val="-8"/>
              </w:rPr>
              <w:t xml:space="preserve"> </w:t>
            </w:r>
            <w:r w:rsidRPr="00FE420E">
              <w:t>релігійної</w:t>
            </w:r>
            <w:r w:rsidRPr="00FE420E">
              <w:rPr>
                <w:spacing w:val="-4"/>
              </w:rPr>
              <w:t xml:space="preserve"> </w:t>
            </w:r>
            <w:r w:rsidRPr="00FE420E">
              <w:rPr>
                <w:spacing w:val="-2"/>
              </w:rPr>
              <w:t>організації)</w:t>
            </w:r>
          </w:p>
        </w:tc>
      </w:tr>
      <w:tr w:rsidR="00D51890" w:rsidRPr="00FE420E">
        <w:trPr>
          <w:gridAfter w:val="1"/>
          <w:wAfter w:w="131" w:type="dxa"/>
          <w:trHeight w:val="786"/>
        </w:trPr>
        <w:tc>
          <w:tcPr>
            <w:tcW w:w="715" w:type="dxa"/>
          </w:tcPr>
          <w:p w:rsidR="00D51890" w:rsidRPr="00FE420E" w:rsidRDefault="00D51890" w:rsidP="00AB6AE3">
            <w:pPr>
              <w:pStyle w:val="TableParagraph"/>
              <w:spacing w:before="114"/>
              <w:ind w:left="0" w:right="1"/>
              <w:rPr>
                <w:spacing w:val="-2"/>
              </w:rPr>
            </w:pPr>
            <w:r w:rsidRPr="00FE420E">
              <w:rPr>
                <w:spacing w:val="-2"/>
              </w:rPr>
              <w:t>8</w:t>
            </w:r>
          </w:p>
        </w:tc>
        <w:tc>
          <w:tcPr>
            <w:tcW w:w="1375" w:type="dxa"/>
          </w:tcPr>
          <w:p w:rsidR="00D51890" w:rsidRPr="00FE420E" w:rsidRDefault="00D51890" w:rsidP="00AB6AE3">
            <w:pPr>
              <w:pStyle w:val="TableParagraph"/>
              <w:spacing w:before="114"/>
              <w:ind w:left="0" w:right="1"/>
            </w:pPr>
            <w:r w:rsidRPr="00FE420E">
              <w:rPr>
                <w:spacing w:val="-2"/>
              </w:rPr>
              <w:t>00083</w:t>
            </w:r>
          </w:p>
        </w:tc>
        <w:tc>
          <w:tcPr>
            <w:tcW w:w="7590" w:type="dxa"/>
            <w:gridSpan w:val="3"/>
          </w:tcPr>
          <w:p w:rsidR="00D51890" w:rsidRPr="00FE420E" w:rsidRDefault="00D51890" w:rsidP="00AB6AE3">
            <w:pPr>
              <w:pStyle w:val="TableParagraph"/>
              <w:spacing w:before="114"/>
              <w:jc w:val="left"/>
            </w:pPr>
            <w:r w:rsidRPr="00FE420E">
              <w:t>Державна реєстрація рішення про відміну рішення</w:t>
            </w:r>
            <w:r w:rsidRPr="00FE420E">
              <w:rPr>
                <w:spacing w:val="-10"/>
              </w:rPr>
              <w:t xml:space="preserve"> </w:t>
            </w:r>
            <w:r w:rsidRPr="00FE420E">
              <w:t>про</w:t>
            </w:r>
            <w:r w:rsidRPr="00FE420E">
              <w:rPr>
                <w:spacing w:val="-9"/>
              </w:rPr>
              <w:t xml:space="preserve"> </w:t>
            </w:r>
            <w:r w:rsidRPr="00FE420E">
              <w:t>припинення</w:t>
            </w:r>
            <w:r w:rsidRPr="00FE420E">
              <w:rPr>
                <w:spacing w:val="-10"/>
              </w:rPr>
              <w:t xml:space="preserve"> </w:t>
            </w:r>
            <w:r w:rsidRPr="00FE420E">
              <w:t>юридичної</w:t>
            </w:r>
            <w:r w:rsidRPr="00FE420E">
              <w:rPr>
                <w:spacing w:val="-9"/>
              </w:rPr>
              <w:t xml:space="preserve"> </w:t>
            </w:r>
            <w:r w:rsidRPr="00FE420E">
              <w:t>особи (крім</w:t>
            </w:r>
            <w:r w:rsidRPr="00FE420E">
              <w:rPr>
                <w:spacing w:val="-8"/>
              </w:rPr>
              <w:t xml:space="preserve"> </w:t>
            </w:r>
            <w:r w:rsidRPr="00FE420E">
              <w:t>громадського</w:t>
            </w:r>
            <w:r w:rsidRPr="00FE420E">
              <w:rPr>
                <w:spacing w:val="-11"/>
              </w:rPr>
              <w:t xml:space="preserve"> </w:t>
            </w:r>
            <w:r w:rsidRPr="00FE420E">
              <w:t>формування</w:t>
            </w:r>
            <w:r w:rsidRPr="00FE420E">
              <w:rPr>
                <w:spacing w:val="-8"/>
              </w:rPr>
              <w:t xml:space="preserve"> </w:t>
            </w:r>
            <w:r w:rsidRPr="00FE420E">
              <w:t>та</w:t>
            </w:r>
            <w:r w:rsidRPr="00FE420E">
              <w:rPr>
                <w:spacing w:val="-12"/>
              </w:rPr>
              <w:t xml:space="preserve"> </w:t>
            </w:r>
            <w:r w:rsidRPr="00FE420E">
              <w:t xml:space="preserve">релігійної </w:t>
            </w:r>
            <w:r w:rsidRPr="00FE420E">
              <w:rPr>
                <w:spacing w:val="-2"/>
              </w:rPr>
              <w:t>організації)</w:t>
            </w:r>
          </w:p>
        </w:tc>
      </w:tr>
      <w:tr w:rsidR="00D51890" w:rsidRPr="00FE420E">
        <w:trPr>
          <w:gridAfter w:val="1"/>
          <w:wAfter w:w="131" w:type="dxa"/>
          <w:trHeight w:val="543"/>
        </w:trPr>
        <w:tc>
          <w:tcPr>
            <w:tcW w:w="715" w:type="dxa"/>
          </w:tcPr>
          <w:p w:rsidR="00D51890" w:rsidRPr="00FE420E" w:rsidRDefault="00D51890" w:rsidP="00AB6AE3">
            <w:pPr>
              <w:pStyle w:val="TableParagraph"/>
              <w:spacing w:before="114"/>
              <w:ind w:left="0" w:right="1"/>
              <w:rPr>
                <w:spacing w:val="-2"/>
              </w:rPr>
            </w:pPr>
            <w:r w:rsidRPr="00FE420E">
              <w:rPr>
                <w:spacing w:val="-2"/>
              </w:rPr>
              <w:t>9</w:t>
            </w:r>
          </w:p>
        </w:tc>
        <w:tc>
          <w:tcPr>
            <w:tcW w:w="1375" w:type="dxa"/>
          </w:tcPr>
          <w:p w:rsidR="00D51890" w:rsidRPr="00FE420E" w:rsidRDefault="00D51890" w:rsidP="00AB6AE3">
            <w:pPr>
              <w:pStyle w:val="TableParagraph"/>
              <w:spacing w:before="114"/>
              <w:ind w:left="0" w:right="1"/>
            </w:pPr>
            <w:r w:rsidRPr="00FE420E">
              <w:rPr>
                <w:spacing w:val="-2"/>
              </w:rPr>
              <w:t>00234</w:t>
            </w:r>
          </w:p>
        </w:tc>
        <w:tc>
          <w:tcPr>
            <w:tcW w:w="7590" w:type="dxa"/>
            <w:gridSpan w:val="3"/>
          </w:tcPr>
          <w:p w:rsidR="00D51890" w:rsidRPr="00FE420E" w:rsidRDefault="00D51890" w:rsidP="00AB6AE3">
            <w:pPr>
              <w:pStyle w:val="TableParagraph"/>
              <w:spacing w:before="114"/>
              <w:jc w:val="left"/>
            </w:pPr>
            <w:r w:rsidRPr="00FE420E">
              <w:t>Видача</w:t>
            </w:r>
            <w:r w:rsidRPr="00FE420E">
              <w:rPr>
                <w:spacing w:val="-5"/>
              </w:rPr>
              <w:t xml:space="preserve"> </w:t>
            </w:r>
            <w:r w:rsidRPr="00FE420E">
              <w:t>витягу</w:t>
            </w:r>
            <w:r w:rsidRPr="00FE420E">
              <w:rPr>
                <w:spacing w:val="-8"/>
              </w:rPr>
              <w:t xml:space="preserve"> </w:t>
            </w:r>
            <w:r w:rsidRPr="00FE420E">
              <w:t>з</w:t>
            </w:r>
            <w:r w:rsidRPr="00FE420E">
              <w:rPr>
                <w:spacing w:val="-5"/>
              </w:rPr>
              <w:t xml:space="preserve"> </w:t>
            </w:r>
            <w:r w:rsidRPr="00FE420E">
              <w:t>Єдиного</w:t>
            </w:r>
            <w:r w:rsidRPr="00FE420E">
              <w:rPr>
                <w:spacing w:val="-4"/>
              </w:rPr>
              <w:t xml:space="preserve"> </w:t>
            </w:r>
            <w:r w:rsidRPr="00FE420E">
              <w:t>державного</w:t>
            </w:r>
            <w:r w:rsidRPr="00FE420E">
              <w:rPr>
                <w:spacing w:val="-3"/>
              </w:rPr>
              <w:t xml:space="preserve"> </w:t>
            </w:r>
            <w:r w:rsidRPr="00FE420E">
              <w:rPr>
                <w:spacing w:val="-2"/>
              </w:rPr>
              <w:t>реєстру</w:t>
            </w:r>
            <w:r w:rsidRPr="00FE420E">
              <w:t xml:space="preserve"> юридичних</w:t>
            </w:r>
            <w:r w:rsidRPr="00FE420E">
              <w:rPr>
                <w:spacing w:val="-10"/>
              </w:rPr>
              <w:t xml:space="preserve"> </w:t>
            </w:r>
            <w:r w:rsidRPr="00FE420E">
              <w:t>осіб,</w:t>
            </w:r>
            <w:r w:rsidRPr="00FE420E">
              <w:rPr>
                <w:spacing w:val="-9"/>
              </w:rPr>
              <w:t xml:space="preserve"> </w:t>
            </w:r>
            <w:r w:rsidRPr="00FE420E">
              <w:t>фізичних</w:t>
            </w:r>
            <w:r w:rsidRPr="00FE420E">
              <w:rPr>
                <w:spacing w:val="-7"/>
              </w:rPr>
              <w:t xml:space="preserve"> </w:t>
            </w:r>
            <w:r w:rsidRPr="00FE420E">
              <w:t>осіб</w:t>
            </w:r>
            <w:r w:rsidRPr="00FE420E">
              <w:rPr>
                <w:spacing w:val="-4"/>
              </w:rPr>
              <w:t xml:space="preserve"> </w:t>
            </w:r>
            <w:r w:rsidRPr="00FE420E">
              <w:t>—</w:t>
            </w:r>
            <w:r w:rsidRPr="00FE420E">
              <w:rPr>
                <w:spacing w:val="-9"/>
              </w:rPr>
              <w:t xml:space="preserve"> </w:t>
            </w:r>
            <w:r w:rsidRPr="00FE420E">
              <w:t>підприємців та громадський формувань</w:t>
            </w:r>
          </w:p>
        </w:tc>
      </w:tr>
      <w:tr w:rsidR="00D51890" w:rsidRPr="00FE420E">
        <w:trPr>
          <w:gridAfter w:val="1"/>
          <w:wAfter w:w="131" w:type="dxa"/>
          <w:trHeight w:val="970"/>
        </w:trPr>
        <w:tc>
          <w:tcPr>
            <w:tcW w:w="715" w:type="dxa"/>
          </w:tcPr>
          <w:p w:rsidR="00D51890" w:rsidRPr="00FE420E" w:rsidRDefault="00D51890" w:rsidP="00AB6AE3">
            <w:pPr>
              <w:pStyle w:val="TableParagraph"/>
              <w:spacing w:before="114"/>
              <w:ind w:left="0" w:right="1"/>
              <w:rPr>
                <w:spacing w:val="-2"/>
              </w:rPr>
            </w:pPr>
            <w:r w:rsidRPr="00FE420E">
              <w:rPr>
                <w:spacing w:val="-2"/>
              </w:rPr>
              <w:t>10</w:t>
            </w:r>
          </w:p>
        </w:tc>
        <w:tc>
          <w:tcPr>
            <w:tcW w:w="1375" w:type="dxa"/>
          </w:tcPr>
          <w:p w:rsidR="00D51890" w:rsidRPr="00FE420E" w:rsidRDefault="00D51890" w:rsidP="00AB6AE3">
            <w:pPr>
              <w:pStyle w:val="TableParagraph"/>
              <w:spacing w:before="114"/>
              <w:ind w:left="0" w:right="1"/>
            </w:pPr>
            <w:r w:rsidRPr="00FE420E">
              <w:rPr>
                <w:spacing w:val="-2"/>
              </w:rPr>
              <w:t>00236</w:t>
            </w:r>
          </w:p>
        </w:tc>
        <w:tc>
          <w:tcPr>
            <w:tcW w:w="7590" w:type="dxa"/>
            <w:gridSpan w:val="3"/>
          </w:tcPr>
          <w:p w:rsidR="00D51890" w:rsidRPr="00FE420E" w:rsidRDefault="00D51890" w:rsidP="00AB6AE3">
            <w:pPr>
              <w:pStyle w:val="TableParagraph"/>
              <w:tabs>
                <w:tab w:val="left" w:pos="7234"/>
              </w:tabs>
              <w:spacing w:before="114"/>
              <w:ind w:right="430"/>
              <w:jc w:val="both"/>
            </w:pPr>
            <w:r w:rsidRPr="00FE420E">
              <w:t>Видача документів, що містяться в реєстраційній</w:t>
            </w:r>
            <w:r w:rsidRPr="00FE420E">
              <w:rPr>
                <w:spacing w:val="-14"/>
              </w:rPr>
              <w:t xml:space="preserve"> </w:t>
            </w:r>
            <w:r w:rsidRPr="00FE420E">
              <w:t>справі</w:t>
            </w:r>
            <w:r w:rsidRPr="00FE420E">
              <w:rPr>
                <w:spacing w:val="-13"/>
              </w:rPr>
              <w:t xml:space="preserve"> </w:t>
            </w:r>
            <w:r w:rsidRPr="00FE420E">
              <w:t>юридичної</w:t>
            </w:r>
            <w:r w:rsidRPr="00FE420E">
              <w:rPr>
                <w:spacing w:val="-13"/>
              </w:rPr>
              <w:t xml:space="preserve"> </w:t>
            </w:r>
            <w:r w:rsidRPr="00FE420E">
              <w:t>особи, громадського формування, що не має статусу юридичної</w:t>
            </w:r>
            <w:r w:rsidRPr="00FE420E">
              <w:rPr>
                <w:spacing w:val="-9"/>
              </w:rPr>
              <w:t xml:space="preserve"> </w:t>
            </w:r>
            <w:r w:rsidRPr="00FE420E">
              <w:t>особи,</w:t>
            </w:r>
            <w:r w:rsidRPr="00FE420E">
              <w:rPr>
                <w:spacing w:val="-8"/>
              </w:rPr>
              <w:t xml:space="preserve"> </w:t>
            </w:r>
            <w:r w:rsidRPr="00FE420E">
              <w:t>фізичної</w:t>
            </w:r>
            <w:r w:rsidRPr="00FE420E">
              <w:rPr>
                <w:spacing w:val="-9"/>
              </w:rPr>
              <w:t xml:space="preserve"> </w:t>
            </w:r>
            <w:r w:rsidRPr="00FE420E">
              <w:t>особи</w:t>
            </w:r>
            <w:r w:rsidRPr="00FE420E">
              <w:rPr>
                <w:spacing w:val="-3"/>
              </w:rPr>
              <w:t xml:space="preserve"> </w:t>
            </w:r>
            <w:r w:rsidRPr="00FE420E">
              <w:t>—</w:t>
            </w:r>
            <w:r w:rsidRPr="00FE420E">
              <w:rPr>
                <w:spacing w:val="-8"/>
              </w:rPr>
              <w:t xml:space="preserve"> </w:t>
            </w:r>
            <w:r w:rsidRPr="00FE420E">
              <w:t>підприємця</w:t>
            </w:r>
          </w:p>
        </w:tc>
      </w:tr>
      <w:tr w:rsidR="00D51890" w:rsidRPr="00FE420E">
        <w:trPr>
          <w:gridAfter w:val="1"/>
          <w:wAfter w:w="131" w:type="dxa"/>
          <w:trHeight w:val="411"/>
        </w:trPr>
        <w:tc>
          <w:tcPr>
            <w:tcW w:w="715" w:type="dxa"/>
          </w:tcPr>
          <w:p w:rsidR="00D51890" w:rsidRPr="00FE420E" w:rsidRDefault="00D51890" w:rsidP="00AB6AE3">
            <w:pPr>
              <w:pStyle w:val="TableParagraph"/>
              <w:spacing w:before="114"/>
              <w:ind w:left="0" w:right="1"/>
              <w:rPr>
                <w:spacing w:val="-2"/>
              </w:rPr>
            </w:pPr>
            <w:r w:rsidRPr="00FE420E">
              <w:rPr>
                <w:spacing w:val="-2"/>
              </w:rPr>
              <w:t>11</w:t>
            </w:r>
          </w:p>
        </w:tc>
        <w:tc>
          <w:tcPr>
            <w:tcW w:w="1375" w:type="dxa"/>
          </w:tcPr>
          <w:p w:rsidR="00D51890" w:rsidRPr="00FE420E" w:rsidRDefault="00D51890" w:rsidP="00AB6AE3">
            <w:pPr>
              <w:pStyle w:val="TableParagraph"/>
              <w:spacing w:before="114"/>
              <w:ind w:left="0" w:right="1"/>
            </w:pPr>
            <w:r w:rsidRPr="00FE420E">
              <w:rPr>
                <w:spacing w:val="-2"/>
              </w:rPr>
              <w:t>01179</w:t>
            </w:r>
          </w:p>
        </w:tc>
        <w:tc>
          <w:tcPr>
            <w:tcW w:w="7590" w:type="dxa"/>
            <w:gridSpan w:val="3"/>
          </w:tcPr>
          <w:p w:rsidR="00D51890" w:rsidRPr="00FE420E" w:rsidRDefault="00D51890" w:rsidP="00AB6AE3">
            <w:pPr>
              <w:pStyle w:val="TableParagraph"/>
              <w:spacing w:before="114"/>
              <w:jc w:val="left"/>
            </w:pPr>
            <w:r w:rsidRPr="00FE420E">
              <w:t>Виправлення</w:t>
            </w:r>
            <w:r w:rsidRPr="00FE420E">
              <w:rPr>
                <w:spacing w:val="-10"/>
              </w:rPr>
              <w:t xml:space="preserve"> </w:t>
            </w:r>
            <w:r w:rsidRPr="00FE420E">
              <w:t>помилок,</w:t>
            </w:r>
            <w:r w:rsidRPr="00FE420E">
              <w:rPr>
                <w:spacing w:val="-11"/>
              </w:rPr>
              <w:t xml:space="preserve"> </w:t>
            </w:r>
            <w:r w:rsidRPr="00FE420E">
              <w:t>допущених</w:t>
            </w:r>
            <w:r w:rsidRPr="00FE420E">
              <w:rPr>
                <w:spacing w:val="-9"/>
              </w:rPr>
              <w:t xml:space="preserve"> </w:t>
            </w:r>
            <w:r w:rsidRPr="00FE420E">
              <w:t>у</w:t>
            </w:r>
            <w:r w:rsidRPr="00FE420E">
              <w:rPr>
                <w:spacing w:val="-14"/>
              </w:rPr>
              <w:t xml:space="preserve"> </w:t>
            </w:r>
            <w:r w:rsidRPr="00FE420E">
              <w:t>відомостях Єдиного державного реєстру юридичних осіб, фізичних</w:t>
            </w:r>
            <w:r w:rsidRPr="00FE420E">
              <w:rPr>
                <w:spacing w:val="-7"/>
              </w:rPr>
              <w:t xml:space="preserve"> </w:t>
            </w:r>
            <w:r w:rsidRPr="00FE420E">
              <w:t>осіб</w:t>
            </w:r>
            <w:r w:rsidRPr="00FE420E">
              <w:rPr>
                <w:spacing w:val="-8"/>
              </w:rPr>
              <w:t xml:space="preserve"> </w:t>
            </w:r>
            <w:r w:rsidRPr="00FE420E">
              <w:t>—</w:t>
            </w:r>
            <w:r w:rsidRPr="00FE420E">
              <w:rPr>
                <w:spacing w:val="-8"/>
              </w:rPr>
              <w:t xml:space="preserve"> </w:t>
            </w:r>
            <w:r w:rsidRPr="00FE420E">
              <w:t>підприємців</w:t>
            </w:r>
            <w:r w:rsidRPr="00FE420E">
              <w:rPr>
                <w:spacing w:val="-8"/>
              </w:rPr>
              <w:t xml:space="preserve"> </w:t>
            </w:r>
            <w:r w:rsidRPr="00FE420E">
              <w:t>та</w:t>
            </w:r>
            <w:r w:rsidRPr="00FE420E">
              <w:rPr>
                <w:spacing w:val="-8"/>
              </w:rPr>
              <w:t xml:space="preserve"> </w:t>
            </w:r>
            <w:r w:rsidRPr="00FE420E">
              <w:t xml:space="preserve">громадських </w:t>
            </w:r>
            <w:r w:rsidRPr="00FE420E">
              <w:rPr>
                <w:spacing w:val="-2"/>
              </w:rPr>
              <w:t>формувань</w:t>
            </w:r>
          </w:p>
        </w:tc>
      </w:tr>
      <w:tr w:rsidR="00D51890" w:rsidRPr="00FE420E">
        <w:trPr>
          <w:gridAfter w:val="1"/>
          <w:wAfter w:w="131" w:type="dxa"/>
          <w:trHeight w:val="525"/>
        </w:trPr>
        <w:tc>
          <w:tcPr>
            <w:tcW w:w="715" w:type="dxa"/>
          </w:tcPr>
          <w:p w:rsidR="00D51890" w:rsidRPr="00FE420E" w:rsidRDefault="00D51890" w:rsidP="00AB6AE3">
            <w:pPr>
              <w:pStyle w:val="TableParagraph"/>
              <w:spacing w:before="114"/>
              <w:ind w:left="0" w:right="1"/>
              <w:rPr>
                <w:spacing w:val="-2"/>
              </w:rPr>
            </w:pPr>
            <w:r w:rsidRPr="00FE420E">
              <w:rPr>
                <w:spacing w:val="-2"/>
              </w:rPr>
              <w:t>12</w:t>
            </w:r>
          </w:p>
        </w:tc>
        <w:tc>
          <w:tcPr>
            <w:tcW w:w="1375" w:type="dxa"/>
          </w:tcPr>
          <w:p w:rsidR="00D51890" w:rsidRPr="00FE420E" w:rsidRDefault="00D51890" w:rsidP="00AB6AE3">
            <w:pPr>
              <w:pStyle w:val="TableParagraph"/>
              <w:spacing w:before="114"/>
              <w:ind w:left="0" w:right="1"/>
            </w:pPr>
            <w:r w:rsidRPr="00FE420E">
              <w:rPr>
                <w:spacing w:val="-2"/>
              </w:rPr>
              <w:t>00087</w:t>
            </w:r>
          </w:p>
        </w:tc>
        <w:tc>
          <w:tcPr>
            <w:tcW w:w="7590" w:type="dxa"/>
            <w:gridSpan w:val="3"/>
          </w:tcPr>
          <w:p w:rsidR="00D51890" w:rsidRPr="00FE420E" w:rsidRDefault="00D51890" w:rsidP="00AB6AE3">
            <w:pPr>
              <w:pStyle w:val="TableParagraph"/>
              <w:spacing w:before="0"/>
              <w:ind w:left="37" w:right="1"/>
              <w:jc w:val="left"/>
            </w:pPr>
            <w:r w:rsidRPr="00FE420E">
              <w:t>Державна реєстрація створення відокремленого підрозділу</w:t>
            </w:r>
            <w:r w:rsidRPr="00FE420E">
              <w:rPr>
                <w:spacing w:val="-13"/>
              </w:rPr>
              <w:t xml:space="preserve"> </w:t>
            </w:r>
            <w:r w:rsidRPr="00FE420E">
              <w:t>юридичної</w:t>
            </w:r>
            <w:r w:rsidRPr="00FE420E">
              <w:rPr>
                <w:spacing w:val="-11"/>
              </w:rPr>
              <w:t xml:space="preserve"> </w:t>
            </w:r>
            <w:r w:rsidRPr="00FE420E">
              <w:t>особи</w:t>
            </w:r>
            <w:r w:rsidRPr="00FE420E">
              <w:rPr>
                <w:spacing w:val="-9"/>
              </w:rPr>
              <w:t xml:space="preserve"> </w:t>
            </w:r>
            <w:r w:rsidRPr="00FE420E">
              <w:t>(крім</w:t>
            </w:r>
            <w:r w:rsidRPr="00FE420E">
              <w:rPr>
                <w:spacing w:val="-9"/>
              </w:rPr>
              <w:t xml:space="preserve"> </w:t>
            </w:r>
            <w:r w:rsidRPr="00FE420E">
              <w:t>громадського формування та релігійної організації)</w:t>
            </w:r>
          </w:p>
        </w:tc>
      </w:tr>
      <w:tr w:rsidR="00D51890" w:rsidRPr="00FE420E">
        <w:trPr>
          <w:gridAfter w:val="1"/>
          <w:wAfter w:w="131" w:type="dxa"/>
          <w:trHeight w:val="885"/>
        </w:trPr>
        <w:tc>
          <w:tcPr>
            <w:tcW w:w="715" w:type="dxa"/>
          </w:tcPr>
          <w:p w:rsidR="00D51890" w:rsidRPr="00FE420E" w:rsidRDefault="00D51890" w:rsidP="00AB6AE3">
            <w:pPr>
              <w:pStyle w:val="TableParagraph"/>
              <w:spacing w:before="103"/>
              <w:ind w:left="0" w:right="1"/>
              <w:rPr>
                <w:spacing w:val="-2"/>
              </w:rPr>
            </w:pPr>
            <w:r w:rsidRPr="00FE420E">
              <w:rPr>
                <w:spacing w:val="-2"/>
              </w:rPr>
              <w:t>13</w:t>
            </w:r>
          </w:p>
        </w:tc>
        <w:tc>
          <w:tcPr>
            <w:tcW w:w="1375" w:type="dxa"/>
          </w:tcPr>
          <w:p w:rsidR="00D51890" w:rsidRPr="00FE420E" w:rsidRDefault="00D51890" w:rsidP="00AB6AE3">
            <w:pPr>
              <w:pStyle w:val="TableParagraph"/>
              <w:spacing w:before="103"/>
              <w:ind w:left="0" w:right="1"/>
            </w:pPr>
            <w:r w:rsidRPr="00FE420E">
              <w:rPr>
                <w:spacing w:val="-2"/>
              </w:rPr>
              <w:t>00056</w:t>
            </w:r>
          </w:p>
        </w:tc>
        <w:tc>
          <w:tcPr>
            <w:tcW w:w="7590" w:type="dxa"/>
            <w:gridSpan w:val="3"/>
          </w:tcPr>
          <w:p w:rsidR="00D51890" w:rsidRPr="00FE420E" w:rsidRDefault="00D51890" w:rsidP="00AB6AE3">
            <w:pPr>
              <w:pStyle w:val="TableParagraph"/>
              <w:spacing w:before="103"/>
              <w:ind w:right="593"/>
              <w:jc w:val="both"/>
            </w:pPr>
            <w:r w:rsidRPr="00FE420E">
              <w:t>Державна реєстрація переходу юридичної особи</w:t>
            </w:r>
            <w:r w:rsidRPr="00FE420E">
              <w:rPr>
                <w:spacing w:val="-6"/>
              </w:rPr>
              <w:t xml:space="preserve"> </w:t>
            </w:r>
            <w:r w:rsidRPr="00FE420E">
              <w:t>з</w:t>
            </w:r>
            <w:r w:rsidRPr="00FE420E">
              <w:rPr>
                <w:spacing w:val="-7"/>
              </w:rPr>
              <w:t xml:space="preserve"> </w:t>
            </w:r>
            <w:r w:rsidRPr="00FE420E">
              <w:t>модельного</w:t>
            </w:r>
            <w:r w:rsidRPr="00FE420E">
              <w:rPr>
                <w:spacing w:val="-5"/>
              </w:rPr>
              <w:t xml:space="preserve"> </w:t>
            </w:r>
            <w:r w:rsidRPr="00FE420E">
              <w:t>статуту</w:t>
            </w:r>
            <w:r w:rsidRPr="00FE420E">
              <w:rPr>
                <w:spacing w:val="-10"/>
              </w:rPr>
              <w:t xml:space="preserve"> </w:t>
            </w:r>
            <w:r w:rsidRPr="00FE420E">
              <w:t>на</w:t>
            </w:r>
            <w:r w:rsidRPr="00FE420E">
              <w:rPr>
                <w:spacing w:val="-6"/>
              </w:rPr>
              <w:t xml:space="preserve"> </w:t>
            </w:r>
            <w:r w:rsidRPr="00FE420E">
              <w:t>діяльність</w:t>
            </w:r>
            <w:r w:rsidRPr="00FE420E">
              <w:rPr>
                <w:spacing w:val="-7"/>
              </w:rPr>
              <w:t xml:space="preserve"> </w:t>
            </w:r>
            <w:r w:rsidRPr="00FE420E">
              <w:t>на підставі власного установчого документа (крім</w:t>
            </w:r>
            <w:r w:rsidRPr="00FE420E">
              <w:rPr>
                <w:spacing w:val="-8"/>
              </w:rPr>
              <w:t xml:space="preserve"> </w:t>
            </w:r>
            <w:r w:rsidRPr="00FE420E">
              <w:t>громадського</w:t>
            </w:r>
            <w:r w:rsidRPr="00FE420E">
              <w:rPr>
                <w:spacing w:val="-11"/>
              </w:rPr>
              <w:t xml:space="preserve"> </w:t>
            </w:r>
            <w:r w:rsidRPr="00FE420E">
              <w:t>формування</w:t>
            </w:r>
            <w:r w:rsidRPr="00FE420E">
              <w:rPr>
                <w:spacing w:val="-8"/>
              </w:rPr>
              <w:t xml:space="preserve"> </w:t>
            </w:r>
            <w:r w:rsidRPr="00FE420E">
              <w:t>та</w:t>
            </w:r>
            <w:r w:rsidRPr="00FE420E">
              <w:rPr>
                <w:spacing w:val="-12"/>
              </w:rPr>
              <w:t xml:space="preserve"> </w:t>
            </w:r>
            <w:r w:rsidRPr="00FE420E">
              <w:t xml:space="preserve">релігійної </w:t>
            </w:r>
            <w:r w:rsidRPr="00FE420E">
              <w:rPr>
                <w:spacing w:val="-2"/>
              </w:rPr>
              <w:t>організації)</w:t>
            </w:r>
          </w:p>
        </w:tc>
      </w:tr>
      <w:tr w:rsidR="00D51890" w:rsidRPr="00FE420E">
        <w:trPr>
          <w:gridAfter w:val="1"/>
          <w:wAfter w:w="131" w:type="dxa"/>
          <w:trHeight w:val="815"/>
        </w:trPr>
        <w:tc>
          <w:tcPr>
            <w:tcW w:w="715" w:type="dxa"/>
          </w:tcPr>
          <w:p w:rsidR="00D51890" w:rsidRPr="00FE420E" w:rsidRDefault="00D51890" w:rsidP="00AB6AE3">
            <w:pPr>
              <w:pStyle w:val="TableParagraph"/>
              <w:spacing w:before="114"/>
              <w:ind w:left="0" w:right="1"/>
              <w:rPr>
                <w:spacing w:val="-2"/>
              </w:rPr>
            </w:pPr>
            <w:r w:rsidRPr="00FE420E">
              <w:rPr>
                <w:spacing w:val="-2"/>
              </w:rPr>
              <w:t>14</w:t>
            </w:r>
          </w:p>
        </w:tc>
        <w:tc>
          <w:tcPr>
            <w:tcW w:w="1375" w:type="dxa"/>
          </w:tcPr>
          <w:p w:rsidR="00D51890" w:rsidRPr="00FE420E" w:rsidRDefault="00D51890" w:rsidP="00AB6AE3">
            <w:pPr>
              <w:pStyle w:val="TableParagraph"/>
              <w:spacing w:before="114"/>
              <w:ind w:left="0" w:right="1"/>
            </w:pPr>
            <w:r w:rsidRPr="00FE420E">
              <w:rPr>
                <w:spacing w:val="-2"/>
              </w:rPr>
              <w:t>00057</w:t>
            </w:r>
          </w:p>
        </w:tc>
        <w:tc>
          <w:tcPr>
            <w:tcW w:w="7590" w:type="dxa"/>
            <w:gridSpan w:val="3"/>
          </w:tcPr>
          <w:p w:rsidR="00D51890" w:rsidRPr="00FE420E" w:rsidRDefault="00D51890" w:rsidP="00AB6AE3">
            <w:pPr>
              <w:pStyle w:val="TableParagraph"/>
              <w:spacing w:before="0"/>
              <w:ind w:left="37" w:right="1"/>
              <w:jc w:val="left"/>
            </w:pPr>
            <w:r w:rsidRPr="00FE420E">
              <w:t>Державна</w:t>
            </w:r>
            <w:r w:rsidRPr="00FE420E">
              <w:rPr>
                <w:spacing w:val="-9"/>
              </w:rPr>
              <w:t xml:space="preserve"> </w:t>
            </w:r>
            <w:r w:rsidRPr="00FE420E">
              <w:t>реєстрація</w:t>
            </w:r>
            <w:r w:rsidRPr="00FE420E">
              <w:rPr>
                <w:spacing w:val="-9"/>
              </w:rPr>
              <w:t xml:space="preserve"> </w:t>
            </w:r>
            <w:r w:rsidRPr="00FE420E">
              <w:t>переходу</w:t>
            </w:r>
            <w:r w:rsidRPr="00FE420E">
              <w:rPr>
                <w:spacing w:val="-12"/>
              </w:rPr>
              <w:t xml:space="preserve"> </w:t>
            </w:r>
            <w:r w:rsidRPr="00FE420E">
              <w:t>юридичної</w:t>
            </w:r>
            <w:r w:rsidRPr="00FE420E">
              <w:rPr>
                <w:spacing w:val="-10"/>
              </w:rPr>
              <w:t xml:space="preserve"> </w:t>
            </w:r>
            <w:r w:rsidRPr="00FE420E">
              <w:t>особи приватного права на діяльність на підставі модельного статуту (крім громадського формування та релігійної організації)</w:t>
            </w:r>
          </w:p>
        </w:tc>
      </w:tr>
      <w:tr w:rsidR="00D51890" w:rsidRPr="00FE420E">
        <w:trPr>
          <w:gridAfter w:val="1"/>
          <w:wAfter w:w="131" w:type="dxa"/>
          <w:trHeight w:val="709"/>
        </w:trPr>
        <w:tc>
          <w:tcPr>
            <w:tcW w:w="715" w:type="dxa"/>
          </w:tcPr>
          <w:p w:rsidR="00D51890" w:rsidRPr="00FE420E" w:rsidRDefault="00D51890" w:rsidP="00AB6AE3">
            <w:pPr>
              <w:pStyle w:val="TableParagraph"/>
              <w:spacing w:before="114"/>
              <w:ind w:left="0" w:right="1"/>
              <w:rPr>
                <w:spacing w:val="-2"/>
              </w:rPr>
            </w:pPr>
            <w:r w:rsidRPr="00FE420E">
              <w:rPr>
                <w:spacing w:val="-2"/>
              </w:rPr>
              <w:t>15</w:t>
            </w:r>
          </w:p>
        </w:tc>
        <w:tc>
          <w:tcPr>
            <w:tcW w:w="1375" w:type="dxa"/>
          </w:tcPr>
          <w:p w:rsidR="00D51890" w:rsidRPr="00FE420E" w:rsidRDefault="00D51890" w:rsidP="00AB6AE3">
            <w:pPr>
              <w:pStyle w:val="TableParagraph"/>
              <w:spacing w:before="114"/>
              <w:ind w:left="0" w:right="1"/>
            </w:pPr>
            <w:r w:rsidRPr="00FE420E">
              <w:rPr>
                <w:spacing w:val="-2"/>
              </w:rPr>
              <w:t>00058</w:t>
            </w:r>
          </w:p>
        </w:tc>
        <w:tc>
          <w:tcPr>
            <w:tcW w:w="7590" w:type="dxa"/>
            <w:gridSpan w:val="3"/>
          </w:tcPr>
          <w:p w:rsidR="00D51890" w:rsidRPr="00FE420E" w:rsidRDefault="00D51890" w:rsidP="00AB6AE3">
            <w:pPr>
              <w:pStyle w:val="TableParagraph"/>
              <w:spacing w:before="114"/>
              <w:jc w:val="left"/>
            </w:pPr>
            <w:r w:rsidRPr="00FE420E">
              <w:t>Державна</w:t>
            </w:r>
            <w:r w:rsidRPr="00FE420E">
              <w:rPr>
                <w:spacing w:val="-9"/>
              </w:rPr>
              <w:t xml:space="preserve"> </w:t>
            </w:r>
            <w:r w:rsidRPr="00FE420E">
              <w:t>реєстрація</w:t>
            </w:r>
            <w:r w:rsidRPr="00FE420E">
              <w:rPr>
                <w:spacing w:val="-6"/>
              </w:rPr>
              <w:t xml:space="preserve"> </w:t>
            </w:r>
            <w:r w:rsidRPr="00FE420E">
              <w:t>рішення</w:t>
            </w:r>
            <w:r w:rsidRPr="00FE420E">
              <w:rPr>
                <w:spacing w:val="-9"/>
              </w:rPr>
              <w:t xml:space="preserve"> </w:t>
            </w:r>
            <w:r w:rsidRPr="00FE420E">
              <w:t>про</w:t>
            </w:r>
            <w:r w:rsidRPr="00FE420E">
              <w:rPr>
                <w:spacing w:val="-5"/>
              </w:rPr>
              <w:t xml:space="preserve"> </w:t>
            </w:r>
            <w:r w:rsidRPr="00FE420E">
              <w:rPr>
                <w:spacing w:val="-2"/>
              </w:rPr>
              <w:t>виділ</w:t>
            </w:r>
            <w:r w:rsidRPr="00FE420E">
              <w:t xml:space="preserve"> юридичної</w:t>
            </w:r>
            <w:r w:rsidRPr="00FE420E">
              <w:rPr>
                <w:spacing w:val="-1"/>
              </w:rPr>
              <w:t xml:space="preserve"> </w:t>
            </w:r>
            <w:r w:rsidRPr="00FE420E">
              <w:t>особи (крім громадського формування</w:t>
            </w:r>
            <w:r w:rsidRPr="00FE420E">
              <w:rPr>
                <w:spacing w:val="-12"/>
              </w:rPr>
              <w:t xml:space="preserve"> </w:t>
            </w:r>
            <w:r w:rsidRPr="00FE420E">
              <w:t>та</w:t>
            </w:r>
            <w:r w:rsidRPr="00FE420E">
              <w:rPr>
                <w:spacing w:val="-15"/>
              </w:rPr>
              <w:t xml:space="preserve"> </w:t>
            </w:r>
            <w:r w:rsidRPr="00FE420E">
              <w:t>релігійної</w:t>
            </w:r>
            <w:r w:rsidRPr="00FE420E">
              <w:rPr>
                <w:spacing w:val="-11"/>
              </w:rPr>
              <w:t xml:space="preserve"> </w:t>
            </w:r>
            <w:r w:rsidRPr="00FE420E">
              <w:t>організації)</w:t>
            </w:r>
          </w:p>
        </w:tc>
      </w:tr>
      <w:tr w:rsidR="00D51890" w:rsidRPr="00FE420E">
        <w:trPr>
          <w:gridAfter w:val="1"/>
          <w:wAfter w:w="131" w:type="dxa"/>
          <w:trHeight w:val="587"/>
        </w:trPr>
        <w:tc>
          <w:tcPr>
            <w:tcW w:w="715" w:type="dxa"/>
          </w:tcPr>
          <w:p w:rsidR="00D51890" w:rsidRPr="00FE420E" w:rsidRDefault="00D51890" w:rsidP="00AB6AE3">
            <w:pPr>
              <w:pStyle w:val="TableParagraph"/>
              <w:spacing w:before="114"/>
              <w:ind w:left="0" w:right="1"/>
              <w:rPr>
                <w:spacing w:val="-2"/>
              </w:rPr>
            </w:pPr>
            <w:r w:rsidRPr="00FE420E">
              <w:rPr>
                <w:spacing w:val="-2"/>
              </w:rPr>
              <w:t>16</w:t>
            </w:r>
          </w:p>
        </w:tc>
        <w:tc>
          <w:tcPr>
            <w:tcW w:w="1375" w:type="dxa"/>
          </w:tcPr>
          <w:p w:rsidR="00D51890" w:rsidRPr="00FE420E" w:rsidRDefault="00D51890" w:rsidP="00AB6AE3">
            <w:pPr>
              <w:pStyle w:val="TableParagraph"/>
              <w:spacing w:before="114"/>
              <w:ind w:left="0" w:right="1"/>
            </w:pPr>
            <w:r w:rsidRPr="00FE420E">
              <w:rPr>
                <w:spacing w:val="-2"/>
              </w:rPr>
              <w:t>00090</w:t>
            </w:r>
          </w:p>
        </w:tc>
        <w:tc>
          <w:tcPr>
            <w:tcW w:w="7590" w:type="dxa"/>
            <w:gridSpan w:val="3"/>
          </w:tcPr>
          <w:p w:rsidR="00D51890" w:rsidRPr="00FE420E" w:rsidRDefault="00D51890" w:rsidP="00AB6AE3">
            <w:pPr>
              <w:pStyle w:val="TableParagraph"/>
              <w:spacing w:before="114"/>
              <w:jc w:val="left"/>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відокремлений підрозділ юридичної особи (крім</w:t>
            </w:r>
            <w:r w:rsidRPr="00FE420E">
              <w:rPr>
                <w:spacing w:val="-8"/>
              </w:rPr>
              <w:t xml:space="preserve"> </w:t>
            </w:r>
            <w:r w:rsidRPr="00FE420E">
              <w:t>громадського</w:t>
            </w:r>
            <w:r w:rsidRPr="00FE420E">
              <w:rPr>
                <w:spacing w:val="-11"/>
              </w:rPr>
              <w:t xml:space="preserve"> </w:t>
            </w:r>
            <w:r w:rsidRPr="00FE420E">
              <w:t>формування</w:t>
            </w:r>
            <w:r w:rsidRPr="00FE420E">
              <w:rPr>
                <w:spacing w:val="-8"/>
              </w:rPr>
              <w:t xml:space="preserve"> </w:t>
            </w:r>
            <w:r w:rsidRPr="00FE420E">
              <w:t>та</w:t>
            </w:r>
            <w:r w:rsidRPr="00FE420E">
              <w:rPr>
                <w:spacing w:val="-12"/>
              </w:rPr>
              <w:t xml:space="preserve"> </w:t>
            </w:r>
            <w:r w:rsidRPr="00FE420E">
              <w:t xml:space="preserve">релігійної </w:t>
            </w:r>
            <w:r w:rsidRPr="00FE420E">
              <w:rPr>
                <w:spacing w:val="-2"/>
              </w:rPr>
              <w:t>організації)</w:t>
            </w:r>
          </w:p>
        </w:tc>
      </w:tr>
      <w:tr w:rsidR="00D51890" w:rsidRPr="00FE420E">
        <w:trPr>
          <w:gridAfter w:val="1"/>
          <w:wAfter w:w="131" w:type="dxa"/>
          <w:trHeight w:val="959"/>
        </w:trPr>
        <w:tc>
          <w:tcPr>
            <w:tcW w:w="715" w:type="dxa"/>
          </w:tcPr>
          <w:p w:rsidR="00D51890" w:rsidRPr="00FE420E" w:rsidRDefault="00D51890" w:rsidP="00AB6AE3">
            <w:pPr>
              <w:pStyle w:val="TableParagraph"/>
              <w:spacing w:before="114"/>
              <w:ind w:left="0" w:right="1"/>
              <w:rPr>
                <w:spacing w:val="-2"/>
              </w:rPr>
            </w:pPr>
            <w:r w:rsidRPr="00FE420E">
              <w:rPr>
                <w:spacing w:val="-2"/>
              </w:rPr>
              <w:t>17</w:t>
            </w:r>
          </w:p>
        </w:tc>
        <w:tc>
          <w:tcPr>
            <w:tcW w:w="1375" w:type="dxa"/>
          </w:tcPr>
          <w:p w:rsidR="00D51890" w:rsidRPr="00FE420E" w:rsidRDefault="00D51890" w:rsidP="00AB6AE3">
            <w:pPr>
              <w:pStyle w:val="TableParagraph"/>
              <w:spacing w:before="114"/>
              <w:ind w:left="0" w:right="1"/>
            </w:pPr>
            <w:r w:rsidRPr="00FE420E">
              <w:rPr>
                <w:spacing w:val="-2"/>
              </w:rPr>
              <w:t>00092</w:t>
            </w:r>
          </w:p>
        </w:tc>
        <w:tc>
          <w:tcPr>
            <w:tcW w:w="7590" w:type="dxa"/>
            <w:gridSpan w:val="3"/>
          </w:tcPr>
          <w:p w:rsidR="00D51890" w:rsidRPr="00FE420E" w:rsidRDefault="00D51890" w:rsidP="00AB6AE3">
            <w:pPr>
              <w:pStyle w:val="TableParagraph"/>
              <w:spacing w:before="114"/>
              <w:jc w:val="left"/>
            </w:pPr>
            <w:r w:rsidRPr="00FE420E">
              <w:t>Державна</w:t>
            </w:r>
            <w:r w:rsidRPr="00FE420E">
              <w:rPr>
                <w:spacing w:val="-9"/>
              </w:rPr>
              <w:t xml:space="preserve"> </w:t>
            </w:r>
            <w:r w:rsidRPr="00FE420E">
              <w:t>реєстрація</w:t>
            </w:r>
            <w:r w:rsidRPr="00FE420E">
              <w:rPr>
                <w:spacing w:val="-8"/>
              </w:rPr>
              <w:t xml:space="preserve"> </w:t>
            </w:r>
            <w:r w:rsidRPr="00FE420E">
              <w:rPr>
                <w:spacing w:val="-2"/>
              </w:rPr>
              <w:t>припинення</w:t>
            </w:r>
            <w:r w:rsidRPr="00FE420E">
              <w:t xml:space="preserve"> відокремленого підрозділу юридичної особи (крім</w:t>
            </w:r>
            <w:r w:rsidRPr="00FE420E">
              <w:rPr>
                <w:spacing w:val="-8"/>
              </w:rPr>
              <w:t xml:space="preserve"> </w:t>
            </w:r>
            <w:r w:rsidRPr="00FE420E">
              <w:t>громадського</w:t>
            </w:r>
            <w:r w:rsidRPr="00FE420E">
              <w:rPr>
                <w:spacing w:val="-11"/>
              </w:rPr>
              <w:t xml:space="preserve"> </w:t>
            </w:r>
            <w:r w:rsidRPr="00FE420E">
              <w:t>формування</w:t>
            </w:r>
            <w:r w:rsidRPr="00FE420E">
              <w:rPr>
                <w:spacing w:val="-8"/>
              </w:rPr>
              <w:t xml:space="preserve"> </w:t>
            </w:r>
            <w:r w:rsidRPr="00FE420E">
              <w:t>та</w:t>
            </w:r>
            <w:r w:rsidRPr="00FE420E">
              <w:rPr>
                <w:spacing w:val="-12"/>
              </w:rPr>
              <w:t xml:space="preserve"> </w:t>
            </w:r>
            <w:r w:rsidRPr="00FE420E">
              <w:t xml:space="preserve">релігійної </w:t>
            </w:r>
            <w:r w:rsidRPr="00FE420E">
              <w:rPr>
                <w:spacing w:val="-2"/>
              </w:rPr>
              <w:t>організації)</w:t>
            </w:r>
          </w:p>
        </w:tc>
      </w:tr>
      <w:tr w:rsidR="00D51890" w:rsidRPr="00FE420E">
        <w:trPr>
          <w:gridAfter w:val="1"/>
          <w:wAfter w:w="131" w:type="dxa"/>
          <w:trHeight w:val="506"/>
        </w:trPr>
        <w:tc>
          <w:tcPr>
            <w:tcW w:w="715" w:type="dxa"/>
          </w:tcPr>
          <w:p w:rsidR="00D51890" w:rsidRPr="00FE420E" w:rsidRDefault="00D51890" w:rsidP="00AB6AE3">
            <w:pPr>
              <w:pStyle w:val="TableParagraph"/>
              <w:spacing w:before="114"/>
              <w:ind w:left="0" w:right="1"/>
              <w:rPr>
                <w:spacing w:val="-2"/>
              </w:rPr>
            </w:pPr>
            <w:r w:rsidRPr="00FE420E">
              <w:rPr>
                <w:spacing w:val="-2"/>
              </w:rPr>
              <w:t>18</w:t>
            </w:r>
          </w:p>
        </w:tc>
        <w:tc>
          <w:tcPr>
            <w:tcW w:w="1375" w:type="dxa"/>
          </w:tcPr>
          <w:p w:rsidR="00D51890" w:rsidRPr="00FE420E" w:rsidRDefault="00D51890" w:rsidP="00AB6AE3">
            <w:pPr>
              <w:pStyle w:val="TableParagraph"/>
              <w:spacing w:before="114"/>
              <w:ind w:left="0" w:right="1"/>
            </w:pPr>
            <w:r w:rsidRPr="00FE420E">
              <w:rPr>
                <w:spacing w:val="-2"/>
              </w:rPr>
              <w:t>00106</w:t>
            </w:r>
          </w:p>
        </w:tc>
        <w:tc>
          <w:tcPr>
            <w:tcW w:w="7590" w:type="dxa"/>
            <w:gridSpan w:val="3"/>
          </w:tcPr>
          <w:p w:rsidR="00D51890" w:rsidRPr="00FE420E" w:rsidRDefault="00D51890" w:rsidP="00AB6AE3">
            <w:pPr>
              <w:pStyle w:val="TableParagraph"/>
              <w:spacing w:before="0"/>
              <w:ind w:left="37" w:right="1"/>
              <w:jc w:val="left"/>
            </w:pPr>
            <w:r w:rsidRPr="00FE420E">
              <w:t>Державна</w:t>
            </w:r>
            <w:r w:rsidRPr="00FE420E">
              <w:rPr>
                <w:spacing w:val="-12"/>
              </w:rPr>
              <w:t xml:space="preserve"> </w:t>
            </w:r>
            <w:r w:rsidRPr="00FE420E">
              <w:t>реєстрація</w:t>
            </w:r>
            <w:r w:rsidRPr="00FE420E">
              <w:rPr>
                <w:spacing w:val="-12"/>
              </w:rPr>
              <w:t xml:space="preserve"> </w:t>
            </w:r>
            <w:r w:rsidRPr="00FE420E">
              <w:t>фізичної</w:t>
            </w:r>
            <w:r w:rsidRPr="00FE420E">
              <w:rPr>
                <w:spacing w:val="-12"/>
              </w:rPr>
              <w:t xml:space="preserve"> </w:t>
            </w:r>
            <w:r w:rsidRPr="00FE420E">
              <w:t xml:space="preserve">особи </w:t>
            </w:r>
            <w:r w:rsidRPr="00FE420E">
              <w:rPr>
                <w:spacing w:val="-2"/>
              </w:rPr>
              <w:t>підприємцем</w:t>
            </w:r>
          </w:p>
        </w:tc>
      </w:tr>
      <w:tr w:rsidR="00D51890" w:rsidRPr="00FE420E">
        <w:trPr>
          <w:gridAfter w:val="1"/>
          <w:wAfter w:w="131" w:type="dxa"/>
          <w:trHeight w:val="1155"/>
        </w:trPr>
        <w:tc>
          <w:tcPr>
            <w:tcW w:w="715" w:type="dxa"/>
          </w:tcPr>
          <w:p w:rsidR="00D51890" w:rsidRPr="00FE420E" w:rsidRDefault="00D51890" w:rsidP="00AB6AE3">
            <w:pPr>
              <w:pStyle w:val="TableParagraph"/>
              <w:spacing w:before="114"/>
              <w:ind w:left="0" w:right="1"/>
              <w:rPr>
                <w:spacing w:val="-2"/>
              </w:rPr>
            </w:pPr>
            <w:r w:rsidRPr="00FE420E">
              <w:rPr>
                <w:spacing w:val="-2"/>
              </w:rPr>
              <w:t>19</w:t>
            </w:r>
          </w:p>
        </w:tc>
        <w:tc>
          <w:tcPr>
            <w:tcW w:w="1375" w:type="dxa"/>
          </w:tcPr>
          <w:p w:rsidR="00D51890" w:rsidRPr="00FE420E" w:rsidRDefault="00D51890" w:rsidP="00AB6AE3">
            <w:pPr>
              <w:pStyle w:val="TableParagraph"/>
              <w:spacing w:before="114"/>
              <w:ind w:left="0" w:right="1"/>
            </w:pPr>
            <w:r w:rsidRPr="00FE420E">
              <w:rPr>
                <w:spacing w:val="-2"/>
              </w:rPr>
              <w:t>00109</w:t>
            </w:r>
          </w:p>
        </w:tc>
        <w:tc>
          <w:tcPr>
            <w:tcW w:w="7590" w:type="dxa"/>
            <w:gridSpan w:val="3"/>
          </w:tcPr>
          <w:p w:rsidR="00D51890" w:rsidRPr="00FE420E" w:rsidRDefault="00D51890" w:rsidP="00AB6AE3">
            <w:pPr>
              <w:pStyle w:val="TableParagraph"/>
              <w:spacing w:before="114"/>
              <w:ind w:right="147"/>
              <w:jc w:val="both"/>
            </w:pPr>
            <w:r w:rsidRPr="00FE420E">
              <w:t>Державна</w:t>
            </w:r>
            <w:r w:rsidRPr="00FE420E">
              <w:rPr>
                <w:spacing w:val="-4"/>
              </w:rPr>
              <w:t xml:space="preserve"> </w:t>
            </w:r>
            <w:r w:rsidRPr="00FE420E">
              <w:t>реєстрація</w:t>
            </w:r>
            <w:r w:rsidRPr="00FE420E">
              <w:rPr>
                <w:spacing w:val="-4"/>
              </w:rPr>
              <w:t xml:space="preserve"> </w:t>
            </w:r>
            <w:r w:rsidRPr="00FE420E">
              <w:t>включення</w:t>
            </w:r>
            <w:r w:rsidRPr="00FE420E">
              <w:rPr>
                <w:spacing w:val="-4"/>
              </w:rPr>
              <w:t xml:space="preserve"> </w:t>
            </w:r>
            <w:r w:rsidRPr="00FE420E">
              <w:t>відомостей</w:t>
            </w:r>
            <w:r w:rsidRPr="00FE420E">
              <w:rPr>
                <w:spacing w:val="-4"/>
              </w:rPr>
              <w:t xml:space="preserve"> </w:t>
            </w:r>
            <w:r w:rsidRPr="00FE420E">
              <w:t>про фізичну особу — підприємця, зареєстровану до 1 липня 2004 р., відомості про яку не містяться</w:t>
            </w:r>
            <w:r w:rsidRPr="00FE420E">
              <w:rPr>
                <w:spacing w:val="40"/>
              </w:rPr>
              <w:t xml:space="preserve"> </w:t>
            </w:r>
            <w:r w:rsidRPr="00FE420E">
              <w:t>в</w:t>
            </w:r>
            <w:r w:rsidRPr="00FE420E">
              <w:rPr>
                <w:spacing w:val="-7"/>
              </w:rPr>
              <w:t xml:space="preserve"> </w:t>
            </w:r>
            <w:r w:rsidRPr="00FE420E">
              <w:t>Єдиному</w:t>
            </w:r>
            <w:r w:rsidRPr="00FE420E">
              <w:rPr>
                <w:spacing w:val="-10"/>
              </w:rPr>
              <w:t xml:space="preserve"> </w:t>
            </w:r>
            <w:r w:rsidRPr="00FE420E">
              <w:t>державному</w:t>
            </w:r>
            <w:r w:rsidRPr="00FE420E">
              <w:rPr>
                <w:spacing w:val="-10"/>
              </w:rPr>
              <w:t xml:space="preserve"> </w:t>
            </w:r>
            <w:r w:rsidRPr="00FE420E">
              <w:t>реєстрі</w:t>
            </w:r>
            <w:r w:rsidRPr="00FE420E">
              <w:rPr>
                <w:spacing w:val="-6"/>
              </w:rPr>
              <w:t xml:space="preserve"> </w:t>
            </w:r>
            <w:r w:rsidRPr="00FE420E">
              <w:t>юридичних</w:t>
            </w:r>
            <w:r w:rsidRPr="00FE420E">
              <w:rPr>
                <w:spacing w:val="-6"/>
              </w:rPr>
              <w:t xml:space="preserve"> </w:t>
            </w:r>
            <w:r w:rsidRPr="00FE420E">
              <w:t>осіб, фізичних</w:t>
            </w:r>
            <w:r w:rsidRPr="00FE420E">
              <w:rPr>
                <w:spacing w:val="-7"/>
              </w:rPr>
              <w:t xml:space="preserve"> </w:t>
            </w:r>
            <w:r w:rsidRPr="00FE420E">
              <w:t>осіб</w:t>
            </w:r>
            <w:r w:rsidRPr="00FE420E">
              <w:rPr>
                <w:spacing w:val="-8"/>
              </w:rPr>
              <w:t xml:space="preserve"> </w:t>
            </w:r>
            <w:r w:rsidRPr="00FE420E">
              <w:t>—</w:t>
            </w:r>
            <w:r w:rsidRPr="00FE420E">
              <w:rPr>
                <w:spacing w:val="-8"/>
              </w:rPr>
              <w:t xml:space="preserve"> </w:t>
            </w:r>
            <w:r w:rsidRPr="00FE420E">
              <w:t>підприємців</w:t>
            </w:r>
            <w:r w:rsidRPr="00FE420E">
              <w:rPr>
                <w:spacing w:val="-8"/>
              </w:rPr>
              <w:t xml:space="preserve"> </w:t>
            </w:r>
            <w:r w:rsidRPr="00FE420E">
              <w:t>та</w:t>
            </w:r>
            <w:r w:rsidRPr="00FE420E">
              <w:rPr>
                <w:spacing w:val="-8"/>
              </w:rPr>
              <w:t xml:space="preserve"> </w:t>
            </w:r>
            <w:r w:rsidRPr="00FE420E">
              <w:t xml:space="preserve">громадських </w:t>
            </w:r>
            <w:r w:rsidRPr="00FE420E">
              <w:rPr>
                <w:spacing w:val="-2"/>
              </w:rPr>
              <w:t>формувань</w:t>
            </w:r>
          </w:p>
        </w:tc>
      </w:tr>
      <w:tr w:rsidR="00D51890" w:rsidRPr="00FE420E">
        <w:trPr>
          <w:gridAfter w:val="1"/>
          <w:wAfter w:w="131" w:type="dxa"/>
          <w:trHeight w:val="707"/>
        </w:trPr>
        <w:tc>
          <w:tcPr>
            <w:tcW w:w="715" w:type="dxa"/>
          </w:tcPr>
          <w:p w:rsidR="00D51890" w:rsidRPr="00FE420E" w:rsidRDefault="00D51890" w:rsidP="00AB6AE3">
            <w:pPr>
              <w:pStyle w:val="TableParagraph"/>
              <w:spacing w:before="114"/>
              <w:ind w:left="0" w:right="1"/>
              <w:rPr>
                <w:spacing w:val="-2"/>
              </w:rPr>
            </w:pPr>
            <w:r w:rsidRPr="00FE420E">
              <w:rPr>
                <w:spacing w:val="-2"/>
              </w:rPr>
              <w:t>20</w:t>
            </w:r>
          </w:p>
        </w:tc>
        <w:tc>
          <w:tcPr>
            <w:tcW w:w="1375" w:type="dxa"/>
          </w:tcPr>
          <w:p w:rsidR="00D51890" w:rsidRPr="00FE420E" w:rsidRDefault="00D51890" w:rsidP="00AB6AE3">
            <w:pPr>
              <w:pStyle w:val="TableParagraph"/>
              <w:spacing w:before="114"/>
              <w:ind w:left="0" w:right="1"/>
            </w:pPr>
            <w:r w:rsidRPr="00FE420E">
              <w:rPr>
                <w:spacing w:val="-2"/>
              </w:rPr>
              <w:t>00108</w:t>
            </w:r>
          </w:p>
        </w:tc>
        <w:tc>
          <w:tcPr>
            <w:tcW w:w="7590" w:type="dxa"/>
            <w:gridSpan w:val="3"/>
          </w:tcPr>
          <w:p w:rsidR="00D51890" w:rsidRPr="00FE420E" w:rsidRDefault="00D51890" w:rsidP="00AB6AE3">
            <w:pPr>
              <w:pStyle w:val="TableParagraph"/>
              <w:spacing w:before="114"/>
              <w:jc w:val="left"/>
            </w:pPr>
            <w:r w:rsidRPr="00FE420E">
              <w:t>Державна реєстрація змін до відомостей про фізичну</w:t>
            </w:r>
            <w:r w:rsidRPr="00FE420E">
              <w:rPr>
                <w:spacing w:val="-9"/>
              </w:rPr>
              <w:t xml:space="preserve"> </w:t>
            </w:r>
            <w:r w:rsidRPr="00FE420E">
              <w:t>особу</w:t>
            </w:r>
            <w:r w:rsidRPr="00FE420E">
              <w:rPr>
                <w:spacing w:val="-8"/>
              </w:rPr>
              <w:t xml:space="preserve"> </w:t>
            </w:r>
            <w:r w:rsidRPr="00FE420E">
              <w:t>—</w:t>
            </w:r>
            <w:r w:rsidRPr="00FE420E">
              <w:rPr>
                <w:spacing w:val="-6"/>
              </w:rPr>
              <w:t xml:space="preserve"> </w:t>
            </w:r>
            <w:r w:rsidRPr="00FE420E">
              <w:t>підприємця,</w:t>
            </w:r>
            <w:r w:rsidRPr="00FE420E">
              <w:rPr>
                <w:spacing w:val="-6"/>
              </w:rPr>
              <w:t xml:space="preserve"> </w:t>
            </w:r>
            <w:r w:rsidRPr="00FE420E">
              <w:t>що</w:t>
            </w:r>
            <w:r w:rsidRPr="00FE420E">
              <w:rPr>
                <w:spacing w:val="-5"/>
              </w:rPr>
              <w:t xml:space="preserve"> </w:t>
            </w:r>
            <w:r w:rsidRPr="00FE420E">
              <w:t>містяться</w:t>
            </w:r>
            <w:r w:rsidRPr="00FE420E">
              <w:rPr>
                <w:spacing w:val="-5"/>
              </w:rPr>
              <w:t xml:space="preserve"> </w:t>
            </w:r>
            <w:r w:rsidRPr="00FE420E">
              <w:t>в Єдиному</w:t>
            </w:r>
            <w:r w:rsidRPr="00FE420E">
              <w:rPr>
                <w:spacing w:val="-9"/>
              </w:rPr>
              <w:t xml:space="preserve"> </w:t>
            </w:r>
            <w:r w:rsidRPr="00FE420E">
              <w:t>державному</w:t>
            </w:r>
            <w:r w:rsidRPr="00FE420E">
              <w:rPr>
                <w:spacing w:val="-9"/>
              </w:rPr>
              <w:t xml:space="preserve"> </w:t>
            </w:r>
            <w:r w:rsidRPr="00FE420E">
              <w:t>реєстрі</w:t>
            </w:r>
            <w:r w:rsidRPr="00FE420E">
              <w:rPr>
                <w:spacing w:val="-3"/>
              </w:rPr>
              <w:t xml:space="preserve"> </w:t>
            </w:r>
            <w:r w:rsidRPr="00FE420E">
              <w:t>юридичних</w:t>
            </w:r>
            <w:r w:rsidRPr="00FE420E">
              <w:rPr>
                <w:spacing w:val="-7"/>
              </w:rPr>
              <w:t xml:space="preserve"> </w:t>
            </w:r>
            <w:r w:rsidRPr="00FE420E">
              <w:rPr>
                <w:spacing w:val="-2"/>
              </w:rPr>
              <w:t>осіб,</w:t>
            </w:r>
            <w:r w:rsidRPr="00FE420E">
              <w:t xml:space="preserve"> фізичних</w:t>
            </w:r>
            <w:r w:rsidRPr="00FE420E">
              <w:rPr>
                <w:spacing w:val="-7"/>
              </w:rPr>
              <w:t xml:space="preserve"> </w:t>
            </w:r>
            <w:r w:rsidRPr="00FE420E">
              <w:t>осіб</w:t>
            </w:r>
            <w:r w:rsidRPr="00FE420E">
              <w:rPr>
                <w:spacing w:val="-8"/>
              </w:rPr>
              <w:t xml:space="preserve"> </w:t>
            </w:r>
            <w:r w:rsidRPr="00FE420E">
              <w:t>—</w:t>
            </w:r>
            <w:r w:rsidRPr="00FE420E">
              <w:rPr>
                <w:spacing w:val="-8"/>
              </w:rPr>
              <w:t xml:space="preserve"> </w:t>
            </w:r>
            <w:r w:rsidRPr="00FE420E">
              <w:t>підприємців</w:t>
            </w:r>
            <w:r w:rsidRPr="00FE420E">
              <w:rPr>
                <w:spacing w:val="-8"/>
              </w:rPr>
              <w:t xml:space="preserve"> </w:t>
            </w:r>
            <w:r w:rsidRPr="00FE420E">
              <w:t>та</w:t>
            </w:r>
            <w:r w:rsidRPr="00FE420E">
              <w:rPr>
                <w:spacing w:val="-8"/>
              </w:rPr>
              <w:t xml:space="preserve"> </w:t>
            </w:r>
            <w:r w:rsidRPr="00FE420E">
              <w:t xml:space="preserve">громадських </w:t>
            </w:r>
            <w:r w:rsidRPr="00FE420E">
              <w:rPr>
                <w:spacing w:val="-2"/>
              </w:rPr>
              <w:t>формувань</w:t>
            </w:r>
          </w:p>
        </w:tc>
      </w:tr>
      <w:tr w:rsidR="00D51890" w:rsidRPr="00FE420E">
        <w:trPr>
          <w:gridAfter w:val="1"/>
          <w:wAfter w:w="131" w:type="dxa"/>
          <w:trHeight w:val="685"/>
        </w:trPr>
        <w:tc>
          <w:tcPr>
            <w:tcW w:w="715" w:type="dxa"/>
          </w:tcPr>
          <w:p w:rsidR="00D51890" w:rsidRPr="00FE420E" w:rsidRDefault="00D51890" w:rsidP="00AB6AE3">
            <w:pPr>
              <w:pStyle w:val="TableParagraph"/>
              <w:spacing w:before="114"/>
              <w:ind w:left="0" w:right="1"/>
              <w:rPr>
                <w:spacing w:val="-2"/>
              </w:rPr>
            </w:pPr>
            <w:r w:rsidRPr="00FE420E">
              <w:rPr>
                <w:spacing w:val="-2"/>
              </w:rPr>
              <w:t>21</w:t>
            </w:r>
          </w:p>
        </w:tc>
        <w:tc>
          <w:tcPr>
            <w:tcW w:w="1375" w:type="dxa"/>
          </w:tcPr>
          <w:p w:rsidR="00D51890" w:rsidRPr="00FE420E" w:rsidRDefault="00D51890" w:rsidP="00AB6AE3">
            <w:pPr>
              <w:pStyle w:val="TableParagraph"/>
              <w:spacing w:before="114"/>
              <w:ind w:left="0" w:right="1"/>
            </w:pPr>
            <w:r w:rsidRPr="00FE420E">
              <w:rPr>
                <w:spacing w:val="-2"/>
              </w:rPr>
              <w:t>00107</w:t>
            </w:r>
          </w:p>
        </w:tc>
        <w:tc>
          <w:tcPr>
            <w:tcW w:w="7590" w:type="dxa"/>
            <w:gridSpan w:val="3"/>
          </w:tcPr>
          <w:p w:rsidR="00D51890" w:rsidRPr="00FE420E" w:rsidRDefault="00D51890" w:rsidP="00AB6AE3">
            <w:pPr>
              <w:pStyle w:val="TableParagraph"/>
              <w:spacing w:before="0"/>
              <w:ind w:left="37" w:right="1"/>
              <w:jc w:val="left"/>
            </w:pPr>
            <w:r w:rsidRPr="00FE420E">
              <w:t>Державна реєстрація припинення підприємницької</w:t>
            </w:r>
            <w:r w:rsidRPr="00FE420E">
              <w:rPr>
                <w:spacing w:val="-9"/>
              </w:rPr>
              <w:t xml:space="preserve"> </w:t>
            </w:r>
            <w:r w:rsidRPr="00FE420E">
              <w:t>діяльності</w:t>
            </w:r>
            <w:r w:rsidRPr="00FE420E">
              <w:rPr>
                <w:spacing w:val="-9"/>
              </w:rPr>
              <w:t xml:space="preserve"> </w:t>
            </w:r>
            <w:r w:rsidRPr="00FE420E">
              <w:t>фізичної</w:t>
            </w:r>
            <w:r w:rsidRPr="00FE420E">
              <w:rPr>
                <w:spacing w:val="-12"/>
              </w:rPr>
              <w:t xml:space="preserve"> </w:t>
            </w:r>
            <w:r w:rsidRPr="00FE420E">
              <w:t>особи</w:t>
            </w:r>
            <w:r w:rsidRPr="00FE420E">
              <w:rPr>
                <w:spacing w:val="-6"/>
              </w:rPr>
              <w:t xml:space="preserve"> </w:t>
            </w:r>
            <w:r w:rsidRPr="00FE420E">
              <w:t xml:space="preserve">— </w:t>
            </w:r>
            <w:r w:rsidRPr="00FE420E">
              <w:rPr>
                <w:spacing w:val="-2"/>
              </w:rPr>
              <w:t>підприємця</w:t>
            </w:r>
          </w:p>
        </w:tc>
      </w:tr>
      <w:tr w:rsidR="00D51890" w:rsidRPr="00FE420E">
        <w:trPr>
          <w:gridAfter w:val="1"/>
          <w:wAfter w:w="131" w:type="dxa"/>
          <w:trHeight w:val="573"/>
        </w:trPr>
        <w:tc>
          <w:tcPr>
            <w:tcW w:w="715" w:type="dxa"/>
          </w:tcPr>
          <w:p w:rsidR="00D51890" w:rsidRPr="00FE420E" w:rsidRDefault="00D51890" w:rsidP="00AB6AE3">
            <w:pPr>
              <w:pStyle w:val="TableParagraph"/>
              <w:spacing w:before="115"/>
              <w:ind w:left="0" w:right="1"/>
              <w:rPr>
                <w:spacing w:val="-2"/>
              </w:rPr>
            </w:pPr>
            <w:r w:rsidRPr="00FE420E">
              <w:rPr>
                <w:spacing w:val="-2"/>
              </w:rPr>
              <w:t>22</w:t>
            </w:r>
          </w:p>
        </w:tc>
        <w:tc>
          <w:tcPr>
            <w:tcW w:w="1375" w:type="dxa"/>
          </w:tcPr>
          <w:p w:rsidR="00D51890" w:rsidRPr="00FE420E" w:rsidRDefault="00D51890" w:rsidP="00AB6AE3">
            <w:pPr>
              <w:pStyle w:val="TableParagraph"/>
              <w:spacing w:before="115"/>
              <w:ind w:left="0" w:right="1"/>
            </w:pPr>
            <w:r w:rsidRPr="00FE420E">
              <w:rPr>
                <w:spacing w:val="-2"/>
              </w:rPr>
              <w:t>02556</w:t>
            </w:r>
          </w:p>
        </w:tc>
        <w:tc>
          <w:tcPr>
            <w:tcW w:w="7590" w:type="dxa"/>
            <w:gridSpan w:val="3"/>
          </w:tcPr>
          <w:p w:rsidR="00D51890" w:rsidRPr="00FE420E" w:rsidRDefault="00D51890" w:rsidP="00AB6AE3">
            <w:pPr>
              <w:pStyle w:val="TableParagraph"/>
              <w:spacing w:before="0"/>
              <w:ind w:left="37" w:right="1"/>
              <w:jc w:val="left"/>
            </w:pPr>
            <w:r w:rsidRPr="00FE420E">
              <w:t>Державна</w:t>
            </w:r>
            <w:r w:rsidRPr="00FE420E">
              <w:rPr>
                <w:spacing w:val="-13"/>
              </w:rPr>
              <w:t xml:space="preserve"> </w:t>
            </w:r>
            <w:r w:rsidRPr="00FE420E">
              <w:t>реєстрація</w:t>
            </w:r>
            <w:r w:rsidRPr="00FE420E">
              <w:rPr>
                <w:spacing w:val="-13"/>
              </w:rPr>
              <w:t xml:space="preserve"> </w:t>
            </w:r>
            <w:r w:rsidRPr="00FE420E">
              <w:t>створення</w:t>
            </w:r>
            <w:r w:rsidRPr="00FE420E">
              <w:rPr>
                <w:spacing w:val="-13"/>
              </w:rPr>
              <w:t xml:space="preserve"> </w:t>
            </w:r>
            <w:r w:rsidRPr="00FE420E">
              <w:t>відокремленого підрозділу юридичної особи, утвореної відповідно</w:t>
            </w:r>
            <w:r w:rsidRPr="00FE420E">
              <w:rPr>
                <w:spacing w:val="-2"/>
              </w:rPr>
              <w:t xml:space="preserve"> </w:t>
            </w:r>
            <w:r w:rsidRPr="00FE420E">
              <w:t>до</w:t>
            </w:r>
            <w:r w:rsidRPr="00FE420E">
              <w:rPr>
                <w:spacing w:val="-2"/>
              </w:rPr>
              <w:t xml:space="preserve"> </w:t>
            </w:r>
            <w:r w:rsidRPr="00FE420E">
              <w:t>законодавства</w:t>
            </w:r>
            <w:r w:rsidRPr="00FE420E">
              <w:rPr>
                <w:spacing w:val="-3"/>
              </w:rPr>
              <w:t xml:space="preserve"> </w:t>
            </w:r>
            <w:r w:rsidRPr="00FE420E">
              <w:t>іноземної</w:t>
            </w:r>
            <w:r w:rsidRPr="00FE420E">
              <w:rPr>
                <w:spacing w:val="-2"/>
              </w:rPr>
              <w:t xml:space="preserve"> </w:t>
            </w:r>
            <w:r w:rsidRPr="00FE420E">
              <w:t>держави</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1459"/>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03"/>
              <w:ind w:left="0" w:right="1"/>
              <w:rPr>
                <w:spacing w:val="-2"/>
              </w:rPr>
            </w:pPr>
            <w:r w:rsidRPr="00FE420E">
              <w:rPr>
                <w:spacing w:val="-2"/>
              </w:rPr>
              <w:t>23</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03"/>
              <w:ind w:left="0" w:right="1"/>
            </w:pPr>
            <w:r w:rsidRPr="00FE420E">
              <w:rPr>
                <w:spacing w:val="-2"/>
              </w:rPr>
              <w:t>02553</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03"/>
              <w:jc w:val="both"/>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відокремлений підрозділ юридичної особи, утвореної відповідно до законодавства іноземної</w:t>
            </w:r>
            <w:r w:rsidRPr="00FE420E">
              <w:rPr>
                <w:spacing w:val="-4"/>
              </w:rPr>
              <w:t xml:space="preserve"> </w:t>
            </w:r>
            <w:r w:rsidRPr="00FE420E">
              <w:t>держави,</w:t>
            </w:r>
            <w:r w:rsidRPr="00FE420E">
              <w:rPr>
                <w:spacing w:val="-8"/>
              </w:rPr>
              <w:t xml:space="preserve"> </w:t>
            </w:r>
            <w:r w:rsidRPr="00FE420E">
              <w:t>що</w:t>
            </w:r>
            <w:r w:rsidRPr="00FE420E">
              <w:rPr>
                <w:spacing w:val="-3"/>
              </w:rPr>
              <w:t xml:space="preserve"> </w:t>
            </w:r>
            <w:r w:rsidRPr="00FE420E">
              <w:t>містяться</w:t>
            </w:r>
            <w:r w:rsidRPr="00FE420E">
              <w:rPr>
                <w:spacing w:val="-4"/>
              </w:rPr>
              <w:t xml:space="preserve"> </w:t>
            </w:r>
            <w:r w:rsidRPr="00FE420E">
              <w:t>в</w:t>
            </w:r>
            <w:r w:rsidRPr="00FE420E">
              <w:rPr>
                <w:spacing w:val="-5"/>
              </w:rPr>
              <w:t xml:space="preserve"> </w:t>
            </w:r>
            <w:r w:rsidRPr="00FE420E">
              <w:rPr>
                <w:spacing w:val="-2"/>
              </w:rPr>
              <w:t>Єдиному</w:t>
            </w:r>
          </w:p>
          <w:p w:rsidR="00D51890" w:rsidRPr="00FE420E" w:rsidRDefault="00D51890" w:rsidP="00AB6AE3">
            <w:pPr>
              <w:pStyle w:val="TableParagraph"/>
              <w:spacing w:before="0"/>
              <w:ind w:left="37" w:right="1"/>
              <w:jc w:val="both"/>
            </w:pPr>
            <w:r w:rsidRPr="00FE420E">
              <w:t>державному</w:t>
            </w:r>
            <w:r w:rsidRPr="00FE420E">
              <w:rPr>
                <w:spacing w:val="-3"/>
              </w:rPr>
              <w:t xml:space="preserve"> </w:t>
            </w:r>
            <w:r w:rsidRPr="00FE420E">
              <w:t>реєстрі</w:t>
            </w:r>
            <w:r w:rsidRPr="00FE420E">
              <w:rPr>
                <w:spacing w:val="-1"/>
              </w:rPr>
              <w:t xml:space="preserve"> </w:t>
            </w:r>
            <w:r w:rsidRPr="00FE420E">
              <w:t>юридичних</w:t>
            </w:r>
            <w:r w:rsidRPr="00FE420E">
              <w:rPr>
                <w:spacing w:val="-2"/>
              </w:rPr>
              <w:t xml:space="preserve"> </w:t>
            </w:r>
            <w:r w:rsidRPr="00FE420E">
              <w:t>осіб, фізичних осіб</w:t>
            </w:r>
            <w:r w:rsidRPr="00FE420E">
              <w:rPr>
                <w:spacing w:val="-4"/>
              </w:rPr>
              <w:t xml:space="preserve"> </w:t>
            </w:r>
            <w:r w:rsidRPr="00FE420E">
              <w:t>- підприємців</w:t>
            </w:r>
            <w:r w:rsidRPr="00FE420E">
              <w:rPr>
                <w:spacing w:val="-8"/>
              </w:rPr>
              <w:t xml:space="preserve"> </w:t>
            </w:r>
            <w:r w:rsidRPr="00FE420E">
              <w:t>та</w:t>
            </w:r>
            <w:r w:rsidRPr="00FE420E">
              <w:rPr>
                <w:spacing w:val="-5"/>
              </w:rPr>
              <w:t xml:space="preserve"> </w:t>
            </w:r>
            <w:r w:rsidRPr="00FE420E">
              <w:t>громадських</w:t>
            </w:r>
            <w:r w:rsidRPr="00FE420E">
              <w:rPr>
                <w:spacing w:val="-3"/>
              </w:rPr>
              <w:t xml:space="preserve"> </w:t>
            </w:r>
            <w:r w:rsidRPr="00FE420E">
              <w:rPr>
                <w:spacing w:val="-2"/>
              </w:rPr>
              <w:t>формувань</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483"/>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4"/>
              <w:ind w:left="0" w:right="1"/>
              <w:rPr>
                <w:spacing w:val="-2"/>
              </w:rPr>
            </w:pPr>
            <w:r w:rsidRPr="00FE420E">
              <w:rPr>
                <w:spacing w:val="-2"/>
              </w:rPr>
              <w:t>24</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4"/>
              <w:ind w:left="0" w:right="1"/>
            </w:pPr>
            <w:r w:rsidRPr="00FE420E">
              <w:rPr>
                <w:spacing w:val="-2"/>
              </w:rPr>
              <w:t>02552</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4"/>
              <w:jc w:val="left"/>
            </w:pPr>
            <w:r w:rsidRPr="00FE420E">
              <w:t>Державна</w:t>
            </w:r>
            <w:r w:rsidRPr="00FE420E">
              <w:rPr>
                <w:spacing w:val="-8"/>
              </w:rPr>
              <w:t xml:space="preserve"> </w:t>
            </w:r>
            <w:r w:rsidRPr="00FE420E">
              <w:t>реєстрація</w:t>
            </w:r>
            <w:r w:rsidRPr="00FE420E">
              <w:rPr>
                <w:spacing w:val="40"/>
              </w:rPr>
              <w:t xml:space="preserve"> </w:t>
            </w:r>
            <w:r w:rsidRPr="00FE420E">
              <w:t>рішення</w:t>
            </w:r>
            <w:r w:rsidRPr="00FE420E">
              <w:rPr>
                <w:spacing w:val="-8"/>
              </w:rPr>
              <w:t xml:space="preserve"> </w:t>
            </w:r>
            <w:r w:rsidRPr="00FE420E">
              <w:t>про</w:t>
            </w:r>
            <w:r w:rsidRPr="00FE420E">
              <w:rPr>
                <w:spacing w:val="-7"/>
              </w:rPr>
              <w:t xml:space="preserve"> </w:t>
            </w:r>
            <w:r w:rsidRPr="00FE420E">
              <w:t>припинення відокремленого підрозділу юридичної особи, утвореної відповідно до законодавства іноземної</w:t>
            </w:r>
            <w:r w:rsidRPr="00FE420E">
              <w:rPr>
                <w:spacing w:val="-6"/>
              </w:rPr>
              <w:t xml:space="preserve"> </w:t>
            </w:r>
            <w:r w:rsidRPr="00FE420E">
              <w:rPr>
                <w:spacing w:val="-2"/>
              </w:rPr>
              <w:t>держави</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884"/>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5"/>
              <w:ind w:left="0" w:right="1"/>
              <w:rPr>
                <w:spacing w:val="-2"/>
              </w:rPr>
            </w:pPr>
            <w:r w:rsidRPr="00FE420E">
              <w:rPr>
                <w:spacing w:val="-2"/>
              </w:rPr>
              <w:t>25</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5"/>
              <w:ind w:left="0" w:right="1"/>
            </w:pPr>
            <w:r w:rsidRPr="00FE420E">
              <w:rPr>
                <w:spacing w:val="-2"/>
              </w:rPr>
              <w:t>02555</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0"/>
              <w:ind w:left="37" w:right="1"/>
              <w:jc w:val="both"/>
            </w:pPr>
            <w:r w:rsidRPr="00FE420E">
              <w:t>Державна реєстрація відміни</w:t>
            </w:r>
            <w:r w:rsidRPr="00FE420E">
              <w:rPr>
                <w:spacing w:val="-1"/>
              </w:rPr>
              <w:t xml:space="preserve"> </w:t>
            </w:r>
            <w:r w:rsidRPr="00FE420E">
              <w:t>рішення про припинення відокремленого підрозділу юридичної</w:t>
            </w:r>
            <w:r w:rsidRPr="00FE420E">
              <w:rPr>
                <w:spacing w:val="-11"/>
              </w:rPr>
              <w:t xml:space="preserve"> </w:t>
            </w:r>
            <w:r w:rsidRPr="00FE420E">
              <w:t>особи,</w:t>
            </w:r>
            <w:r w:rsidRPr="00FE420E">
              <w:rPr>
                <w:spacing w:val="-8"/>
              </w:rPr>
              <w:t xml:space="preserve"> </w:t>
            </w:r>
            <w:r w:rsidRPr="00FE420E">
              <w:t>утвореної</w:t>
            </w:r>
            <w:r w:rsidRPr="00FE420E">
              <w:rPr>
                <w:spacing w:val="-8"/>
              </w:rPr>
              <w:t xml:space="preserve"> </w:t>
            </w:r>
            <w:r w:rsidRPr="00FE420E">
              <w:t>відповідно</w:t>
            </w:r>
            <w:r w:rsidRPr="00FE420E">
              <w:rPr>
                <w:spacing w:val="-12"/>
              </w:rPr>
              <w:t xml:space="preserve"> </w:t>
            </w:r>
            <w:r w:rsidRPr="00FE420E">
              <w:t>до законодавства іноземної держави</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624"/>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4"/>
              <w:ind w:left="0" w:right="1"/>
              <w:rPr>
                <w:spacing w:val="-2"/>
              </w:rPr>
            </w:pPr>
            <w:r w:rsidRPr="00FE420E">
              <w:rPr>
                <w:spacing w:val="-2"/>
              </w:rPr>
              <w:t>26</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4"/>
              <w:ind w:left="0" w:right="1"/>
            </w:pPr>
            <w:r w:rsidRPr="00FE420E">
              <w:rPr>
                <w:spacing w:val="-2"/>
              </w:rPr>
              <w:t>02554</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spacing w:before="114"/>
              <w:jc w:val="left"/>
            </w:pPr>
            <w:r w:rsidRPr="00FE420E">
              <w:t>Державна</w:t>
            </w:r>
            <w:r w:rsidRPr="00FE420E">
              <w:rPr>
                <w:spacing w:val="-9"/>
              </w:rPr>
              <w:t xml:space="preserve"> </w:t>
            </w:r>
            <w:r w:rsidRPr="00FE420E">
              <w:t>реєстрація</w:t>
            </w:r>
            <w:r w:rsidRPr="00FE420E">
              <w:rPr>
                <w:spacing w:val="-8"/>
              </w:rPr>
              <w:t xml:space="preserve"> </w:t>
            </w:r>
            <w:r w:rsidRPr="00FE420E">
              <w:rPr>
                <w:spacing w:val="-2"/>
              </w:rPr>
              <w:t>припинення</w:t>
            </w:r>
            <w:r w:rsidRPr="00FE420E">
              <w:t xml:space="preserve"> відокремленого</w:t>
            </w:r>
            <w:r w:rsidRPr="00FE420E">
              <w:rPr>
                <w:spacing w:val="-14"/>
              </w:rPr>
              <w:t xml:space="preserve"> </w:t>
            </w:r>
            <w:r w:rsidRPr="00FE420E">
              <w:t>підрозділу</w:t>
            </w:r>
            <w:r w:rsidRPr="00FE420E">
              <w:rPr>
                <w:spacing w:val="-15"/>
              </w:rPr>
              <w:t xml:space="preserve"> </w:t>
            </w:r>
            <w:r w:rsidRPr="00FE420E">
              <w:t>юридичної</w:t>
            </w:r>
            <w:r w:rsidRPr="00FE420E">
              <w:rPr>
                <w:spacing w:val="-14"/>
              </w:rPr>
              <w:t xml:space="preserve"> </w:t>
            </w:r>
            <w:r w:rsidRPr="00FE420E">
              <w:t>особи, утвореної відповідно до законодавства іноземної</w:t>
            </w:r>
            <w:r w:rsidRPr="00FE420E">
              <w:rPr>
                <w:spacing w:val="-6"/>
              </w:rPr>
              <w:t xml:space="preserve"> </w:t>
            </w:r>
            <w:r w:rsidRPr="00FE420E">
              <w:rPr>
                <w:spacing w:val="-2"/>
              </w:rPr>
              <w:t>держави</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763"/>
        </w:trPr>
        <w:tc>
          <w:tcPr>
            <w:tcW w:w="9680" w:type="dxa"/>
            <w:gridSpan w:val="5"/>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172" w:right="171"/>
            </w:pPr>
            <w:r w:rsidRPr="00FE420E">
              <w:t>Категорія</w:t>
            </w:r>
            <w:r w:rsidRPr="00FE420E">
              <w:rPr>
                <w:spacing w:val="-3"/>
              </w:rPr>
              <w:t xml:space="preserve"> </w:t>
            </w:r>
            <w:r w:rsidRPr="00FE420E">
              <w:t>“Реєстрація</w:t>
            </w:r>
            <w:r w:rsidRPr="00FE420E">
              <w:rPr>
                <w:spacing w:val="-3"/>
              </w:rPr>
              <w:t xml:space="preserve"> </w:t>
            </w:r>
            <w:r w:rsidRPr="00FE420E">
              <w:t>та</w:t>
            </w:r>
            <w:r w:rsidRPr="00FE420E">
              <w:rPr>
                <w:spacing w:val="-3"/>
              </w:rPr>
              <w:t xml:space="preserve"> </w:t>
            </w:r>
            <w:r w:rsidRPr="00FE420E">
              <w:rPr>
                <w:spacing w:val="-2"/>
              </w:rPr>
              <w:t>облік”</w:t>
            </w:r>
          </w:p>
          <w:p w:rsidR="00D51890" w:rsidRPr="00FE420E" w:rsidRDefault="00D51890" w:rsidP="00AB6AE3">
            <w:pPr>
              <w:pStyle w:val="TableParagraph"/>
              <w:spacing w:before="0"/>
              <w:ind w:left="170" w:right="171"/>
            </w:pPr>
            <w:r w:rsidRPr="00FE420E">
              <w:t>Підкатегорія</w:t>
            </w:r>
            <w:r w:rsidRPr="00FE420E">
              <w:rPr>
                <w:spacing w:val="-10"/>
              </w:rPr>
              <w:t xml:space="preserve"> </w:t>
            </w:r>
            <w:r w:rsidRPr="00FE420E">
              <w:t>“Державна</w:t>
            </w:r>
            <w:r w:rsidRPr="00FE420E">
              <w:rPr>
                <w:spacing w:val="-8"/>
              </w:rPr>
              <w:t xml:space="preserve"> </w:t>
            </w:r>
            <w:r w:rsidRPr="00FE420E">
              <w:t>реєстрація</w:t>
            </w:r>
            <w:r w:rsidRPr="00FE420E">
              <w:rPr>
                <w:spacing w:val="-9"/>
              </w:rPr>
              <w:t xml:space="preserve"> </w:t>
            </w:r>
            <w:r w:rsidRPr="00FE420E">
              <w:t>громадських</w:t>
            </w:r>
            <w:r w:rsidRPr="00FE420E">
              <w:rPr>
                <w:spacing w:val="-7"/>
              </w:rPr>
              <w:t xml:space="preserve"> </w:t>
            </w:r>
            <w:r w:rsidRPr="00FE420E">
              <w:rPr>
                <w:spacing w:val="-2"/>
              </w:rPr>
              <w:t>формувань”</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1210"/>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rPr>
                <w:spacing w:val="-2"/>
              </w:rPr>
            </w:pPr>
            <w:r w:rsidRPr="00FE420E">
              <w:rPr>
                <w:spacing w:val="-2"/>
              </w:rPr>
              <w:t>1</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pPr>
            <w:r w:rsidRPr="00FE420E">
              <w:rPr>
                <w:spacing w:val="-2"/>
              </w:rPr>
              <w:t>00053</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right="593"/>
              <w:jc w:val="both"/>
            </w:pPr>
            <w:r w:rsidRPr="00FE420E">
              <w:t>Державна</w:t>
            </w:r>
            <w:r w:rsidRPr="00FE420E">
              <w:rPr>
                <w:spacing w:val="-13"/>
              </w:rPr>
              <w:t xml:space="preserve"> </w:t>
            </w:r>
            <w:r w:rsidRPr="00FE420E">
              <w:t>реєстрація</w:t>
            </w:r>
            <w:r w:rsidRPr="00FE420E">
              <w:rPr>
                <w:spacing w:val="-13"/>
              </w:rPr>
              <w:t xml:space="preserve"> </w:t>
            </w:r>
            <w:r w:rsidRPr="00FE420E">
              <w:t>включення</w:t>
            </w:r>
            <w:r w:rsidRPr="00FE420E">
              <w:rPr>
                <w:spacing w:val="-13"/>
              </w:rPr>
              <w:t xml:space="preserve"> </w:t>
            </w:r>
            <w:r w:rsidRPr="00FE420E">
              <w:t>відомостей про громадське об’єднання, зареєстроване до 1 липня 2004 р., відомості про яке не містяться в Єдиному державному реєстрі юридичних</w:t>
            </w:r>
            <w:r w:rsidRPr="00FE420E">
              <w:rPr>
                <w:spacing w:val="-10"/>
              </w:rPr>
              <w:t xml:space="preserve"> </w:t>
            </w:r>
            <w:r w:rsidRPr="00FE420E">
              <w:t>осіб,</w:t>
            </w:r>
            <w:r w:rsidRPr="00FE420E">
              <w:rPr>
                <w:spacing w:val="-9"/>
              </w:rPr>
              <w:t xml:space="preserve"> </w:t>
            </w:r>
            <w:r w:rsidRPr="00FE420E">
              <w:t>фізичних</w:t>
            </w:r>
            <w:r w:rsidRPr="00FE420E">
              <w:rPr>
                <w:spacing w:val="-7"/>
              </w:rPr>
              <w:t xml:space="preserve"> </w:t>
            </w:r>
            <w:r w:rsidRPr="00FE420E">
              <w:t>осіб</w:t>
            </w:r>
            <w:r w:rsidRPr="00FE420E">
              <w:rPr>
                <w:spacing w:val="-4"/>
              </w:rPr>
              <w:t xml:space="preserve"> </w:t>
            </w:r>
            <w:r w:rsidRPr="00FE420E">
              <w:t>—</w:t>
            </w:r>
            <w:r w:rsidRPr="00FE420E">
              <w:rPr>
                <w:spacing w:val="-9"/>
              </w:rPr>
              <w:t xml:space="preserve"> </w:t>
            </w:r>
            <w:r w:rsidRPr="00FE420E">
              <w:t>підприємців та громадських формувань</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971"/>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rPr>
                <w:spacing w:val="-2"/>
              </w:rPr>
            </w:pPr>
            <w:r w:rsidRPr="00FE420E">
              <w:rPr>
                <w:spacing w:val="-2"/>
              </w:rPr>
              <w:t>2</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pPr>
            <w:r w:rsidRPr="00FE420E">
              <w:rPr>
                <w:spacing w:val="-2"/>
              </w:rPr>
              <w:t>00335</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jc w:val="left"/>
            </w:pPr>
            <w:r w:rsidRPr="00FE420E">
              <w:t>Державна</w:t>
            </w:r>
            <w:r w:rsidRPr="00FE420E">
              <w:rPr>
                <w:spacing w:val="-7"/>
              </w:rPr>
              <w:t xml:space="preserve"> </w:t>
            </w:r>
            <w:r w:rsidRPr="00FE420E">
              <w:t>реєстрація</w:t>
            </w:r>
            <w:r w:rsidRPr="00FE420E">
              <w:rPr>
                <w:spacing w:val="-7"/>
              </w:rPr>
              <w:t xml:space="preserve"> </w:t>
            </w:r>
            <w:r w:rsidRPr="00FE420E">
              <w:t>зміни</w:t>
            </w:r>
            <w:r w:rsidRPr="00FE420E">
              <w:rPr>
                <w:spacing w:val="-7"/>
              </w:rPr>
              <w:t xml:space="preserve"> </w:t>
            </w:r>
            <w:r w:rsidRPr="00FE420E">
              <w:t>складу</w:t>
            </w:r>
            <w:r w:rsidRPr="00FE420E">
              <w:rPr>
                <w:spacing w:val="-11"/>
              </w:rPr>
              <w:t xml:space="preserve"> </w:t>
            </w:r>
            <w:r w:rsidRPr="00FE420E">
              <w:t>комісії</w:t>
            </w:r>
            <w:r w:rsidRPr="00FE420E">
              <w:rPr>
                <w:spacing w:val="-6"/>
              </w:rPr>
              <w:t xml:space="preserve"> </w:t>
            </w:r>
            <w:r w:rsidRPr="00FE420E">
              <w:t>з припинення (комісії з реорганізації, ліквідаційної</w:t>
            </w:r>
            <w:r w:rsidRPr="00FE420E">
              <w:rPr>
                <w:spacing w:val="-10"/>
              </w:rPr>
              <w:t xml:space="preserve"> </w:t>
            </w:r>
            <w:r w:rsidRPr="00FE420E">
              <w:t>комісії),</w:t>
            </w:r>
            <w:r w:rsidRPr="00FE420E">
              <w:rPr>
                <w:spacing w:val="-12"/>
              </w:rPr>
              <w:t xml:space="preserve"> </w:t>
            </w:r>
            <w:r w:rsidRPr="00FE420E">
              <w:t>голови</w:t>
            </w:r>
            <w:r w:rsidRPr="00FE420E">
              <w:rPr>
                <w:spacing w:val="-11"/>
              </w:rPr>
              <w:t xml:space="preserve"> </w:t>
            </w:r>
            <w:r w:rsidRPr="00FE420E">
              <w:t>комісії</w:t>
            </w:r>
            <w:r w:rsidRPr="00FE420E">
              <w:rPr>
                <w:spacing w:val="-10"/>
              </w:rPr>
              <w:t xml:space="preserve"> </w:t>
            </w:r>
            <w:r w:rsidRPr="00FE420E">
              <w:t>або ліквідатора, керуючого припиненням громадського об’єднання</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763"/>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rPr>
                <w:spacing w:val="-2"/>
              </w:rPr>
            </w:pPr>
            <w:r w:rsidRPr="00FE420E">
              <w:rPr>
                <w:spacing w:val="-2"/>
              </w:rPr>
              <w:t>3</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pPr>
            <w:r w:rsidRPr="00FE420E">
              <w:rPr>
                <w:spacing w:val="-2"/>
              </w:rPr>
              <w:t>00102</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36" w:right="36"/>
              <w:jc w:val="left"/>
            </w:pPr>
            <w:r w:rsidRPr="00FE420E">
              <w:t>Державна</w:t>
            </w:r>
            <w:r w:rsidRPr="00FE420E">
              <w:rPr>
                <w:spacing w:val="-13"/>
              </w:rPr>
              <w:t xml:space="preserve"> </w:t>
            </w:r>
            <w:r w:rsidRPr="00FE420E">
              <w:t>реєстрація</w:t>
            </w:r>
            <w:r w:rsidRPr="00FE420E">
              <w:rPr>
                <w:spacing w:val="-12"/>
              </w:rPr>
              <w:t xml:space="preserve"> </w:t>
            </w:r>
            <w:r w:rsidRPr="00FE420E">
              <w:t>припинення</w:t>
            </w:r>
            <w:r w:rsidRPr="00FE420E">
              <w:rPr>
                <w:spacing w:val="-12"/>
              </w:rPr>
              <w:t xml:space="preserve"> </w:t>
            </w:r>
            <w:r w:rsidRPr="00FE420E">
              <w:t>громадського об’єднання в результаті його реорганізації</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524"/>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rPr>
                <w:spacing w:val="-2"/>
              </w:rPr>
            </w:pPr>
            <w:r w:rsidRPr="00FE420E">
              <w:rPr>
                <w:spacing w:val="-2"/>
              </w:rPr>
              <w:t>4</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pPr>
            <w:r w:rsidRPr="00FE420E">
              <w:rPr>
                <w:spacing w:val="-2"/>
              </w:rPr>
              <w:t>00086</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36" w:right="36"/>
              <w:jc w:val="left"/>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1"/>
              </w:rPr>
              <w:t xml:space="preserve"> </w:t>
            </w:r>
            <w:r w:rsidRPr="00FE420E">
              <w:t>про</w:t>
            </w:r>
            <w:r w:rsidRPr="00FE420E">
              <w:rPr>
                <w:spacing w:val="-8"/>
              </w:rPr>
              <w:t xml:space="preserve"> </w:t>
            </w:r>
            <w:r w:rsidRPr="00FE420E">
              <w:t>виділ громадського об’єднання</w:t>
            </w:r>
          </w:p>
        </w:tc>
      </w:tr>
      <w:tr w:rsidR="00D51890" w:rsidRPr="00FE4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1" w:type="dxa"/>
          <w:trHeight w:val="709"/>
        </w:trPr>
        <w:tc>
          <w:tcPr>
            <w:tcW w:w="71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rPr>
                <w:spacing w:val="-2"/>
              </w:rPr>
            </w:pPr>
            <w:r w:rsidRPr="00FE420E">
              <w:rPr>
                <w:spacing w:val="-2"/>
              </w:rPr>
              <w:t>5</w:t>
            </w:r>
          </w:p>
        </w:tc>
        <w:tc>
          <w:tcPr>
            <w:tcW w:w="1375" w:type="dxa"/>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ind w:left="0" w:right="1"/>
            </w:pPr>
            <w:r w:rsidRPr="00FE420E">
              <w:rPr>
                <w:spacing w:val="-2"/>
              </w:rPr>
              <w:t>00084</w:t>
            </w:r>
          </w:p>
        </w:tc>
        <w:tc>
          <w:tcPr>
            <w:tcW w:w="7590" w:type="dxa"/>
            <w:gridSpan w:val="3"/>
            <w:tcBorders>
              <w:top w:val="single" w:sz="4" w:space="0" w:color="auto"/>
              <w:left w:val="single" w:sz="4" w:space="0" w:color="auto"/>
              <w:bottom w:val="single" w:sz="4" w:space="0" w:color="auto"/>
              <w:right w:val="single" w:sz="4" w:space="0" w:color="auto"/>
            </w:tcBorders>
          </w:tcPr>
          <w:p w:rsidR="00D51890" w:rsidRPr="00FE420E" w:rsidRDefault="00D51890" w:rsidP="00AB6AE3">
            <w:pPr>
              <w:pStyle w:val="TableParagraph"/>
              <w:jc w:val="left"/>
            </w:pPr>
            <w:r w:rsidRPr="00FE420E">
              <w:t>Державна</w:t>
            </w:r>
            <w:r w:rsidRPr="00FE420E">
              <w:rPr>
                <w:spacing w:val="-7"/>
              </w:rPr>
              <w:t xml:space="preserve"> </w:t>
            </w:r>
            <w:r w:rsidRPr="00FE420E">
              <w:t>реєстрація</w:t>
            </w:r>
            <w:r w:rsidRPr="00FE420E">
              <w:rPr>
                <w:spacing w:val="-6"/>
              </w:rPr>
              <w:t xml:space="preserve"> </w:t>
            </w:r>
            <w:r w:rsidRPr="00FE420E">
              <w:t>рішення</w:t>
            </w:r>
            <w:r w:rsidRPr="00FE420E">
              <w:rPr>
                <w:spacing w:val="-9"/>
              </w:rPr>
              <w:t xml:space="preserve"> </w:t>
            </w:r>
            <w:r w:rsidRPr="00FE420E">
              <w:t>про</w:t>
            </w:r>
            <w:r w:rsidRPr="00FE420E">
              <w:rPr>
                <w:spacing w:val="-5"/>
              </w:rPr>
              <w:t xml:space="preserve"> </w:t>
            </w:r>
            <w:r w:rsidRPr="00FE420E">
              <w:rPr>
                <w:spacing w:val="-2"/>
              </w:rPr>
              <w:t>відміну</w:t>
            </w:r>
            <w:r w:rsidRPr="00FE420E">
              <w:t xml:space="preserve"> рішення</w:t>
            </w:r>
            <w:r w:rsidRPr="00FE420E">
              <w:rPr>
                <w:spacing w:val="-14"/>
              </w:rPr>
              <w:t xml:space="preserve"> </w:t>
            </w:r>
            <w:r w:rsidRPr="00FE420E">
              <w:t>про припинення</w:t>
            </w:r>
            <w:r w:rsidRPr="00FE420E">
              <w:rPr>
                <w:spacing w:val="-14"/>
              </w:rPr>
              <w:t xml:space="preserve"> </w:t>
            </w:r>
            <w:r w:rsidRPr="00FE420E">
              <w:t xml:space="preserve">громадського </w:t>
            </w:r>
            <w:r w:rsidRPr="00FE420E">
              <w:rPr>
                <w:spacing w:val="-2"/>
              </w:rPr>
              <w:t>об’єднання</w:t>
            </w:r>
          </w:p>
        </w:tc>
      </w:tr>
      <w:tr w:rsidR="00D51890" w:rsidRPr="00FE420E">
        <w:trPr>
          <w:gridAfter w:val="1"/>
          <w:wAfter w:w="131" w:type="dxa"/>
          <w:trHeight w:val="645"/>
        </w:trPr>
        <w:tc>
          <w:tcPr>
            <w:tcW w:w="715" w:type="dxa"/>
          </w:tcPr>
          <w:p w:rsidR="00D51890" w:rsidRPr="00FE420E" w:rsidRDefault="00D51890" w:rsidP="00AB6AE3">
            <w:pPr>
              <w:pStyle w:val="TableParagraph"/>
              <w:spacing w:before="103"/>
              <w:ind w:left="0" w:right="1"/>
              <w:rPr>
                <w:spacing w:val="-2"/>
              </w:rPr>
            </w:pPr>
            <w:r w:rsidRPr="00FE420E">
              <w:rPr>
                <w:spacing w:val="-2"/>
              </w:rPr>
              <w:t>6</w:t>
            </w:r>
          </w:p>
        </w:tc>
        <w:tc>
          <w:tcPr>
            <w:tcW w:w="1375" w:type="dxa"/>
          </w:tcPr>
          <w:p w:rsidR="00D51890" w:rsidRPr="00FE420E" w:rsidRDefault="00D51890" w:rsidP="00AB6AE3">
            <w:pPr>
              <w:pStyle w:val="TableParagraph"/>
              <w:spacing w:before="103"/>
              <w:ind w:left="0" w:right="1"/>
            </w:pPr>
            <w:r w:rsidRPr="00FE420E">
              <w:rPr>
                <w:spacing w:val="-2"/>
              </w:rPr>
              <w:t>00093</w:t>
            </w:r>
          </w:p>
        </w:tc>
        <w:tc>
          <w:tcPr>
            <w:tcW w:w="7590" w:type="dxa"/>
            <w:gridSpan w:val="3"/>
          </w:tcPr>
          <w:p w:rsidR="00D51890" w:rsidRPr="00FE420E" w:rsidRDefault="00D51890" w:rsidP="00AB6AE3">
            <w:pPr>
              <w:pStyle w:val="TableParagraph"/>
              <w:spacing w:before="103"/>
              <w:jc w:val="left"/>
            </w:pPr>
            <w:r w:rsidRPr="00FE420E">
              <w:t>Державна</w:t>
            </w:r>
            <w:r w:rsidRPr="00FE420E">
              <w:rPr>
                <w:spacing w:val="-9"/>
              </w:rPr>
              <w:t xml:space="preserve"> </w:t>
            </w:r>
            <w:r w:rsidRPr="00FE420E">
              <w:t>реєстрація</w:t>
            </w:r>
            <w:r w:rsidRPr="00FE420E">
              <w:rPr>
                <w:spacing w:val="-8"/>
              </w:rPr>
              <w:t xml:space="preserve"> </w:t>
            </w:r>
            <w:r w:rsidRPr="00FE420E">
              <w:rPr>
                <w:spacing w:val="-2"/>
              </w:rPr>
              <w:t>припинення</w:t>
            </w:r>
            <w:r w:rsidRPr="00FE420E">
              <w:t xml:space="preserve"> відокремленого</w:t>
            </w:r>
            <w:r w:rsidRPr="00FE420E">
              <w:rPr>
                <w:spacing w:val="-18"/>
              </w:rPr>
              <w:t xml:space="preserve"> </w:t>
            </w:r>
            <w:r w:rsidRPr="00FE420E">
              <w:t>підрозділу</w:t>
            </w:r>
            <w:r w:rsidRPr="00FE420E">
              <w:rPr>
                <w:spacing w:val="-17"/>
              </w:rPr>
              <w:t xml:space="preserve"> </w:t>
            </w:r>
            <w:r w:rsidRPr="00FE420E">
              <w:t xml:space="preserve">громадського </w:t>
            </w:r>
            <w:r w:rsidRPr="00FE420E">
              <w:rPr>
                <w:spacing w:val="-2"/>
              </w:rPr>
              <w:t>об’єднання</w:t>
            </w:r>
          </w:p>
        </w:tc>
      </w:tr>
      <w:tr w:rsidR="00D51890" w:rsidRPr="00FE420E">
        <w:trPr>
          <w:gridAfter w:val="1"/>
          <w:wAfter w:w="131" w:type="dxa"/>
          <w:trHeight w:val="511"/>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00494</w:t>
            </w:r>
          </w:p>
        </w:tc>
        <w:tc>
          <w:tcPr>
            <w:tcW w:w="7590" w:type="dxa"/>
            <w:gridSpan w:val="3"/>
          </w:tcPr>
          <w:p w:rsidR="00D51890" w:rsidRPr="00FE420E" w:rsidRDefault="00D51890" w:rsidP="00AB6AE3">
            <w:pPr>
              <w:pStyle w:val="TableParagraph"/>
              <w:ind w:left="36" w:right="36"/>
              <w:jc w:val="left"/>
            </w:pPr>
            <w:r w:rsidRPr="00FE420E">
              <w:t>Державна</w:t>
            </w:r>
            <w:r w:rsidRPr="00FE420E">
              <w:rPr>
                <w:spacing w:val="-9"/>
              </w:rPr>
              <w:t xml:space="preserve"> </w:t>
            </w:r>
            <w:r w:rsidRPr="00FE420E">
              <w:t>реєстрація</w:t>
            </w:r>
            <w:r w:rsidRPr="00FE420E">
              <w:rPr>
                <w:spacing w:val="-9"/>
              </w:rPr>
              <w:t xml:space="preserve"> </w:t>
            </w:r>
            <w:r w:rsidRPr="00FE420E">
              <w:t>створення</w:t>
            </w:r>
            <w:r w:rsidRPr="00FE420E">
              <w:rPr>
                <w:spacing w:val="-9"/>
              </w:rPr>
              <w:t xml:space="preserve"> </w:t>
            </w:r>
            <w:r w:rsidRPr="00FE420E">
              <w:t>творчої</w:t>
            </w:r>
            <w:r w:rsidRPr="00FE420E">
              <w:rPr>
                <w:spacing w:val="-12"/>
              </w:rPr>
              <w:t xml:space="preserve"> </w:t>
            </w:r>
            <w:r w:rsidRPr="00FE420E">
              <w:t>спілки, територіального осередку творчої спілки</w:t>
            </w:r>
          </w:p>
        </w:tc>
      </w:tr>
      <w:tr w:rsidR="00D51890" w:rsidRPr="00FE420E">
        <w:trPr>
          <w:gridAfter w:val="1"/>
          <w:wAfter w:w="131" w:type="dxa"/>
          <w:trHeight w:val="771"/>
        </w:trPr>
        <w:tc>
          <w:tcPr>
            <w:tcW w:w="715" w:type="dxa"/>
          </w:tcPr>
          <w:p w:rsidR="00D51890" w:rsidRPr="00FE420E" w:rsidRDefault="00D51890" w:rsidP="00AB6AE3">
            <w:pPr>
              <w:pStyle w:val="TableParagraph"/>
              <w:ind w:left="0" w:right="1"/>
              <w:rPr>
                <w:spacing w:val="-2"/>
              </w:rPr>
            </w:pPr>
            <w:r w:rsidRPr="00FE420E">
              <w:rPr>
                <w:spacing w:val="-2"/>
              </w:rPr>
              <w:t>8</w:t>
            </w:r>
          </w:p>
        </w:tc>
        <w:tc>
          <w:tcPr>
            <w:tcW w:w="1375" w:type="dxa"/>
          </w:tcPr>
          <w:p w:rsidR="00D51890" w:rsidRPr="00FE420E" w:rsidRDefault="00D51890" w:rsidP="00AB6AE3">
            <w:pPr>
              <w:pStyle w:val="TableParagraph"/>
              <w:ind w:left="0" w:right="1"/>
            </w:pPr>
            <w:r w:rsidRPr="00FE420E">
              <w:rPr>
                <w:spacing w:val="-2"/>
              </w:rPr>
              <w:t>00566</w:t>
            </w:r>
          </w:p>
        </w:tc>
        <w:tc>
          <w:tcPr>
            <w:tcW w:w="7590" w:type="dxa"/>
            <w:gridSpan w:val="3"/>
          </w:tcPr>
          <w:p w:rsidR="00D51890" w:rsidRPr="00FE420E" w:rsidRDefault="00D51890" w:rsidP="00AB6AE3">
            <w:pPr>
              <w:pStyle w:val="TableParagraph"/>
              <w:ind w:left="36" w:right="36"/>
              <w:jc w:val="both"/>
            </w:pPr>
            <w:r w:rsidRPr="00FE420E">
              <w:t>Державна реєстрація припинення творчої спілки,</w:t>
            </w:r>
            <w:r w:rsidRPr="00FE420E">
              <w:rPr>
                <w:spacing w:val="-10"/>
              </w:rPr>
              <w:t xml:space="preserve"> </w:t>
            </w:r>
            <w:r w:rsidRPr="00FE420E">
              <w:t>територіального</w:t>
            </w:r>
            <w:r w:rsidRPr="00FE420E">
              <w:rPr>
                <w:spacing w:val="-12"/>
              </w:rPr>
              <w:t xml:space="preserve"> </w:t>
            </w:r>
            <w:r w:rsidRPr="00FE420E">
              <w:t>осередку</w:t>
            </w:r>
            <w:r w:rsidRPr="00FE420E">
              <w:rPr>
                <w:spacing w:val="-9"/>
              </w:rPr>
              <w:t xml:space="preserve"> </w:t>
            </w:r>
            <w:r w:rsidRPr="00FE420E">
              <w:t>творчої</w:t>
            </w:r>
            <w:r w:rsidRPr="00FE420E">
              <w:rPr>
                <w:spacing w:val="-8"/>
              </w:rPr>
              <w:t xml:space="preserve"> </w:t>
            </w:r>
            <w:r w:rsidRPr="00FE420E">
              <w:t>спілки в результаті ліквідації</w:t>
            </w:r>
          </w:p>
        </w:tc>
      </w:tr>
      <w:tr w:rsidR="00D51890" w:rsidRPr="00FE420E">
        <w:trPr>
          <w:gridAfter w:val="1"/>
          <w:wAfter w:w="131" w:type="dxa"/>
          <w:trHeight w:val="563"/>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00579</w:t>
            </w:r>
          </w:p>
        </w:tc>
        <w:tc>
          <w:tcPr>
            <w:tcW w:w="7590" w:type="dxa"/>
            <w:gridSpan w:val="3"/>
          </w:tcPr>
          <w:p w:rsidR="00D51890" w:rsidRPr="00FE420E" w:rsidRDefault="00D51890" w:rsidP="00AB6AE3">
            <w:pPr>
              <w:pStyle w:val="TableParagraph"/>
              <w:ind w:left="36" w:right="36"/>
              <w:jc w:val="both"/>
            </w:pPr>
            <w:r w:rsidRPr="00FE420E">
              <w:t>Державна реєстрація припинення творчої спілки,</w:t>
            </w:r>
            <w:r w:rsidRPr="00FE420E">
              <w:rPr>
                <w:spacing w:val="-10"/>
              </w:rPr>
              <w:t xml:space="preserve"> </w:t>
            </w:r>
            <w:r w:rsidRPr="00FE420E">
              <w:t>територіального</w:t>
            </w:r>
            <w:r w:rsidRPr="00FE420E">
              <w:rPr>
                <w:spacing w:val="-12"/>
              </w:rPr>
              <w:t xml:space="preserve"> </w:t>
            </w:r>
            <w:r w:rsidRPr="00FE420E">
              <w:t>осередку</w:t>
            </w:r>
            <w:r w:rsidRPr="00FE420E">
              <w:rPr>
                <w:spacing w:val="-13"/>
              </w:rPr>
              <w:t xml:space="preserve"> </w:t>
            </w:r>
            <w:r w:rsidRPr="00FE420E">
              <w:t>творчої</w:t>
            </w:r>
            <w:r w:rsidRPr="00FE420E">
              <w:rPr>
                <w:spacing w:val="-9"/>
              </w:rPr>
              <w:t xml:space="preserve"> </w:t>
            </w:r>
            <w:r w:rsidRPr="00FE420E">
              <w:t>спілки в результаті реорганізації</w:t>
            </w:r>
          </w:p>
        </w:tc>
      </w:tr>
      <w:tr w:rsidR="00D51890" w:rsidRPr="00FE420E">
        <w:trPr>
          <w:gridAfter w:val="1"/>
          <w:wAfter w:w="131" w:type="dxa"/>
          <w:trHeight w:val="741"/>
        </w:trPr>
        <w:tc>
          <w:tcPr>
            <w:tcW w:w="715" w:type="dxa"/>
          </w:tcPr>
          <w:p w:rsidR="00D51890" w:rsidRPr="00FE420E" w:rsidRDefault="00D51890" w:rsidP="00AB6AE3">
            <w:pPr>
              <w:pStyle w:val="TableParagraph"/>
              <w:ind w:left="0" w:right="1"/>
              <w:rPr>
                <w:spacing w:val="-2"/>
              </w:rPr>
            </w:pPr>
            <w:r w:rsidRPr="00FE420E">
              <w:rPr>
                <w:spacing w:val="-2"/>
              </w:rPr>
              <w:t>10</w:t>
            </w:r>
          </w:p>
        </w:tc>
        <w:tc>
          <w:tcPr>
            <w:tcW w:w="1375" w:type="dxa"/>
          </w:tcPr>
          <w:p w:rsidR="00D51890" w:rsidRPr="00FE420E" w:rsidRDefault="00D51890" w:rsidP="00AB6AE3">
            <w:pPr>
              <w:pStyle w:val="TableParagraph"/>
              <w:ind w:left="0" w:right="1"/>
            </w:pPr>
            <w:r w:rsidRPr="00FE420E">
              <w:rPr>
                <w:spacing w:val="-2"/>
              </w:rPr>
              <w:t>00581</w:t>
            </w:r>
          </w:p>
        </w:tc>
        <w:tc>
          <w:tcPr>
            <w:tcW w:w="7590" w:type="dxa"/>
            <w:gridSpan w:val="3"/>
          </w:tcPr>
          <w:p w:rsidR="00D51890" w:rsidRPr="00FE420E" w:rsidRDefault="00D51890" w:rsidP="00AB6AE3">
            <w:pPr>
              <w:pStyle w:val="TableParagraph"/>
              <w:ind w:left="36" w:right="36"/>
              <w:jc w:val="left"/>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9"/>
              </w:rPr>
              <w:t xml:space="preserve"> </w:t>
            </w:r>
            <w:r w:rsidRPr="00FE420E">
              <w:t>припинення творчої спілки, територіального осередку творчої спілки</w:t>
            </w:r>
          </w:p>
        </w:tc>
      </w:tr>
      <w:tr w:rsidR="00D51890" w:rsidRPr="00FE420E">
        <w:trPr>
          <w:gridAfter w:val="1"/>
          <w:wAfter w:w="131" w:type="dxa"/>
          <w:trHeight w:val="695"/>
        </w:trPr>
        <w:tc>
          <w:tcPr>
            <w:tcW w:w="715" w:type="dxa"/>
          </w:tcPr>
          <w:p w:rsidR="00D51890" w:rsidRPr="00FE420E" w:rsidRDefault="00D51890" w:rsidP="00AB6AE3">
            <w:pPr>
              <w:pStyle w:val="TableParagraph"/>
              <w:ind w:left="0" w:right="1"/>
              <w:rPr>
                <w:spacing w:val="-2"/>
              </w:rPr>
            </w:pPr>
            <w:r w:rsidRPr="00FE420E">
              <w:rPr>
                <w:spacing w:val="-2"/>
              </w:rPr>
              <w:t>11</w:t>
            </w:r>
          </w:p>
        </w:tc>
        <w:tc>
          <w:tcPr>
            <w:tcW w:w="1375" w:type="dxa"/>
          </w:tcPr>
          <w:p w:rsidR="00D51890" w:rsidRPr="00FE420E" w:rsidRDefault="00D51890" w:rsidP="00AB6AE3">
            <w:pPr>
              <w:pStyle w:val="TableParagraph"/>
              <w:ind w:left="0" w:right="1"/>
            </w:pPr>
            <w:r w:rsidRPr="00FE420E">
              <w:rPr>
                <w:spacing w:val="-2"/>
              </w:rPr>
              <w:t>00673</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8"/>
              </w:rPr>
              <w:t xml:space="preserve"> </w:t>
            </w:r>
            <w:r w:rsidRPr="00FE420E">
              <w:t>відміну рішення про припинення творчої спілки, територіального осередку творчої спілки</w:t>
            </w:r>
          </w:p>
        </w:tc>
      </w:tr>
      <w:tr w:rsidR="00D51890" w:rsidRPr="00FE420E">
        <w:trPr>
          <w:gridAfter w:val="1"/>
          <w:wAfter w:w="131" w:type="dxa"/>
          <w:trHeight w:val="1042"/>
        </w:trPr>
        <w:tc>
          <w:tcPr>
            <w:tcW w:w="715" w:type="dxa"/>
          </w:tcPr>
          <w:p w:rsidR="00D51890" w:rsidRPr="00FE420E" w:rsidRDefault="00D51890" w:rsidP="00AB6AE3">
            <w:pPr>
              <w:pStyle w:val="TableParagraph"/>
              <w:spacing w:before="55"/>
              <w:ind w:left="0" w:right="1"/>
              <w:rPr>
                <w:spacing w:val="-2"/>
              </w:rPr>
            </w:pPr>
            <w:r w:rsidRPr="00FE420E">
              <w:rPr>
                <w:spacing w:val="-2"/>
              </w:rPr>
              <w:t>12</w:t>
            </w:r>
          </w:p>
        </w:tc>
        <w:tc>
          <w:tcPr>
            <w:tcW w:w="1375" w:type="dxa"/>
          </w:tcPr>
          <w:p w:rsidR="00D51890" w:rsidRPr="00FE420E" w:rsidRDefault="00D51890" w:rsidP="00AB6AE3">
            <w:pPr>
              <w:pStyle w:val="TableParagraph"/>
              <w:spacing w:before="55"/>
              <w:ind w:left="0" w:right="1"/>
            </w:pPr>
            <w:r w:rsidRPr="00FE420E">
              <w:rPr>
                <w:spacing w:val="-2"/>
              </w:rPr>
              <w:t>00555</w:t>
            </w:r>
          </w:p>
        </w:tc>
        <w:tc>
          <w:tcPr>
            <w:tcW w:w="7590" w:type="dxa"/>
            <w:gridSpan w:val="3"/>
          </w:tcPr>
          <w:p w:rsidR="00D51890" w:rsidRPr="00FE420E" w:rsidRDefault="00D51890" w:rsidP="00AB6AE3">
            <w:pPr>
              <w:pStyle w:val="TableParagraph"/>
              <w:spacing w:before="55"/>
              <w:ind w:right="174"/>
              <w:jc w:val="both"/>
            </w:pPr>
            <w:r w:rsidRPr="00FE420E">
              <w:t>Державна</w:t>
            </w:r>
            <w:r w:rsidRPr="00FE420E">
              <w:rPr>
                <w:spacing w:val="-7"/>
              </w:rPr>
              <w:t xml:space="preserve"> </w:t>
            </w:r>
            <w:r w:rsidRPr="00FE420E">
              <w:t>реєстрація</w:t>
            </w:r>
            <w:r w:rsidRPr="00FE420E">
              <w:rPr>
                <w:spacing w:val="-7"/>
              </w:rPr>
              <w:t xml:space="preserve"> </w:t>
            </w:r>
            <w:r w:rsidRPr="00FE420E">
              <w:t>зміни</w:t>
            </w:r>
            <w:r w:rsidRPr="00FE420E">
              <w:rPr>
                <w:spacing w:val="-7"/>
              </w:rPr>
              <w:t xml:space="preserve"> </w:t>
            </w:r>
            <w:r w:rsidRPr="00FE420E">
              <w:t>складу</w:t>
            </w:r>
            <w:r w:rsidRPr="00FE420E">
              <w:rPr>
                <w:spacing w:val="-11"/>
              </w:rPr>
              <w:t xml:space="preserve"> </w:t>
            </w:r>
            <w:r w:rsidRPr="00FE420E">
              <w:t>комісії</w:t>
            </w:r>
            <w:r w:rsidRPr="00FE420E">
              <w:rPr>
                <w:spacing w:val="-6"/>
              </w:rPr>
              <w:t xml:space="preserve"> </w:t>
            </w:r>
            <w:r w:rsidRPr="00FE420E">
              <w:t>з припинення (комісії з реорганізації, ліквідаційної</w:t>
            </w:r>
            <w:r w:rsidRPr="00FE420E">
              <w:rPr>
                <w:spacing w:val="-7"/>
              </w:rPr>
              <w:t xml:space="preserve"> </w:t>
            </w:r>
            <w:r w:rsidRPr="00FE420E">
              <w:t>комісії),</w:t>
            </w:r>
            <w:r w:rsidRPr="00FE420E">
              <w:rPr>
                <w:spacing w:val="-8"/>
              </w:rPr>
              <w:t xml:space="preserve"> </w:t>
            </w:r>
            <w:r w:rsidRPr="00FE420E">
              <w:t>голови</w:t>
            </w:r>
            <w:r w:rsidRPr="00FE420E">
              <w:rPr>
                <w:spacing w:val="-8"/>
              </w:rPr>
              <w:t xml:space="preserve"> </w:t>
            </w:r>
            <w:r w:rsidRPr="00FE420E">
              <w:t>комісії</w:t>
            </w:r>
            <w:r w:rsidRPr="00FE420E">
              <w:rPr>
                <w:spacing w:val="-6"/>
              </w:rPr>
              <w:t xml:space="preserve"> </w:t>
            </w:r>
            <w:r w:rsidRPr="00FE420E">
              <w:rPr>
                <w:spacing w:val="-5"/>
              </w:rPr>
              <w:t>або</w:t>
            </w:r>
            <w:r w:rsidRPr="00FE420E">
              <w:t xml:space="preserve"> ліквідатора, керуючого припиненням творчої спілки,</w:t>
            </w:r>
            <w:r w:rsidRPr="00FE420E">
              <w:rPr>
                <w:spacing w:val="-10"/>
              </w:rPr>
              <w:t xml:space="preserve"> </w:t>
            </w:r>
            <w:r w:rsidRPr="00FE420E">
              <w:t>територіального</w:t>
            </w:r>
            <w:r w:rsidRPr="00FE420E">
              <w:rPr>
                <w:spacing w:val="-12"/>
              </w:rPr>
              <w:t xml:space="preserve"> </w:t>
            </w:r>
            <w:r w:rsidRPr="00FE420E">
              <w:t>осередку</w:t>
            </w:r>
            <w:r w:rsidRPr="00FE420E">
              <w:rPr>
                <w:spacing w:val="-13"/>
              </w:rPr>
              <w:t xml:space="preserve"> </w:t>
            </w:r>
            <w:r w:rsidRPr="00FE420E">
              <w:t>творчої</w:t>
            </w:r>
            <w:r w:rsidRPr="00FE420E">
              <w:rPr>
                <w:spacing w:val="-9"/>
              </w:rPr>
              <w:t xml:space="preserve"> </w:t>
            </w:r>
            <w:r w:rsidRPr="00FE420E">
              <w:t>спілки</w:t>
            </w:r>
          </w:p>
        </w:tc>
      </w:tr>
      <w:tr w:rsidR="00D51890" w:rsidRPr="00FE420E">
        <w:trPr>
          <w:gridAfter w:val="1"/>
          <w:wAfter w:w="131" w:type="dxa"/>
          <w:trHeight w:val="708"/>
        </w:trPr>
        <w:tc>
          <w:tcPr>
            <w:tcW w:w="715" w:type="dxa"/>
          </w:tcPr>
          <w:p w:rsidR="00D51890" w:rsidRPr="00FE420E" w:rsidRDefault="00D51890" w:rsidP="00AB6AE3">
            <w:pPr>
              <w:pStyle w:val="TableParagraph"/>
              <w:ind w:left="0" w:right="1"/>
              <w:rPr>
                <w:spacing w:val="-2"/>
              </w:rPr>
            </w:pPr>
            <w:r w:rsidRPr="00FE420E">
              <w:rPr>
                <w:spacing w:val="-2"/>
              </w:rPr>
              <w:t>13</w:t>
            </w:r>
          </w:p>
        </w:tc>
        <w:tc>
          <w:tcPr>
            <w:tcW w:w="1375" w:type="dxa"/>
          </w:tcPr>
          <w:p w:rsidR="00D51890" w:rsidRPr="00FE420E" w:rsidRDefault="00D51890" w:rsidP="00AB6AE3">
            <w:pPr>
              <w:pStyle w:val="TableParagraph"/>
              <w:ind w:left="0" w:right="1"/>
            </w:pPr>
            <w:r w:rsidRPr="00FE420E">
              <w:rPr>
                <w:spacing w:val="-2"/>
              </w:rPr>
              <w:t>00657</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2"/>
              </w:rPr>
              <w:t xml:space="preserve"> </w:t>
            </w:r>
            <w:r w:rsidRPr="00FE420E">
              <w:t>реєстрація</w:t>
            </w:r>
            <w:r w:rsidRPr="00FE420E">
              <w:rPr>
                <w:spacing w:val="-12"/>
              </w:rPr>
              <w:t xml:space="preserve"> </w:t>
            </w:r>
            <w:r w:rsidRPr="00FE420E">
              <w:t>створення</w:t>
            </w:r>
            <w:r w:rsidRPr="00FE420E">
              <w:rPr>
                <w:spacing w:val="-14"/>
              </w:rPr>
              <w:t xml:space="preserve"> </w:t>
            </w:r>
            <w:r w:rsidRPr="00FE420E">
              <w:t xml:space="preserve">організації роботодавців, об’єднання організацій </w:t>
            </w:r>
            <w:r w:rsidRPr="00FE420E">
              <w:rPr>
                <w:spacing w:val="-2"/>
              </w:rPr>
              <w:t>роботодавців</w:t>
            </w:r>
          </w:p>
        </w:tc>
      </w:tr>
      <w:tr w:rsidR="00D51890" w:rsidRPr="00FE420E">
        <w:trPr>
          <w:gridAfter w:val="1"/>
          <w:wAfter w:w="131" w:type="dxa"/>
          <w:trHeight w:val="1063"/>
        </w:trPr>
        <w:tc>
          <w:tcPr>
            <w:tcW w:w="715" w:type="dxa"/>
          </w:tcPr>
          <w:p w:rsidR="00D51890" w:rsidRPr="00FE420E" w:rsidRDefault="00D51890" w:rsidP="00AB6AE3">
            <w:pPr>
              <w:pStyle w:val="TableParagraph"/>
              <w:ind w:left="0" w:right="1"/>
              <w:rPr>
                <w:spacing w:val="-2"/>
              </w:rPr>
            </w:pPr>
            <w:r w:rsidRPr="00FE420E">
              <w:rPr>
                <w:spacing w:val="-2"/>
              </w:rPr>
              <w:t>14</w:t>
            </w:r>
          </w:p>
        </w:tc>
        <w:tc>
          <w:tcPr>
            <w:tcW w:w="1375" w:type="dxa"/>
          </w:tcPr>
          <w:p w:rsidR="00D51890" w:rsidRPr="00FE420E" w:rsidRDefault="00D51890" w:rsidP="00AB6AE3">
            <w:pPr>
              <w:pStyle w:val="TableParagraph"/>
              <w:ind w:left="0" w:right="1"/>
            </w:pPr>
            <w:r w:rsidRPr="00FE420E">
              <w:rPr>
                <w:spacing w:val="-2"/>
              </w:rPr>
              <w:t>00645</w:t>
            </w:r>
          </w:p>
        </w:tc>
        <w:tc>
          <w:tcPr>
            <w:tcW w:w="7590" w:type="dxa"/>
            <w:gridSpan w:val="3"/>
          </w:tcPr>
          <w:p w:rsidR="00D51890" w:rsidRPr="00FE420E" w:rsidRDefault="00D51890" w:rsidP="00AB6AE3">
            <w:pPr>
              <w:pStyle w:val="TableParagraph"/>
              <w:ind w:right="174"/>
              <w:jc w:val="both"/>
            </w:pPr>
            <w:r w:rsidRPr="00FE420E">
              <w:t>Державна</w:t>
            </w:r>
            <w:r w:rsidRPr="00FE420E">
              <w:rPr>
                <w:spacing w:val="-10"/>
              </w:rPr>
              <w:t xml:space="preserve"> </w:t>
            </w:r>
            <w:r w:rsidRPr="00FE420E">
              <w:t>реєстрація</w:t>
            </w:r>
            <w:r w:rsidRPr="00FE420E">
              <w:rPr>
                <w:spacing w:val="-10"/>
              </w:rPr>
              <w:t xml:space="preserve"> </w:t>
            </w:r>
            <w:r w:rsidRPr="00FE420E">
              <w:t>включення</w:t>
            </w:r>
            <w:r w:rsidRPr="00FE420E">
              <w:rPr>
                <w:spacing w:val="-10"/>
              </w:rPr>
              <w:t xml:space="preserve"> </w:t>
            </w:r>
            <w:r w:rsidRPr="00FE420E">
              <w:t>відомостей</w:t>
            </w:r>
            <w:r w:rsidRPr="00FE420E">
              <w:rPr>
                <w:spacing w:val="-10"/>
              </w:rPr>
              <w:t xml:space="preserve"> </w:t>
            </w:r>
            <w:r w:rsidRPr="00FE420E">
              <w:t>про організацію роботодавців, об’єднання організацій</w:t>
            </w:r>
            <w:r w:rsidRPr="00FE420E">
              <w:rPr>
                <w:spacing w:val="-11"/>
              </w:rPr>
              <w:t xml:space="preserve"> </w:t>
            </w:r>
            <w:r w:rsidRPr="00FE420E">
              <w:t>роботодавців,</w:t>
            </w:r>
            <w:r w:rsidRPr="00FE420E">
              <w:rPr>
                <w:spacing w:val="-12"/>
              </w:rPr>
              <w:t xml:space="preserve"> </w:t>
            </w:r>
            <w:r w:rsidRPr="00FE420E">
              <w:t>зареєстровані</w:t>
            </w:r>
            <w:r w:rsidRPr="00FE420E">
              <w:rPr>
                <w:spacing w:val="-11"/>
              </w:rPr>
              <w:t xml:space="preserve"> </w:t>
            </w:r>
            <w:r w:rsidRPr="00FE420E">
              <w:rPr>
                <w:spacing w:val="-5"/>
              </w:rPr>
              <w:t>до</w:t>
            </w:r>
            <w:r w:rsidRPr="00FE420E">
              <w:t xml:space="preserve"> 1</w:t>
            </w:r>
            <w:r w:rsidRPr="00FE420E">
              <w:rPr>
                <w:spacing w:val="-3"/>
              </w:rPr>
              <w:t xml:space="preserve"> </w:t>
            </w:r>
            <w:r w:rsidRPr="00FE420E">
              <w:t>липня</w:t>
            </w:r>
            <w:r w:rsidRPr="00FE420E">
              <w:rPr>
                <w:spacing w:val="-7"/>
              </w:rPr>
              <w:t xml:space="preserve"> </w:t>
            </w:r>
            <w:r w:rsidRPr="00FE420E">
              <w:t>2004</w:t>
            </w:r>
            <w:r w:rsidRPr="00FE420E">
              <w:rPr>
                <w:spacing w:val="-3"/>
              </w:rPr>
              <w:t xml:space="preserve"> </w:t>
            </w:r>
            <w:r w:rsidRPr="00FE420E">
              <w:t>р.,</w:t>
            </w:r>
            <w:r w:rsidRPr="00FE420E">
              <w:rPr>
                <w:spacing w:val="-5"/>
              </w:rPr>
              <w:t xml:space="preserve"> </w:t>
            </w:r>
            <w:r w:rsidRPr="00FE420E">
              <w:t>відомості</w:t>
            </w:r>
            <w:r w:rsidRPr="00FE420E">
              <w:rPr>
                <w:spacing w:val="-7"/>
              </w:rPr>
              <w:t xml:space="preserve"> </w:t>
            </w:r>
            <w:r w:rsidRPr="00FE420E">
              <w:t>про</w:t>
            </w:r>
            <w:r w:rsidRPr="00FE420E">
              <w:rPr>
                <w:spacing w:val="-3"/>
              </w:rPr>
              <w:t xml:space="preserve"> </w:t>
            </w:r>
            <w:r w:rsidRPr="00FE420E">
              <w:t>які</w:t>
            </w:r>
            <w:r w:rsidRPr="00FE420E">
              <w:rPr>
                <w:spacing w:val="-3"/>
              </w:rPr>
              <w:t xml:space="preserve"> </w:t>
            </w:r>
            <w:r w:rsidRPr="00FE420E">
              <w:t>не</w:t>
            </w:r>
            <w:r w:rsidRPr="00FE420E">
              <w:rPr>
                <w:spacing w:val="-4"/>
              </w:rPr>
              <w:t xml:space="preserve"> </w:t>
            </w:r>
            <w:r w:rsidRPr="00FE420E">
              <w:t>містяться</w:t>
            </w:r>
            <w:r w:rsidRPr="00FE420E">
              <w:rPr>
                <w:spacing w:val="-4"/>
              </w:rPr>
              <w:t xml:space="preserve"> </w:t>
            </w:r>
            <w:r w:rsidRPr="00FE420E">
              <w:t xml:space="preserve">в Єдиному державному реєстрі юридичних осіб, фізичних осіб — підприємців та громадських </w:t>
            </w:r>
            <w:r w:rsidRPr="00FE420E">
              <w:rPr>
                <w:spacing w:val="-2"/>
              </w:rPr>
              <w:t>формувань</w:t>
            </w:r>
          </w:p>
        </w:tc>
      </w:tr>
      <w:tr w:rsidR="00D51890" w:rsidRPr="00FE420E">
        <w:trPr>
          <w:gridAfter w:val="1"/>
          <w:wAfter w:w="131" w:type="dxa"/>
          <w:trHeight w:val="1126"/>
        </w:trPr>
        <w:tc>
          <w:tcPr>
            <w:tcW w:w="715" w:type="dxa"/>
          </w:tcPr>
          <w:p w:rsidR="00D51890" w:rsidRPr="00FE420E" w:rsidRDefault="00D51890" w:rsidP="00AB6AE3">
            <w:pPr>
              <w:pStyle w:val="TableParagraph"/>
              <w:ind w:left="0" w:right="1"/>
              <w:rPr>
                <w:spacing w:val="-2"/>
              </w:rPr>
            </w:pPr>
            <w:r w:rsidRPr="00FE420E">
              <w:rPr>
                <w:spacing w:val="-2"/>
              </w:rPr>
              <w:t>15</w:t>
            </w:r>
          </w:p>
        </w:tc>
        <w:tc>
          <w:tcPr>
            <w:tcW w:w="1375" w:type="dxa"/>
          </w:tcPr>
          <w:p w:rsidR="00D51890" w:rsidRPr="00FE420E" w:rsidRDefault="00D51890" w:rsidP="00AB6AE3">
            <w:pPr>
              <w:pStyle w:val="TableParagraph"/>
              <w:ind w:left="0" w:right="1"/>
            </w:pPr>
            <w:r w:rsidRPr="00FE420E">
              <w:rPr>
                <w:spacing w:val="-2"/>
              </w:rPr>
              <w:t>00608</w:t>
            </w:r>
          </w:p>
        </w:tc>
        <w:tc>
          <w:tcPr>
            <w:tcW w:w="7590" w:type="dxa"/>
            <w:gridSpan w:val="3"/>
          </w:tcPr>
          <w:p w:rsidR="00D51890" w:rsidRPr="00FE420E" w:rsidRDefault="00D51890" w:rsidP="00AB6AE3">
            <w:pPr>
              <w:pStyle w:val="TableParagraph"/>
              <w:ind w:right="195"/>
              <w:jc w:val="both"/>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організацію роботодавців, об’єднання організацій роботодавців, що містяться в Єдиному</w:t>
            </w:r>
            <w:r w:rsidRPr="00FE420E">
              <w:rPr>
                <w:spacing w:val="-11"/>
              </w:rPr>
              <w:t xml:space="preserve"> </w:t>
            </w:r>
            <w:r w:rsidRPr="00FE420E">
              <w:t>державному</w:t>
            </w:r>
            <w:r w:rsidRPr="00FE420E">
              <w:rPr>
                <w:spacing w:val="-11"/>
              </w:rPr>
              <w:t xml:space="preserve"> </w:t>
            </w:r>
            <w:r w:rsidRPr="00FE420E">
              <w:t>реєстрі</w:t>
            </w:r>
            <w:r w:rsidRPr="00FE420E">
              <w:rPr>
                <w:spacing w:val="-7"/>
              </w:rPr>
              <w:t xml:space="preserve"> </w:t>
            </w:r>
            <w:r w:rsidRPr="00FE420E">
              <w:t>юридичних</w:t>
            </w:r>
            <w:r w:rsidRPr="00FE420E">
              <w:rPr>
                <w:spacing w:val="-10"/>
              </w:rPr>
              <w:t xml:space="preserve"> </w:t>
            </w:r>
            <w:r w:rsidRPr="00FE420E">
              <w:t>осіб, фізичних осіб — підприємців та громадських формувань,</w:t>
            </w:r>
            <w:r w:rsidRPr="00FE420E">
              <w:rPr>
                <w:spacing w:val="-5"/>
              </w:rPr>
              <w:t xml:space="preserve"> </w:t>
            </w:r>
            <w:r w:rsidRPr="00FE420E">
              <w:t>у</w:t>
            </w:r>
            <w:r w:rsidRPr="00FE420E">
              <w:rPr>
                <w:spacing w:val="-9"/>
              </w:rPr>
              <w:t xml:space="preserve"> </w:t>
            </w:r>
            <w:r w:rsidRPr="00FE420E">
              <w:t>тому</w:t>
            </w:r>
            <w:r w:rsidRPr="00FE420E">
              <w:rPr>
                <w:spacing w:val="-9"/>
              </w:rPr>
              <w:t xml:space="preserve"> </w:t>
            </w:r>
            <w:r w:rsidRPr="00FE420E">
              <w:t>числі</w:t>
            </w:r>
            <w:r w:rsidRPr="00FE420E">
              <w:rPr>
                <w:spacing w:val="-4"/>
              </w:rPr>
              <w:t xml:space="preserve"> </w:t>
            </w:r>
            <w:r w:rsidRPr="00FE420E">
              <w:t>змін</w:t>
            </w:r>
            <w:r w:rsidRPr="00FE420E">
              <w:rPr>
                <w:spacing w:val="-8"/>
              </w:rPr>
              <w:t xml:space="preserve"> </w:t>
            </w:r>
            <w:r w:rsidRPr="00FE420E">
              <w:t>до</w:t>
            </w:r>
            <w:r w:rsidRPr="00FE420E">
              <w:rPr>
                <w:spacing w:val="-4"/>
              </w:rPr>
              <w:t xml:space="preserve"> </w:t>
            </w:r>
            <w:r w:rsidRPr="00FE420E">
              <w:t xml:space="preserve">установчих </w:t>
            </w:r>
            <w:r w:rsidRPr="00FE420E">
              <w:rPr>
                <w:spacing w:val="-2"/>
              </w:rPr>
              <w:t>документів</w:t>
            </w:r>
          </w:p>
        </w:tc>
      </w:tr>
      <w:tr w:rsidR="00D51890" w:rsidRPr="00FE420E">
        <w:trPr>
          <w:gridAfter w:val="1"/>
          <w:wAfter w:w="131" w:type="dxa"/>
          <w:trHeight w:val="825"/>
        </w:trPr>
        <w:tc>
          <w:tcPr>
            <w:tcW w:w="715" w:type="dxa"/>
          </w:tcPr>
          <w:p w:rsidR="00D51890" w:rsidRPr="00FE420E" w:rsidRDefault="00D51890" w:rsidP="00AB6AE3">
            <w:pPr>
              <w:pStyle w:val="TableParagraph"/>
              <w:spacing w:before="103"/>
              <w:ind w:left="0" w:right="1"/>
              <w:rPr>
                <w:spacing w:val="-2"/>
              </w:rPr>
            </w:pPr>
            <w:r w:rsidRPr="00FE420E">
              <w:rPr>
                <w:spacing w:val="-2"/>
              </w:rPr>
              <w:t>16</w:t>
            </w:r>
          </w:p>
        </w:tc>
        <w:tc>
          <w:tcPr>
            <w:tcW w:w="1375" w:type="dxa"/>
          </w:tcPr>
          <w:p w:rsidR="00D51890" w:rsidRPr="00FE420E" w:rsidRDefault="00D51890" w:rsidP="00AB6AE3">
            <w:pPr>
              <w:pStyle w:val="TableParagraph"/>
              <w:spacing w:before="103"/>
              <w:ind w:left="0" w:right="1"/>
            </w:pPr>
            <w:r w:rsidRPr="00FE420E">
              <w:rPr>
                <w:spacing w:val="-2"/>
              </w:rPr>
              <w:t>00659</w:t>
            </w:r>
          </w:p>
        </w:tc>
        <w:tc>
          <w:tcPr>
            <w:tcW w:w="7590" w:type="dxa"/>
            <w:gridSpan w:val="3"/>
          </w:tcPr>
          <w:p w:rsidR="00D51890" w:rsidRPr="00FE420E" w:rsidRDefault="00D51890" w:rsidP="00AB6AE3">
            <w:pPr>
              <w:pStyle w:val="TableParagraph"/>
              <w:spacing w:before="103"/>
              <w:jc w:val="left"/>
            </w:pPr>
            <w:r w:rsidRPr="00FE420E">
              <w:t>Державна</w:t>
            </w:r>
            <w:r w:rsidRPr="00FE420E">
              <w:rPr>
                <w:spacing w:val="-7"/>
              </w:rPr>
              <w:t xml:space="preserve"> </w:t>
            </w:r>
            <w:r w:rsidRPr="00FE420E">
              <w:t>реєстрація</w:t>
            </w:r>
            <w:r w:rsidRPr="00FE420E">
              <w:rPr>
                <w:spacing w:val="-7"/>
              </w:rPr>
              <w:t xml:space="preserve"> </w:t>
            </w:r>
            <w:r w:rsidRPr="00FE420E">
              <w:t>зміни</w:t>
            </w:r>
            <w:r w:rsidRPr="00FE420E">
              <w:rPr>
                <w:spacing w:val="-7"/>
              </w:rPr>
              <w:t xml:space="preserve"> </w:t>
            </w:r>
            <w:r w:rsidRPr="00FE420E">
              <w:t>складу</w:t>
            </w:r>
            <w:r w:rsidRPr="00FE420E">
              <w:rPr>
                <w:spacing w:val="-11"/>
              </w:rPr>
              <w:t xml:space="preserve"> </w:t>
            </w:r>
            <w:r w:rsidRPr="00FE420E">
              <w:t>комісії</w:t>
            </w:r>
            <w:r w:rsidRPr="00FE420E">
              <w:rPr>
                <w:spacing w:val="-6"/>
              </w:rPr>
              <w:t xml:space="preserve"> </w:t>
            </w:r>
            <w:r w:rsidRPr="00FE420E">
              <w:t>з припинення (комісії з реорганізації, ліквідаційної</w:t>
            </w:r>
            <w:r w:rsidRPr="00FE420E">
              <w:rPr>
                <w:spacing w:val="-10"/>
              </w:rPr>
              <w:t xml:space="preserve"> </w:t>
            </w:r>
            <w:r w:rsidRPr="00FE420E">
              <w:t>комісії),</w:t>
            </w:r>
            <w:r w:rsidRPr="00FE420E">
              <w:rPr>
                <w:spacing w:val="-12"/>
              </w:rPr>
              <w:t xml:space="preserve"> </w:t>
            </w:r>
            <w:r w:rsidRPr="00FE420E">
              <w:t>голови</w:t>
            </w:r>
            <w:r w:rsidRPr="00FE420E">
              <w:rPr>
                <w:spacing w:val="-11"/>
              </w:rPr>
              <w:t xml:space="preserve"> </w:t>
            </w:r>
            <w:r w:rsidRPr="00FE420E">
              <w:t>комісії</w:t>
            </w:r>
            <w:r w:rsidRPr="00FE420E">
              <w:rPr>
                <w:spacing w:val="-10"/>
              </w:rPr>
              <w:t xml:space="preserve"> </w:t>
            </w:r>
            <w:r w:rsidRPr="00FE420E">
              <w:t>або ліквідатора, керуючого припиненням організації роботодавців, об’єднання організацій роботодавців</w:t>
            </w:r>
          </w:p>
        </w:tc>
      </w:tr>
      <w:tr w:rsidR="00D51890" w:rsidRPr="00FE420E">
        <w:trPr>
          <w:gridAfter w:val="1"/>
          <w:wAfter w:w="131" w:type="dxa"/>
          <w:trHeight w:val="699"/>
        </w:trPr>
        <w:tc>
          <w:tcPr>
            <w:tcW w:w="715" w:type="dxa"/>
          </w:tcPr>
          <w:p w:rsidR="00D51890" w:rsidRPr="00FE420E" w:rsidRDefault="00D51890" w:rsidP="00AB6AE3">
            <w:pPr>
              <w:pStyle w:val="TableParagraph"/>
              <w:ind w:left="0" w:right="1"/>
              <w:rPr>
                <w:spacing w:val="-2"/>
              </w:rPr>
            </w:pPr>
            <w:r w:rsidRPr="00FE420E">
              <w:rPr>
                <w:spacing w:val="-2"/>
              </w:rPr>
              <w:t>17</w:t>
            </w:r>
          </w:p>
        </w:tc>
        <w:tc>
          <w:tcPr>
            <w:tcW w:w="1375" w:type="dxa"/>
          </w:tcPr>
          <w:p w:rsidR="00D51890" w:rsidRPr="00FE420E" w:rsidRDefault="00D51890" w:rsidP="00AB6AE3">
            <w:pPr>
              <w:pStyle w:val="TableParagraph"/>
              <w:ind w:left="0" w:right="1"/>
            </w:pPr>
            <w:r w:rsidRPr="00FE420E">
              <w:rPr>
                <w:spacing w:val="-2"/>
              </w:rPr>
              <w:t>00606</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1"/>
              </w:rPr>
              <w:t xml:space="preserve"> </w:t>
            </w:r>
            <w:r w:rsidRPr="00FE420E">
              <w:t>реєстрація</w:t>
            </w:r>
            <w:r w:rsidRPr="00FE420E">
              <w:rPr>
                <w:spacing w:val="-11"/>
              </w:rPr>
              <w:t xml:space="preserve"> </w:t>
            </w:r>
            <w:r w:rsidRPr="00FE420E">
              <w:t>припинення</w:t>
            </w:r>
            <w:r w:rsidRPr="00FE420E">
              <w:rPr>
                <w:spacing w:val="-14"/>
              </w:rPr>
              <w:t xml:space="preserve"> </w:t>
            </w:r>
            <w:r w:rsidRPr="00FE420E">
              <w:t>організації роботодавців, об’єднання організацій роботодавців у результаті ліквідації</w:t>
            </w:r>
          </w:p>
        </w:tc>
      </w:tr>
      <w:tr w:rsidR="00D51890" w:rsidRPr="00FE420E">
        <w:trPr>
          <w:gridAfter w:val="1"/>
          <w:wAfter w:w="131" w:type="dxa"/>
          <w:trHeight w:val="694"/>
        </w:trPr>
        <w:tc>
          <w:tcPr>
            <w:tcW w:w="715" w:type="dxa"/>
          </w:tcPr>
          <w:p w:rsidR="00D51890" w:rsidRPr="00FE420E" w:rsidRDefault="00D51890" w:rsidP="00AB6AE3">
            <w:pPr>
              <w:pStyle w:val="TableParagraph"/>
              <w:ind w:left="0" w:right="1"/>
              <w:rPr>
                <w:spacing w:val="-2"/>
              </w:rPr>
            </w:pPr>
            <w:r w:rsidRPr="00FE420E">
              <w:rPr>
                <w:spacing w:val="-2"/>
              </w:rPr>
              <w:t>18</w:t>
            </w:r>
          </w:p>
        </w:tc>
        <w:tc>
          <w:tcPr>
            <w:tcW w:w="1375" w:type="dxa"/>
          </w:tcPr>
          <w:p w:rsidR="00D51890" w:rsidRPr="00FE420E" w:rsidRDefault="00D51890" w:rsidP="00AB6AE3">
            <w:pPr>
              <w:pStyle w:val="TableParagraph"/>
              <w:ind w:left="0" w:right="1"/>
            </w:pPr>
            <w:r w:rsidRPr="00FE420E">
              <w:rPr>
                <w:spacing w:val="-2"/>
              </w:rPr>
              <w:t>00660</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1"/>
              </w:rPr>
              <w:t xml:space="preserve"> </w:t>
            </w:r>
            <w:r w:rsidRPr="00FE420E">
              <w:t>реєстрація</w:t>
            </w:r>
            <w:r w:rsidRPr="00FE420E">
              <w:rPr>
                <w:spacing w:val="-11"/>
              </w:rPr>
              <w:t xml:space="preserve"> </w:t>
            </w:r>
            <w:r w:rsidRPr="00FE420E">
              <w:t>припинення</w:t>
            </w:r>
            <w:r w:rsidRPr="00FE420E">
              <w:rPr>
                <w:spacing w:val="-14"/>
              </w:rPr>
              <w:t xml:space="preserve"> </w:t>
            </w:r>
            <w:r w:rsidRPr="00FE420E">
              <w:t>організації роботодавців, об’єднання організацій роботодавців у результаті реорганізації</w:t>
            </w:r>
          </w:p>
        </w:tc>
      </w:tr>
      <w:tr w:rsidR="00D51890" w:rsidRPr="00FE420E">
        <w:trPr>
          <w:gridAfter w:val="1"/>
          <w:wAfter w:w="131" w:type="dxa"/>
          <w:trHeight w:val="705"/>
        </w:trPr>
        <w:tc>
          <w:tcPr>
            <w:tcW w:w="715" w:type="dxa"/>
          </w:tcPr>
          <w:p w:rsidR="00D51890" w:rsidRPr="00FE420E" w:rsidRDefault="00D51890" w:rsidP="00AB6AE3">
            <w:pPr>
              <w:pStyle w:val="TableParagraph"/>
              <w:ind w:left="0" w:right="1"/>
              <w:rPr>
                <w:spacing w:val="-2"/>
              </w:rPr>
            </w:pPr>
            <w:r w:rsidRPr="00FE420E">
              <w:rPr>
                <w:spacing w:val="-2"/>
              </w:rPr>
              <w:t>19</w:t>
            </w:r>
          </w:p>
        </w:tc>
        <w:tc>
          <w:tcPr>
            <w:tcW w:w="1375" w:type="dxa"/>
          </w:tcPr>
          <w:p w:rsidR="00D51890" w:rsidRPr="00FE420E" w:rsidRDefault="00D51890" w:rsidP="00AB6AE3">
            <w:pPr>
              <w:pStyle w:val="TableParagraph"/>
              <w:ind w:left="0" w:right="1"/>
            </w:pPr>
            <w:r w:rsidRPr="00FE420E">
              <w:rPr>
                <w:spacing w:val="-2"/>
              </w:rPr>
              <w:t>00658</w:t>
            </w:r>
          </w:p>
        </w:tc>
        <w:tc>
          <w:tcPr>
            <w:tcW w:w="7590" w:type="dxa"/>
            <w:gridSpan w:val="3"/>
          </w:tcPr>
          <w:p w:rsidR="00D51890" w:rsidRPr="00FE420E" w:rsidRDefault="00D51890" w:rsidP="00AB6AE3">
            <w:pPr>
              <w:pStyle w:val="TableParagraph"/>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9"/>
              </w:rPr>
              <w:t xml:space="preserve"> </w:t>
            </w:r>
            <w:r w:rsidRPr="00FE420E">
              <w:t>припинення організації роботодавців, об’єднання організацій</w:t>
            </w:r>
            <w:r w:rsidRPr="00FE420E">
              <w:rPr>
                <w:spacing w:val="-11"/>
              </w:rPr>
              <w:t xml:space="preserve"> </w:t>
            </w:r>
            <w:r w:rsidRPr="00FE420E">
              <w:rPr>
                <w:spacing w:val="-2"/>
              </w:rPr>
              <w:t>роботодавців</w:t>
            </w:r>
          </w:p>
        </w:tc>
      </w:tr>
      <w:tr w:rsidR="00D51890" w:rsidRPr="00FE420E">
        <w:trPr>
          <w:gridAfter w:val="1"/>
          <w:wAfter w:w="131" w:type="dxa"/>
          <w:trHeight w:val="641"/>
        </w:trPr>
        <w:tc>
          <w:tcPr>
            <w:tcW w:w="715" w:type="dxa"/>
          </w:tcPr>
          <w:p w:rsidR="00D51890" w:rsidRPr="00FE420E" w:rsidRDefault="00D51890" w:rsidP="00AB6AE3">
            <w:pPr>
              <w:pStyle w:val="TableParagraph"/>
              <w:ind w:left="0" w:right="1"/>
              <w:rPr>
                <w:spacing w:val="-2"/>
              </w:rPr>
            </w:pPr>
            <w:r w:rsidRPr="00FE420E">
              <w:rPr>
                <w:spacing w:val="-2"/>
              </w:rPr>
              <w:t>20</w:t>
            </w:r>
          </w:p>
        </w:tc>
        <w:tc>
          <w:tcPr>
            <w:tcW w:w="1375" w:type="dxa"/>
          </w:tcPr>
          <w:p w:rsidR="00D51890" w:rsidRPr="00FE420E" w:rsidRDefault="00D51890" w:rsidP="00AB6AE3">
            <w:pPr>
              <w:pStyle w:val="TableParagraph"/>
              <w:ind w:left="0" w:right="1"/>
            </w:pPr>
            <w:r w:rsidRPr="00FE420E">
              <w:rPr>
                <w:spacing w:val="-2"/>
              </w:rPr>
              <w:t>00607</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8"/>
              </w:rPr>
              <w:t xml:space="preserve"> </w:t>
            </w:r>
            <w:r w:rsidRPr="00FE420E">
              <w:t xml:space="preserve">відміну рішення про припинення організації роботодавців, об’єднання організацій </w:t>
            </w:r>
            <w:r w:rsidRPr="00FE420E">
              <w:rPr>
                <w:spacing w:val="-2"/>
              </w:rPr>
              <w:t>роботодавців</w:t>
            </w:r>
          </w:p>
        </w:tc>
      </w:tr>
      <w:tr w:rsidR="00D51890" w:rsidRPr="00FE420E">
        <w:trPr>
          <w:gridAfter w:val="1"/>
          <w:wAfter w:w="131" w:type="dxa"/>
          <w:trHeight w:val="1087"/>
        </w:trPr>
        <w:tc>
          <w:tcPr>
            <w:tcW w:w="715" w:type="dxa"/>
          </w:tcPr>
          <w:p w:rsidR="00D51890" w:rsidRPr="00FE420E" w:rsidRDefault="00D51890" w:rsidP="00AB6AE3">
            <w:pPr>
              <w:pStyle w:val="TableParagraph"/>
              <w:ind w:left="0" w:right="1"/>
              <w:rPr>
                <w:spacing w:val="-2"/>
              </w:rPr>
            </w:pPr>
            <w:r w:rsidRPr="00FE420E">
              <w:rPr>
                <w:spacing w:val="-2"/>
              </w:rPr>
              <w:t>21</w:t>
            </w:r>
          </w:p>
        </w:tc>
        <w:tc>
          <w:tcPr>
            <w:tcW w:w="1375" w:type="dxa"/>
          </w:tcPr>
          <w:p w:rsidR="00D51890" w:rsidRPr="00FE420E" w:rsidRDefault="00D51890" w:rsidP="00AB6AE3">
            <w:pPr>
              <w:pStyle w:val="TableParagraph"/>
              <w:ind w:left="0" w:right="1"/>
            </w:pPr>
            <w:r w:rsidRPr="00FE420E">
              <w:rPr>
                <w:spacing w:val="-2"/>
              </w:rPr>
              <w:t>00669</w:t>
            </w:r>
          </w:p>
        </w:tc>
        <w:tc>
          <w:tcPr>
            <w:tcW w:w="7590" w:type="dxa"/>
            <w:gridSpan w:val="3"/>
          </w:tcPr>
          <w:p w:rsidR="00D51890" w:rsidRPr="00FE420E" w:rsidRDefault="00D51890" w:rsidP="00AB6AE3">
            <w:pPr>
              <w:pStyle w:val="TableParagraph"/>
              <w:ind w:right="280"/>
              <w:jc w:val="left"/>
            </w:pPr>
            <w:r w:rsidRPr="00FE420E">
              <w:t>Державна</w:t>
            </w:r>
            <w:r w:rsidRPr="00FE420E">
              <w:rPr>
                <w:spacing w:val="-10"/>
              </w:rPr>
              <w:t xml:space="preserve"> </w:t>
            </w:r>
            <w:r w:rsidRPr="00FE420E">
              <w:t>реєстрація</w:t>
            </w:r>
            <w:r w:rsidRPr="00FE420E">
              <w:rPr>
                <w:spacing w:val="-10"/>
              </w:rPr>
              <w:t xml:space="preserve"> </w:t>
            </w:r>
            <w:r w:rsidRPr="00FE420E">
              <w:t>включення</w:t>
            </w:r>
            <w:r w:rsidRPr="00FE420E">
              <w:rPr>
                <w:spacing w:val="-10"/>
              </w:rPr>
              <w:t xml:space="preserve"> </w:t>
            </w:r>
            <w:r w:rsidRPr="00FE420E">
              <w:t>відомостей</w:t>
            </w:r>
            <w:r w:rsidRPr="00FE420E">
              <w:rPr>
                <w:spacing w:val="-10"/>
              </w:rPr>
              <w:t xml:space="preserve"> </w:t>
            </w:r>
            <w:r w:rsidRPr="00FE420E">
              <w:t>про структурне утворення політичної партії, зареєстроване</w:t>
            </w:r>
            <w:r w:rsidRPr="00FE420E">
              <w:rPr>
                <w:spacing w:val="-2"/>
              </w:rPr>
              <w:t xml:space="preserve"> </w:t>
            </w:r>
            <w:r w:rsidRPr="00FE420E">
              <w:t>до</w:t>
            </w:r>
            <w:r w:rsidRPr="00FE420E">
              <w:rPr>
                <w:spacing w:val="-2"/>
              </w:rPr>
              <w:t xml:space="preserve"> </w:t>
            </w:r>
            <w:r w:rsidRPr="00FE420E">
              <w:t>1 липня</w:t>
            </w:r>
            <w:r w:rsidRPr="00FE420E">
              <w:rPr>
                <w:spacing w:val="-2"/>
              </w:rPr>
              <w:t xml:space="preserve"> </w:t>
            </w:r>
            <w:r w:rsidRPr="00FE420E">
              <w:t>2004</w:t>
            </w:r>
            <w:r w:rsidRPr="00FE420E">
              <w:rPr>
                <w:spacing w:val="-2"/>
              </w:rPr>
              <w:t xml:space="preserve"> </w:t>
            </w:r>
            <w:r w:rsidRPr="00FE420E">
              <w:t>р., відомості про яке</w:t>
            </w:r>
            <w:r w:rsidRPr="00FE420E">
              <w:rPr>
                <w:spacing w:val="-5"/>
              </w:rPr>
              <w:t xml:space="preserve"> </w:t>
            </w:r>
            <w:r w:rsidRPr="00FE420E">
              <w:t>не</w:t>
            </w:r>
            <w:r w:rsidRPr="00FE420E">
              <w:rPr>
                <w:spacing w:val="-5"/>
              </w:rPr>
              <w:t xml:space="preserve"> </w:t>
            </w:r>
            <w:r w:rsidRPr="00FE420E">
              <w:t>містяться</w:t>
            </w:r>
            <w:r w:rsidRPr="00FE420E">
              <w:rPr>
                <w:spacing w:val="-5"/>
              </w:rPr>
              <w:t xml:space="preserve"> </w:t>
            </w:r>
            <w:r w:rsidRPr="00FE420E">
              <w:t>в</w:t>
            </w:r>
            <w:r w:rsidRPr="00FE420E">
              <w:rPr>
                <w:spacing w:val="-7"/>
              </w:rPr>
              <w:t xml:space="preserve"> </w:t>
            </w:r>
            <w:r w:rsidRPr="00FE420E">
              <w:t>Єдиному</w:t>
            </w:r>
            <w:r w:rsidRPr="00FE420E">
              <w:rPr>
                <w:spacing w:val="-9"/>
              </w:rPr>
              <w:t xml:space="preserve"> </w:t>
            </w:r>
            <w:r w:rsidRPr="00FE420E">
              <w:t>державному</w:t>
            </w:r>
            <w:r w:rsidRPr="00FE420E">
              <w:rPr>
                <w:spacing w:val="-9"/>
              </w:rPr>
              <w:t xml:space="preserve"> </w:t>
            </w:r>
            <w:r w:rsidRPr="00FE420E">
              <w:t>реєстрі юридичних осіб, фізичних осіб — підприємців та громадських формувань</w:t>
            </w:r>
          </w:p>
        </w:tc>
      </w:tr>
      <w:tr w:rsidR="00D51890" w:rsidRPr="00FE420E">
        <w:trPr>
          <w:gridAfter w:val="1"/>
          <w:wAfter w:w="131" w:type="dxa"/>
          <w:trHeight w:val="1138"/>
        </w:trPr>
        <w:tc>
          <w:tcPr>
            <w:tcW w:w="715" w:type="dxa"/>
          </w:tcPr>
          <w:p w:rsidR="00D51890" w:rsidRPr="00FE420E" w:rsidRDefault="00D51890" w:rsidP="00AB6AE3">
            <w:pPr>
              <w:pStyle w:val="TableParagraph"/>
              <w:ind w:left="0" w:right="1"/>
              <w:rPr>
                <w:spacing w:val="-2"/>
              </w:rPr>
            </w:pPr>
            <w:r w:rsidRPr="00FE420E">
              <w:rPr>
                <w:spacing w:val="-2"/>
              </w:rPr>
              <w:t>22</w:t>
            </w:r>
          </w:p>
        </w:tc>
        <w:tc>
          <w:tcPr>
            <w:tcW w:w="1375" w:type="dxa"/>
          </w:tcPr>
          <w:p w:rsidR="00D51890" w:rsidRPr="00FE420E" w:rsidRDefault="00D51890" w:rsidP="00AB6AE3">
            <w:pPr>
              <w:pStyle w:val="TableParagraph"/>
              <w:ind w:left="0" w:right="1"/>
            </w:pPr>
            <w:r w:rsidRPr="00FE420E">
              <w:rPr>
                <w:spacing w:val="-2"/>
              </w:rPr>
              <w:t>00589</w:t>
            </w:r>
          </w:p>
        </w:tc>
        <w:tc>
          <w:tcPr>
            <w:tcW w:w="7590" w:type="dxa"/>
            <w:gridSpan w:val="3"/>
          </w:tcPr>
          <w:p w:rsidR="00D51890" w:rsidRPr="00FE420E" w:rsidRDefault="00D51890" w:rsidP="00AB6AE3">
            <w:pPr>
              <w:pStyle w:val="TableParagraph"/>
              <w:ind w:left="36" w:right="280"/>
              <w:jc w:val="both"/>
            </w:pPr>
            <w:r w:rsidRPr="00FE420E">
              <w:t>Державна реєстрація змін до відомостей про творчу</w:t>
            </w:r>
            <w:r w:rsidRPr="00FE420E">
              <w:rPr>
                <w:spacing w:val="-11"/>
              </w:rPr>
              <w:t xml:space="preserve"> </w:t>
            </w:r>
            <w:r w:rsidRPr="00FE420E">
              <w:t>спілку,</w:t>
            </w:r>
            <w:r w:rsidRPr="00FE420E">
              <w:rPr>
                <w:spacing w:val="-9"/>
              </w:rPr>
              <w:t xml:space="preserve"> </w:t>
            </w:r>
            <w:r w:rsidRPr="00FE420E">
              <w:t>територіальний</w:t>
            </w:r>
            <w:r w:rsidRPr="00FE420E">
              <w:rPr>
                <w:spacing w:val="-10"/>
              </w:rPr>
              <w:t xml:space="preserve"> </w:t>
            </w:r>
            <w:r w:rsidRPr="00FE420E">
              <w:t>осередок</w:t>
            </w:r>
            <w:r w:rsidRPr="00FE420E">
              <w:rPr>
                <w:spacing w:val="-10"/>
              </w:rPr>
              <w:t xml:space="preserve"> </w:t>
            </w:r>
            <w:r w:rsidRPr="00FE420E">
              <w:t>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r>
      <w:tr w:rsidR="00D51890" w:rsidRPr="00FE420E">
        <w:trPr>
          <w:gridAfter w:val="1"/>
          <w:wAfter w:w="131" w:type="dxa"/>
          <w:trHeight w:val="1409"/>
        </w:trPr>
        <w:tc>
          <w:tcPr>
            <w:tcW w:w="715" w:type="dxa"/>
          </w:tcPr>
          <w:p w:rsidR="00D51890" w:rsidRPr="00FE420E" w:rsidRDefault="00D51890" w:rsidP="00AB6AE3">
            <w:pPr>
              <w:pStyle w:val="TableParagraph"/>
              <w:ind w:left="0" w:right="1"/>
              <w:rPr>
                <w:spacing w:val="-2"/>
              </w:rPr>
            </w:pPr>
            <w:r w:rsidRPr="00FE420E">
              <w:rPr>
                <w:spacing w:val="-2"/>
              </w:rPr>
              <w:t>23</w:t>
            </w:r>
          </w:p>
        </w:tc>
        <w:tc>
          <w:tcPr>
            <w:tcW w:w="1375" w:type="dxa"/>
          </w:tcPr>
          <w:p w:rsidR="00D51890" w:rsidRPr="00FE420E" w:rsidRDefault="00D51890" w:rsidP="00AB6AE3">
            <w:pPr>
              <w:pStyle w:val="TableParagraph"/>
              <w:ind w:left="0" w:right="1"/>
            </w:pPr>
            <w:r w:rsidRPr="00FE420E">
              <w:rPr>
                <w:spacing w:val="-2"/>
              </w:rPr>
              <w:t>00582</w:t>
            </w:r>
          </w:p>
        </w:tc>
        <w:tc>
          <w:tcPr>
            <w:tcW w:w="7590" w:type="dxa"/>
            <w:gridSpan w:val="3"/>
          </w:tcPr>
          <w:p w:rsidR="00D51890" w:rsidRPr="00FE420E" w:rsidRDefault="00D51890" w:rsidP="00AB6AE3">
            <w:pPr>
              <w:pStyle w:val="TableParagraph"/>
              <w:ind w:right="280"/>
              <w:jc w:val="both"/>
            </w:pPr>
            <w:r w:rsidRPr="00FE420E">
              <w:t>Державна</w:t>
            </w:r>
            <w:r w:rsidRPr="00FE420E">
              <w:rPr>
                <w:spacing w:val="-10"/>
              </w:rPr>
              <w:t xml:space="preserve"> </w:t>
            </w:r>
            <w:r w:rsidRPr="00FE420E">
              <w:t>реєстрація</w:t>
            </w:r>
            <w:r w:rsidRPr="00FE420E">
              <w:rPr>
                <w:spacing w:val="-10"/>
              </w:rPr>
              <w:t xml:space="preserve"> </w:t>
            </w:r>
            <w:r w:rsidRPr="00FE420E">
              <w:t>включення</w:t>
            </w:r>
            <w:r w:rsidRPr="00FE420E">
              <w:rPr>
                <w:spacing w:val="-10"/>
              </w:rPr>
              <w:t xml:space="preserve"> </w:t>
            </w:r>
            <w:r w:rsidRPr="00FE420E">
              <w:t>відомостей</w:t>
            </w:r>
            <w:r w:rsidRPr="00FE420E">
              <w:rPr>
                <w:spacing w:val="-10"/>
              </w:rPr>
              <w:t xml:space="preserve"> </w:t>
            </w:r>
            <w:r w:rsidRPr="00FE420E">
              <w:t>про професійну спілку, об’єднання професійних спілок, організацію професійних спілок, зареєстровані до 1 липня</w:t>
            </w:r>
            <w:r w:rsidRPr="00FE420E">
              <w:rPr>
                <w:spacing w:val="-3"/>
              </w:rPr>
              <w:t xml:space="preserve"> </w:t>
            </w:r>
            <w:r w:rsidRPr="00FE420E">
              <w:t>2004</w:t>
            </w:r>
            <w:r w:rsidRPr="00FE420E">
              <w:rPr>
                <w:spacing w:val="-3"/>
              </w:rPr>
              <w:t xml:space="preserve"> </w:t>
            </w:r>
            <w:r w:rsidRPr="00FE420E">
              <w:t>р.,</w:t>
            </w:r>
            <w:r w:rsidRPr="00FE420E">
              <w:rPr>
                <w:spacing w:val="-1"/>
              </w:rPr>
              <w:t xml:space="preserve"> </w:t>
            </w:r>
            <w:r w:rsidRPr="00FE420E">
              <w:t>відомості про які</w:t>
            </w:r>
            <w:r w:rsidRPr="00FE420E">
              <w:rPr>
                <w:spacing w:val="-5"/>
              </w:rPr>
              <w:t xml:space="preserve"> </w:t>
            </w:r>
            <w:r w:rsidRPr="00FE420E">
              <w:t>не</w:t>
            </w:r>
            <w:r w:rsidRPr="00FE420E">
              <w:rPr>
                <w:spacing w:val="-4"/>
              </w:rPr>
              <w:t xml:space="preserve"> </w:t>
            </w:r>
            <w:r w:rsidRPr="00FE420E">
              <w:t>містяться</w:t>
            </w:r>
            <w:r w:rsidRPr="00FE420E">
              <w:rPr>
                <w:spacing w:val="-3"/>
              </w:rPr>
              <w:t xml:space="preserve"> </w:t>
            </w:r>
            <w:r w:rsidRPr="00FE420E">
              <w:t>в</w:t>
            </w:r>
            <w:r w:rsidRPr="00FE420E">
              <w:rPr>
                <w:spacing w:val="-4"/>
              </w:rPr>
              <w:t xml:space="preserve"> </w:t>
            </w:r>
            <w:r w:rsidRPr="00FE420E">
              <w:t>Єдиному</w:t>
            </w:r>
            <w:r w:rsidRPr="00FE420E">
              <w:rPr>
                <w:spacing w:val="-7"/>
              </w:rPr>
              <w:t xml:space="preserve"> </w:t>
            </w:r>
            <w:r w:rsidRPr="00FE420E">
              <w:t>державному</w:t>
            </w:r>
            <w:r w:rsidRPr="00FE420E">
              <w:rPr>
                <w:spacing w:val="-6"/>
              </w:rPr>
              <w:t xml:space="preserve"> </w:t>
            </w:r>
            <w:r w:rsidRPr="00FE420E">
              <w:rPr>
                <w:spacing w:val="-2"/>
              </w:rPr>
              <w:t>реєстрі</w:t>
            </w:r>
            <w:r w:rsidRPr="00FE420E">
              <w:t xml:space="preserve"> юридичних</w:t>
            </w:r>
            <w:r w:rsidRPr="00FE420E">
              <w:rPr>
                <w:spacing w:val="-10"/>
              </w:rPr>
              <w:t xml:space="preserve"> </w:t>
            </w:r>
            <w:r w:rsidRPr="00FE420E">
              <w:t>осіб,</w:t>
            </w:r>
            <w:r w:rsidRPr="00FE420E">
              <w:rPr>
                <w:spacing w:val="-7"/>
              </w:rPr>
              <w:t xml:space="preserve"> </w:t>
            </w:r>
            <w:r w:rsidRPr="00FE420E">
              <w:t>фізичних</w:t>
            </w:r>
            <w:r w:rsidRPr="00FE420E">
              <w:rPr>
                <w:spacing w:val="-7"/>
              </w:rPr>
              <w:t xml:space="preserve"> </w:t>
            </w:r>
            <w:r w:rsidRPr="00FE420E">
              <w:t>осіб</w:t>
            </w:r>
            <w:r w:rsidRPr="00FE420E">
              <w:rPr>
                <w:spacing w:val="-6"/>
              </w:rPr>
              <w:t xml:space="preserve"> </w:t>
            </w:r>
            <w:r w:rsidRPr="00FE420E">
              <w:t>—</w:t>
            </w:r>
            <w:r w:rsidRPr="00FE420E">
              <w:rPr>
                <w:spacing w:val="-9"/>
              </w:rPr>
              <w:t xml:space="preserve"> </w:t>
            </w:r>
            <w:r w:rsidRPr="00FE420E">
              <w:t>підприємців та громадських формувань</w:t>
            </w:r>
          </w:p>
        </w:tc>
      </w:tr>
      <w:tr w:rsidR="00D51890" w:rsidRPr="00FE420E">
        <w:trPr>
          <w:gridAfter w:val="1"/>
          <w:wAfter w:w="131" w:type="dxa"/>
          <w:trHeight w:val="617"/>
        </w:trPr>
        <w:tc>
          <w:tcPr>
            <w:tcW w:w="715" w:type="dxa"/>
          </w:tcPr>
          <w:p w:rsidR="00D51890" w:rsidRPr="00FE420E" w:rsidRDefault="00D51890" w:rsidP="00AB6AE3">
            <w:pPr>
              <w:pStyle w:val="TableParagraph"/>
              <w:spacing w:before="103"/>
              <w:ind w:left="0" w:right="1"/>
              <w:rPr>
                <w:spacing w:val="-2"/>
              </w:rPr>
            </w:pPr>
            <w:r w:rsidRPr="00FE420E">
              <w:rPr>
                <w:spacing w:val="-2"/>
              </w:rPr>
              <w:t>24</w:t>
            </w:r>
          </w:p>
        </w:tc>
        <w:tc>
          <w:tcPr>
            <w:tcW w:w="1375" w:type="dxa"/>
          </w:tcPr>
          <w:p w:rsidR="00D51890" w:rsidRPr="00FE420E" w:rsidRDefault="00D51890" w:rsidP="00AB6AE3">
            <w:pPr>
              <w:pStyle w:val="TableParagraph"/>
              <w:spacing w:before="103"/>
              <w:ind w:left="0" w:right="1"/>
            </w:pPr>
            <w:r w:rsidRPr="00FE420E">
              <w:rPr>
                <w:spacing w:val="-2"/>
              </w:rPr>
              <w:t>00586</w:t>
            </w:r>
          </w:p>
        </w:tc>
        <w:tc>
          <w:tcPr>
            <w:tcW w:w="7590" w:type="dxa"/>
            <w:gridSpan w:val="3"/>
          </w:tcPr>
          <w:p w:rsidR="00D51890" w:rsidRPr="00FE420E" w:rsidRDefault="00D51890" w:rsidP="00AB6AE3">
            <w:pPr>
              <w:pStyle w:val="TableParagraph"/>
              <w:spacing w:before="103"/>
              <w:ind w:left="36" w:right="36"/>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9"/>
              </w:rPr>
              <w:t xml:space="preserve"> </w:t>
            </w:r>
            <w:r w:rsidRPr="00FE420E">
              <w:t>припинення професійної спілки, організації професійних спілок, об’єднання професійних спілок</w:t>
            </w:r>
          </w:p>
        </w:tc>
      </w:tr>
      <w:tr w:rsidR="00D51890" w:rsidRPr="00FE420E">
        <w:trPr>
          <w:gridAfter w:val="1"/>
          <w:wAfter w:w="131" w:type="dxa"/>
          <w:trHeight w:val="425"/>
        </w:trPr>
        <w:tc>
          <w:tcPr>
            <w:tcW w:w="715" w:type="dxa"/>
          </w:tcPr>
          <w:p w:rsidR="00D51890" w:rsidRPr="00FE420E" w:rsidRDefault="00D51890" w:rsidP="00AB6AE3">
            <w:pPr>
              <w:pStyle w:val="TableParagraph"/>
              <w:ind w:left="0" w:right="1"/>
              <w:rPr>
                <w:spacing w:val="-2"/>
              </w:rPr>
            </w:pPr>
            <w:r w:rsidRPr="00FE420E">
              <w:rPr>
                <w:spacing w:val="-2"/>
              </w:rPr>
              <w:t>25</w:t>
            </w:r>
          </w:p>
        </w:tc>
        <w:tc>
          <w:tcPr>
            <w:tcW w:w="1375" w:type="dxa"/>
          </w:tcPr>
          <w:p w:rsidR="00D51890" w:rsidRPr="00FE420E" w:rsidRDefault="00D51890" w:rsidP="00AB6AE3">
            <w:pPr>
              <w:pStyle w:val="TableParagraph"/>
              <w:ind w:left="0" w:right="1"/>
            </w:pPr>
            <w:r w:rsidRPr="00FE420E">
              <w:rPr>
                <w:spacing w:val="-2"/>
              </w:rPr>
              <w:t>00585</w:t>
            </w:r>
          </w:p>
        </w:tc>
        <w:tc>
          <w:tcPr>
            <w:tcW w:w="7590" w:type="dxa"/>
            <w:gridSpan w:val="3"/>
          </w:tcPr>
          <w:p w:rsidR="00D51890" w:rsidRPr="00FE420E" w:rsidRDefault="00D51890" w:rsidP="00AB6AE3">
            <w:pPr>
              <w:pStyle w:val="TableParagraph"/>
              <w:ind w:right="141"/>
              <w:jc w:val="both"/>
            </w:pPr>
            <w:r w:rsidRPr="00FE420E">
              <w:t>Державна</w:t>
            </w:r>
            <w:r w:rsidRPr="00FE420E">
              <w:rPr>
                <w:spacing w:val="-7"/>
              </w:rPr>
              <w:t xml:space="preserve"> </w:t>
            </w:r>
            <w:r w:rsidRPr="00FE420E">
              <w:t>реєстрація</w:t>
            </w:r>
            <w:r w:rsidRPr="00FE420E">
              <w:rPr>
                <w:spacing w:val="-7"/>
              </w:rPr>
              <w:t xml:space="preserve"> </w:t>
            </w:r>
            <w:r w:rsidRPr="00FE420E">
              <w:t>зміни</w:t>
            </w:r>
            <w:r w:rsidRPr="00FE420E">
              <w:rPr>
                <w:spacing w:val="-7"/>
              </w:rPr>
              <w:t xml:space="preserve"> </w:t>
            </w:r>
            <w:r w:rsidRPr="00FE420E">
              <w:t>складу</w:t>
            </w:r>
            <w:r w:rsidRPr="00FE420E">
              <w:rPr>
                <w:spacing w:val="-11"/>
              </w:rPr>
              <w:t xml:space="preserve"> </w:t>
            </w:r>
            <w:r w:rsidRPr="00FE420E">
              <w:t>комісії</w:t>
            </w:r>
            <w:r w:rsidRPr="00FE420E">
              <w:rPr>
                <w:spacing w:val="-6"/>
              </w:rPr>
              <w:t xml:space="preserve"> </w:t>
            </w:r>
            <w:r w:rsidRPr="00FE420E">
              <w:t>з припинення (комісії з реорганізації, ліквідаційної</w:t>
            </w:r>
            <w:r w:rsidRPr="00FE420E">
              <w:rPr>
                <w:spacing w:val="-10"/>
              </w:rPr>
              <w:t xml:space="preserve"> </w:t>
            </w:r>
            <w:r w:rsidRPr="00FE420E">
              <w:t>комісії),</w:t>
            </w:r>
            <w:r w:rsidRPr="00FE420E">
              <w:rPr>
                <w:spacing w:val="-12"/>
              </w:rPr>
              <w:t xml:space="preserve"> </w:t>
            </w:r>
            <w:r w:rsidRPr="00FE420E">
              <w:t>голови</w:t>
            </w:r>
            <w:r w:rsidRPr="00FE420E">
              <w:rPr>
                <w:spacing w:val="-11"/>
              </w:rPr>
              <w:t xml:space="preserve"> </w:t>
            </w:r>
            <w:r w:rsidRPr="00FE420E">
              <w:t>комісії</w:t>
            </w:r>
            <w:r w:rsidRPr="00FE420E">
              <w:rPr>
                <w:spacing w:val="-10"/>
              </w:rPr>
              <w:t xml:space="preserve"> </w:t>
            </w:r>
            <w:r w:rsidRPr="00FE420E">
              <w:t>або ліквідатора, керуючого припиненням професійної</w:t>
            </w:r>
            <w:r w:rsidRPr="00FE420E">
              <w:rPr>
                <w:spacing w:val="-13"/>
              </w:rPr>
              <w:t xml:space="preserve"> </w:t>
            </w:r>
            <w:r w:rsidRPr="00FE420E">
              <w:t>спілки,</w:t>
            </w:r>
            <w:r w:rsidRPr="00FE420E">
              <w:rPr>
                <w:spacing w:val="-15"/>
              </w:rPr>
              <w:t xml:space="preserve"> </w:t>
            </w:r>
            <w:r w:rsidRPr="00FE420E">
              <w:t>організації</w:t>
            </w:r>
            <w:r w:rsidRPr="00FE420E">
              <w:rPr>
                <w:spacing w:val="-13"/>
              </w:rPr>
              <w:t xml:space="preserve"> </w:t>
            </w:r>
            <w:r w:rsidRPr="00FE420E">
              <w:t>професійних спілок, об’єднання професійних спілок</w:t>
            </w:r>
          </w:p>
        </w:tc>
      </w:tr>
      <w:tr w:rsidR="00D51890" w:rsidRPr="00FE420E">
        <w:trPr>
          <w:gridAfter w:val="1"/>
          <w:wAfter w:w="131" w:type="dxa"/>
          <w:trHeight w:val="1064"/>
        </w:trPr>
        <w:tc>
          <w:tcPr>
            <w:tcW w:w="715" w:type="dxa"/>
          </w:tcPr>
          <w:p w:rsidR="00D51890" w:rsidRPr="00FE420E" w:rsidRDefault="00D51890" w:rsidP="00AB6AE3">
            <w:pPr>
              <w:pStyle w:val="TableParagraph"/>
              <w:ind w:left="0" w:right="1"/>
              <w:rPr>
                <w:spacing w:val="-2"/>
              </w:rPr>
            </w:pPr>
            <w:r w:rsidRPr="00FE420E">
              <w:rPr>
                <w:spacing w:val="-2"/>
              </w:rPr>
              <w:t>26</w:t>
            </w:r>
          </w:p>
        </w:tc>
        <w:tc>
          <w:tcPr>
            <w:tcW w:w="1375" w:type="dxa"/>
          </w:tcPr>
          <w:p w:rsidR="00D51890" w:rsidRPr="00FE420E" w:rsidRDefault="00D51890" w:rsidP="00AB6AE3">
            <w:pPr>
              <w:pStyle w:val="TableParagraph"/>
              <w:ind w:left="0" w:right="1"/>
            </w:pPr>
            <w:r w:rsidRPr="00FE420E">
              <w:rPr>
                <w:spacing w:val="-2"/>
              </w:rPr>
              <w:t>00554</w:t>
            </w:r>
          </w:p>
        </w:tc>
        <w:tc>
          <w:tcPr>
            <w:tcW w:w="7590" w:type="dxa"/>
            <w:gridSpan w:val="3"/>
          </w:tcPr>
          <w:p w:rsidR="00D51890" w:rsidRPr="00FE420E" w:rsidRDefault="00D51890" w:rsidP="00AB6AE3">
            <w:pPr>
              <w:pStyle w:val="TableParagraph"/>
              <w:ind w:right="148"/>
              <w:jc w:val="both"/>
            </w:pPr>
            <w:r w:rsidRPr="00FE420E">
              <w:t>Державна</w:t>
            </w:r>
            <w:r w:rsidRPr="00FE420E">
              <w:rPr>
                <w:spacing w:val="-10"/>
              </w:rPr>
              <w:t xml:space="preserve"> </w:t>
            </w:r>
            <w:r w:rsidRPr="00FE420E">
              <w:t>реєстрація</w:t>
            </w:r>
            <w:r w:rsidRPr="00FE420E">
              <w:rPr>
                <w:spacing w:val="-10"/>
              </w:rPr>
              <w:t xml:space="preserve"> </w:t>
            </w:r>
            <w:r w:rsidRPr="00FE420E">
              <w:t>включення</w:t>
            </w:r>
            <w:r w:rsidRPr="00FE420E">
              <w:rPr>
                <w:spacing w:val="-10"/>
              </w:rPr>
              <w:t xml:space="preserve"> </w:t>
            </w:r>
            <w:r w:rsidRPr="00FE420E">
              <w:t>відомостей</w:t>
            </w:r>
            <w:r w:rsidRPr="00FE420E">
              <w:rPr>
                <w:spacing w:val="-10"/>
              </w:rPr>
              <w:t xml:space="preserve"> </w:t>
            </w:r>
            <w:r w:rsidRPr="00FE420E">
              <w:t>про творчу</w:t>
            </w:r>
            <w:r w:rsidRPr="00FE420E">
              <w:rPr>
                <w:spacing w:val="-4"/>
              </w:rPr>
              <w:t xml:space="preserve"> </w:t>
            </w:r>
            <w:r w:rsidRPr="00FE420E">
              <w:t>спілку,</w:t>
            </w:r>
            <w:r w:rsidRPr="00FE420E">
              <w:rPr>
                <w:spacing w:val="-1"/>
              </w:rPr>
              <w:t xml:space="preserve"> </w:t>
            </w:r>
            <w:r w:rsidRPr="00FE420E">
              <w:t>територіальний</w:t>
            </w:r>
            <w:r w:rsidRPr="00FE420E">
              <w:rPr>
                <w:spacing w:val="-3"/>
              </w:rPr>
              <w:t xml:space="preserve"> </w:t>
            </w:r>
            <w:r w:rsidRPr="00FE420E">
              <w:t>осередок</w:t>
            </w:r>
            <w:r w:rsidRPr="00FE420E">
              <w:rPr>
                <w:spacing w:val="-3"/>
              </w:rPr>
              <w:t xml:space="preserve"> </w:t>
            </w:r>
            <w:r w:rsidRPr="00FE420E">
              <w:t>творчої спілки, зареєстровані до 1 липня 2004 р., відомості про які не містяться в Єдиному державному</w:t>
            </w:r>
            <w:r w:rsidRPr="00FE420E">
              <w:rPr>
                <w:spacing w:val="-2"/>
              </w:rPr>
              <w:t xml:space="preserve"> </w:t>
            </w:r>
            <w:r w:rsidRPr="00FE420E">
              <w:t>реєстрі юридичних</w:t>
            </w:r>
            <w:r w:rsidRPr="00FE420E">
              <w:rPr>
                <w:spacing w:val="-1"/>
              </w:rPr>
              <w:t xml:space="preserve"> </w:t>
            </w:r>
            <w:r w:rsidRPr="00FE420E">
              <w:t>осіб, фізичних осіб</w:t>
            </w:r>
            <w:r w:rsidRPr="00FE420E">
              <w:rPr>
                <w:spacing w:val="-7"/>
              </w:rPr>
              <w:t xml:space="preserve"> </w:t>
            </w:r>
            <w:r w:rsidRPr="00FE420E">
              <w:t>—</w:t>
            </w:r>
            <w:r w:rsidRPr="00FE420E">
              <w:rPr>
                <w:spacing w:val="-10"/>
              </w:rPr>
              <w:t xml:space="preserve"> </w:t>
            </w:r>
            <w:r w:rsidRPr="00FE420E">
              <w:t>підприємців</w:t>
            </w:r>
            <w:r w:rsidRPr="00FE420E">
              <w:rPr>
                <w:spacing w:val="-11"/>
              </w:rPr>
              <w:t xml:space="preserve"> </w:t>
            </w:r>
            <w:r w:rsidRPr="00FE420E">
              <w:t>та</w:t>
            </w:r>
            <w:r w:rsidRPr="00FE420E">
              <w:rPr>
                <w:spacing w:val="-8"/>
              </w:rPr>
              <w:t xml:space="preserve"> </w:t>
            </w:r>
            <w:r w:rsidRPr="00FE420E">
              <w:t>громадських</w:t>
            </w:r>
            <w:r w:rsidRPr="00FE420E">
              <w:rPr>
                <w:spacing w:val="-7"/>
              </w:rPr>
              <w:t xml:space="preserve"> </w:t>
            </w:r>
            <w:r w:rsidRPr="00FE420E">
              <w:t>формувань</w:t>
            </w:r>
          </w:p>
        </w:tc>
      </w:tr>
      <w:tr w:rsidR="00D51890" w:rsidRPr="00FE420E">
        <w:trPr>
          <w:gridAfter w:val="1"/>
          <w:wAfter w:w="131" w:type="dxa"/>
          <w:trHeight w:val="629"/>
        </w:trPr>
        <w:tc>
          <w:tcPr>
            <w:tcW w:w="715" w:type="dxa"/>
          </w:tcPr>
          <w:p w:rsidR="00D51890" w:rsidRPr="00FE420E" w:rsidRDefault="00D51890" w:rsidP="00AB6AE3">
            <w:pPr>
              <w:pStyle w:val="TableParagraph"/>
              <w:ind w:left="0" w:right="1"/>
              <w:rPr>
                <w:spacing w:val="-2"/>
              </w:rPr>
            </w:pPr>
            <w:r w:rsidRPr="00FE420E">
              <w:rPr>
                <w:spacing w:val="-2"/>
              </w:rPr>
              <w:t>27</w:t>
            </w:r>
          </w:p>
        </w:tc>
        <w:tc>
          <w:tcPr>
            <w:tcW w:w="1375" w:type="dxa"/>
          </w:tcPr>
          <w:p w:rsidR="00D51890" w:rsidRPr="00FE420E" w:rsidRDefault="00D51890" w:rsidP="00AB6AE3">
            <w:pPr>
              <w:pStyle w:val="TableParagraph"/>
              <w:ind w:left="0" w:right="1"/>
            </w:pPr>
            <w:r w:rsidRPr="00FE420E">
              <w:rPr>
                <w:spacing w:val="-2"/>
              </w:rPr>
              <w:t>00588</w:t>
            </w:r>
          </w:p>
        </w:tc>
        <w:tc>
          <w:tcPr>
            <w:tcW w:w="7590" w:type="dxa"/>
            <w:gridSpan w:val="3"/>
          </w:tcPr>
          <w:p w:rsidR="00D51890" w:rsidRPr="00FE420E" w:rsidRDefault="00D51890" w:rsidP="00AB6AE3">
            <w:pPr>
              <w:pStyle w:val="TableParagraph"/>
              <w:jc w:val="left"/>
            </w:pPr>
            <w:r w:rsidRPr="00FE420E">
              <w:t>Державна</w:t>
            </w:r>
            <w:r w:rsidRPr="00FE420E">
              <w:rPr>
                <w:spacing w:val="-12"/>
              </w:rPr>
              <w:t xml:space="preserve"> </w:t>
            </w:r>
            <w:r w:rsidRPr="00FE420E">
              <w:t>реєстрація</w:t>
            </w:r>
            <w:r w:rsidRPr="00FE420E">
              <w:rPr>
                <w:spacing w:val="-12"/>
              </w:rPr>
              <w:t xml:space="preserve"> </w:t>
            </w:r>
            <w:r w:rsidRPr="00FE420E">
              <w:t>припинення</w:t>
            </w:r>
            <w:r w:rsidRPr="00FE420E">
              <w:rPr>
                <w:spacing w:val="-15"/>
              </w:rPr>
              <w:t xml:space="preserve"> </w:t>
            </w:r>
            <w:r w:rsidRPr="00FE420E">
              <w:t>професійної спілки, організації професійних спілок, об’єднання</w:t>
            </w:r>
            <w:r w:rsidRPr="00FE420E">
              <w:rPr>
                <w:spacing w:val="-12"/>
              </w:rPr>
              <w:t xml:space="preserve"> </w:t>
            </w:r>
            <w:r w:rsidRPr="00FE420E">
              <w:t>професійних</w:t>
            </w:r>
            <w:r w:rsidRPr="00FE420E">
              <w:rPr>
                <w:spacing w:val="-8"/>
              </w:rPr>
              <w:t xml:space="preserve"> </w:t>
            </w:r>
            <w:r w:rsidRPr="00FE420E">
              <w:t>спілок</w:t>
            </w:r>
            <w:r w:rsidRPr="00FE420E">
              <w:rPr>
                <w:spacing w:val="-9"/>
              </w:rPr>
              <w:t xml:space="preserve"> </w:t>
            </w:r>
            <w:r w:rsidRPr="00FE420E">
              <w:t>у</w:t>
            </w:r>
            <w:r w:rsidRPr="00FE420E">
              <w:rPr>
                <w:spacing w:val="-12"/>
              </w:rPr>
              <w:t xml:space="preserve"> </w:t>
            </w:r>
            <w:r w:rsidRPr="00FE420E">
              <w:t xml:space="preserve">результаті </w:t>
            </w:r>
            <w:r w:rsidRPr="00FE420E">
              <w:rPr>
                <w:spacing w:val="-2"/>
              </w:rPr>
              <w:t>ліквідації</w:t>
            </w:r>
          </w:p>
        </w:tc>
      </w:tr>
      <w:tr w:rsidR="00D51890" w:rsidRPr="00FE420E">
        <w:trPr>
          <w:gridAfter w:val="1"/>
          <w:wAfter w:w="131" w:type="dxa"/>
          <w:trHeight w:val="535"/>
        </w:trPr>
        <w:tc>
          <w:tcPr>
            <w:tcW w:w="715" w:type="dxa"/>
          </w:tcPr>
          <w:p w:rsidR="00D51890" w:rsidRPr="00FE420E" w:rsidRDefault="00D51890" w:rsidP="00AB6AE3">
            <w:pPr>
              <w:pStyle w:val="TableParagraph"/>
              <w:ind w:left="0" w:right="1"/>
              <w:rPr>
                <w:spacing w:val="-2"/>
              </w:rPr>
            </w:pPr>
            <w:r w:rsidRPr="00FE420E">
              <w:rPr>
                <w:spacing w:val="-2"/>
              </w:rPr>
              <w:t>28</w:t>
            </w:r>
          </w:p>
        </w:tc>
        <w:tc>
          <w:tcPr>
            <w:tcW w:w="1375" w:type="dxa"/>
          </w:tcPr>
          <w:p w:rsidR="00D51890" w:rsidRPr="00FE420E" w:rsidRDefault="00D51890" w:rsidP="00AB6AE3">
            <w:pPr>
              <w:pStyle w:val="TableParagraph"/>
              <w:ind w:left="0" w:right="1"/>
            </w:pPr>
            <w:r w:rsidRPr="00FE420E">
              <w:rPr>
                <w:spacing w:val="-2"/>
              </w:rPr>
              <w:t>00643</w:t>
            </w:r>
          </w:p>
        </w:tc>
        <w:tc>
          <w:tcPr>
            <w:tcW w:w="7590" w:type="dxa"/>
            <w:gridSpan w:val="3"/>
          </w:tcPr>
          <w:p w:rsidR="00D51890" w:rsidRPr="00FE420E" w:rsidRDefault="00D51890" w:rsidP="00AB6AE3">
            <w:pPr>
              <w:pStyle w:val="TableParagraph"/>
              <w:jc w:val="left"/>
            </w:pPr>
            <w:r w:rsidRPr="00FE420E">
              <w:t>Державна</w:t>
            </w:r>
            <w:r w:rsidRPr="00FE420E">
              <w:rPr>
                <w:spacing w:val="-12"/>
              </w:rPr>
              <w:t xml:space="preserve"> </w:t>
            </w:r>
            <w:r w:rsidRPr="00FE420E">
              <w:t>реєстрація</w:t>
            </w:r>
            <w:r w:rsidRPr="00FE420E">
              <w:rPr>
                <w:spacing w:val="-12"/>
              </w:rPr>
              <w:t xml:space="preserve"> </w:t>
            </w:r>
            <w:r w:rsidRPr="00FE420E">
              <w:t>припинення</w:t>
            </w:r>
            <w:r w:rsidRPr="00FE420E">
              <w:rPr>
                <w:spacing w:val="-15"/>
              </w:rPr>
              <w:t xml:space="preserve"> </w:t>
            </w:r>
            <w:r w:rsidRPr="00FE420E">
              <w:t>професійної спілки, організації професійних спілок, об’єднання</w:t>
            </w:r>
            <w:r w:rsidRPr="00FE420E">
              <w:rPr>
                <w:spacing w:val="-12"/>
              </w:rPr>
              <w:t xml:space="preserve"> </w:t>
            </w:r>
            <w:r w:rsidRPr="00FE420E">
              <w:t>професійних</w:t>
            </w:r>
            <w:r w:rsidRPr="00FE420E">
              <w:rPr>
                <w:spacing w:val="-8"/>
              </w:rPr>
              <w:t xml:space="preserve"> </w:t>
            </w:r>
            <w:r w:rsidRPr="00FE420E">
              <w:t>спілок</w:t>
            </w:r>
            <w:r w:rsidRPr="00FE420E">
              <w:rPr>
                <w:spacing w:val="-9"/>
              </w:rPr>
              <w:t xml:space="preserve"> </w:t>
            </w:r>
            <w:r w:rsidRPr="00FE420E">
              <w:t>у</w:t>
            </w:r>
            <w:r w:rsidRPr="00FE420E">
              <w:rPr>
                <w:spacing w:val="-12"/>
              </w:rPr>
              <w:t xml:space="preserve"> </w:t>
            </w:r>
            <w:r w:rsidRPr="00FE420E">
              <w:t xml:space="preserve">результаті </w:t>
            </w:r>
            <w:r w:rsidRPr="00FE420E">
              <w:rPr>
                <w:spacing w:val="-2"/>
              </w:rPr>
              <w:t>реорганізації</w:t>
            </w:r>
          </w:p>
        </w:tc>
      </w:tr>
      <w:tr w:rsidR="00D51890" w:rsidRPr="00FE420E">
        <w:trPr>
          <w:gridAfter w:val="1"/>
          <w:wAfter w:w="131" w:type="dxa"/>
          <w:trHeight w:val="661"/>
        </w:trPr>
        <w:tc>
          <w:tcPr>
            <w:tcW w:w="715" w:type="dxa"/>
          </w:tcPr>
          <w:p w:rsidR="00D51890" w:rsidRPr="00FE420E" w:rsidRDefault="00D51890" w:rsidP="00AB6AE3">
            <w:pPr>
              <w:pStyle w:val="TableParagraph"/>
              <w:spacing w:before="55"/>
              <w:ind w:left="0" w:right="1"/>
              <w:rPr>
                <w:spacing w:val="-2"/>
              </w:rPr>
            </w:pPr>
            <w:r w:rsidRPr="00FE420E">
              <w:rPr>
                <w:spacing w:val="-2"/>
              </w:rPr>
              <w:t>29</w:t>
            </w:r>
          </w:p>
        </w:tc>
        <w:tc>
          <w:tcPr>
            <w:tcW w:w="1375" w:type="dxa"/>
          </w:tcPr>
          <w:p w:rsidR="00D51890" w:rsidRPr="00FE420E" w:rsidRDefault="00D51890" w:rsidP="00AB6AE3">
            <w:pPr>
              <w:pStyle w:val="TableParagraph"/>
              <w:spacing w:before="55"/>
              <w:ind w:left="0" w:right="1"/>
            </w:pPr>
            <w:r w:rsidRPr="00FE420E">
              <w:rPr>
                <w:spacing w:val="-2"/>
              </w:rPr>
              <w:t>00664</w:t>
            </w:r>
          </w:p>
        </w:tc>
        <w:tc>
          <w:tcPr>
            <w:tcW w:w="7590" w:type="dxa"/>
            <w:gridSpan w:val="3"/>
          </w:tcPr>
          <w:p w:rsidR="00D51890" w:rsidRPr="00FE420E" w:rsidRDefault="00D51890" w:rsidP="00AB6AE3">
            <w:pPr>
              <w:pStyle w:val="TableParagraph"/>
              <w:spacing w:before="55"/>
              <w:ind w:left="36" w:right="36"/>
              <w:jc w:val="both"/>
            </w:pPr>
            <w:r w:rsidRPr="00FE420E">
              <w:t>Державна реєстрація рішення про відміну рішення</w:t>
            </w:r>
            <w:r w:rsidRPr="00FE420E">
              <w:rPr>
                <w:spacing w:val="-10"/>
              </w:rPr>
              <w:t xml:space="preserve"> </w:t>
            </w:r>
            <w:r w:rsidRPr="00FE420E">
              <w:t>про</w:t>
            </w:r>
            <w:r w:rsidRPr="00FE420E">
              <w:rPr>
                <w:spacing w:val="-10"/>
              </w:rPr>
              <w:t xml:space="preserve"> </w:t>
            </w:r>
            <w:r w:rsidRPr="00FE420E">
              <w:t>припинення</w:t>
            </w:r>
            <w:r w:rsidRPr="00FE420E">
              <w:rPr>
                <w:spacing w:val="-10"/>
              </w:rPr>
              <w:t xml:space="preserve"> </w:t>
            </w:r>
            <w:r w:rsidRPr="00FE420E">
              <w:t>професійної</w:t>
            </w:r>
            <w:r w:rsidRPr="00FE420E">
              <w:rPr>
                <w:spacing w:val="-10"/>
              </w:rPr>
              <w:t xml:space="preserve"> </w:t>
            </w:r>
            <w:r w:rsidRPr="00FE420E">
              <w:t>спілки, організації професійних спілок, об’єднання професійних спілок</w:t>
            </w:r>
          </w:p>
        </w:tc>
      </w:tr>
      <w:tr w:rsidR="00D51890" w:rsidRPr="00FE420E">
        <w:trPr>
          <w:gridAfter w:val="1"/>
          <w:wAfter w:w="131" w:type="dxa"/>
          <w:trHeight w:val="747"/>
        </w:trPr>
        <w:tc>
          <w:tcPr>
            <w:tcW w:w="715" w:type="dxa"/>
          </w:tcPr>
          <w:p w:rsidR="00D51890" w:rsidRPr="00FE420E" w:rsidRDefault="00D51890" w:rsidP="00AB6AE3">
            <w:pPr>
              <w:pStyle w:val="TableParagraph"/>
              <w:ind w:left="0" w:right="1"/>
              <w:rPr>
                <w:spacing w:val="-2"/>
              </w:rPr>
            </w:pPr>
            <w:r w:rsidRPr="00FE420E">
              <w:rPr>
                <w:spacing w:val="-2"/>
              </w:rPr>
              <w:t>30</w:t>
            </w:r>
          </w:p>
        </w:tc>
        <w:tc>
          <w:tcPr>
            <w:tcW w:w="1375" w:type="dxa"/>
          </w:tcPr>
          <w:p w:rsidR="00D51890" w:rsidRPr="00FE420E" w:rsidRDefault="00D51890" w:rsidP="00AB6AE3">
            <w:pPr>
              <w:pStyle w:val="TableParagraph"/>
              <w:ind w:left="0" w:right="1"/>
            </w:pPr>
            <w:r w:rsidRPr="00FE420E">
              <w:rPr>
                <w:spacing w:val="-2"/>
              </w:rPr>
              <w:t>00668</w:t>
            </w:r>
          </w:p>
        </w:tc>
        <w:tc>
          <w:tcPr>
            <w:tcW w:w="7590" w:type="dxa"/>
            <w:gridSpan w:val="3"/>
          </w:tcPr>
          <w:p w:rsidR="00D51890" w:rsidRPr="00FE420E" w:rsidRDefault="00D51890" w:rsidP="00AB6AE3">
            <w:pPr>
              <w:pStyle w:val="TableParagraph"/>
              <w:jc w:val="both"/>
            </w:pPr>
            <w:r w:rsidRPr="00FE420E">
              <w:t>Державна</w:t>
            </w:r>
            <w:r w:rsidRPr="00FE420E">
              <w:rPr>
                <w:spacing w:val="-7"/>
              </w:rPr>
              <w:t xml:space="preserve"> </w:t>
            </w:r>
            <w:r w:rsidRPr="00FE420E">
              <w:t>реєстрація</w:t>
            </w:r>
            <w:r w:rsidRPr="00FE420E">
              <w:rPr>
                <w:spacing w:val="-7"/>
              </w:rPr>
              <w:t xml:space="preserve"> </w:t>
            </w:r>
            <w:r w:rsidRPr="00FE420E">
              <w:t>зміни</w:t>
            </w:r>
            <w:r w:rsidRPr="00FE420E">
              <w:rPr>
                <w:spacing w:val="-7"/>
              </w:rPr>
              <w:t xml:space="preserve"> </w:t>
            </w:r>
            <w:r w:rsidRPr="00FE420E">
              <w:t>складу</w:t>
            </w:r>
            <w:r w:rsidRPr="00FE420E">
              <w:rPr>
                <w:spacing w:val="-9"/>
              </w:rPr>
              <w:t xml:space="preserve"> </w:t>
            </w:r>
            <w:r w:rsidRPr="00FE420E">
              <w:t>комісії</w:t>
            </w:r>
            <w:r w:rsidRPr="00FE420E">
              <w:rPr>
                <w:spacing w:val="-6"/>
              </w:rPr>
              <w:t xml:space="preserve"> </w:t>
            </w:r>
            <w:r w:rsidRPr="00FE420E">
              <w:t>з припинення (комісії з реорганізації, ліквідаційної комісії), голови комісії або ліквідатора, керуючого припиненням структурного</w:t>
            </w:r>
            <w:r w:rsidRPr="00FE420E">
              <w:rPr>
                <w:spacing w:val="-13"/>
              </w:rPr>
              <w:t xml:space="preserve"> </w:t>
            </w:r>
            <w:r w:rsidRPr="00FE420E">
              <w:t>утворення</w:t>
            </w:r>
            <w:r w:rsidRPr="00FE420E">
              <w:rPr>
                <w:spacing w:val="-14"/>
              </w:rPr>
              <w:t xml:space="preserve"> </w:t>
            </w:r>
            <w:r w:rsidRPr="00FE420E">
              <w:t>політичної</w:t>
            </w:r>
            <w:r w:rsidRPr="00FE420E">
              <w:rPr>
                <w:spacing w:val="-13"/>
              </w:rPr>
              <w:t xml:space="preserve"> </w:t>
            </w:r>
            <w:r w:rsidRPr="00FE420E">
              <w:t>партії</w:t>
            </w:r>
          </w:p>
        </w:tc>
      </w:tr>
      <w:tr w:rsidR="00D51890" w:rsidRPr="00FE420E">
        <w:trPr>
          <w:gridAfter w:val="1"/>
          <w:wAfter w:w="131" w:type="dxa"/>
          <w:trHeight w:val="400"/>
        </w:trPr>
        <w:tc>
          <w:tcPr>
            <w:tcW w:w="715" w:type="dxa"/>
          </w:tcPr>
          <w:p w:rsidR="00D51890" w:rsidRPr="00FE420E" w:rsidRDefault="00D51890" w:rsidP="00AB6AE3">
            <w:pPr>
              <w:pStyle w:val="TableParagraph"/>
              <w:ind w:left="0" w:right="1"/>
              <w:rPr>
                <w:spacing w:val="-2"/>
              </w:rPr>
            </w:pPr>
            <w:r w:rsidRPr="00FE420E">
              <w:rPr>
                <w:spacing w:val="-2"/>
              </w:rPr>
              <w:t>31</w:t>
            </w:r>
          </w:p>
        </w:tc>
        <w:tc>
          <w:tcPr>
            <w:tcW w:w="1375" w:type="dxa"/>
          </w:tcPr>
          <w:p w:rsidR="00D51890" w:rsidRPr="00FE420E" w:rsidRDefault="00D51890" w:rsidP="00AB6AE3">
            <w:pPr>
              <w:pStyle w:val="TableParagraph"/>
              <w:ind w:left="0" w:right="1"/>
            </w:pPr>
            <w:r w:rsidRPr="00FE420E">
              <w:rPr>
                <w:spacing w:val="-2"/>
              </w:rPr>
              <w:t>00667</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3"/>
              </w:rPr>
              <w:t xml:space="preserve"> </w:t>
            </w:r>
            <w:r w:rsidRPr="00FE420E">
              <w:t>реєстрація</w:t>
            </w:r>
            <w:r w:rsidRPr="00FE420E">
              <w:rPr>
                <w:spacing w:val="-13"/>
              </w:rPr>
              <w:t xml:space="preserve"> </w:t>
            </w:r>
            <w:r w:rsidRPr="00FE420E">
              <w:t>створення</w:t>
            </w:r>
            <w:r w:rsidRPr="00FE420E">
              <w:rPr>
                <w:spacing w:val="-13"/>
              </w:rPr>
              <w:t xml:space="preserve"> </w:t>
            </w:r>
            <w:r w:rsidRPr="00FE420E">
              <w:t>структурного утворення політичної партії</w:t>
            </w:r>
          </w:p>
        </w:tc>
      </w:tr>
      <w:tr w:rsidR="00D51890" w:rsidRPr="00FE420E">
        <w:trPr>
          <w:gridAfter w:val="1"/>
          <w:wAfter w:w="131" w:type="dxa"/>
          <w:trHeight w:val="764"/>
        </w:trPr>
        <w:tc>
          <w:tcPr>
            <w:tcW w:w="715" w:type="dxa"/>
          </w:tcPr>
          <w:p w:rsidR="00D51890" w:rsidRPr="00FE420E" w:rsidRDefault="00D51890" w:rsidP="00AB6AE3">
            <w:pPr>
              <w:pStyle w:val="TableParagraph"/>
              <w:ind w:left="0" w:right="1"/>
              <w:rPr>
                <w:spacing w:val="-2"/>
              </w:rPr>
            </w:pPr>
            <w:r w:rsidRPr="00FE420E">
              <w:rPr>
                <w:spacing w:val="-2"/>
              </w:rPr>
              <w:t>32</w:t>
            </w:r>
          </w:p>
        </w:tc>
        <w:tc>
          <w:tcPr>
            <w:tcW w:w="1375" w:type="dxa"/>
          </w:tcPr>
          <w:p w:rsidR="00D51890" w:rsidRPr="00FE420E" w:rsidRDefault="00D51890" w:rsidP="00AB6AE3">
            <w:pPr>
              <w:pStyle w:val="TableParagraph"/>
              <w:ind w:left="0" w:right="1"/>
            </w:pPr>
            <w:r w:rsidRPr="00FE420E">
              <w:rPr>
                <w:spacing w:val="-2"/>
              </w:rPr>
              <w:t>00675</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9"/>
              </w:rPr>
              <w:t xml:space="preserve"> </w:t>
            </w:r>
            <w:r w:rsidRPr="00FE420E">
              <w:t>припинення структурного утворення політичної партії</w:t>
            </w:r>
          </w:p>
        </w:tc>
      </w:tr>
      <w:tr w:rsidR="00D51890" w:rsidRPr="00FE420E">
        <w:trPr>
          <w:gridAfter w:val="1"/>
          <w:wAfter w:w="131" w:type="dxa"/>
          <w:trHeight w:val="716"/>
        </w:trPr>
        <w:tc>
          <w:tcPr>
            <w:tcW w:w="715" w:type="dxa"/>
          </w:tcPr>
          <w:p w:rsidR="00D51890" w:rsidRPr="00FE420E" w:rsidRDefault="00D51890" w:rsidP="00AB6AE3">
            <w:pPr>
              <w:pStyle w:val="TableParagraph"/>
              <w:spacing w:before="55"/>
              <w:ind w:left="0" w:right="1"/>
              <w:rPr>
                <w:spacing w:val="-2"/>
              </w:rPr>
            </w:pPr>
            <w:r w:rsidRPr="00FE420E">
              <w:rPr>
                <w:spacing w:val="-2"/>
              </w:rPr>
              <w:t>33</w:t>
            </w:r>
          </w:p>
        </w:tc>
        <w:tc>
          <w:tcPr>
            <w:tcW w:w="1375" w:type="dxa"/>
          </w:tcPr>
          <w:p w:rsidR="00D51890" w:rsidRPr="00FE420E" w:rsidRDefault="00D51890" w:rsidP="00AB6AE3">
            <w:pPr>
              <w:pStyle w:val="TableParagraph"/>
              <w:spacing w:before="55"/>
              <w:ind w:left="0" w:right="1"/>
            </w:pPr>
            <w:r w:rsidRPr="00FE420E">
              <w:rPr>
                <w:spacing w:val="-2"/>
              </w:rPr>
              <w:t>00674</w:t>
            </w:r>
          </w:p>
        </w:tc>
        <w:tc>
          <w:tcPr>
            <w:tcW w:w="7590" w:type="dxa"/>
            <w:gridSpan w:val="3"/>
          </w:tcPr>
          <w:p w:rsidR="00D51890" w:rsidRPr="00FE420E" w:rsidRDefault="00D51890" w:rsidP="00AB6AE3">
            <w:pPr>
              <w:pStyle w:val="TableParagraph"/>
              <w:spacing w:before="55"/>
              <w:ind w:left="36" w:right="36"/>
              <w:jc w:val="both"/>
            </w:pPr>
            <w:r w:rsidRPr="00FE420E">
              <w:t>Державна</w:t>
            </w:r>
            <w:r w:rsidRPr="00FE420E">
              <w:rPr>
                <w:spacing w:val="-13"/>
              </w:rPr>
              <w:t xml:space="preserve"> </w:t>
            </w:r>
            <w:r w:rsidRPr="00FE420E">
              <w:t>реєстрація</w:t>
            </w:r>
            <w:r w:rsidRPr="00FE420E">
              <w:rPr>
                <w:spacing w:val="-13"/>
              </w:rPr>
              <w:t xml:space="preserve"> </w:t>
            </w:r>
            <w:r w:rsidRPr="00FE420E">
              <w:t>припинення</w:t>
            </w:r>
            <w:r w:rsidRPr="00FE420E">
              <w:rPr>
                <w:spacing w:val="-13"/>
              </w:rPr>
              <w:t xml:space="preserve"> </w:t>
            </w:r>
            <w:r w:rsidRPr="00FE420E">
              <w:t xml:space="preserve">структурного утворення політичної партії в результаті його </w:t>
            </w:r>
            <w:r w:rsidRPr="00FE420E">
              <w:rPr>
                <w:spacing w:val="-2"/>
              </w:rPr>
              <w:t>ліквідації</w:t>
            </w:r>
          </w:p>
        </w:tc>
      </w:tr>
      <w:tr w:rsidR="00D51890" w:rsidRPr="00FE420E">
        <w:trPr>
          <w:gridAfter w:val="1"/>
          <w:wAfter w:w="131" w:type="dxa"/>
          <w:trHeight w:val="651"/>
        </w:trPr>
        <w:tc>
          <w:tcPr>
            <w:tcW w:w="715" w:type="dxa"/>
          </w:tcPr>
          <w:p w:rsidR="00D51890" w:rsidRPr="00FE420E" w:rsidRDefault="00D51890" w:rsidP="00AB6AE3">
            <w:pPr>
              <w:pStyle w:val="TableParagraph"/>
              <w:spacing w:before="103"/>
              <w:ind w:left="0" w:right="1"/>
              <w:rPr>
                <w:spacing w:val="-2"/>
              </w:rPr>
            </w:pPr>
            <w:r w:rsidRPr="00FE420E">
              <w:rPr>
                <w:spacing w:val="-2"/>
              </w:rPr>
              <w:t>34</w:t>
            </w:r>
          </w:p>
        </w:tc>
        <w:tc>
          <w:tcPr>
            <w:tcW w:w="1375" w:type="dxa"/>
          </w:tcPr>
          <w:p w:rsidR="00D51890" w:rsidRPr="00FE420E" w:rsidRDefault="00D51890" w:rsidP="00AB6AE3">
            <w:pPr>
              <w:pStyle w:val="TableParagraph"/>
              <w:spacing w:before="103"/>
              <w:ind w:left="0" w:right="1"/>
            </w:pPr>
            <w:r w:rsidRPr="00FE420E">
              <w:rPr>
                <w:spacing w:val="-2"/>
              </w:rPr>
              <w:t>00670</w:t>
            </w:r>
          </w:p>
        </w:tc>
        <w:tc>
          <w:tcPr>
            <w:tcW w:w="7590" w:type="dxa"/>
            <w:gridSpan w:val="3"/>
          </w:tcPr>
          <w:p w:rsidR="00D51890" w:rsidRPr="00FE420E" w:rsidRDefault="00D51890" w:rsidP="00AB6AE3">
            <w:pPr>
              <w:pStyle w:val="TableParagraph"/>
              <w:spacing w:before="103"/>
              <w:ind w:left="36" w:right="36"/>
              <w:jc w:val="both"/>
            </w:pPr>
            <w:r w:rsidRPr="00FE420E">
              <w:t>Державна</w:t>
            </w:r>
            <w:r w:rsidRPr="00FE420E">
              <w:rPr>
                <w:spacing w:val="-13"/>
              </w:rPr>
              <w:t xml:space="preserve"> </w:t>
            </w:r>
            <w:r w:rsidRPr="00FE420E">
              <w:t>реєстрація</w:t>
            </w:r>
            <w:r w:rsidRPr="00FE420E">
              <w:rPr>
                <w:spacing w:val="-13"/>
              </w:rPr>
              <w:t xml:space="preserve"> </w:t>
            </w:r>
            <w:r w:rsidRPr="00FE420E">
              <w:t>припинення</w:t>
            </w:r>
            <w:r w:rsidRPr="00FE420E">
              <w:rPr>
                <w:spacing w:val="-13"/>
              </w:rPr>
              <w:t xml:space="preserve"> </w:t>
            </w:r>
            <w:r w:rsidRPr="00FE420E">
              <w:t xml:space="preserve">структурного утворення політичної партії в результаті його </w:t>
            </w:r>
            <w:r w:rsidRPr="00FE420E">
              <w:rPr>
                <w:spacing w:val="-2"/>
              </w:rPr>
              <w:t>реорганізації</w:t>
            </w:r>
          </w:p>
        </w:tc>
      </w:tr>
      <w:tr w:rsidR="00D51890" w:rsidRPr="00FE420E">
        <w:trPr>
          <w:gridAfter w:val="1"/>
          <w:wAfter w:w="131" w:type="dxa"/>
          <w:trHeight w:val="707"/>
        </w:trPr>
        <w:tc>
          <w:tcPr>
            <w:tcW w:w="715" w:type="dxa"/>
          </w:tcPr>
          <w:p w:rsidR="00D51890" w:rsidRPr="00FE420E" w:rsidRDefault="00D51890" w:rsidP="00AB6AE3">
            <w:pPr>
              <w:pStyle w:val="TableParagraph"/>
              <w:ind w:left="0" w:right="1"/>
              <w:rPr>
                <w:spacing w:val="-2"/>
              </w:rPr>
            </w:pPr>
            <w:r w:rsidRPr="00FE420E">
              <w:rPr>
                <w:spacing w:val="-2"/>
              </w:rPr>
              <w:t>35</w:t>
            </w:r>
          </w:p>
        </w:tc>
        <w:tc>
          <w:tcPr>
            <w:tcW w:w="1375" w:type="dxa"/>
          </w:tcPr>
          <w:p w:rsidR="00D51890" w:rsidRPr="00FE420E" w:rsidRDefault="00D51890" w:rsidP="00AB6AE3">
            <w:pPr>
              <w:pStyle w:val="TableParagraph"/>
              <w:ind w:left="0" w:right="1"/>
            </w:pPr>
            <w:r w:rsidRPr="00FE420E">
              <w:rPr>
                <w:spacing w:val="-2"/>
              </w:rPr>
              <w:t>00671</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8"/>
              </w:rPr>
              <w:t xml:space="preserve"> </w:t>
            </w:r>
            <w:r w:rsidRPr="00FE420E">
              <w:t>відміну рішення про припинення структурного утворення політичної партії</w:t>
            </w:r>
          </w:p>
        </w:tc>
      </w:tr>
      <w:tr w:rsidR="00D51890" w:rsidRPr="00FE420E">
        <w:trPr>
          <w:gridAfter w:val="1"/>
          <w:wAfter w:w="131" w:type="dxa"/>
          <w:trHeight w:val="923"/>
        </w:trPr>
        <w:tc>
          <w:tcPr>
            <w:tcW w:w="715" w:type="dxa"/>
          </w:tcPr>
          <w:p w:rsidR="00D51890" w:rsidRPr="00FE420E" w:rsidRDefault="00D51890" w:rsidP="00AB6AE3">
            <w:pPr>
              <w:pStyle w:val="TableParagraph"/>
              <w:ind w:left="0" w:right="1"/>
              <w:rPr>
                <w:spacing w:val="-2"/>
              </w:rPr>
            </w:pPr>
            <w:r w:rsidRPr="00FE420E">
              <w:rPr>
                <w:spacing w:val="-2"/>
              </w:rPr>
              <w:t>36</w:t>
            </w:r>
          </w:p>
        </w:tc>
        <w:tc>
          <w:tcPr>
            <w:tcW w:w="1375" w:type="dxa"/>
          </w:tcPr>
          <w:p w:rsidR="00D51890" w:rsidRPr="00FE420E" w:rsidRDefault="00D51890" w:rsidP="00AB6AE3">
            <w:pPr>
              <w:pStyle w:val="TableParagraph"/>
              <w:ind w:left="0" w:right="1"/>
            </w:pPr>
            <w:r w:rsidRPr="00FE420E">
              <w:rPr>
                <w:spacing w:val="-2"/>
              </w:rPr>
              <w:t>00672</w:t>
            </w:r>
          </w:p>
        </w:tc>
        <w:tc>
          <w:tcPr>
            <w:tcW w:w="7590" w:type="dxa"/>
            <w:gridSpan w:val="3"/>
          </w:tcPr>
          <w:p w:rsidR="00D51890" w:rsidRPr="00FE420E" w:rsidRDefault="00D51890" w:rsidP="00AB6AE3">
            <w:pPr>
              <w:pStyle w:val="TableParagraph"/>
              <w:ind w:right="142"/>
              <w:jc w:val="both"/>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структурне утворення політичної партії, що містяться в Єдиному державному реєстрі юридичних</w:t>
            </w:r>
            <w:r w:rsidRPr="00FE420E">
              <w:rPr>
                <w:spacing w:val="-10"/>
              </w:rPr>
              <w:t xml:space="preserve"> </w:t>
            </w:r>
            <w:r w:rsidRPr="00FE420E">
              <w:t>осіб,</w:t>
            </w:r>
            <w:r w:rsidRPr="00FE420E">
              <w:rPr>
                <w:spacing w:val="-9"/>
              </w:rPr>
              <w:t xml:space="preserve"> </w:t>
            </w:r>
            <w:r w:rsidRPr="00FE420E">
              <w:t>фізичних</w:t>
            </w:r>
            <w:r w:rsidRPr="00FE420E">
              <w:rPr>
                <w:spacing w:val="-7"/>
              </w:rPr>
              <w:t xml:space="preserve"> </w:t>
            </w:r>
            <w:r w:rsidRPr="00FE420E">
              <w:t>осіб</w:t>
            </w:r>
            <w:r w:rsidRPr="00FE420E">
              <w:rPr>
                <w:spacing w:val="-4"/>
              </w:rPr>
              <w:t xml:space="preserve"> </w:t>
            </w:r>
            <w:r w:rsidRPr="00FE420E">
              <w:t>—</w:t>
            </w:r>
            <w:r w:rsidRPr="00FE420E">
              <w:rPr>
                <w:spacing w:val="-9"/>
              </w:rPr>
              <w:t xml:space="preserve"> </w:t>
            </w:r>
            <w:r w:rsidRPr="00FE420E">
              <w:t>підприємців та громадських формувань</w:t>
            </w:r>
          </w:p>
        </w:tc>
      </w:tr>
      <w:tr w:rsidR="00D51890" w:rsidRPr="00FE420E">
        <w:trPr>
          <w:gridAfter w:val="1"/>
          <w:wAfter w:w="131" w:type="dxa"/>
          <w:trHeight w:val="567"/>
        </w:trPr>
        <w:tc>
          <w:tcPr>
            <w:tcW w:w="715" w:type="dxa"/>
          </w:tcPr>
          <w:p w:rsidR="00D51890" w:rsidRPr="00FE420E" w:rsidRDefault="00D51890" w:rsidP="00AB6AE3">
            <w:pPr>
              <w:pStyle w:val="TableParagraph"/>
              <w:ind w:left="0" w:right="1"/>
              <w:rPr>
                <w:spacing w:val="-2"/>
              </w:rPr>
            </w:pPr>
            <w:r w:rsidRPr="00FE420E">
              <w:rPr>
                <w:spacing w:val="-2"/>
              </w:rPr>
              <w:t>37</w:t>
            </w:r>
          </w:p>
        </w:tc>
        <w:tc>
          <w:tcPr>
            <w:tcW w:w="1375" w:type="dxa"/>
          </w:tcPr>
          <w:p w:rsidR="00D51890" w:rsidRPr="00FE420E" w:rsidRDefault="00D51890" w:rsidP="00AB6AE3">
            <w:pPr>
              <w:pStyle w:val="TableParagraph"/>
              <w:ind w:left="0" w:right="1"/>
            </w:pPr>
            <w:r w:rsidRPr="00FE420E">
              <w:rPr>
                <w:spacing w:val="-2"/>
              </w:rPr>
              <w:t>00051</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3"/>
              </w:rPr>
              <w:t xml:space="preserve"> </w:t>
            </w:r>
            <w:r w:rsidRPr="00FE420E">
              <w:t>реєстрація</w:t>
            </w:r>
            <w:r w:rsidRPr="00FE420E">
              <w:rPr>
                <w:spacing w:val="-13"/>
              </w:rPr>
              <w:t xml:space="preserve"> </w:t>
            </w:r>
            <w:r w:rsidRPr="00FE420E">
              <w:t>створення</w:t>
            </w:r>
            <w:r w:rsidRPr="00FE420E">
              <w:rPr>
                <w:spacing w:val="-13"/>
              </w:rPr>
              <w:t xml:space="preserve"> </w:t>
            </w:r>
            <w:r w:rsidRPr="00FE420E">
              <w:t xml:space="preserve">громадського </w:t>
            </w:r>
            <w:r w:rsidRPr="00FE420E">
              <w:rPr>
                <w:spacing w:val="-2"/>
              </w:rPr>
              <w:t>об’єднання</w:t>
            </w:r>
          </w:p>
        </w:tc>
      </w:tr>
      <w:tr w:rsidR="00D51890" w:rsidRPr="00FE420E">
        <w:trPr>
          <w:gridAfter w:val="1"/>
          <w:wAfter w:w="131" w:type="dxa"/>
          <w:trHeight w:val="1094"/>
        </w:trPr>
        <w:tc>
          <w:tcPr>
            <w:tcW w:w="715" w:type="dxa"/>
          </w:tcPr>
          <w:p w:rsidR="00D51890" w:rsidRPr="00FE420E" w:rsidRDefault="00D51890" w:rsidP="00AB6AE3">
            <w:pPr>
              <w:pStyle w:val="TableParagraph"/>
              <w:ind w:left="0" w:right="1"/>
              <w:rPr>
                <w:spacing w:val="-2"/>
              </w:rPr>
            </w:pPr>
            <w:r w:rsidRPr="00FE420E">
              <w:rPr>
                <w:spacing w:val="-2"/>
              </w:rPr>
              <w:t>38</w:t>
            </w:r>
          </w:p>
        </w:tc>
        <w:tc>
          <w:tcPr>
            <w:tcW w:w="1375" w:type="dxa"/>
          </w:tcPr>
          <w:p w:rsidR="00D51890" w:rsidRPr="00FE420E" w:rsidRDefault="00D51890" w:rsidP="00AB6AE3">
            <w:pPr>
              <w:pStyle w:val="TableParagraph"/>
              <w:ind w:left="0" w:right="1"/>
            </w:pPr>
            <w:r w:rsidRPr="00FE420E">
              <w:rPr>
                <w:spacing w:val="-2"/>
              </w:rPr>
              <w:t>00055</w:t>
            </w:r>
          </w:p>
        </w:tc>
        <w:tc>
          <w:tcPr>
            <w:tcW w:w="7590" w:type="dxa"/>
            <w:gridSpan w:val="3"/>
          </w:tcPr>
          <w:p w:rsidR="00D51890" w:rsidRPr="00FE420E" w:rsidRDefault="00D51890" w:rsidP="00AB6AE3">
            <w:pPr>
              <w:pStyle w:val="TableParagraph"/>
              <w:ind w:left="36" w:right="36"/>
              <w:jc w:val="both"/>
            </w:pPr>
            <w:r w:rsidRPr="00FE420E">
              <w:t>Державна реєстрація змін до відомостей про громадське</w:t>
            </w:r>
            <w:r w:rsidRPr="00FE420E">
              <w:rPr>
                <w:spacing w:val="-10"/>
              </w:rPr>
              <w:t xml:space="preserve"> </w:t>
            </w:r>
            <w:r w:rsidRPr="00FE420E">
              <w:t>об’єднання,</w:t>
            </w:r>
            <w:r w:rsidRPr="00FE420E">
              <w:rPr>
                <w:spacing w:val="-7"/>
              </w:rPr>
              <w:t xml:space="preserve"> </w:t>
            </w:r>
            <w:r w:rsidRPr="00FE420E">
              <w:t>що</w:t>
            </w:r>
            <w:r w:rsidRPr="00FE420E">
              <w:rPr>
                <w:spacing w:val="-6"/>
              </w:rPr>
              <w:t xml:space="preserve"> </w:t>
            </w:r>
            <w:r w:rsidRPr="00FE420E">
              <w:t>містяться</w:t>
            </w:r>
            <w:r w:rsidRPr="00FE420E">
              <w:rPr>
                <w:spacing w:val="-7"/>
              </w:rPr>
              <w:t xml:space="preserve"> </w:t>
            </w:r>
            <w:r w:rsidRPr="00FE420E">
              <w:t>в</w:t>
            </w:r>
            <w:r w:rsidRPr="00FE420E">
              <w:rPr>
                <w:spacing w:val="-10"/>
              </w:rPr>
              <w:t xml:space="preserve"> </w:t>
            </w:r>
            <w:r w:rsidRPr="00FE420E">
              <w:t>Єдиному державному реєстрі юридичних осіб, фізичних осіб — підприємців та громадських формувань, у тому числі змін до установчих документів</w:t>
            </w:r>
          </w:p>
        </w:tc>
      </w:tr>
      <w:tr w:rsidR="00D51890" w:rsidRPr="00FE420E">
        <w:trPr>
          <w:gridAfter w:val="1"/>
          <w:wAfter w:w="131" w:type="dxa"/>
          <w:trHeight w:val="763"/>
        </w:trPr>
        <w:tc>
          <w:tcPr>
            <w:tcW w:w="715" w:type="dxa"/>
          </w:tcPr>
          <w:p w:rsidR="00D51890" w:rsidRPr="00FE420E" w:rsidRDefault="00D51890" w:rsidP="00AB6AE3">
            <w:pPr>
              <w:pStyle w:val="TableParagraph"/>
              <w:ind w:left="0" w:right="1"/>
              <w:rPr>
                <w:spacing w:val="-2"/>
              </w:rPr>
            </w:pPr>
            <w:r w:rsidRPr="00FE420E">
              <w:rPr>
                <w:spacing w:val="-2"/>
              </w:rPr>
              <w:t>39</w:t>
            </w:r>
          </w:p>
        </w:tc>
        <w:tc>
          <w:tcPr>
            <w:tcW w:w="1375" w:type="dxa"/>
          </w:tcPr>
          <w:p w:rsidR="00D51890" w:rsidRPr="00FE420E" w:rsidRDefault="00D51890" w:rsidP="00AB6AE3">
            <w:pPr>
              <w:pStyle w:val="TableParagraph"/>
              <w:ind w:left="0" w:right="1"/>
            </w:pPr>
            <w:r w:rsidRPr="00FE420E">
              <w:rPr>
                <w:spacing w:val="-2"/>
              </w:rPr>
              <w:t>00098</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2"/>
              </w:rPr>
              <w:t xml:space="preserve"> </w:t>
            </w:r>
            <w:r w:rsidRPr="00FE420E">
              <w:t>реєстрація</w:t>
            </w:r>
            <w:r w:rsidRPr="00FE420E">
              <w:rPr>
                <w:spacing w:val="-12"/>
              </w:rPr>
              <w:t xml:space="preserve"> </w:t>
            </w:r>
            <w:r w:rsidRPr="00FE420E">
              <w:t>припинення</w:t>
            </w:r>
            <w:r w:rsidRPr="00FE420E">
              <w:rPr>
                <w:spacing w:val="-12"/>
              </w:rPr>
              <w:t xml:space="preserve"> </w:t>
            </w:r>
            <w:r w:rsidRPr="00FE420E">
              <w:t>громадського об’єднання в результаті його ліквідації</w:t>
            </w:r>
          </w:p>
        </w:tc>
      </w:tr>
      <w:tr w:rsidR="00D51890" w:rsidRPr="00FE420E">
        <w:trPr>
          <w:gridAfter w:val="1"/>
          <w:wAfter w:w="131" w:type="dxa"/>
          <w:trHeight w:val="407"/>
        </w:trPr>
        <w:tc>
          <w:tcPr>
            <w:tcW w:w="715" w:type="dxa"/>
          </w:tcPr>
          <w:p w:rsidR="00D51890" w:rsidRPr="00FE420E" w:rsidRDefault="00D51890" w:rsidP="00AB6AE3">
            <w:pPr>
              <w:pStyle w:val="TableParagraph"/>
              <w:ind w:left="0" w:right="1"/>
              <w:rPr>
                <w:spacing w:val="-2"/>
              </w:rPr>
            </w:pPr>
            <w:r w:rsidRPr="00FE420E">
              <w:rPr>
                <w:spacing w:val="-2"/>
              </w:rPr>
              <w:t>40</w:t>
            </w:r>
          </w:p>
        </w:tc>
        <w:tc>
          <w:tcPr>
            <w:tcW w:w="1375" w:type="dxa"/>
          </w:tcPr>
          <w:p w:rsidR="00D51890" w:rsidRPr="00FE420E" w:rsidRDefault="00D51890" w:rsidP="00AB6AE3">
            <w:pPr>
              <w:pStyle w:val="TableParagraph"/>
              <w:ind w:left="0" w:right="1"/>
            </w:pPr>
            <w:r w:rsidRPr="00FE420E">
              <w:rPr>
                <w:spacing w:val="-2"/>
              </w:rPr>
              <w:t>00077</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9"/>
              </w:rPr>
              <w:t xml:space="preserve"> </w:t>
            </w:r>
            <w:r w:rsidRPr="00FE420E">
              <w:t>реєстрація</w:t>
            </w:r>
            <w:r w:rsidRPr="00FE420E">
              <w:rPr>
                <w:spacing w:val="-9"/>
              </w:rPr>
              <w:t xml:space="preserve"> </w:t>
            </w:r>
            <w:r w:rsidRPr="00FE420E">
              <w:t>рішення</w:t>
            </w:r>
            <w:r w:rsidRPr="00FE420E">
              <w:rPr>
                <w:spacing w:val="-12"/>
              </w:rPr>
              <w:t xml:space="preserve"> </w:t>
            </w:r>
            <w:r w:rsidRPr="00FE420E">
              <w:t>про</w:t>
            </w:r>
            <w:r w:rsidRPr="00FE420E">
              <w:rPr>
                <w:spacing w:val="-9"/>
              </w:rPr>
              <w:t xml:space="preserve"> </w:t>
            </w:r>
            <w:r w:rsidRPr="00FE420E">
              <w:t>припинення громадського об’єднання</w:t>
            </w:r>
          </w:p>
        </w:tc>
      </w:tr>
      <w:tr w:rsidR="00D51890" w:rsidRPr="00FE420E">
        <w:trPr>
          <w:gridAfter w:val="1"/>
          <w:wAfter w:w="131" w:type="dxa"/>
          <w:trHeight w:val="704"/>
        </w:trPr>
        <w:tc>
          <w:tcPr>
            <w:tcW w:w="715" w:type="dxa"/>
          </w:tcPr>
          <w:p w:rsidR="00D51890" w:rsidRPr="00FE420E" w:rsidRDefault="00D51890" w:rsidP="00AB6AE3">
            <w:pPr>
              <w:pStyle w:val="TableParagraph"/>
              <w:ind w:left="0" w:right="1"/>
              <w:rPr>
                <w:spacing w:val="-2"/>
              </w:rPr>
            </w:pPr>
            <w:r w:rsidRPr="00FE420E">
              <w:rPr>
                <w:spacing w:val="-2"/>
              </w:rPr>
              <w:t>41</w:t>
            </w:r>
          </w:p>
        </w:tc>
        <w:tc>
          <w:tcPr>
            <w:tcW w:w="1375" w:type="dxa"/>
          </w:tcPr>
          <w:p w:rsidR="00D51890" w:rsidRPr="00FE420E" w:rsidRDefault="00D51890" w:rsidP="00AB6AE3">
            <w:pPr>
              <w:pStyle w:val="TableParagraph"/>
              <w:ind w:left="0" w:right="1"/>
            </w:pPr>
            <w:r w:rsidRPr="00FE420E">
              <w:rPr>
                <w:spacing w:val="-2"/>
              </w:rPr>
              <w:t>00089</w:t>
            </w:r>
          </w:p>
        </w:tc>
        <w:tc>
          <w:tcPr>
            <w:tcW w:w="7590" w:type="dxa"/>
            <w:gridSpan w:val="3"/>
          </w:tcPr>
          <w:p w:rsidR="00D51890" w:rsidRPr="00FE420E" w:rsidRDefault="00D51890" w:rsidP="00AB6AE3">
            <w:pPr>
              <w:pStyle w:val="TableParagraph"/>
              <w:ind w:left="36" w:right="36"/>
              <w:jc w:val="both"/>
            </w:pPr>
            <w:r w:rsidRPr="00FE420E">
              <w:t>Державна</w:t>
            </w:r>
            <w:r w:rsidRPr="00FE420E">
              <w:rPr>
                <w:spacing w:val="-13"/>
              </w:rPr>
              <w:t xml:space="preserve"> </w:t>
            </w:r>
            <w:r w:rsidRPr="00FE420E">
              <w:t>реєстрація</w:t>
            </w:r>
            <w:r w:rsidRPr="00FE420E">
              <w:rPr>
                <w:spacing w:val="-13"/>
              </w:rPr>
              <w:t xml:space="preserve"> </w:t>
            </w:r>
            <w:r w:rsidRPr="00FE420E">
              <w:t>створення</w:t>
            </w:r>
            <w:r w:rsidRPr="00FE420E">
              <w:rPr>
                <w:spacing w:val="-13"/>
              </w:rPr>
              <w:t xml:space="preserve"> </w:t>
            </w:r>
            <w:r w:rsidRPr="00FE420E">
              <w:t>відокремленого підрозділу громадського об’єднання</w:t>
            </w:r>
          </w:p>
        </w:tc>
      </w:tr>
      <w:tr w:rsidR="00D51890" w:rsidRPr="00FE420E">
        <w:trPr>
          <w:gridAfter w:val="1"/>
          <w:wAfter w:w="131" w:type="dxa"/>
          <w:trHeight w:val="654"/>
        </w:trPr>
        <w:tc>
          <w:tcPr>
            <w:tcW w:w="715" w:type="dxa"/>
          </w:tcPr>
          <w:p w:rsidR="00D51890" w:rsidRPr="00FE420E" w:rsidRDefault="00D51890" w:rsidP="00AB6AE3">
            <w:pPr>
              <w:pStyle w:val="TableParagraph"/>
              <w:ind w:left="0" w:right="1"/>
              <w:rPr>
                <w:spacing w:val="-2"/>
              </w:rPr>
            </w:pPr>
            <w:r w:rsidRPr="00FE420E">
              <w:rPr>
                <w:spacing w:val="-2"/>
              </w:rPr>
              <w:t>42</w:t>
            </w:r>
          </w:p>
        </w:tc>
        <w:tc>
          <w:tcPr>
            <w:tcW w:w="1375" w:type="dxa"/>
          </w:tcPr>
          <w:p w:rsidR="00D51890" w:rsidRPr="00FE420E" w:rsidRDefault="00D51890" w:rsidP="00AB6AE3">
            <w:pPr>
              <w:pStyle w:val="TableParagraph"/>
              <w:ind w:left="0" w:right="1"/>
            </w:pPr>
            <w:r w:rsidRPr="00FE420E">
              <w:rPr>
                <w:spacing w:val="-2"/>
              </w:rPr>
              <w:t>00091</w:t>
            </w:r>
          </w:p>
        </w:tc>
        <w:tc>
          <w:tcPr>
            <w:tcW w:w="7590" w:type="dxa"/>
            <w:gridSpan w:val="3"/>
          </w:tcPr>
          <w:p w:rsidR="00D51890" w:rsidRPr="00FE420E" w:rsidRDefault="00D51890" w:rsidP="00AB6AE3">
            <w:pPr>
              <w:pStyle w:val="TableParagraph"/>
              <w:jc w:val="both"/>
            </w:pPr>
            <w:r w:rsidRPr="00FE420E">
              <w:t>Державна</w:t>
            </w:r>
            <w:r w:rsidRPr="00FE420E">
              <w:rPr>
                <w:spacing w:val="-7"/>
              </w:rPr>
              <w:t xml:space="preserve"> </w:t>
            </w:r>
            <w:r w:rsidRPr="00FE420E">
              <w:t>реєстрація</w:t>
            </w:r>
            <w:r w:rsidRPr="00FE420E">
              <w:rPr>
                <w:spacing w:val="-5"/>
              </w:rPr>
              <w:t xml:space="preserve"> </w:t>
            </w:r>
            <w:r w:rsidRPr="00FE420E">
              <w:t>внесення</w:t>
            </w:r>
            <w:r w:rsidRPr="00FE420E">
              <w:rPr>
                <w:spacing w:val="-6"/>
              </w:rPr>
              <w:t xml:space="preserve"> </w:t>
            </w:r>
            <w:r w:rsidRPr="00FE420E">
              <w:t>змін</w:t>
            </w:r>
            <w:r w:rsidRPr="00FE420E">
              <w:rPr>
                <w:spacing w:val="-5"/>
              </w:rPr>
              <w:t xml:space="preserve"> до</w:t>
            </w:r>
            <w:r w:rsidRPr="00FE420E">
              <w:t xml:space="preserve"> відомостей</w:t>
            </w:r>
            <w:r w:rsidRPr="00FE420E">
              <w:rPr>
                <w:spacing w:val="-14"/>
              </w:rPr>
              <w:t xml:space="preserve"> </w:t>
            </w:r>
            <w:r w:rsidRPr="00FE420E">
              <w:t>про</w:t>
            </w:r>
            <w:r w:rsidRPr="00FE420E">
              <w:rPr>
                <w:spacing w:val="-13"/>
              </w:rPr>
              <w:t xml:space="preserve"> </w:t>
            </w:r>
            <w:r w:rsidRPr="00FE420E">
              <w:t>відокремлений</w:t>
            </w:r>
            <w:r w:rsidRPr="00FE420E">
              <w:rPr>
                <w:spacing w:val="-14"/>
              </w:rPr>
              <w:t xml:space="preserve"> </w:t>
            </w:r>
            <w:r w:rsidRPr="00FE420E">
              <w:t>підрозділ громадського об’єднання</w:t>
            </w:r>
          </w:p>
        </w:tc>
      </w:tr>
      <w:tr w:rsidR="00D51890" w:rsidRPr="00FE420E">
        <w:trPr>
          <w:gridAfter w:val="1"/>
          <w:wAfter w:w="131" w:type="dxa"/>
          <w:trHeight w:val="520"/>
        </w:trPr>
        <w:tc>
          <w:tcPr>
            <w:tcW w:w="715" w:type="dxa"/>
          </w:tcPr>
          <w:p w:rsidR="00D51890" w:rsidRPr="00FE420E" w:rsidRDefault="00D51890" w:rsidP="00AB6AE3">
            <w:pPr>
              <w:pStyle w:val="TableParagraph"/>
              <w:ind w:left="0" w:right="1"/>
              <w:rPr>
                <w:spacing w:val="-2"/>
              </w:rPr>
            </w:pPr>
            <w:r w:rsidRPr="00FE420E">
              <w:rPr>
                <w:spacing w:val="-2"/>
              </w:rPr>
              <w:t>43</w:t>
            </w:r>
          </w:p>
        </w:tc>
        <w:tc>
          <w:tcPr>
            <w:tcW w:w="1375" w:type="dxa"/>
          </w:tcPr>
          <w:p w:rsidR="00D51890" w:rsidRPr="00FE420E" w:rsidRDefault="00D51890" w:rsidP="00AB6AE3">
            <w:pPr>
              <w:pStyle w:val="TableParagraph"/>
              <w:ind w:left="0" w:right="1"/>
            </w:pPr>
            <w:r w:rsidRPr="00FE420E">
              <w:rPr>
                <w:spacing w:val="-2"/>
              </w:rPr>
              <w:t>00583</w:t>
            </w:r>
          </w:p>
        </w:tc>
        <w:tc>
          <w:tcPr>
            <w:tcW w:w="7590" w:type="dxa"/>
            <w:gridSpan w:val="3"/>
          </w:tcPr>
          <w:p w:rsidR="00D51890" w:rsidRPr="00FE420E" w:rsidRDefault="00D51890" w:rsidP="00AB6AE3">
            <w:pPr>
              <w:pStyle w:val="TableParagraph"/>
              <w:jc w:val="both"/>
            </w:pPr>
            <w:r w:rsidRPr="00FE420E">
              <w:t>Державна</w:t>
            </w:r>
            <w:r w:rsidRPr="00FE420E">
              <w:rPr>
                <w:spacing w:val="-12"/>
              </w:rPr>
              <w:t xml:space="preserve"> </w:t>
            </w:r>
            <w:r w:rsidRPr="00FE420E">
              <w:t>реєстрація</w:t>
            </w:r>
            <w:r w:rsidRPr="00FE420E">
              <w:rPr>
                <w:spacing w:val="-12"/>
              </w:rPr>
              <w:t xml:space="preserve"> </w:t>
            </w:r>
            <w:r w:rsidRPr="00FE420E">
              <w:t>створення</w:t>
            </w:r>
            <w:r w:rsidRPr="00FE420E">
              <w:rPr>
                <w:spacing w:val="-14"/>
              </w:rPr>
              <w:t xml:space="preserve"> </w:t>
            </w:r>
            <w:r w:rsidRPr="00FE420E">
              <w:t>професійної спілки, організації професійних спілок, об’єднання</w:t>
            </w:r>
            <w:r w:rsidRPr="00FE420E">
              <w:rPr>
                <w:spacing w:val="-11"/>
              </w:rPr>
              <w:t xml:space="preserve"> </w:t>
            </w:r>
            <w:r w:rsidRPr="00FE420E">
              <w:t>професійних</w:t>
            </w:r>
            <w:r w:rsidRPr="00FE420E">
              <w:rPr>
                <w:spacing w:val="-7"/>
              </w:rPr>
              <w:t xml:space="preserve"> </w:t>
            </w:r>
            <w:r w:rsidRPr="00FE420E">
              <w:rPr>
                <w:spacing w:val="-2"/>
              </w:rPr>
              <w:t>спілок</w:t>
            </w:r>
          </w:p>
        </w:tc>
      </w:tr>
      <w:tr w:rsidR="00D51890" w:rsidRPr="00FE420E">
        <w:trPr>
          <w:gridAfter w:val="1"/>
          <w:wAfter w:w="131" w:type="dxa"/>
          <w:trHeight w:val="1104"/>
        </w:trPr>
        <w:tc>
          <w:tcPr>
            <w:tcW w:w="715" w:type="dxa"/>
          </w:tcPr>
          <w:p w:rsidR="00D51890" w:rsidRPr="00FE420E" w:rsidRDefault="00D51890" w:rsidP="00AB6AE3">
            <w:pPr>
              <w:pStyle w:val="TableParagraph"/>
              <w:spacing w:before="55"/>
              <w:ind w:left="0" w:right="1"/>
              <w:rPr>
                <w:spacing w:val="-2"/>
              </w:rPr>
            </w:pPr>
            <w:r w:rsidRPr="00FE420E">
              <w:rPr>
                <w:spacing w:val="-2"/>
              </w:rPr>
              <w:t>44</w:t>
            </w:r>
          </w:p>
        </w:tc>
        <w:tc>
          <w:tcPr>
            <w:tcW w:w="1375" w:type="dxa"/>
          </w:tcPr>
          <w:p w:rsidR="00D51890" w:rsidRPr="00FE420E" w:rsidRDefault="00D51890" w:rsidP="00AB6AE3">
            <w:pPr>
              <w:pStyle w:val="TableParagraph"/>
              <w:spacing w:before="55"/>
              <w:ind w:left="0" w:right="1"/>
            </w:pPr>
            <w:r w:rsidRPr="00FE420E">
              <w:rPr>
                <w:spacing w:val="-2"/>
              </w:rPr>
              <w:t>00570</w:t>
            </w:r>
          </w:p>
        </w:tc>
        <w:tc>
          <w:tcPr>
            <w:tcW w:w="7590" w:type="dxa"/>
            <w:gridSpan w:val="3"/>
          </w:tcPr>
          <w:p w:rsidR="00D51890" w:rsidRPr="00FE420E" w:rsidRDefault="00D51890" w:rsidP="00AB6AE3">
            <w:pPr>
              <w:pStyle w:val="TableParagraph"/>
              <w:spacing w:before="55"/>
              <w:ind w:right="138"/>
              <w:jc w:val="both"/>
            </w:pPr>
            <w:r w:rsidRPr="00FE420E">
              <w:t>Державна</w:t>
            </w:r>
            <w:r w:rsidRPr="00FE420E">
              <w:rPr>
                <w:spacing w:val="-2"/>
              </w:rPr>
              <w:t xml:space="preserve"> </w:t>
            </w:r>
            <w:r w:rsidRPr="00FE420E">
              <w:t>реєстрація</w:t>
            </w:r>
            <w:r w:rsidRPr="00FE420E">
              <w:rPr>
                <w:spacing w:val="-2"/>
              </w:rPr>
              <w:t xml:space="preserve"> </w:t>
            </w:r>
            <w:r w:rsidRPr="00FE420E">
              <w:t>змін</w:t>
            </w:r>
            <w:r w:rsidRPr="00FE420E">
              <w:rPr>
                <w:spacing w:val="-4"/>
              </w:rPr>
              <w:t xml:space="preserve"> </w:t>
            </w:r>
            <w:r w:rsidRPr="00FE420E">
              <w:t>до відомостей</w:t>
            </w:r>
            <w:r w:rsidRPr="00FE420E">
              <w:rPr>
                <w:spacing w:val="-2"/>
              </w:rPr>
              <w:t xml:space="preserve"> </w:t>
            </w:r>
            <w:r w:rsidRPr="00FE420E">
              <w:t>про професійну</w:t>
            </w:r>
            <w:r w:rsidRPr="00FE420E">
              <w:rPr>
                <w:spacing w:val="-15"/>
              </w:rPr>
              <w:t xml:space="preserve"> </w:t>
            </w:r>
            <w:r w:rsidRPr="00FE420E">
              <w:t>спілку,</w:t>
            </w:r>
            <w:r w:rsidRPr="00FE420E">
              <w:rPr>
                <w:spacing w:val="-13"/>
              </w:rPr>
              <w:t xml:space="preserve"> </w:t>
            </w:r>
            <w:r w:rsidRPr="00FE420E">
              <w:t>організацію</w:t>
            </w:r>
            <w:r w:rsidRPr="00FE420E">
              <w:rPr>
                <w:spacing w:val="-13"/>
              </w:rPr>
              <w:t xml:space="preserve"> </w:t>
            </w:r>
            <w:r w:rsidRPr="00FE420E">
              <w:t>професійних спілок, об’єднання професійних спілок, що містяться в Єдиному державному реєстрі юридичних осіб, фізичних осіб — підприємців та</w:t>
            </w:r>
            <w:r w:rsidRPr="00FE420E">
              <w:rPr>
                <w:spacing w:val="-6"/>
              </w:rPr>
              <w:t xml:space="preserve"> </w:t>
            </w:r>
            <w:r w:rsidRPr="00FE420E">
              <w:t>громадських</w:t>
            </w:r>
            <w:r w:rsidRPr="00FE420E">
              <w:rPr>
                <w:spacing w:val="-5"/>
              </w:rPr>
              <w:t xml:space="preserve"> </w:t>
            </w:r>
            <w:r w:rsidRPr="00FE420E">
              <w:t>формувань,</w:t>
            </w:r>
            <w:r w:rsidRPr="00FE420E">
              <w:rPr>
                <w:spacing w:val="-6"/>
              </w:rPr>
              <w:t xml:space="preserve"> </w:t>
            </w:r>
            <w:r w:rsidRPr="00FE420E">
              <w:t>у</w:t>
            </w:r>
            <w:r w:rsidRPr="00FE420E">
              <w:rPr>
                <w:spacing w:val="-7"/>
              </w:rPr>
              <w:t xml:space="preserve"> </w:t>
            </w:r>
            <w:r w:rsidRPr="00FE420E">
              <w:t>тому</w:t>
            </w:r>
            <w:r w:rsidRPr="00FE420E">
              <w:rPr>
                <w:spacing w:val="-10"/>
              </w:rPr>
              <w:t xml:space="preserve"> </w:t>
            </w:r>
            <w:r w:rsidRPr="00FE420E">
              <w:t>числі</w:t>
            </w:r>
            <w:r w:rsidRPr="00FE420E">
              <w:rPr>
                <w:spacing w:val="-5"/>
              </w:rPr>
              <w:t xml:space="preserve"> </w:t>
            </w:r>
            <w:r w:rsidRPr="00FE420E">
              <w:t>змін</w:t>
            </w:r>
            <w:r w:rsidRPr="00FE420E">
              <w:rPr>
                <w:spacing w:val="-6"/>
              </w:rPr>
              <w:t xml:space="preserve"> </w:t>
            </w:r>
            <w:r w:rsidRPr="00FE420E">
              <w:t>до установчих</w:t>
            </w:r>
            <w:r w:rsidRPr="00FE420E">
              <w:rPr>
                <w:spacing w:val="-10"/>
              </w:rPr>
              <w:t xml:space="preserve"> </w:t>
            </w:r>
            <w:r w:rsidRPr="00FE420E">
              <w:rPr>
                <w:spacing w:val="-2"/>
              </w:rPr>
              <w:t>документів</w:t>
            </w:r>
          </w:p>
        </w:tc>
      </w:tr>
      <w:tr w:rsidR="00D51890" w:rsidRPr="00FE420E">
        <w:trPr>
          <w:gridAfter w:val="1"/>
          <w:wAfter w:w="131" w:type="dxa"/>
          <w:trHeight w:val="752"/>
        </w:trPr>
        <w:tc>
          <w:tcPr>
            <w:tcW w:w="9680" w:type="dxa"/>
            <w:gridSpan w:val="5"/>
          </w:tcPr>
          <w:p w:rsidR="00D51890" w:rsidRPr="00FE420E" w:rsidRDefault="00D51890" w:rsidP="00AB6AE3">
            <w:pPr>
              <w:pStyle w:val="TableParagraph"/>
              <w:spacing w:before="103"/>
              <w:ind w:left="172" w:right="171"/>
            </w:pPr>
            <w:r w:rsidRPr="00FE420E">
              <w:t>Категорія</w:t>
            </w:r>
            <w:r w:rsidRPr="00FE420E">
              <w:rPr>
                <w:spacing w:val="-4"/>
              </w:rPr>
              <w:t xml:space="preserve"> </w:t>
            </w:r>
            <w:r w:rsidRPr="00FE420E">
              <w:t>“Реєстрація</w:t>
            </w:r>
            <w:r w:rsidRPr="00FE420E">
              <w:rPr>
                <w:spacing w:val="-3"/>
              </w:rPr>
              <w:t xml:space="preserve"> </w:t>
            </w:r>
            <w:r w:rsidRPr="00FE420E">
              <w:t>та</w:t>
            </w:r>
            <w:r w:rsidRPr="00FE420E">
              <w:rPr>
                <w:spacing w:val="-3"/>
              </w:rPr>
              <w:t xml:space="preserve"> </w:t>
            </w:r>
            <w:r w:rsidRPr="00FE420E">
              <w:rPr>
                <w:spacing w:val="-2"/>
              </w:rPr>
              <w:t>облік”</w:t>
            </w:r>
          </w:p>
          <w:p w:rsidR="00D51890" w:rsidRPr="00FE420E" w:rsidRDefault="00D51890" w:rsidP="00AB6AE3">
            <w:pPr>
              <w:pStyle w:val="TableParagraph"/>
              <w:spacing w:before="0"/>
              <w:ind w:left="172" w:right="171"/>
            </w:pPr>
            <w:r w:rsidRPr="00FE420E">
              <w:t>Підкатегорія</w:t>
            </w:r>
            <w:r w:rsidRPr="00FE420E">
              <w:rPr>
                <w:spacing w:val="-8"/>
              </w:rPr>
              <w:t xml:space="preserve"> </w:t>
            </w:r>
            <w:r w:rsidRPr="00FE420E">
              <w:t>“Державна</w:t>
            </w:r>
            <w:r w:rsidRPr="00FE420E">
              <w:rPr>
                <w:spacing w:val="-6"/>
              </w:rPr>
              <w:t xml:space="preserve"> </w:t>
            </w:r>
            <w:r w:rsidRPr="00FE420E">
              <w:t>реєстрація</w:t>
            </w:r>
            <w:r w:rsidRPr="00FE420E">
              <w:rPr>
                <w:spacing w:val="-6"/>
              </w:rPr>
              <w:t xml:space="preserve"> </w:t>
            </w:r>
            <w:r w:rsidRPr="00FE420E">
              <w:t>прав</w:t>
            </w:r>
            <w:r w:rsidRPr="00FE420E">
              <w:rPr>
                <w:spacing w:val="-7"/>
              </w:rPr>
              <w:t xml:space="preserve"> </w:t>
            </w:r>
            <w:r w:rsidRPr="00FE420E">
              <w:t>на</w:t>
            </w:r>
            <w:r w:rsidRPr="00FE420E">
              <w:rPr>
                <w:spacing w:val="-6"/>
              </w:rPr>
              <w:t xml:space="preserve"> </w:t>
            </w:r>
            <w:r w:rsidRPr="00FE420E">
              <w:t>нерухоме</w:t>
            </w:r>
            <w:r w:rsidRPr="00FE420E">
              <w:rPr>
                <w:spacing w:val="-5"/>
              </w:rPr>
              <w:t xml:space="preserve"> </w:t>
            </w:r>
            <w:r w:rsidRPr="00FE420E">
              <w:rPr>
                <w:spacing w:val="-2"/>
              </w:rPr>
              <w:t>майно”</w:t>
            </w:r>
          </w:p>
        </w:tc>
      </w:tr>
      <w:tr w:rsidR="00D51890" w:rsidRPr="00FE420E">
        <w:trPr>
          <w:gridAfter w:val="1"/>
          <w:wAfter w:w="131" w:type="dxa"/>
          <w:trHeight w:val="765"/>
        </w:trPr>
        <w:tc>
          <w:tcPr>
            <w:tcW w:w="715" w:type="dxa"/>
          </w:tcPr>
          <w:p w:rsidR="00D51890" w:rsidRPr="00FE420E" w:rsidRDefault="00D51890" w:rsidP="00AB6AE3">
            <w:pPr>
              <w:pStyle w:val="TableParagraph"/>
              <w:spacing w:before="114"/>
              <w:ind w:left="0" w:right="1"/>
              <w:rPr>
                <w:spacing w:val="-2"/>
              </w:rPr>
            </w:pPr>
            <w:r w:rsidRPr="00FE420E">
              <w:rPr>
                <w:spacing w:val="-2"/>
              </w:rPr>
              <w:t>1</w:t>
            </w:r>
          </w:p>
        </w:tc>
        <w:tc>
          <w:tcPr>
            <w:tcW w:w="1375" w:type="dxa"/>
          </w:tcPr>
          <w:p w:rsidR="00D51890" w:rsidRPr="00FE420E" w:rsidRDefault="00D51890" w:rsidP="00AB6AE3">
            <w:pPr>
              <w:pStyle w:val="TableParagraph"/>
              <w:spacing w:before="114"/>
              <w:ind w:left="0" w:right="1"/>
            </w:pPr>
            <w:r w:rsidRPr="00FE420E">
              <w:rPr>
                <w:spacing w:val="-2"/>
              </w:rPr>
              <w:t>02559</w:t>
            </w:r>
          </w:p>
        </w:tc>
        <w:tc>
          <w:tcPr>
            <w:tcW w:w="7590" w:type="dxa"/>
            <w:gridSpan w:val="3"/>
          </w:tcPr>
          <w:p w:rsidR="00D51890" w:rsidRPr="00FE420E" w:rsidRDefault="00D51890" w:rsidP="00AB6AE3">
            <w:pPr>
              <w:pStyle w:val="TableParagraph"/>
              <w:spacing w:before="114"/>
              <w:jc w:val="left"/>
            </w:pPr>
            <w:r w:rsidRPr="00FE420E">
              <w:t>Державна</w:t>
            </w:r>
            <w:r w:rsidRPr="00FE420E">
              <w:rPr>
                <w:spacing w:val="-13"/>
              </w:rPr>
              <w:t xml:space="preserve"> </w:t>
            </w:r>
            <w:r w:rsidRPr="00FE420E">
              <w:t>реєстрація</w:t>
            </w:r>
            <w:r w:rsidRPr="00FE420E">
              <w:rPr>
                <w:spacing w:val="-13"/>
              </w:rPr>
              <w:t xml:space="preserve"> </w:t>
            </w:r>
            <w:r w:rsidRPr="00FE420E">
              <w:t>спеціального</w:t>
            </w:r>
            <w:r w:rsidRPr="00FE420E">
              <w:rPr>
                <w:spacing w:val="-12"/>
              </w:rPr>
              <w:t xml:space="preserve"> </w:t>
            </w:r>
            <w:r w:rsidRPr="00FE420E">
              <w:t>майнового права на об’єкт незавершеного будівництва, майбутній</w:t>
            </w:r>
            <w:r w:rsidRPr="00FE420E">
              <w:rPr>
                <w:spacing w:val="-7"/>
              </w:rPr>
              <w:t xml:space="preserve"> </w:t>
            </w:r>
            <w:r w:rsidRPr="00FE420E">
              <w:t>об’єкт</w:t>
            </w:r>
            <w:r w:rsidRPr="00FE420E">
              <w:rPr>
                <w:spacing w:val="-6"/>
              </w:rPr>
              <w:t xml:space="preserve"> </w:t>
            </w:r>
            <w:r w:rsidRPr="00FE420E">
              <w:rPr>
                <w:spacing w:val="-2"/>
              </w:rPr>
              <w:t>нерухомості</w:t>
            </w:r>
          </w:p>
        </w:tc>
      </w:tr>
      <w:tr w:rsidR="00D51890" w:rsidRPr="00FE420E">
        <w:trPr>
          <w:gridAfter w:val="1"/>
          <w:wAfter w:w="131" w:type="dxa"/>
          <w:trHeight w:val="816"/>
        </w:trPr>
        <w:tc>
          <w:tcPr>
            <w:tcW w:w="715" w:type="dxa"/>
          </w:tcPr>
          <w:p w:rsidR="00D51890" w:rsidRPr="00FE420E" w:rsidRDefault="00D51890" w:rsidP="00AB6AE3">
            <w:pPr>
              <w:pStyle w:val="TableParagraph"/>
              <w:spacing w:before="114"/>
              <w:ind w:left="0" w:right="1"/>
              <w:rPr>
                <w:spacing w:val="-2"/>
              </w:rPr>
            </w:pPr>
            <w:r w:rsidRPr="00FE420E">
              <w:rPr>
                <w:spacing w:val="-2"/>
              </w:rPr>
              <w:t>2</w:t>
            </w:r>
          </w:p>
        </w:tc>
        <w:tc>
          <w:tcPr>
            <w:tcW w:w="1375" w:type="dxa"/>
          </w:tcPr>
          <w:p w:rsidR="00D51890" w:rsidRPr="00FE420E" w:rsidRDefault="00D51890" w:rsidP="00AB6AE3">
            <w:pPr>
              <w:pStyle w:val="TableParagraph"/>
              <w:spacing w:before="114"/>
              <w:ind w:left="0" w:right="1"/>
            </w:pPr>
            <w:r w:rsidRPr="00FE420E">
              <w:rPr>
                <w:spacing w:val="-2"/>
              </w:rPr>
              <w:t>00041</w:t>
            </w:r>
          </w:p>
        </w:tc>
        <w:tc>
          <w:tcPr>
            <w:tcW w:w="7590" w:type="dxa"/>
            <w:gridSpan w:val="3"/>
          </w:tcPr>
          <w:p w:rsidR="00D51890" w:rsidRPr="00FE420E" w:rsidRDefault="00D51890" w:rsidP="00AB6AE3">
            <w:pPr>
              <w:pStyle w:val="TableParagraph"/>
              <w:spacing w:before="0"/>
              <w:ind w:left="37" w:right="138"/>
              <w:jc w:val="both"/>
            </w:pPr>
            <w:r w:rsidRPr="00FE420E">
              <w:t>Державна реєстрація права власності на нерухоме майно, права довірчої власності як способу</w:t>
            </w:r>
            <w:r w:rsidRPr="00FE420E">
              <w:rPr>
                <w:spacing w:val="-15"/>
              </w:rPr>
              <w:t xml:space="preserve"> </w:t>
            </w:r>
            <w:r w:rsidRPr="00FE420E">
              <w:t>забезпечення</w:t>
            </w:r>
            <w:r w:rsidRPr="00FE420E">
              <w:rPr>
                <w:spacing w:val="-12"/>
              </w:rPr>
              <w:t xml:space="preserve"> </w:t>
            </w:r>
            <w:r w:rsidRPr="00FE420E">
              <w:t>виконання</w:t>
            </w:r>
            <w:r w:rsidRPr="00FE420E">
              <w:rPr>
                <w:spacing w:val="-12"/>
              </w:rPr>
              <w:t xml:space="preserve"> </w:t>
            </w:r>
            <w:r w:rsidRPr="00FE420E">
              <w:t xml:space="preserve">зобов’язання на нерухоме майно, об’єкт незавершеного </w:t>
            </w:r>
            <w:r w:rsidRPr="00FE420E">
              <w:rPr>
                <w:spacing w:val="-2"/>
              </w:rPr>
              <w:t>будівництва</w:t>
            </w:r>
          </w:p>
        </w:tc>
      </w:tr>
      <w:tr w:rsidR="00D51890" w:rsidRPr="00FE420E">
        <w:trPr>
          <w:gridAfter w:val="1"/>
          <w:wAfter w:w="131" w:type="dxa"/>
          <w:trHeight w:val="250"/>
        </w:trPr>
        <w:tc>
          <w:tcPr>
            <w:tcW w:w="715" w:type="dxa"/>
          </w:tcPr>
          <w:p w:rsidR="00D51890" w:rsidRPr="00FE420E" w:rsidRDefault="00D51890" w:rsidP="00AB6AE3">
            <w:pPr>
              <w:pStyle w:val="TableParagraph"/>
              <w:spacing w:before="115"/>
              <w:ind w:left="0" w:right="1"/>
              <w:rPr>
                <w:spacing w:val="-2"/>
              </w:rPr>
            </w:pPr>
            <w:r w:rsidRPr="00FE420E">
              <w:rPr>
                <w:spacing w:val="-2"/>
              </w:rPr>
              <w:t>3</w:t>
            </w:r>
          </w:p>
        </w:tc>
        <w:tc>
          <w:tcPr>
            <w:tcW w:w="1375" w:type="dxa"/>
          </w:tcPr>
          <w:p w:rsidR="00D51890" w:rsidRPr="00FE420E" w:rsidRDefault="00D51890" w:rsidP="00AB6AE3">
            <w:pPr>
              <w:pStyle w:val="TableParagraph"/>
              <w:spacing w:before="115"/>
              <w:ind w:left="0" w:right="1"/>
            </w:pPr>
            <w:r w:rsidRPr="00FE420E">
              <w:rPr>
                <w:spacing w:val="-2"/>
              </w:rPr>
              <w:t>00042</w:t>
            </w:r>
          </w:p>
        </w:tc>
        <w:tc>
          <w:tcPr>
            <w:tcW w:w="7590" w:type="dxa"/>
            <w:gridSpan w:val="3"/>
          </w:tcPr>
          <w:p w:rsidR="00D51890" w:rsidRPr="00FE420E" w:rsidRDefault="00D51890" w:rsidP="00AB6AE3">
            <w:pPr>
              <w:pStyle w:val="TableParagraph"/>
              <w:spacing w:before="0"/>
              <w:ind w:left="37" w:right="1"/>
              <w:jc w:val="left"/>
            </w:pPr>
            <w:r w:rsidRPr="00FE420E">
              <w:t>Державна</w:t>
            </w:r>
            <w:r w:rsidRPr="00FE420E">
              <w:rPr>
                <w:spacing w:val="-9"/>
              </w:rPr>
              <w:t xml:space="preserve"> </w:t>
            </w:r>
            <w:r w:rsidRPr="00FE420E">
              <w:t>реєстрація</w:t>
            </w:r>
            <w:r w:rsidRPr="00FE420E">
              <w:rPr>
                <w:spacing w:val="-9"/>
              </w:rPr>
              <w:t xml:space="preserve"> </w:t>
            </w:r>
            <w:r w:rsidRPr="00FE420E">
              <w:t>речового</w:t>
            </w:r>
            <w:r w:rsidRPr="00FE420E">
              <w:rPr>
                <w:spacing w:val="-11"/>
              </w:rPr>
              <w:t xml:space="preserve"> </w:t>
            </w:r>
            <w:r w:rsidRPr="00FE420E">
              <w:t>права,</w:t>
            </w:r>
            <w:r w:rsidRPr="00FE420E">
              <w:rPr>
                <w:spacing w:val="-10"/>
              </w:rPr>
              <w:t xml:space="preserve"> </w:t>
            </w:r>
            <w:r w:rsidRPr="00FE420E">
              <w:t>похідного від права власності</w:t>
            </w:r>
          </w:p>
        </w:tc>
      </w:tr>
      <w:tr w:rsidR="00D51890" w:rsidRPr="00FE420E">
        <w:trPr>
          <w:gridAfter w:val="1"/>
          <w:wAfter w:w="131" w:type="dxa"/>
          <w:trHeight w:val="494"/>
        </w:trPr>
        <w:tc>
          <w:tcPr>
            <w:tcW w:w="715" w:type="dxa"/>
          </w:tcPr>
          <w:p w:rsidR="00D51890" w:rsidRPr="00FE420E" w:rsidRDefault="00D51890" w:rsidP="00AB6AE3">
            <w:pPr>
              <w:pStyle w:val="TableParagraph"/>
              <w:spacing w:before="114"/>
              <w:ind w:left="0" w:right="1"/>
              <w:rPr>
                <w:spacing w:val="-2"/>
              </w:rPr>
            </w:pPr>
            <w:r w:rsidRPr="00FE420E">
              <w:rPr>
                <w:spacing w:val="-2"/>
              </w:rPr>
              <w:t>4</w:t>
            </w:r>
          </w:p>
        </w:tc>
        <w:tc>
          <w:tcPr>
            <w:tcW w:w="1375" w:type="dxa"/>
          </w:tcPr>
          <w:p w:rsidR="00D51890" w:rsidRPr="00FE420E" w:rsidRDefault="00D51890" w:rsidP="00AB6AE3">
            <w:pPr>
              <w:pStyle w:val="TableParagraph"/>
              <w:spacing w:before="114"/>
              <w:ind w:left="0" w:right="1"/>
            </w:pPr>
            <w:r w:rsidRPr="00FE420E">
              <w:rPr>
                <w:spacing w:val="-2"/>
              </w:rPr>
              <w:t>00048</w:t>
            </w:r>
          </w:p>
        </w:tc>
        <w:tc>
          <w:tcPr>
            <w:tcW w:w="7590" w:type="dxa"/>
            <w:gridSpan w:val="3"/>
          </w:tcPr>
          <w:p w:rsidR="00D51890" w:rsidRPr="00FE420E" w:rsidRDefault="00D51890" w:rsidP="00AB6AE3">
            <w:pPr>
              <w:pStyle w:val="TableParagraph"/>
              <w:spacing w:before="0"/>
              <w:ind w:left="37" w:right="1"/>
              <w:jc w:val="left"/>
            </w:pPr>
            <w:r w:rsidRPr="00FE420E">
              <w:t>Державна</w:t>
            </w:r>
            <w:r w:rsidRPr="00FE420E">
              <w:rPr>
                <w:spacing w:val="-7"/>
              </w:rPr>
              <w:t xml:space="preserve"> </w:t>
            </w:r>
            <w:r w:rsidRPr="00FE420E">
              <w:t>реєстрація</w:t>
            </w:r>
            <w:r w:rsidRPr="00FE420E">
              <w:rPr>
                <w:spacing w:val="-7"/>
              </w:rPr>
              <w:t xml:space="preserve"> </w:t>
            </w:r>
            <w:r w:rsidRPr="00FE420E">
              <w:t>обтяжень</w:t>
            </w:r>
            <w:r w:rsidRPr="00FE420E">
              <w:rPr>
                <w:spacing w:val="-7"/>
              </w:rPr>
              <w:t xml:space="preserve"> </w:t>
            </w:r>
            <w:r w:rsidRPr="00FE420E">
              <w:t>речових</w:t>
            </w:r>
            <w:r w:rsidRPr="00FE420E">
              <w:rPr>
                <w:spacing w:val="-6"/>
              </w:rPr>
              <w:t xml:space="preserve"> </w:t>
            </w:r>
            <w:r w:rsidRPr="00FE420E">
              <w:t>прав</w:t>
            </w:r>
            <w:r w:rsidRPr="00FE420E">
              <w:rPr>
                <w:spacing w:val="-10"/>
              </w:rPr>
              <w:t xml:space="preserve"> </w:t>
            </w:r>
            <w:r w:rsidRPr="00FE420E">
              <w:t>на нерухоме майно</w:t>
            </w:r>
          </w:p>
        </w:tc>
      </w:tr>
      <w:tr w:rsidR="00D51890" w:rsidRPr="00FE420E">
        <w:trPr>
          <w:gridAfter w:val="1"/>
          <w:wAfter w:w="131" w:type="dxa"/>
          <w:trHeight w:val="222"/>
        </w:trPr>
        <w:tc>
          <w:tcPr>
            <w:tcW w:w="715" w:type="dxa"/>
          </w:tcPr>
          <w:p w:rsidR="00D51890" w:rsidRPr="00FE420E" w:rsidRDefault="00D51890" w:rsidP="00AB6AE3">
            <w:pPr>
              <w:pStyle w:val="TableParagraph"/>
              <w:spacing w:before="114"/>
              <w:ind w:left="0" w:right="1"/>
              <w:rPr>
                <w:spacing w:val="-2"/>
              </w:rPr>
            </w:pPr>
            <w:r w:rsidRPr="00FE420E">
              <w:rPr>
                <w:spacing w:val="-2"/>
              </w:rPr>
              <w:t>5</w:t>
            </w:r>
          </w:p>
        </w:tc>
        <w:tc>
          <w:tcPr>
            <w:tcW w:w="1375" w:type="dxa"/>
          </w:tcPr>
          <w:p w:rsidR="00D51890" w:rsidRPr="00FE420E" w:rsidRDefault="00D51890" w:rsidP="00AB6AE3">
            <w:pPr>
              <w:pStyle w:val="TableParagraph"/>
              <w:spacing w:before="114"/>
              <w:ind w:left="0" w:right="1"/>
            </w:pPr>
            <w:r w:rsidRPr="00FE420E">
              <w:rPr>
                <w:spacing w:val="-2"/>
              </w:rPr>
              <w:t>00046</w:t>
            </w:r>
          </w:p>
        </w:tc>
        <w:tc>
          <w:tcPr>
            <w:tcW w:w="7590" w:type="dxa"/>
            <w:gridSpan w:val="3"/>
          </w:tcPr>
          <w:p w:rsidR="00D51890" w:rsidRPr="00FE420E" w:rsidRDefault="00D51890" w:rsidP="00AB6AE3">
            <w:pPr>
              <w:pStyle w:val="TableParagraph"/>
              <w:spacing w:before="0"/>
              <w:ind w:left="37" w:right="1"/>
              <w:jc w:val="left"/>
            </w:pPr>
            <w:r w:rsidRPr="00FE420E">
              <w:t>Внесення</w:t>
            </w:r>
            <w:r w:rsidRPr="00FE420E">
              <w:rPr>
                <w:spacing w:val="-8"/>
              </w:rPr>
              <w:t xml:space="preserve"> </w:t>
            </w:r>
            <w:r w:rsidRPr="00FE420E">
              <w:t>змін</w:t>
            </w:r>
            <w:r w:rsidRPr="00FE420E">
              <w:rPr>
                <w:spacing w:val="-8"/>
              </w:rPr>
              <w:t xml:space="preserve"> </w:t>
            </w:r>
            <w:r w:rsidRPr="00FE420E">
              <w:t>до</w:t>
            </w:r>
            <w:r w:rsidRPr="00FE420E">
              <w:rPr>
                <w:spacing w:val="-7"/>
              </w:rPr>
              <w:t xml:space="preserve"> </w:t>
            </w:r>
            <w:r w:rsidRPr="00FE420E">
              <w:t>записів</w:t>
            </w:r>
            <w:r w:rsidRPr="00FE420E">
              <w:rPr>
                <w:spacing w:val="-9"/>
              </w:rPr>
              <w:t xml:space="preserve"> </w:t>
            </w:r>
            <w:r w:rsidRPr="00FE420E">
              <w:t>Державного</w:t>
            </w:r>
            <w:r w:rsidRPr="00FE420E">
              <w:rPr>
                <w:spacing w:val="-9"/>
              </w:rPr>
              <w:t xml:space="preserve"> </w:t>
            </w:r>
            <w:r w:rsidRPr="00FE420E">
              <w:t>реєстру речових прав на нерухоме майно</w:t>
            </w:r>
          </w:p>
        </w:tc>
      </w:tr>
      <w:tr w:rsidR="00D51890" w:rsidRPr="00FE420E">
        <w:trPr>
          <w:gridAfter w:val="1"/>
          <w:wAfter w:w="131" w:type="dxa"/>
          <w:trHeight w:val="890"/>
        </w:trPr>
        <w:tc>
          <w:tcPr>
            <w:tcW w:w="715" w:type="dxa"/>
          </w:tcPr>
          <w:p w:rsidR="00D51890" w:rsidRPr="00FE420E" w:rsidRDefault="00D51890" w:rsidP="00AB6AE3">
            <w:pPr>
              <w:pStyle w:val="TableParagraph"/>
              <w:spacing w:before="114"/>
              <w:ind w:left="0" w:right="1"/>
              <w:rPr>
                <w:spacing w:val="-2"/>
              </w:rPr>
            </w:pPr>
            <w:r w:rsidRPr="00FE420E">
              <w:rPr>
                <w:spacing w:val="-2"/>
              </w:rPr>
              <w:t>6</w:t>
            </w:r>
          </w:p>
        </w:tc>
        <w:tc>
          <w:tcPr>
            <w:tcW w:w="1375" w:type="dxa"/>
          </w:tcPr>
          <w:p w:rsidR="00D51890" w:rsidRPr="00FE420E" w:rsidRDefault="00D51890" w:rsidP="00AB6AE3">
            <w:pPr>
              <w:pStyle w:val="TableParagraph"/>
              <w:spacing w:before="114"/>
              <w:ind w:left="0" w:right="1"/>
            </w:pPr>
            <w:r w:rsidRPr="00FE420E">
              <w:rPr>
                <w:spacing w:val="-2"/>
              </w:rPr>
              <w:t>00043</w:t>
            </w:r>
          </w:p>
        </w:tc>
        <w:tc>
          <w:tcPr>
            <w:tcW w:w="7590" w:type="dxa"/>
            <w:gridSpan w:val="3"/>
          </w:tcPr>
          <w:p w:rsidR="00D51890" w:rsidRPr="00FE420E" w:rsidRDefault="00D51890" w:rsidP="00AB6AE3">
            <w:pPr>
              <w:pStyle w:val="TableParagraph"/>
              <w:spacing w:before="114"/>
              <w:ind w:right="138"/>
              <w:jc w:val="both"/>
            </w:pPr>
            <w:r w:rsidRPr="00FE420E">
              <w:t>Скасування</w:t>
            </w:r>
            <w:r w:rsidRPr="00FE420E">
              <w:rPr>
                <w:spacing w:val="-5"/>
              </w:rPr>
              <w:t xml:space="preserve"> </w:t>
            </w:r>
            <w:r w:rsidRPr="00FE420E">
              <w:t>запису</w:t>
            </w:r>
            <w:r w:rsidRPr="00FE420E">
              <w:rPr>
                <w:spacing w:val="-9"/>
              </w:rPr>
              <w:t xml:space="preserve"> </w:t>
            </w:r>
            <w:r w:rsidRPr="00FE420E">
              <w:t>Державного</w:t>
            </w:r>
            <w:r w:rsidRPr="00FE420E">
              <w:rPr>
                <w:spacing w:val="-4"/>
              </w:rPr>
              <w:t xml:space="preserve"> </w:t>
            </w:r>
            <w:r w:rsidRPr="00FE420E">
              <w:t>реєстру</w:t>
            </w:r>
            <w:r w:rsidRPr="00FE420E">
              <w:rPr>
                <w:spacing w:val="-8"/>
              </w:rPr>
              <w:t xml:space="preserve"> </w:t>
            </w:r>
            <w:r w:rsidRPr="00FE420E">
              <w:t>речових прав на нерухоме майно, скасування державної реєстрації</w:t>
            </w:r>
            <w:r w:rsidRPr="00FE420E">
              <w:rPr>
                <w:spacing w:val="-5"/>
              </w:rPr>
              <w:t xml:space="preserve"> </w:t>
            </w:r>
            <w:r w:rsidRPr="00FE420E">
              <w:t>речових</w:t>
            </w:r>
            <w:r w:rsidRPr="00FE420E">
              <w:rPr>
                <w:spacing w:val="-8"/>
              </w:rPr>
              <w:t xml:space="preserve"> </w:t>
            </w:r>
            <w:r w:rsidRPr="00FE420E">
              <w:t>прав</w:t>
            </w:r>
            <w:r w:rsidRPr="00FE420E">
              <w:rPr>
                <w:spacing w:val="-9"/>
              </w:rPr>
              <w:t xml:space="preserve"> </w:t>
            </w:r>
            <w:r w:rsidRPr="00FE420E">
              <w:t>на</w:t>
            </w:r>
            <w:r w:rsidRPr="00FE420E">
              <w:rPr>
                <w:spacing w:val="-6"/>
              </w:rPr>
              <w:t xml:space="preserve"> </w:t>
            </w:r>
            <w:r w:rsidRPr="00FE420E">
              <w:t>нерухоме</w:t>
            </w:r>
            <w:r w:rsidRPr="00FE420E">
              <w:rPr>
                <w:spacing w:val="-6"/>
              </w:rPr>
              <w:t xml:space="preserve"> </w:t>
            </w:r>
            <w:r w:rsidRPr="00FE420E">
              <w:t>майно</w:t>
            </w:r>
            <w:r w:rsidRPr="00FE420E">
              <w:rPr>
                <w:spacing w:val="-5"/>
              </w:rPr>
              <w:t xml:space="preserve"> </w:t>
            </w:r>
            <w:r w:rsidRPr="00FE420E">
              <w:t>та</w:t>
            </w:r>
            <w:r w:rsidRPr="00FE420E">
              <w:rPr>
                <w:spacing w:val="-6"/>
              </w:rPr>
              <w:t xml:space="preserve"> </w:t>
            </w:r>
            <w:r w:rsidRPr="00FE420E">
              <w:t>їх обтяжень,</w:t>
            </w:r>
            <w:r w:rsidRPr="00FE420E">
              <w:rPr>
                <w:spacing w:val="-14"/>
              </w:rPr>
              <w:t xml:space="preserve"> </w:t>
            </w:r>
            <w:r w:rsidRPr="00FE420E">
              <w:t>скасування</w:t>
            </w:r>
            <w:r w:rsidRPr="00FE420E">
              <w:rPr>
                <w:spacing w:val="-13"/>
              </w:rPr>
              <w:t xml:space="preserve"> </w:t>
            </w:r>
            <w:r w:rsidRPr="00FE420E">
              <w:t>рішення</w:t>
            </w:r>
            <w:r w:rsidRPr="00FE420E">
              <w:rPr>
                <w:spacing w:val="-13"/>
              </w:rPr>
              <w:t xml:space="preserve"> </w:t>
            </w:r>
            <w:r w:rsidRPr="00FE420E">
              <w:t>державного реєстратора (за судовим рішенням)</w:t>
            </w:r>
          </w:p>
        </w:tc>
      </w:tr>
      <w:tr w:rsidR="00D51890" w:rsidRPr="00FE420E">
        <w:trPr>
          <w:gridAfter w:val="1"/>
          <w:wAfter w:w="131" w:type="dxa"/>
          <w:trHeight w:val="448"/>
        </w:trPr>
        <w:tc>
          <w:tcPr>
            <w:tcW w:w="715" w:type="dxa"/>
          </w:tcPr>
          <w:p w:rsidR="00D51890" w:rsidRPr="00FE420E" w:rsidRDefault="00D51890" w:rsidP="00AB6AE3">
            <w:pPr>
              <w:pStyle w:val="TableParagraph"/>
              <w:spacing w:before="114"/>
              <w:ind w:left="0" w:right="1"/>
              <w:rPr>
                <w:spacing w:val="-2"/>
              </w:rPr>
            </w:pPr>
            <w:r w:rsidRPr="00FE420E">
              <w:rPr>
                <w:spacing w:val="-2"/>
              </w:rPr>
              <w:t>7</w:t>
            </w:r>
          </w:p>
        </w:tc>
        <w:tc>
          <w:tcPr>
            <w:tcW w:w="1375" w:type="dxa"/>
          </w:tcPr>
          <w:p w:rsidR="00D51890" w:rsidRPr="00FE420E" w:rsidRDefault="00D51890" w:rsidP="00AB6AE3">
            <w:pPr>
              <w:pStyle w:val="TableParagraph"/>
              <w:spacing w:before="114"/>
              <w:ind w:left="0" w:right="1"/>
            </w:pPr>
            <w:r w:rsidRPr="00FE420E">
              <w:rPr>
                <w:spacing w:val="-2"/>
              </w:rPr>
              <w:t>00047</w:t>
            </w:r>
          </w:p>
        </w:tc>
        <w:tc>
          <w:tcPr>
            <w:tcW w:w="7590" w:type="dxa"/>
            <w:gridSpan w:val="3"/>
          </w:tcPr>
          <w:p w:rsidR="00D51890" w:rsidRPr="00FE420E" w:rsidRDefault="00D51890" w:rsidP="00AB6AE3">
            <w:pPr>
              <w:pStyle w:val="TableParagraph"/>
              <w:spacing w:before="0"/>
              <w:ind w:left="37" w:right="1"/>
              <w:jc w:val="left"/>
            </w:pPr>
            <w:r w:rsidRPr="00FE420E">
              <w:t>Надання</w:t>
            </w:r>
            <w:r w:rsidRPr="00FE420E">
              <w:rPr>
                <w:spacing w:val="-11"/>
              </w:rPr>
              <w:t xml:space="preserve"> </w:t>
            </w:r>
            <w:r w:rsidRPr="00FE420E">
              <w:t>інформації</w:t>
            </w:r>
            <w:r w:rsidRPr="00FE420E">
              <w:rPr>
                <w:spacing w:val="-9"/>
              </w:rPr>
              <w:t xml:space="preserve"> </w:t>
            </w:r>
            <w:r w:rsidRPr="00FE420E">
              <w:t>з</w:t>
            </w:r>
            <w:r w:rsidRPr="00FE420E">
              <w:rPr>
                <w:spacing w:val="-9"/>
              </w:rPr>
              <w:t xml:space="preserve"> </w:t>
            </w:r>
            <w:r w:rsidRPr="00FE420E">
              <w:t>Державного</w:t>
            </w:r>
            <w:r w:rsidRPr="00FE420E">
              <w:rPr>
                <w:spacing w:val="-10"/>
              </w:rPr>
              <w:t xml:space="preserve"> </w:t>
            </w:r>
            <w:r w:rsidRPr="00FE420E">
              <w:t>реєстру речових прав на нерухоме майно</w:t>
            </w:r>
          </w:p>
        </w:tc>
      </w:tr>
      <w:tr w:rsidR="00D51890" w:rsidRPr="00FE420E">
        <w:trPr>
          <w:gridAfter w:val="1"/>
          <w:wAfter w:w="131" w:type="dxa"/>
          <w:trHeight w:val="442"/>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tcPr>
          <w:p w:rsidR="00D51890" w:rsidRPr="00FE420E" w:rsidRDefault="00D51890" w:rsidP="00AB6AE3">
            <w:pPr>
              <w:pStyle w:val="TableParagraph"/>
              <w:spacing w:before="55"/>
              <w:ind w:left="0" w:right="1"/>
            </w:pPr>
            <w:r w:rsidRPr="00FE420E">
              <w:rPr>
                <w:spacing w:val="-2"/>
              </w:rPr>
              <w:t>00049</w:t>
            </w:r>
          </w:p>
        </w:tc>
        <w:tc>
          <w:tcPr>
            <w:tcW w:w="7590" w:type="dxa"/>
            <w:gridSpan w:val="3"/>
          </w:tcPr>
          <w:p w:rsidR="00D51890" w:rsidRPr="00FE420E" w:rsidRDefault="00D51890" w:rsidP="00AB6AE3">
            <w:pPr>
              <w:pStyle w:val="TableParagraph"/>
              <w:spacing w:before="55"/>
              <w:ind w:left="36" w:right="36"/>
              <w:jc w:val="left"/>
            </w:pPr>
            <w:r w:rsidRPr="00FE420E">
              <w:t>Взяття</w:t>
            </w:r>
            <w:r w:rsidRPr="00FE420E">
              <w:rPr>
                <w:spacing w:val="-6"/>
              </w:rPr>
              <w:t xml:space="preserve"> </w:t>
            </w:r>
            <w:r w:rsidRPr="00FE420E">
              <w:t>на</w:t>
            </w:r>
            <w:r w:rsidRPr="00FE420E">
              <w:rPr>
                <w:spacing w:val="-8"/>
              </w:rPr>
              <w:t xml:space="preserve"> </w:t>
            </w:r>
            <w:r w:rsidRPr="00FE420E">
              <w:t>облік</w:t>
            </w:r>
            <w:r w:rsidRPr="00FE420E">
              <w:rPr>
                <w:spacing w:val="-8"/>
              </w:rPr>
              <w:t xml:space="preserve"> </w:t>
            </w:r>
            <w:r w:rsidRPr="00FE420E">
              <w:t>безхазяйного</w:t>
            </w:r>
            <w:r w:rsidRPr="00FE420E">
              <w:rPr>
                <w:spacing w:val="-4"/>
              </w:rPr>
              <w:t xml:space="preserve"> </w:t>
            </w:r>
            <w:r w:rsidRPr="00FE420E">
              <w:t>нерухомого</w:t>
            </w:r>
            <w:r w:rsidRPr="00FE420E">
              <w:rPr>
                <w:spacing w:val="-3"/>
              </w:rPr>
              <w:t xml:space="preserve"> </w:t>
            </w:r>
            <w:r w:rsidRPr="00FE420E">
              <w:rPr>
                <w:spacing w:val="-2"/>
              </w:rPr>
              <w:t>майна</w:t>
            </w:r>
          </w:p>
        </w:tc>
      </w:tr>
      <w:tr w:rsidR="00D51890" w:rsidRPr="00FE420E">
        <w:trPr>
          <w:gridAfter w:val="1"/>
          <w:wAfter w:w="131" w:type="dxa"/>
          <w:trHeight w:val="763"/>
        </w:trPr>
        <w:tc>
          <w:tcPr>
            <w:tcW w:w="9680" w:type="dxa"/>
            <w:gridSpan w:val="5"/>
          </w:tcPr>
          <w:p w:rsidR="00D51890" w:rsidRPr="00FE420E" w:rsidRDefault="00D51890" w:rsidP="00AB6AE3">
            <w:pPr>
              <w:pStyle w:val="TableParagraph"/>
              <w:ind w:left="172" w:right="171"/>
            </w:pPr>
            <w:r w:rsidRPr="00FE420E">
              <w:t>Категорія</w:t>
            </w:r>
            <w:r w:rsidRPr="00FE420E">
              <w:rPr>
                <w:spacing w:val="-3"/>
              </w:rPr>
              <w:t xml:space="preserve"> </w:t>
            </w:r>
            <w:r w:rsidRPr="00FE420E">
              <w:t>“Реєстрація</w:t>
            </w:r>
            <w:r w:rsidRPr="00FE420E">
              <w:rPr>
                <w:spacing w:val="-3"/>
              </w:rPr>
              <w:t xml:space="preserve"> </w:t>
            </w:r>
            <w:r w:rsidRPr="00FE420E">
              <w:t>та</w:t>
            </w:r>
            <w:r w:rsidRPr="00FE420E">
              <w:rPr>
                <w:spacing w:val="-3"/>
              </w:rPr>
              <w:t xml:space="preserve"> </w:t>
            </w:r>
            <w:r w:rsidRPr="00FE420E">
              <w:rPr>
                <w:spacing w:val="-2"/>
              </w:rPr>
              <w:t>облік”</w:t>
            </w:r>
          </w:p>
          <w:p w:rsidR="00D51890" w:rsidRPr="00FE420E" w:rsidRDefault="00D51890" w:rsidP="00AB6AE3">
            <w:pPr>
              <w:pStyle w:val="TableParagraph"/>
              <w:spacing w:before="0"/>
              <w:ind w:left="172" w:right="171"/>
            </w:pPr>
            <w:r w:rsidRPr="00FE420E">
              <w:t>Підкатегорія</w:t>
            </w:r>
            <w:r w:rsidRPr="00FE420E">
              <w:rPr>
                <w:spacing w:val="-8"/>
              </w:rPr>
              <w:t xml:space="preserve"> </w:t>
            </w:r>
            <w:r w:rsidRPr="00FE420E">
              <w:t>“Державна</w:t>
            </w:r>
            <w:r w:rsidRPr="00FE420E">
              <w:rPr>
                <w:spacing w:val="-8"/>
              </w:rPr>
              <w:t xml:space="preserve"> </w:t>
            </w:r>
            <w:r w:rsidRPr="00FE420E">
              <w:t>реєстрація</w:t>
            </w:r>
            <w:r w:rsidRPr="00FE420E">
              <w:rPr>
                <w:spacing w:val="-8"/>
              </w:rPr>
              <w:t xml:space="preserve"> </w:t>
            </w:r>
            <w:r w:rsidRPr="00FE420E">
              <w:t>актів</w:t>
            </w:r>
            <w:r w:rsidRPr="00FE420E">
              <w:rPr>
                <w:spacing w:val="-9"/>
              </w:rPr>
              <w:t xml:space="preserve"> </w:t>
            </w:r>
            <w:r w:rsidRPr="00FE420E">
              <w:t>цивільного</w:t>
            </w:r>
            <w:r w:rsidRPr="00FE420E">
              <w:rPr>
                <w:spacing w:val="-6"/>
              </w:rPr>
              <w:t xml:space="preserve"> </w:t>
            </w:r>
            <w:r w:rsidRPr="00FE420E">
              <w:rPr>
                <w:spacing w:val="-2"/>
              </w:rPr>
              <w:t>стану”</w:t>
            </w:r>
          </w:p>
        </w:tc>
      </w:tr>
      <w:tr w:rsidR="00D51890" w:rsidRPr="00FE420E">
        <w:trPr>
          <w:gridAfter w:val="1"/>
          <w:wAfter w:w="131" w:type="dxa"/>
          <w:trHeight w:val="763"/>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00983</w:t>
            </w:r>
          </w:p>
        </w:tc>
        <w:tc>
          <w:tcPr>
            <w:tcW w:w="7590" w:type="dxa"/>
            <w:gridSpan w:val="3"/>
          </w:tcPr>
          <w:p w:rsidR="00D51890" w:rsidRPr="00FE420E" w:rsidRDefault="00D51890" w:rsidP="00AB6AE3">
            <w:pPr>
              <w:pStyle w:val="TableParagraph"/>
              <w:ind w:left="36" w:right="36"/>
              <w:jc w:val="left"/>
            </w:pPr>
            <w:r w:rsidRPr="00FE420E">
              <w:t>Внесення</w:t>
            </w:r>
            <w:r w:rsidRPr="00FE420E">
              <w:rPr>
                <w:spacing w:val="-9"/>
              </w:rPr>
              <w:t xml:space="preserve"> </w:t>
            </w:r>
            <w:r w:rsidRPr="00FE420E">
              <w:t>змін</w:t>
            </w:r>
            <w:r w:rsidRPr="00FE420E">
              <w:rPr>
                <w:spacing w:val="-9"/>
              </w:rPr>
              <w:t xml:space="preserve"> </w:t>
            </w:r>
            <w:r w:rsidRPr="00FE420E">
              <w:t>до</w:t>
            </w:r>
            <w:r w:rsidRPr="00FE420E">
              <w:rPr>
                <w:spacing w:val="-8"/>
              </w:rPr>
              <w:t xml:space="preserve"> </w:t>
            </w:r>
            <w:r w:rsidRPr="00FE420E">
              <w:t>актових</w:t>
            </w:r>
            <w:r w:rsidRPr="00FE420E">
              <w:rPr>
                <w:spacing w:val="-8"/>
              </w:rPr>
              <w:t xml:space="preserve"> </w:t>
            </w:r>
            <w:r w:rsidRPr="00FE420E">
              <w:t>записів</w:t>
            </w:r>
            <w:r w:rsidRPr="00FE420E">
              <w:rPr>
                <w:spacing w:val="-9"/>
              </w:rPr>
              <w:t xml:space="preserve"> </w:t>
            </w:r>
            <w:r w:rsidRPr="00FE420E">
              <w:t>цивільного стану, їх поновлення та припинення їх дії</w:t>
            </w:r>
          </w:p>
        </w:tc>
      </w:tr>
      <w:tr w:rsidR="00D51890" w:rsidRPr="00FE420E">
        <w:trPr>
          <w:gridAfter w:val="1"/>
          <w:wAfter w:w="131" w:type="dxa"/>
          <w:trHeight w:val="415"/>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00030</w:t>
            </w:r>
          </w:p>
        </w:tc>
        <w:tc>
          <w:tcPr>
            <w:tcW w:w="7590" w:type="dxa"/>
            <w:gridSpan w:val="3"/>
          </w:tcPr>
          <w:p w:rsidR="00D51890" w:rsidRPr="00FE420E" w:rsidRDefault="00D51890" w:rsidP="00AB6AE3">
            <w:pPr>
              <w:pStyle w:val="TableParagraph"/>
              <w:ind w:left="36" w:right="36"/>
              <w:jc w:val="left"/>
            </w:pPr>
            <w:r w:rsidRPr="00FE420E">
              <w:t>Державна</w:t>
            </w:r>
            <w:r w:rsidRPr="00FE420E">
              <w:rPr>
                <w:spacing w:val="-8"/>
              </w:rPr>
              <w:t xml:space="preserve"> </w:t>
            </w:r>
            <w:r w:rsidRPr="00FE420E">
              <w:t>реєстрація</w:t>
            </w:r>
            <w:r w:rsidRPr="00FE420E">
              <w:rPr>
                <w:spacing w:val="-8"/>
              </w:rPr>
              <w:t xml:space="preserve"> </w:t>
            </w:r>
            <w:r w:rsidRPr="00FE420E">
              <w:t>народження</w:t>
            </w:r>
            <w:r w:rsidRPr="00FE420E">
              <w:rPr>
                <w:spacing w:val="-8"/>
              </w:rPr>
              <w:t xml:space="preserve"> </w:t>
            </w:r>
            <w:r w:rsidRPr="00FE420E">
              <w:t>дитини</w:t>
            </w:r>
            <w:r w:rsidRPr="00FE420E">
              <w:rPr>
                <w:spacing w:val="-8"/>
              </w:rPr>
              <w:t xml:space="preserve"> </w:t>
            </w:r>
            <w:r w:rsidRPr="00FE420E">
              <w:t>та</w:t>
            </w:r>
            <w:r w:rsidRPr="00FE420E">
              <w:rPr>
                <w:spacing w:val="-8"/>
              </w:rPr>
              <w:t xml:space="preserve"> </w:t>
            </w:r>
            <w:r w:rsidRPr="00FE420E">
              <w:t xml:space="preserve">її </w:t>
            </w:r>
            <w:r w:rsidRPr="00FE420E">
              <w:rPr>
                <w:spacing w:val="-2"/>
              </w:rPr>
              <w:t>походження</w:t>
            </w:r>
          </w:p>
        </w:tc>
      </w:tr>
      <w:tr w:rsidR="00D51890" w:rsidRPr="00FE420E">
        <w:trPr>
          <w:gridAfter w:val="1"/>
          <w:wAfter w:w="131" w:type="dxa"/>
          <w:trHeight w:val="443"/>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tcPr>
          <w:p w:rsidR="00D51890" w:rsidRPr="00FE420E" w:rsidRDefault="00D51890" w:rsidP="00AB6AE3">
            <w:pPr>
              <w:pStyle w:val="TableParagraph"/>
              <w:spacing w:before="55"/>
              <w:ind w:left="0" w:right="1"/>
            </w:pPr>
            <w:r w:rsidRPr="00FE420E">
              <w:rPr>
                <w:spacing w:val="-2"/>
              </w:rPr>
              <w:t>00031</w:t>
            </w:r>
          </w:p>
        </w:tc>
        <w:tc>
          <w:tcPr>
            <w:tcW w:w="7590" w:type="dxa"/>
            <w:gridSpan w:val="3"/>
          </w:tcPr>
          <w:p w:rsidR="00D51890" w:rsidRPr="00FE420E" w:rsidRDefault="00D51890" w:rsidP="00AB6AE3">
            <w:pPr>
              <w:pStyle w:val="TableParagraph"/>
              <w:spacing w:before="55"/>
              <w:ind w:left="36" w:right="36"/>
              <w:jc w:val="left"/>
            </w:pPr>
            <w:r w:rsidRPr="00FE420E">
              <w:t>Державна</w:t>
            </w:r>
            <w:r w:rsidRPr="00FE420E">
              <w:rPr>
                <w:spacing w:val="-9"/>
              </w:rPr>
              <w:t xml:space="preserve"> </w:t>
            </w:r>
            <w:r w:rsidRPr="00FE420E">
              <w:t>реєстрація</w:t>
            </w:r>
            <w:r w:rsidRPr="00FE420E">
              <w:rPr>
                <w:spacing w:val="-8"/>
              </w:rPr>
              <w:t xml:space="preserve"> </w:t>
            </w:r>
            <w:r w:rsidRPr="00FE420E">
              <w:rPr>
                <w:spacing w:val="-4"/>
              </w:rPr>
              <w:t>шлюбу</w:t>
            </w:r>
          </w:p>
        </w:tc>
      </w:tr>
      <w:tr w:rsidR="00D51890" w:rsidRPr="00FE420E">
        <w:trPr>
          <w:gridAfter w:val="1"/>
          <w:wAfter w:w="131" w:type="dxa"/>
          <w:trHeight w:val="441"/>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00032</w:t>
            </w:r>
          </w:p>
        </w:tc>
        <w:tc>
          <w:tcPr>
            <w:tcW w:w="7590" w:type="dxa"/>
            <w:gridSpan w:val="3"/>
          </w:tcPr>
          <w:p w:rsidR="00D51890" w:rsidRPr="00FE420E" w:rsidRDefault="00D51890" w:rsidP="00AB6AE3">
            <w:pPr>
              <w:pStyle w:val="TableParagraph"/>
              <w:ind w:left="36" w:right="36"/>
              <w:jc w:val="left"/>
            </w:pPr>
            <w:r w:rsidRPr="00FE420E">
              <w:t>Державна</w:t>
            </w:r>
            <w:r w:rsidRPr="00FE420E">
              <w:rPr>
                <w:spacing w:val="-9"/>
              </w:rPr>
              <w:t xml:space="preserve"> </w:t>
            </w:r>
            <w:r w:rsidRPr="00FE420E">
              <w:t>реєстрація</w:t>
            </w:r>
            <w:r w:rsidRPr="00FE420E">
              <w:rPr>
                <w:spacing w:val="-9"/>
              </w:rPr>
              <w:t xml:space="preserve"> </w:t>
            </w:r>
            <w:r w:rsidRPr="00FE420E">
              <w:t>розірвання</w:t>
            </w:r>
            <w:r w:rsidRPr="00FE420E">
              <w:rPr>
                <w:spacing w:val="-8"/>
              </w:rPr>
              <w:t xml:space="preserve"> </w:t>
            </w:r>
            <w:r w:rsidRPr="00FE420E">
              <w:rPr>
                <w:spacing w:val="-4"/>
              </w:rPr>
              <w:t>шлюбу</w:t>
            </w:r>
          </w:p>
        </w:tc>
      </w:tr>
      <w:tr w:rsidR="00D51890" w:rsidRPr="00FE420E">
        <w:trPr>
          <w:gridAfter w:val="1"/>
          <w:wAfter w:w="131" w:type="dxa"/>
          <w:trHeight w:val="441"/>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00868</w:t>
            </w:r>
          </w:p>
        </w:tc>
        <w:tc>
          <w:tcPr>
            <w:tcW w:w="7590" w:type="dxa"/>
            <w:gridSpan w:val="3"/>
          </w:tcPr>
          <w:p w:rsidR="00D51890" w:rsidRPr="00FE420E" w:rsidRDefault="00D51890" w:rsidP="00AB6AE3">
            <w:pPr>
              <w:pStyle w:val="TableParagraph"/>
              <w:ind w:left="36" w:right="36"/>
              <w:jc w:val="left"/>
            </w:pPr>
            <w:r w:rsidRPr="00FE420E">
              <w:t>Державна</w:t>
            </w:r>
            <w:r w:rsidRPr="00FE420E">
              <w:rPr>
                <w:spacing w:val="-8"/>
              </w:rPr>
              <w:t xml:space="preserve"> </w:t>
            </w:r>
            <w:r w:rsidRPr="00FE420E">
              <w:t>реєстрація</w:t>
            </w:r>
            <w:r w:rsidRPr="00FE420E">
              <w:rPr>
                <w:spacing w:val="-8"/>
              </w:rPr>
              <w:t xml:space="preserve"> </w:t>
            </w:r>
            <w:r w:rsidRPr="00FE420E">
              <w:t>зміни</w:t>
            </w:r>
            <w:r w:rsidRPr="00FE420E">
              <w:rPr>
                <w:spacing w:val="-6"/>
              </w:rPr>
              <w:t xml:space="preserve"> </w:t>
            </w:r>
            <w:r w:rsidRPr="00FE420E">
              <w:t>власного</w:t>
            </w:r>
            <w:r w:rsidRPr="00FE420E">
              <w:rPr>
                <w:spacing w:val="-6"/>
              </w:rPr>
              <w:t xml:space="preserve"> </w:t>
            </w:r>
            <w:r w:rsidRPr="00FE420E">
              <w:rPr>
                <w:spacing w:val="-4"/>
              </w:rPr>
              <w:t>імені</w:t>
            </w:r>
          </w:p>
        </w:tc>
      </w:tr>
      <w:tr w:rsidR="00D51890" w:rsidRPr="00FE420E">
        <w:trPr>
          <w:gridAfter w:val="1"/>
          <w:wAfter w:w="131" w:type="dxa"/>
          <w:trHeight w:val="441"/>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00033</w:t>
            </w:r>
          </w:p>
        </w:tc>
        <w:tc>
          <w:tcPr>
            <w:tcW w:w="7590" w:type="dxa"/>
            <w:gridSpan w:val="3"/>
          </w:tcPr>
          <w:p w:rsidR="00D51890" w:rsidRPr="00FE420E" w:rsidRDefault="00D51890" w:rsidP="00AB6AE3">
            <w:pPr>
              <w:pStyle w:val="TableParagraph"/>
              <w:ind w:left="36" w:right="36"/>
              <w:jc w:val="left"/>
            </w:pPr>
            <w:r w:rsidRPr="00FE420E">
              <w:t>Державна</w:t>
            </w:r>
            <w:r w:rsidRPr="00FE420E">
              <w:rPr>
                <w:spacing w:val="-9"/>
              </w:rPr>
              <w:t xml:space="preserve"> </w:t>
            </w:r>
            <w:r w:rsidRPr="00FE420E">
              <w:t>реєстрація</w:t>
            </w:r>
            <w:r w:rsidRPr="00FE420E">
              <w:rPr>
                <w:spacing w:val="-8"/>
              </w:rPr>
              <w:t xml:space="preserve"> </w:t>
            </w:r>
            <w:r w:rsidRPr="00FE420E">
              <w:rPr>
                <w:spacing w:val="-2"/>
              </w:rPr>
              <w:t>смерті</w:t>
            </w:r>
          </w:p>
        </w:tc>
      </w:tr>
      <w:tr w:rsidR="00D51890" w:rsidRPr="00FE420E">
        <w:trPr>
          <w:gridAfter w:val="1"/>
          <w:wAfter w:w="131" w:type="dxa"/>
          <w:trHeight w:val="436"/>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01418</w:t>
            </w:r>
          </w:p>
        </w:tc>
        <w:tc>
          <w:tcPr>
            <w:tcW w:w="7590" w:type="dxa"/>
            <w:gridSpan w:val="3"/>
          </w:tcPr>
          <w:p w:rsidR="00D51890" w:rsidRPr="00FE420E" w:rsidRDefault="00D51890" w:rsidP="00AB6AE3">
            <w:pPr>
              <w:pStyle w:val="TableParagraph"/>
              <w:ind w:left="36" w:right="36"/>
              <w:jc w:val="left"/>
            </w:pPr>
            <w:r w:rsidRPr="00FE420E">
              <w:t>Видача</w:t>
            </w:r>
            <w:r w:rsidRPr="00FE420E">
              <w:rPr>
                <w:spacing w:val="-6"/>
              </w:rPr>
              <w:t xml:space="preserve"> </w:t>
            </w:r>
            <w:r w:rsidRPr="00FE420E">
              <w:t>витягу</w:t>
            </w:r>
            <w:r w:rsidRPr="00FE420E">
              <w:rPr>
                <w:spacing w:val="-9"/>
              </w:rPr>
              <w:t xml:space="preserve"> </w:t>
            </w:r>
            <w:r w:rsidRPr="00FE420E">
              <w:t>з</w:t>
            </w:r>
            <w:r w:rsidRPr="00FE420E">
              <w:rPr>
                <w:spacing w:val="-7"/>
              </w:rPr>
              <w:t xml:space="preserve"> </w:t>
            </w:r>
            <w:r w:rsidRPr="00FE420E">
              <w:t>Державного</w:t>
            </w:r>
            <w:r w:rsidRPr="00FE420E">
              <w:rPr>
                <w:spacing w:val="-5"/>
              </w:rPr>
              <w:t xml:space="preserve"> </w:t>
            </w:r>
            <w:r w:rsidRPr="00FE420E">
              <w:t>реєстру</w:t>
            </w:r>
            <w:r w:rsidRPr="00FE420E">
              <w:rPr>
                <w:spacing w:val="-10"/>
              </w:rPr>
              <w:t xml:space="preserve"> </w:t>
            </w:r>
            <w:r w:rsidRPr="00FE420E">
              <w:t>актів цивільного стану громадян</w:t>
            </w:r>
          </w:p>
        </w:tc>
      </w:tr>
      <w:tr w:rsidR="00D51890" w:rsidRPr="00FE420E">
        <w:trPr>
          <w:gridAfter w:val="1"/>
          <w:wAfter w:w="131" w:type="dxa"/>
          <w:trHeight w:val="456"/>
        </w:trPr>
        <w:tc>
          <w:tcPr>
            <w:tcW w:w="715" w:type="dxa"/>
          </w:tcPr>
          <w:p w:rsidR="00D51890" w:rsidRPr="00FE420E" w:rsidRDefault="00D51890" w:rsidP="00AB6AE3">
            <w:pPr>
              <w:pStyle w:val="TableParagraph"/>
              <w:spacing w:before="103"/>
              <w:ind w:left="0" w:right="1"/>
              <w:rPr>
                <w:spacing w:val="-2"/>
              </w:rPr>
            </w:pPr>
            <w:r w:rsidRPr="00FE420E">
              <w:rPr>
                <w:spacing w:val="-2"/>
              </w:rPr>
              <w:t>8</w:t>
            </w:r>
          </w:p>
        </w:tc>
        <w:tc>
          <w:tcPr>
            <w:tcW w:w="1375" w:type="dxa"/>
          </w:tcPr>
          <w:p w:rsidR="00D51890" w:rsidRPr="00FE420E" w:rsidRDefault="00D51890" w:rsidP="00AB6AE3">
            <w:pPr>
              <w:pStyle w:val="TableParagraph"/>
              <w:spacing w:before="103"/>
              <w:ind w:left="0" w:right="1"/>
            </w:pPr>
            <w:r w:rsidRPr="00FE420E">
              <w:rPr>
                <w:spacing w:val="-2"/>
              </w:rPr>
              <w:t>01854</w:t>
            </w:r>
          </w:p>
        </w:tc>
        <w:tc>
          <w:tcPr>
            <w:tcW w:w="7590" w:type="dxa"/>
            <w:gridSpan w:val="3"/>
          </w:tcPr>
          <w:p w:rsidR="00D51890" w:rsidRPr="00FE420E" w:rsidRDefault="00D51890" w:rsidP="00AB6AE3">
            <w:pPr>
              <w:pStyle w:val="TableParagraph"/>
              <w:spacing w:before="103"/>
              <w:ind w:left="36" w:right="36"/>
              <w:jc w:val="both"/>
            </w:pPr>
            <w:r w:rsidRPr="00FE420E">
              <w:t>Повторна</w:t>
            </w:r>
            <w:r w:rsidRPr="00FE420E">
              <w:rPr>
                <w:spacing w:val="-10"/>
              </w:rPr>
              <w:t xml:space="preserve"> </w:t>
            </w:r>
            <w:r w:rsidRPr="00FE420E">
              <w:t>видача</w:t>
            </w:r>
            <w:r w:rsidRPr="00FE420E">
              <w:rPr>
                <w:spacing w:val="-10"/>
              </w:rPr>
              <w:t xml:space="preserve"> </w:t>
            </w:r>
            <w:r w:rsidRPr="00FE420E">
              <w:t>свідоцтва</w:t>
            </w:r>
            <w:r w:rsidRPr="00FE420E">
              <w:rPr>
                <w:spacing w:val="-10"/>
              </w:rPr>
              <w:t xml:space="preserve"> </w:t>
            </w:r>
            <w:r w:rsidRPr="00FE420E">
              <w:t>про</w:t>
            </w:r>
            <w:r w:rsidRPr="00FE420E">
              <w:rPr>
                <w:spacing w:val="-10"/>
              </w:rPr>
              <w:t xml:space="preserve"> </w:t>
            </w:r>
            <w:r w:rsidRPr="00FE420E">
              <w:t>державну реєстрацію акта цивільного стану</w:t>
            </w:r>
          </w:p>
        </w:tc>
      </w:tr>
      <w:tr w:rsidR="00D51890" w:rsidRPr="00FE420E">
        <w:trPr>
          <w:gridAfter w:val="1"/>
          <w:wAfter w:w="131" w:type="dxa"/>
          <w:trHeight w:val="441"/>
        </w:trPr>
        <w:tc>
          <w:tcPr>
            <w:tcW w:w="715" w:type="dxa"/>
          </w:tcPr>
          <w:p w:rsidR="00D51890" w:rsidRPr="00FE420E" w:rsidRDefault="00D51890" w:rsidP="00AB6AE3">
            <w:pPr>
              <w:pStyle w:val="TableParagraph"/>
              <w:ind w:left="1399"/>
              <w:jc w:val="left"/>
            </w:pPr>
          </w:p>
        </w:tc>
        <w:tc>
          <w:tcPr>
            <w:tcW w:w="8965" w:type="dxa"/>
            <w:gridSpan w:val="4"/>
          </w:tcPr>
          <w:p w:rsidR="00D51890" w:rsidRPr="00FE420E" w:rsidRDefault="00D51890" w:rsidP="00AB6AE3">
            <w:pPr>
              <w:pStyle w:val="TableParagraph"/>
              <w:ind w:left="1399"/>
              <w:jc w:val="left"/>
            </w:pPr>
          </w:p>
          <w:p w:rsidR="00D51890" w:rsidRPr="00FE420E" w:rsidRDefault="00D51890" w:rsidP="00AB6AE3">
            <w:pPr>
              <w:pStyle w:val="TableParagraph"/>
              <w:ind w:left="1399"/>
              <w:jc w:val="left"/>
            </w:pPr>
            <w:r w:rsidRPr="00FE420E">
              <w:t>Категорія</w:t>
            </w:r>
            <w:r w:rsidRPr="00FE420E">
              <w:rPr>
                <w:spacing w:val="-7"/>
              </w:rPr>
              <w:t xml:space="preserve"> </w:t>
            </w:r>
            <w:r w:rsidRPr="00FE420E">
              <w:t>“Паспортні</w:t>
            </w:r>
            <w:r w:rsidRPr="00FE420E">
              <w:rPr>
                <w:spacing w:val="-7"/>
              </w:rPr>
              <w:t xml:space="preserve"> </w:t>
            </w:r>
            <w:r w:rsidRPr="00FE420E">
              <w:t>та</w:t>
            </w:r>
            <w:r w:rsidRPr="00FE420E">
              <w:rPr>
                <w:spacing w:val="-8"/>
              </w:rPr>
              <w:t xml:space="preserve"> </w:t>
            </w:r>
            <w:r w:rsidRPr="00FE420E">
              <w:t>міграційні</w:t>
            </w:r>
            <w:r w:rsidRPr="00FE420E">
              <w:rPr>
                <w:spacing w:val="-6"/>
              </w:rPr>
              <w:t xml:space="preserve"> </w:t>
            </w:r>
            <w:r w:rsidRPr="00FE420E">
              <w:rPr>
                <w:spacing w:val="-2"/>
              </w:rPr>
              <w:t>питання”</w:t>
            </w:r>
          </w:p>
        </w:tc>
      </w:tr>
      <w:tr w:rsidR="00D51890" w:rsidRPr="00FE420E">
        <w:trPr>
          <w:gridAfter w:val="1"/>
          <w:wAfter w:w="131" w:type="dxa"/>
          <w:trHeight w:val="619"/>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00023</w:t>
            </w:r>
          </w:p>
        </w:tc>
        <w:tc>
          <w:tcPr>
            <w:tcW w:w="7590" w:type="dxa"/>
            <w:gridSpan w:val="3"/>
          </w:tcPr>
          <w:p w:rsidR="00D51890" w:rsidRPr="00FE420E" w:rsidRDefault="00D51890" w:rsidP="00AB6AE3">
            <w:pPr>
              <w:pStyle w:val="TableParagraph"/>
              <w:ind w:left="36" w:right="136"/>
              <w:jc w:val="both"/>
            </w:pPr>
            <w:r w:rsidRPr="00FE420E">
              <w:t>Оформлення і видача паспорта громадянина України</w:t>
            </w:r>
            <w:r w:rsidRPr="00FE420E">
              <w:rPr>
                <w:spacing w:val="-10"/>
              </w:rPr>
              <w:t xml:space="preserve"> </w:t>
            </w:r>
            <w:r w:rsidRPr="00FE420E">
              <w:t>з</w:t>
            </w:r>
            <w:r w:rsidRPr="00FE420E">
              <w:rPr>
                <w:spacing w:val="-11"/>
              </w:rPr>
              <w:t xml:space="preserve"> </w:t>
            </w:r>
            <w:r w:rsidRPr="00FE420E">
              <w:t>безконтактним</w:t>
            </w:r>
            <w:r w:rsidRPr="00FE420E">
              <w:rPr>
                <w:spacing w:val="-10"/>
              </w:rPr>
              <w:t xml:space="preserve"> </w:t>
            </w:r>
            <w:r w:rsidRPr="00FE420E">
              <w:t>електронним</w:t>
            </w:r>
            <w:r w:rsidRPr="00FE420E">
              <w:rPr>
                <w:spacing w:val="-10"/>
              </w:rPr>
              <w:t xml:space="preserve"> </w:t>
            </w:r>
            <w:r w:rsidRPr="00FE420E">
              <w:t>носієм вперше після досягнення 14-річного віку</w:t>
            </w:r>
          </w:p>
        </w:tc>
      </w:tr>
      <w:tr w:rsidR="00D51890" w:rsidRPr="00FE420E">
        <w:trPr>
          <w:gridAfter w:val="1"/>
          <w:wAfter w:w="131" w:type="dxa"/>
          <w:trHeight w:val="966"/>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00025</w:t>
            </w:r>
          </w:p>
        </w:tc>
        <w:tc>
          <w:tcPr>
            <w:tcW w:w="7590" w:type="dxa"/>
            <w:gridSpan w:val="3"/>
          </w:tcPr>
          <w:p w:rsidR="00D51890" w:rsidRPr="00FE420E" w:rsidRDefault="00D51890" w:rsidP="00AB6AE3">
            <w:pPr>
              <w:pStyle w:val="TableParagraph"/>
              <w:ind w:right="136"/>
              <w:jc w:val="both"/>
            </w:pPr>
            <w:r w:rsidRPr="00FE420E">
              <w:t>Оформлення</w:t>
            </w:r>
            <w:r w:rsidRPr="00FE420E">
              <w:rPr>
                <w:spacing w:val="-5"/>
              </w:rPr>
              <w:t xml:space="preserve"> </w:t>
            </w:r>
            <w:r w:rsidRPr="00FE420E">
              <w:t>і</w:t>
            </w:r>
            <w:r w:rsidRPr="00FE420E">
              <w:rPr>
                <w:spacing w:val="-5"/>
              </w:rPr>
              <w:t xml:space="preserve"> </w:t>
            </w:r>
            <w:r w:rsidRPr="00FE420E">
              <w:t>видача</w:t>
            </w:r>
            <w:r w:rsidRPr="00FE420E">
              <w:rPr>
                <w:spacing w:val="-5"/>
              </w:rPr>
              <w:t xml:space="preserve"> </w:t>
            </w:r>
            <w:r w:rsidRPr="00FE420E">
              <w:t>паспорта</w:t>
            </w:r>
            <w:r w:rsidRPr="00FE420E">
              <w:rPr>
                <w:spacing w:val="-5"/>
              </w:rPr>
              <w:t xml:space="preserve"> </w:t>
            </w:r>
            <w:r w:rsidRPr="00FE420E">
              <w:rPr>
                <w:spacing w:val="-2"/>
              </w:rPr>
              <w:t>громадянина</w:t>
            </w:r>
            <w:r w:rsidRPr="00FE420E">
              <w:t xml:space="preserve"> України</w:t>
            </w:r>
            <w:r w:rsidRPr="00FE420E">
              <w:rPr>
                <w:spacing w:val="-8"/>
              </w:rPr>
              <w:t xml:space="preserve"> </w:t>
            </w:r>
            <w:r w:rsidRPr="00FE420E">
              <w:t>з</w:t>
            </w:r>
            <w:r w:rsidRPr="00FE420E">
              <w:rPr>
                <w:spacing w:val="-9"/>
              </w:rPr>
              <w:t xml:space="preserve"> </w:t>
            </w:r>
            <w:r w:rsidRPr="00FE420E">
              <w:t>безконтактним</w:t>
            </w:r>
            <w:r w:rsidRPr="00FE420E">
              <w:rPr>
                <w:spacing w:val="-8"/>
              </w:rPr>
              <w:t xml:space="preserve"> </w:t>
            </w:r>
            <w:r w:rsidRPr="00FE420E">
              <w:t>електронним</w:t>
            </w:r>
            <w:r w:rsidRPr="00FE420E">
              <w:rPr>
                <w:spacing w:val="-8"/>
              </w:rPr>
              <w:t xml:space="preserve"> </w:t>
            </w:r>
            <w:r w:rsidRPr="00FE420E">
              <w:t>носієм</w:t>
            </w:r>
            <w:r w:rsidRPr="00FE420E">
              <w:rPr>
                <w:spacing w:val="-8"/>
              </w:rPr>
              <w:t xml:space="preserve"> </w:t>
            </w:r>
            <w:r w:rsidRPr="00FE420E">
              <w:t>у зв’язку з втратою/викраденням паспорта громадянина</w:t>
            </w:r>
            <w:r w:rsidRPr="00FE420E">
              <w:rPr>
                <w:spacing w:val="-12"/>
              </w:rPr>
              <w:t xml:space="preserve"> </w:t>
            </w:r>
            <w:r w:rsidRPr="00FE420E">
              <w:t>України</w:t>
            </w:r>
            <w:r w:rsidRPr="00FE420E">
              <w:rPr>
                <w:spacing w:val="-12"/>
              </w:rPr>
              <w:t xml:space="preserve"> </w:t>
            </w:r>
            <w:r w:rsidRPr="00FE420E">
              <w:t>з</w:t>
            </w:r>
            <w:r w:rsidRPr="00FE420E">
              <w:rPr>
                <w:spacing w:val="-13"/>
              </w:rPr>
              <w:t xml:space="preserve"> </w:t>
            </w:r>
            <w:r w:rsidRPr="00FE420E">
              <w:t>безконтактним електронним носієм</w:t>
            </w:r>
          </w:p>
        </w:tc>
      </w:tr>
      <w:tr w:rsidR="00D51890" w:rsidRPr="00FE420E">
        <w:trPr>
          <w:gridAfter w:val="1"/>
          <w:wAfter w:w="131" w:type="dxa"/>
          <w:trHeight w:val="785"/>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00287</w:t>
            </w:r>
          </w:p>
        </w:tc>
        <w:tc>
          <w:tcPr>
            <w:tcW w:w="7590" w:type="dxa"/>
            <w:gridSpan w:val="3"/>
          </w:tcPr>
          <w:p w:rsidR="00D51890" w:rsidRPr="00FE420E" w:rsidRDefault="00D51890" w:rsidP="00AB6AE3">
            <w:pPr>
              <w:pStyle w:val="TableParagraph"/>
              <w:ind w:right="136"/>
              <w:jc w:val="both"/>
            </w:pPr>
            <w:r w:rsidRPr="00FE420E">
              <w:t>Оформлення</w:t>
            </w:r>
            <w:r w:rsidRPr="00FE420E">
              <w:rPr>
                <w:spacing w:val="-6"/>
              </w:rPr>
              <w:t xml:space="preserve"> </w:t>
            </w:r>
            <w:r w:rsidRPr="00FE420E">
              <w:t>і</w:t>
            </w:r>
            <w:r w:rsidRPr="00FE420E">
              <w:rPr>
                <w:spacing w:val="-5"/>
              </w:rPr>
              <w:t xml:space="preserve"> </w:t>
            </w:r>
            <w:r w:rsidRPr="00FE420E">
              <w:t>видача</w:t>
            </w:r>
            <w:r w:rsidRPr="00FE420E">
              <w:rPr>
                <w:spacing w:val="-4"/>
              </w:rPr>
              <w:t xml:space="preserve"> </w:t>
            </w:r>
            <w:r w:rsidRPr="00FE420E">
              <w:t>паспорта</w:t>
            </w:r>
            <w:r w:rsidRPr="00FE420E">
              <w:rPr>
                <w:spacing w:val="-5"/>
              </w:rPr>
              <w:t xml:space="preserve"> </w:t>
            </w:r>
            <w:r w:rsidRPr="00FE420E">
              <w:rPr>
                <w:spacing w:val="-2"/>
              </w:rPr>
              <w:t>громадянина</w:t>
            </w:r>
            <w:r w:rsidRPr="00FE420E">
              <w:t xml:space="preserve"> України</w:t>
            </w:r>
            <w:r w:rsidRPr="00FE420E">
              <w:rPr>
                <w:spacing w:val="-8"/>
              </w:rPr>
              <w:t xml:space="preserve"> </w:t>
            </w:r>
            <w:r w:rsidRPr="00FE420E">
              <w:t>з</w:t>
            </w:r>
            <w:r w:rsidRPr="00FE420E">
              <w:rPr>
                <w:spacing w:val="-9"/>
              </w:rPr>
              <w:t xml:space="preserve"> </w:t>
            </w:r>
            <w:r w:rsidRPr="00FE420E">
              <w:t>безконтактним</w:t>
            </w:r>
            <w:r w:rsidRPr="00FE420E">
              <w:rPr>
                <w:spacing w:val="-8"/>
              </w:rPr>
              <w:t xml:space="preserve"> </w:t>
            </w:r>
            <w:r w:rsidRPr="00FE420E">
              <w:t>електронним</w:t>
            </w:r>
            <w:r w:rsidRPr="00FE420E">
              <w:rPr>
                <w:spacing w:val="-8"/>
              </w:rPr>
              <w:t xml:space="preserve"> </w:t>
            </w:r>
            <w:r w:rsidRPr="00FE420E">
              <w:t>носієм</w:t>
            </w:r>
            <w:r w:rsidRPr="00FE420E">
              <w:rPr>
                <w:spacing w:val="-8"/>
              </w:rPr>
              <w:t xml:space="preserve"> </w:t>
            </w:r>
            <w:r w:rsidRPr="00FE420E">
              <w:t>у зв’язку з втратою/викраденням паспорта громадянина</w:t>
            </w:r>
            <w:r w:rsidRPr="00FE420E">
              <w:rPr>
                <w:spacing w:val="-6"/>
              </w:rPr>
              <w:t xml:space="preserve"> </w:t>
            </w:r>
            <w:r w:rsidRPr="00FE420E">
              <w:t>України</w:t>
            </w:r>
            <w:r w:rsidRPr="00FE420E">
              <w:rPr>
                <w:spacing w:val="-6"/>
              </w:rPr>
              <w:t xml:space="preserve"> </w:t>
            </w:r>
            <w:r w:rsidRPr="00FE420E">
              <w:t>зразка</w:t>
            </w:r>
            <w:r w:rsidRPr="00FE420E">
              <w:rPr>
                <w:spacing w:val="-6"/>
              </w:rPr>
              <w:t xml:space="preserve"> </w:t>
            </w:r>
            <w:r w:rsidRPr="00FE420E">
              <w:t>1994</w:t>
            </w:r>
            <w:r w:rsidRPr="00FE420E">
              <w:rPr>
                <w:spacing w:val="-8"/>
              </w:rPr>
              <w:t xml:space="preserve"> </w:t>
            </w:r>
            <w:r w:rsidRPr="00FE420E">
              <w:t>року</w:t>
            </w:r>
            <w:r w:rsidRPr="00FE420E">
              <w:rPr>
                <w:spacing w:val="-9"/>
              </w:rPr>
              <w:t xml:space="preserve"> </w:t>
            </w:r>
            <w:r w:rsidRPr="00FE420E">
              <w:t>(у</w:t>
            </w:r>
            <w:r w:rsidRPr="00FE420E">
              <w:rPr>
                <w:spacing w:val="-7"/>
              </w:rPr>
              <w:t xml:space="preserve"> </w:t>
            </w:r>
            <w:r w:rsidRPr="00FE420E">
              <w:t xml:space="preserve">формі </w:t>
            </w:r>
            <w:r w:rsidRPr="00FE420E">
              <w:rPr>
                <w:spacing w:val="-2"/>
              </w:rPr>
              <w:t>книжечки)</w:t>
            </w:r>
          </w:p>
        </w:tc>
      </w:tr>
      <w:tr w:rsidR="00D51890" w:rsidRPr="00FE420E">
        <w:trPr>
          <w:gridAfter w:val="1"/>
          <w:wAfter w:w="131" w:type="dxa"/>
          <w:trHeight w:val="3146"/>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00285</w:t>
            </w:r>
          </w:p>
        </w:tc>
        <w:tc>
          <w:tcPr>
            <w:tcW w:w="7590" w:type="dxa"/>
            <w:gridSpan w:val="3"/>
          </w:tcPr>
          <w:p w:rsidR="00D51890" w:rsidRPr="00FE420E" w:rsidRDefault="00D51890" w:rsidP="00AB6AE3">
            <w:pPr>
              <w:pStyle w:val="TableParagraph"/>
              <w:ind w:right="136"/>
              <w:jc w:val="both"/>
            </w:pPr>
            <w:r w:rsidRPr="00FE420E">
              <w:t>Оформлення</w:t>
            </w:r>
            <w:r w:rsidRPr="00FE420E">
              <w:rPr>
                <w:spacing w:val="-5"/>
              </w:rPr>
              <w:t xml:space="preserve"> </w:t>
            </w:r>
            <w:r w:rsidRPr="00FE420E">
              <w:t>і</w:t>
            </w:r>
            <w:r w:rsidRPr="00FE420E">
              <w:rPr>
                <w:spacing w:val="-5"/>
              </w:rPr>
              <w:t xml:space="preserve"> </w:t>
            </w:r>
            <w:r w:rsidRPr="00FE420E">
              <w:t>видача</w:t>
            </w:r>
            <w:r w:rsidRPr="00FE420E">
              <w:rPr>
                <w:spacing w:val="-5"/>
              </w:rPr>
              <w:t xml:space="preserve"> </w:t>
            </w:r>
            <w:r w:rsidRPr="00FE420E">
              <w:t>паспорта</w:t>
            </w:r>
            <w:r w:rsidRPr="00FE420E">
              <w:rPr>
                <w:spacing w:val="-5"/>
              </w:rPr>
              <w:t xml:space="preserve"> </w:t>
            </w:r>
            <w:r w:rsidRPr="00FE420E">
              <w:rPr>
                <w:spacing w:val="-2"/>
              </w:rPr>
              <w:t>громадянина</w:t>
            </w:r>
            <w:r w:rsidRPr="00FE420E">
              <w:t xml:space="preserve"> України</w:t>
            </w:r>
            <w:r w:rsidRPr="00FE420E">
              <w:rPr>
                <w:spacing w:val="-8"/>
              </w:rPr>
              <w:t xml:space="preserve"> </w:t>
            </w:r>
            <w:r w:rsidRPr="00FE420E">
              <w:t>з</w:t>
            </w:r>
            <w:r w:rsidRPr="00FE420E">
              <w:rPr>
                <w:spacing w:val="-9"/>
              </w:rPr>
              <w:t xml:space="preserve"> </w:t>
            </w:r>
            <w:r w:rsidRPr="00FE420E">
              <w:t>безконтактним</w:t>
            </w:r>
            <w:r w:rsidRPr="00FE420E">
              <w:rPr>
                <w:spacing w:val="-8"/>
              </w:rPr>
              <w:t xml:space="preserve"> </w:t>
            </w:r>
            <w:r w:rsidRPr="00FE420E">
              <w:t>електронним</w:t>
            </w:r>
            <w:r w:rsidRPr="00FE420E">
              <w:rPr>
                <w:spacing w:val="-8"/>
              </w:rPr>
              <w:t xml:space="preserve"> </w:t>
            </w:r>
            <w:r w:rsidRPr="00FE420E">
              <w:t>носієм</w:t>
            </w:r>
            <w:r w:rsidRPr="00FE420E">
              <w:rPr>
                <w:spacing w:val="-8"/>
              </w:rPr>
              <w:t xml:space="preserve"> </w:t>
            </w:r>
            <w:r w:rsidRPr="00FE420E">
              <w:t>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 реєстраційного номера облікової картки платника податків з Державного</w:t>
            </w:r>
            <w:r w:rsidRPr="00FE420E">
              <w:rPr>
                <w:spacing w:val="-6"/>
              </w:rPr>
              <w:t xml:space="preserve"> </w:t>
            </w:r>
            <w:r w:rsidRPr="00FE420E">
              <w:t>реєстру</w:t>
            </w:r>
            <w:r w:rsidRPr="00FE420E">
              <w:rPr>
                <w:spacing w:val="-9"/>
              </w:rPr>
              <w:t xml:space="preserve"> </w:t>
            </w:r>
            <w:r w:rsidRPr="00FE420E">
              <w:t>фізичних</w:t>
            </w:r>
            <w:r w:rsidRPr="00FE420E">
              <w:rPr>
                <w:spacing w:val="-9"/>
              </w:rPr>
              <w:t xml:space="preserve"> </w:t>
            </w:r>
            <w:r w:rsidRPr="00FE420E">
              <w:t>осіб</w:t>
            </w:r>
            <w:r w:rsidRPr="00FE420E">
              <w:rPr>
                <w:spacing w:val="-4"/>
              </w:rPr>
              <w:t xml:space="preserve"> </w:t>
            </w:r>
            <w:r w:rsidRPr="00FE420E">
              <w:t>—</w:t>
            </w:r>
            <w:r w:rsidRPr="00FE420E">
              <w:rPr>
                <w:spacing w:val="-9"/>
              </w:rPr>
              <w:t xml:space="preserve"> </w:t>
            </w:r>
            <w:r w:rsidRPr="00FE420E">
              <w:t>платників податків або повідомлення про відмову від прийняття реєстраційного номера облікової картки платника податків (для фізичних осіб, які</w:t>
            </w:r>
            <w:r w:rsidRPr="00FE420E">
              <w:rPr>
                <w:spacing w:val="-3"/>
              </w:rPr>
              <w:t xml:space="preserve"> </w:t>
            </w:r>
            <w:r w:rsidRPr="00FE420E">
              <w:t>через</w:t>
            </w:r>
            <w:r w:rsidRPr="00FE420E">
              <w:rPr>
                <w:spacing w:val="-5"/>
              </w:rPr>
              <w:t xml:space="preserve"> </w:t>
            </w:r>
            <w:r w:rsidRPr="00FE420E">
              <w:t>свої</w:t>
            </w:r>
            <w:r w:rsidRPr="00FE420E">
              <w:rPr>
                <w:spacing w:val="-3"/>
              </w:rPr>
              <w:t xml:space="preserve"> </w:t>
            </w:r>
            <w:r w:rsidRPr="00FE420E">
              <w:t>релігійні</w:t>
            </w:r>
            <w:r w:rsidRPr="00FE420E">
              <w:rPr>
                <w:spacing w:val="-2"/>
              </w:rPr>
              <w:t xml:space="preserve"> переконання</w:t>
            </w:r>
            <w:r w:rsidRPr="00FE420E">
              <w:t xml:space="preserve"> відмовляються від прийняття реєстраційного номера</w:t>
            </w:r>
            <w:r w:rsidRPr="00FE420E">
              <w:rPr>
                <w:spacing w:val="-9"/>
              </w:rPr>
              <w:t xml:space="preserve"> </w:t>
            </w:r>
            <w:r w:rsidRPr="00FE420E">
              <w:t>облікової</w:t>
            </w:r>
            <w:r w:rsidRPr="00FE420E">
              <w:rPr>
                <w:spacing w:val="-5"/>
              </w:rPr>
              <w:t xml:space="preserve"> </w:t>
            </w:r>
            <w:r w:rsidRPr="00FE420E">
              <w:t>картки</w:t>
            </w:r>
            <w:r w:rsidRPr="00FE420E">
              <w:rPr>
                <w:spacing w:val="-6"/>
              </w:rPr>
              <w:t xml:space="preserve"> </w:t>
            </w:r>
            <w:r w:rsidRPr="00FE420E">
              <w:t>платника</w:t>
            </w:r>
            <w:r w:rsidRPr="00FE420E">
              <w:rPr>
                <w:spacing w:val="-6"/>
              </w:rPr>
              <w:t xml:space="preserve"> </w:t>
            </w:r>
            <w:r w:rsidRPr="00FE420E">
              <w:t>податків</w:t>
            </w:r>
            <w:r w:rsidRPr="00FE420E">
              <w:rPr>
                <w:spacing w:val="-7"/>
              </w:rPr>
              <w:t xml:space="preserve"> </w:t>
            </w:r>
            <w:r w:rsidRPr="00FE420E">
              <w:t>та повідомили про це відповідному контролюючому органу і мають відмітку у паспорті);</w:t>
            </w:r>
            <w:r w:rsidRPr="00FE420E">
              <w:rPr>
                <w:spacing w:val="-8"/>
              </w:rPr>
              <w:t xml:space="preserve"> </w:t>
            </w:r>
            <w:r w:rsidRPr="00FE420E">
              <w:t>виявлення</w:t>
            </w:r>
            <w:r w:rsidRPr="00FE420E">
              <w:rPr>
                <w:spacing w:val="-9"/>
              </w:rPr>
              <w:t xml:space="preserve"> </w:t>
            </w:r>
            <w:r w:rsidRPr="00FE420E">
              <w:t>помилки</w:t>
            </w:r>
            <w:r w:rsidRPr="00FE420E">
              <w:rPr>
                <w:spacing w:val="-9"/>
              </w:rPr>
              <w:t xml:space="preserve"> </w:t>
            </w:r>
            <w:r w:rsidRPr="00FE420E">
              <w:t>в</w:t>
            </w:r>
            <w:r w:rsidRPr="00FE420E">
              <w:rPr>
                <w:spacing w:val="-10"/>
              </w:rPr>
              <w:t xml:space="preserve"> </w:t>
            </w:r>
            <w:r w:rsidRPr="00FE420E">
              <w:t>інформації, внесеній до паспорта; закінчення строку</w:t>
            </w:r>
            <w:r w:rsidRPr="00FE420E">
              <w:rPr>
                <w:spacing w:val="-2"/>
              </w:rPr>
              <w:t xml:space="preserve"> </w:t>
            </w:r>
            <w:r w:rsidRPr="00FE420E">
              <w:t>дії паспорта; непридатності паспорта для подальшого використання</w:t>
            </w:r>
          </w:p>
        </w:tc>
      </w:tr>
      <w:tr w:rsidR="00D51890" w:rsidRPr="00FE420E">
        <w:trPr>
          <w:gridAfter w:val="1"/>
          <w:wAfter w:w="131" w:type="dxa"/>
          <w:trHeight w:val="708"/>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pPr>
            <w:r w:rsidRPr="00FE420E">
              <w:rPr>
                <w:spacing w:val="-2"/>
              </w:rPr>
              <w:t>00277</w:t>
            </w:r>
          </w:p>
        </w:tc>
        <w:tc>
          <w:tcPr>
            <w:tcW w:w="7590" w:type="dxa"/>
            <w:gridSpan w:val="3"/>
          </w:tcPr>
          <w:p w:rsidR="00D51890" w:rsidRPr="00FE420E" w:rsidRDefault="00D51890" w:rsidP="00AB6AE3">
            <w:pPr>
              <w:pStyle w:val="TableParagraph"/>
              <w:spacing w:before="55"/>
              <w:ind w:right="183"/>
              <w:jc w:val="both"/>
            </w:pPr>
            <w:r w:rsidRPr="00FE420E">
              <w:t>Оформлення</w:t>
            </w:r>
            <w:r w:rsidRPr="00FE420E">
              <w:rPr>
                <w:spacing w:val="-5"/>
              </w:rPr>
              <w:t xml:space="preserve"> </w:t>
            </w:r>
            <w:r w:rsidRPr="00FE420E">
              <w:t>і</w:t>
            </w:r>
            <w:r w:rsidRPr="00FE420E">
              <w:rPr>
                <w:spacing w:val="-5"/>
              </w:rPr>
              <w:t xml:space="preserve"> </w:t>
            </w:r>
            <w:r w:rsidRPr="00FE420E">
              <w:t>видача</w:t>
            </w:r>
            <w:r w:rsidRPr="00FE420E">
              <w:rPr>
                <w:spacing w:val="-5"/>
              </w:rPr>
              <w:t xml:space="preserve"> </w:t>
            </w:r>
            <w:r w:rsidRPr="00FE420E">
              <w:t>паспорта</w:t>
            </w:r>
            <w:r w:rsidRPr="00FE420E">
              <w:rPr>
                <w:spacing w:val="-5"/>
              </w:rPr>
              <w:t xml:space="preserve"> </w:t>
            </w:r>
            <w:r w:rsidRPr="00FE420E">
              <w:rPr>
                <w:spacing w:val="-2"/>
              </w:rPr>
              <w:t>громадянина</w:t>
            </w:r>
            <w:r w:rsidRPr="00FE420E">
              <w:t xml:space="preserve"> України</w:t>
            </w:r>
            <w:r w:rsidRPr="00FE420E">
              <w:rPr>
                <w:spacing w:val="-8"/>
              </w:rPr>
              <w:t xml:space="preserve"> </w:t>
            </w:r>
            <w:r w:rsidRPr="00FE420E">
              <w:t>з</w:t>
            </w:r>
            <w:r w:rsidRPr="00FE420E">
              <w:rPr>
                <w:spacing w:val="-9"/>
              </w:rPr>
              <w:t xml:space="preserve"> </w:t>
            </w:r>
            <w:r w:rsidRPr="00FE420E">
              <w:t>безконтактним</w:t>
            </w:r>
            <w:r w:rsidRPr="00FE420E">
              <w:rPr>
                <w:spacing w:val="-8"/>
              </w:rPr>
              <w:t xml:space="preserve"> </w:t>
            </w:r>
            <w:r w:rsidRPr="00FE420E">
              <w:t>електронним</w:t>
            </w:r>
            <w:r w:rsidRPr="00FE420E">
              <w:rPr>
                <w:spacing w:val="-8"/>
              </w:rPr>
              <w:t xml:space="preserve"> </w:t>
            </w:r>
            <w:r w:rsidRPr="00FE420E">
              <w:t>носієм</w:t>
            </w:r>
            <w:r w:rsidRPr="00FE420E">
              <w:rPr>
                <w:spacing w:val="-8"/>
              </w:rPr>
              <w:t xml:space="preserve"> </w:t>
            </w:r>
            <w:r w:rsidRPr="00FE420E">
              <w:t>у разі обміну паспорта громадянина України зразка</w:t>
            </w:r>
            <w:r w:rsidRPr="00FE420E">
              <w:rPr>
                <w:spacing w:val="-6"/>
              </w:rPr>
              <w:t xml:space="preserve"> </w:t>
            </w:r>
            <w:r w:rsidRPr="00FE420E">
              <w:t>1994</w:t>
            </w:r>
            <w:r w:rsidRPr="00FE420E">
              <w:rPr>
                <w:spacing w:val="-1"/>
              </w:rPr>
              <w:t xml:space="preserve"> </w:t>
            </w:r>
            <w:r w:rsidRPr="00FE420E">
              <w:t>року</w:t>
            </w:r>
            <w:r w:rsidRPr="00FE420E">
              <w:rPr>
                <w:spacing w:val="-6"/>
              </w:rPr>
              <w:t xml:space="preserve"> </w:t>
            </w:r>
            <w:r w:rsidRPr="00FE420E">
              <w:t>(у</w:t>
            </w:r>
            <w:r w:rsidRPr="00FE420E">
              <w:rPr>
                <w:spacing w:val="-4"/>
              </w:rPr>
              <w:t xml:space="preserve"> </w:t>
            </w:r>
            <w:r w:rsidRPr="00FE420E">
              <w:t>формі</w:t>
            </w:r>
            <w:r w:rsidRPr="00FE420E">
              <w:rPr>
                <w:spacing w:val="-4"/>
              </w:rPr>
              <w:t xml:space="preserve"> </w:t>
            </w:r>
            <w:r w:rsidRPr="00FE420E">
              <w:t>книжечки)</w:t>
            </w:r>
            <w:r w:rsidRPr="00FE420E">
              <w:rPr>
                <w:spacing w:val="-2"/>
              </w:rPr>
              <w:t xml:space="preserve"> </w:t>
            </w:r>
            <w:r w:rsidRPr="00FE420E">
              <w:t>у</w:t>
            </w:r>
            <w:r w:rsidRPr="00FE420E">
              <w:rPr>
                <w:spacing w:val="-6"/>
              </w:rPr>
              <w:t xml:space="preserve"> </w:t>
            </w:r>
            <w:r w:rsidRPr="00FE420E">
              <w:rPr>
                <w:spacing w:val="-2"/>
              </w:rPr>
              <w:t>зв’язку:</w:t>
            </w:r>
            <w:r w:rsidRPr="00FE420E">
              <w:t xml:space="preserve"> із</w:t>
            </w:r>
            <w:r w:rsidRPr="00FE420E">
              <w:rPr>
                <w:spacing w:val="-5"/>
              </w:rPr>
              <w:t xml:space="preserve"> </w:t>
            </w:r>
            <w:r w:rsidRPr="00FE420E">
              <w:t>зміною</w:t>
            </w:r>
            <w:r w:rsidRPr="00FE420E">
              <w:rPr>
                <w:spacing w:val="-4"/>
              </w:rPr>
              <w:t xml:space="preserve"> </w:t>
            </w:r>
            <w:r w:rsidRPr="00FE420E">
              <w:t>інформації,</w:t>
            </w:r>
            <w:r w:rsidRPr="00FE420E">
              <w:rPr>
                <w:spacing w:val="-5"/>
              </w:rPr>
              <w:t xml:space="preserve"> </w:t>
            </w:r>
            <w:r w:rsidRPr="00FE420E">
              <w:t>внесеної</w:t>
            </w:r>
            <w:r w:rsidRPr="00FE420E">
              <w:rPr>
                <w:spacing w:val="-5"/>
              </w:rPr>
              <w:t xml:space="preserve"> </w:t>
            </w:r>
            <w:r w:rsidRPr="00FE420E">
              <w:t>до</w:t>
            </w:r>
            <w:r w:rsidRPr="00FE420E">
              <w:rPr>
                <w:spacing w:val="-6"/>
              </w:rPr>
              <w:t xml:space="preserve"> </w:t>
            </w:r>
            <w:r w:rsidRPr="00FE420E">
              <w:rPr>
                <w:spacing w:val="-2"/>
              </w:rPr>
              <w:t>паспорта</w:t>
            </w:r>
            <w:r w:rsidRPr="00FE420E">
              <w:t xml:space="preserve"> (прізвища, власного імені, по батькові, дати народження, місця народження); виявлення помилки</w:t>
            </w:r>
            <w:r w:rsidRPr="00FE420E">
              <w:rPr>
                <w:spacing w:val="-8"/>
              </w:rPr>
              <w:t xml:space="preserve"> </w:t>
            </w:r>
            <w:r w:rsidRPr="00FE420E">
              <w:t>в</w:t>
            </w:r>
            <w:r w:rsidRPr="00FE420E">
              <w:rPr>
                <w:spacing w:val="-9"/>
              </w:rPr>
              <w:t xml:space="preserve"> </w:t>
            </w:r>
            <w:r w:rsidRPr="00FE420E">
              <w:t>інформації,</w:t>
            </w:r>
            <w:r w:rsidRPr="00FE420E">
              <w:rPr>
                <w:spacing w:val="-9"/>
              </w:rPr>
              <w:t xml:space="preserve"> </w:t>
            </w:r>
            <w:r w:rsidRPr="00FE420E">
              <w:t>внесеної</w:t>
            </w:r>
            <w:r w:rsidRPr="00FE420E">
              <w:rPr>
                <w:spacing w:val="-7"/>
              </w:rPr>
              <w:t xml:space="preserve"> </w:t>
            </w:r>
            <w:r w:rsidRPr="00FE420E">
              <w:t>до</w:t>
            </w:r>
            <w:r w:rsidRPr="00FE420E">
              <w:rPr>
                <w:spacing w:val="-7"/>
              </w:rPr>
              <w:t xml:space="preserve"> </w:t>
            </w:r>
            <w:r w:rsidRPr="00FE420E">
              <w:t>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w:t>
            </w:r>
            <w:r w:rsidRPr="00FE420E">
              <w:rPr>
                <w:spacing w:val="-7"/>
              </w:rPr>
              <w:t xml:space="preserve"> </w:t>
            </w:r>
            <w:r w:rsidRPr="00FE420E">
              <w:t>віку</w:t>
            </w:r>
            <w:r w:rsidRPr="00FE420E">
              <w:rPr>
                <w:spacing w:val="-11"/>
              </w:rPr>
              <w:t xml:space="preserve"> </w:t>
            </w:r>
            <w:r w:rsidRPr="00FE420E">
              <w:t>для</w:t>
            </w:r>
            <w:r w:rsidRPr="00FE420E">
              <w:rPr>
                <w:spacing w:val="-7"/>
              </w:rPr>
              <w:t xml:space="preserve"> </w:t>
            </w:r>
            <w:r w:rsidRPr="00FE420E">
              <w:t>вклеювання</w:t>
            </w:r>
            <w:r w:rsidRPr="00FE420E">
              <w:rPr>
                <w:spacing w:val="-7"/>
              </w:rPr>
              <w:t xml:space="preserve"> </w:t>
            </w:r>
            <w:r w:rsidRPr="00FE420E">
              <w:t>до</w:t>
            </w:r>
            <w:r w:rsidRPr="00FE420E">
              <w:rPr>
                <w:spacing w:val="-7"/>
              </w:rPr>
              <w:t xml:space="preserve"> </w:t>
            </w:r>
            <w:r w:rsidRPr="00FE420E">
              <w:t>паспорта громадянина України зразка 1994 року нових фотокарток; у разі обміну паспорта громадянина</w:t>
            </w:r>
            <w:r w:rsidRPr="00FE420E">
              <w:rPr>
                <w:spacing w:val="-6"/>
              </w:rPr>
              <w:t xml:space="preserve"> </w:t>
            </w:r>
            <w:r w:rsidRPr="00FE420E">
              <w:t>України</w:t>
            </w:r>
            <w:r w:rsidRPr="00FE420E">
              <w:rPr>
                <w:spacing w:val="-6"/>
              </w:rPr>
              <w:t xml:space="preserve"> </w:t>
            </w:r>
            <w:r w:rsidRPr="00FE420E">
              <w:t>зразка</w:t>
            </w:r>
            <w:r w:rsidRPr="00FE420E">
              <w:rPr>
                <w:spacing w:val="-5"/>
              </w:rPr>
              <w:t xml:space="preserve"> </w:t>
            </w:r>
            <w:r w:rsidRPr="00FE420E">
              <w:t>1994</w:t>
            </w:r>
            <w:r w:rsidRPr="00FE420E">
              <w:rPr>
                <w:spacing w:val="-8"/>
              </w:rPr>
              <w:t xml:space="preserve"> </w:t>
            </w:r>
            <w:r w:rsidRPr="00FE420E">
              <w:t>року</w:t>
            </w:r>
            <w:r w:rsidRPr="00FE420E">
              <w:rPr>
                <w:spacing w:val="-9"/>
              </w:rPr>
              <w:t xml:space="preserve"> </w:t>
            </w:r>
            <w:r w:rsidRPr="00FE420E">
              <w:rPr>
                <w:spacing w:val="-7"/>
              </w:rPr>
              <w:t xml:space="preserve">на </w:t>
            </w:r>
            <w:r w:rsidRPr="00FE420E">
              <w:t>паспорт</w:t>
            </w:r>
            <w:r w:rsidRPr="00FE420E">
              <w:rPr>
                <w:spacing w:val="-10"/>
              </w:rPr>
              <w:t xml:space="preserve"> </w:t>
            </w:r>
            <w:r w:rsidRPr="00FE420E">
              <w:t>громадянина</w:t>
            </w:r>
            <w:r w:rsidRPr="00FE420E">
              <w:rPr>
                <w:spacing w:val="-9"/>
              </w:rPr>
              <w:t xml:space="preserve"> </w:t>
            </w:r>
            <w:r w:rsidRPr="00FE420E">
              <w:t>України</w:t>
            </w:r>
            <w:r w:rsidRPr="00FE420E">
              <w:rPr>
                <w:spacing w:val="-9"/>
              </w:rPr>
              <w:t xml:space="preserve"> </w:t>
            </w:r>
            <w:r w:rsidRPr="00FE420E">
              <w:t>з</w:t>
            </w:r>
            <w:r w:rsidRPr="00FE420E">
              <w:rPr>
                <w:spacing w:val="-13"/>
              </w:rPr>
              <w:t xml:space="preserve"> </w:t>
            </w:r>
            <w:r w:rsidRPr="00FE420E">
              <w:t>безконтактним електронним носієм (за бажанням)</w:t>
            </w:r>
          </w:p>
        </w:tc>
      </w:tr>
      <w:tr w:rsidR="00D51890" w:rsidRPr="00FE420E">
        <w:trPr>
          <w:gridAfter w:val="1"/>
          <w:wAfter w:w="131" w:type="dxa"/>
          <w:trHeight w:val="687"/>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00928</w:t>
            </w:r>
          </w:p>
        </w:tc>
        <w:tc>
          <w:tcPr>
            <w:tcW w:w="7590" w:type="dxa"/>
            <w:gridSpan w:val="3"/>
          </w:tcPr>
          <w:p w:rsidR="00D51890" w:rsidRPr="00FE420E" w:rsidRDefault="00D51890" w:rsidP="00AB6AE3">
            <w:pPr>
              <w:pStyle w:val="TableParagraph"/>
              <w:ind w:right="131"/>
              <w:jc w:val="both"/>
            </w:pPr>
            <w:r w:rsidRPr="00FE420E">
              <w:t>Оформлення і видача паспорта громадянина України</w:t>
            </w:r>
            <w:r w:rsidRPr="00FE420E">
              <w:rPr>
                <w:spacing w:val="-10"/>
              </w:rPr>
              <w:t xml:space="preserve"> </w:t>
            </w:r>
            <w:r w:rsidRPr="00FE420E">
              <w:t>з</w:t>
            </w:r>
            <w:r w:rsidRPr="00FE420E">
              <w:rPr>
                <w:spacing w:val="-11"/>
              </w:rPr>
              <w:t xml:space="preserve"> </w:t>
            </w:r>
            <w:r w:rsidRPr="00FE420E">
              <w:t>безконтактним</w:t>
            </w:r>
            <w:r w:rsidRPr="00FE420E">
              <w:rPr>
                <w:spacing w:val="-10"/>
              </w:rPr>
              <w:t xml:space="preserve"> </w:t>
            </w:r>
            <w:r w:rsidRPr="00FE420E">
              <w:t>електронним</w:t>
            </w:r>
            <w:r w:rsidRPr="00FE420E">
              <w:rPr>
                <w:spacing w:val="-10"/>
              </w:rPr>
              <w:t xml:space="preserve"> </w:t>
            </w:r>
            <w:r w:rsidRPr="00FE420E">
              <w:t>носієм вперше особі у віці з 14 до 18 років з одночасною</w:t>
            </w:r>
            <w:r w:rsidRPr="00FE420E">
              <w:rPr>
                <w:spacing w:val="-11"/>
              </w:rPr>
              <w:t xml:space="preserve"> </w:t>
            </w:r>
            <w:r w:rsidRPr="00FE420E">
              <w:t>реєстрацією</w:t>
            </w:r>
            <w:r w:rsidRPr="00FE420E">
              <w:rPr>
                <w:spacing w:val="-9"/>
              </w:rPr>
              <w:t xml:space="preserve"> </w:t>
            </w:r>
            <w:r w:rsidRPr="00FE420E">
              <w:t>у</w:t>
            </w:r>
            <w:r w:rsidRPr="00FE420E">
              <w:rPr>
                <w:spacing w:val="-12"/>
              </w:rPr>
              <w:t xml:space="preserve"> </w:t>
            </w:r>
            <w:r w:rsidRPr="00FE420E">
              <w:t>Державному</w:t>
            </w:r>
            <w:r w:rsidRPr="00FE420E">
              <w:rPr>
                <w:spacing w:val="-11"/>
              </w:rPr>
              <w:t xml:space="preserve"> </w:t>
            </w:r>
            <w:r w:rsidRPr="00FE420E">
              <w:t>реєстрі фізичних осіб — платників податків</w:t>
            </w:r>
          </w:p>
        </w:tc>
      </w:tr>
      <w:tr w:rsidR="00D51890" w:rsidRPr="00FE420E">
        <w:trPr>
          <w:gridAfter w:val="1"/>
          <w:wAfter w:w="131" w:type="dxa"/>
          <w:trHeight w:val="561"/>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00026</w:t>
            </w:r>
          </w:p>
        </w:tc>
        <w:tc>
          <w:tcPr>
            <w:tcW w:w="7590" w:type="dxa"/>
            <w:gridSpan w:val="3"/>
          </w:tcPr>
          <w:p w:rsidR="00D51890" w:rsidRPr="00FE420E" w:rsidRDefault="00D51890" w:rsidP="00AB6AE3">
            <w:pPr>
              <w:pStyle w:val="TableParagraph"/>
              <w:ind w:left="36" w:right="131"/>
              <w:jc w:val="both"/>
            </w:pPr>
            <w:r w:rsidRPr="00FE420E">
              <w:t>Вклеювання</w:t>
            </w:r>
            <w:r w:rsidRPr="00FE420E">
              <w:rPr>
                <w:spacing w:val="-10"/>
              </w:rPr>
              <w:t xml:space="preserve"> </w:t>
            </w:r>
            <w:r w:rsidRPr="00FE420E">
              <w:t>до</w:t>
            </w:r>
            <w:r w:rsidRPr="00FE420E">
              <w:rPr>
                <w:spacing w:val="-9"/>
              </w:rPr>
              <w:t xml:space="preserve"> </w:t>
            </w:r>
            <w:r w:rsidRPr="00FE420E">
              <w:t>паспорта</w:t>
            </w:r>
            <w:r w:rsidRPr="00FE420E">
              <w:rPr>
                <w:spacing w:val="-9"/>
              </w:rPr>
              <w:t xml:space="preserve"> </w:t>
            </w:r>
            <w:r w:rsidRPr="00FE420E">
              <w:t>громадянина</w:t>
            </w:r>
            <w:r w:rsidRPr="00FE420E">
              <w:rPr>
                <w:spacing w:val="-10"/>
              </w:rPr>
              <w:t xml:space="preserve"> </w:t>
            </w:r>
            <w:r w:rsidRPr="00FE420E">
              <w:t>України (зразка 1994 року) фотокартки при досягненні 25- і 45-річного віку</w:t>
            </w:r>
          </w:p>
        </w:tc>
      </w:tr>
      <w:tr w:rsidR="00D51890" w:rsidRPr="00FE420E">
        <w:trPr>
          <w:gridAfter w:val="1"/>
          <w:wAfter w:w="131" w:type="dxa"/>
          <w:trHeight w:val="707"/>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tcPr>
          <w:p w:rsidR="00D51890" w:rsidRPr="00FE420E" w:rsidRDefault="00D51890" w:rsidP="00AB6AE3">
            <w:pPr>
              <w:pStyle w:val="TableParagraph"/>
              <w:spacing w:before="55"/>
              <w:ind w:left="0" w:right="1"/>
            </w:pPr>
            <w:r w:rsidRPr="00FE420E">
              <w:rPr>
                <w:spacing w:val="-2"/>
              </w:rPr>
              <w:t>00027</w:t>
            </w:r>
          </w:p>
        </w:tc>
        <w:tc>
          <w:tcPr>
            <w:tcW w:w="7590" w:type="dxa"/>
            <w:gridSpan w:val="3"/>
          </w:tcPr>
          <w:p w:rsidR="00D51890" w:rsidRPr="00FE420E" w:rsidRDefault="00D51890" w:rsidP="00AB6AE3">
            <w:pPr>
              <w:pStyle w:val="TableParagraph"/>
              <w:spacing w:before="55"/>
              <w:ind w:left="36" w:right="131"/>
              <w:jc w:val="both"/>
            </w:pPr>
            <w:r w:rsidRPr="00FE420E">
              <w:t>Оформлення і видача паспорта громадянина України</w:t>
            </w:r>
            <w:r w:rsidRPr="00FE420E">
              <w:rPr>
                <w:spacing w:val="-8"/>
              </w:rPr>
              <w:t xml:space="preserve"> </w:t>
            </w:r>
            <w:r w:rsidRPr="00FE420E">
              <w:t>для</w:t>
            </w:r>
            <w:r w:rsidRPr="00FE420E">
              <w:rPr>
                <w:spacing w:val="-6"/>
              </w:rPr>
              <w:t xml:space="preserve"> </w:t>
            </w:r>
            <w:r w:rsidRPr="00FE420E">
              <w:t>виїзду</w:t>
            </w:r>
            <w:r w:rsidRPr="00FE420E">
              <w:rPr>
                <w:spacing w:val="-8"/>
              </w:rPr>
              <w:t xml:space="preserve"> </w:t>
            </w:r>
            <w:r w:rsidRPr="00FE420E">
              <w:t>за</w:t>
            </w:r>
            <w:r w:rsidRPr="00FE420E">
              <w:rPr>
                <w:spacing w:val="-6"/>
              </w:rPr>
              <w:t xml:space="preserve"> </w:t>
            </w:r>
            <w:r w:rsidRPr="00FE420E">
              <w:t>кордон</w:t>
            </w:r>
            <w:r w:rsidRPr="00FE420E">
              <w:rPr>
                <w:spacing w:val="-6"/>
              </w:rPr>
              <w:t xml:space="preserve"> </w:t>
            </w:r>
            <w:r w:rsidRPr="00FE420E">
              <w:t>з</w:t>
            </w:r>
            <w:r w:rsidRPr="00FE420E">
              <w:rPr>
                <w:spacing w:val="-10"/>
              </w:rPr>
              <w:t xml:space="preserve"> </w:t>
            </w:r>
            <w:r w:rsidRPr="00FE420E">
              <w:t>безконтактним електронним носієм</w:t>
            </w:r>
          </w:p>
        </w:tc>
      </w:tr>
      <w:tr w:rsidR="00D51890" w:rsidRPr="00FE420E">
        <w:trPr>
          <w:gridAfter w:val="1"/>
          <w:wAfter w:w="131" w:type="dxa"/>
          <w:trHeight w:val="589"/>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00028</w:t>
            </w:r>
          </w:p>
        </w:tc>
        <w:tc>
          <w:tcPr>
            <w:tcW w:w="7590" w:type="dxa"/>
            <w:gridSpan w:val="3"/>
          </w:tcPr>
          <w:p w:rsidR="00D51890" w:rsidRPr="00FE420E" w:rsidRDefault="00D51890" w:rsidP="00AB6AE3">
            <w:pPr>
              <w:pStyle w:val="TableParagraph"/>
              <w:ind w:right="131"/>
              <w:jc w:val="both"/>
            </w:pPr>
            <w:r w:rsidRPr="00FE420E">
              <w:t>Оформлення і видача паспорта громадянина України</w:t>
            </w:r>
            <w:r w:rsidRPr="00FE420E">
              <w:rPr>
                <w:spacing w:val="-8"/>
              </w:rPr>
              <w:t xml:space="preserve"> </w:t>
            </w:r>
            <w:r w:rsidRPr="00FE420E">
              <w:t>для</w:t>
            </w:r>
            <w:r w:rsidRPr="00FE420E">
              <w:rPr>
                <w:spacing w:val="-6"/>
              </w:rPr>
              <w:t xml:space="preserve"> </w:t>
            </w:r>
            <w:r w:rsidRPr="00FE420E">
              <w:t>виїзду</w:t>
            </w:r>
            <w:r w:rsidRPr="00FE420E">
              <w:rPr>
                <w:spacing w:val="-8"/>
              </w:rPr>
              <w:t xml:space="preserve"> </w:t>
            </w:r>
            <w:r w:rsidRPr="00FE420E">
              <w:t>за</w:t>
            </w:r>
            <w:r w:rsidRPr="00FE420E">
              <w:rPr>
                <w:spacing w:val="-6"/>
              </w:rPr>
              <w:t xml:space="preserve"> </w:t>
            </w:r>
            <w:r w:rsidRPr="00FE420E">
              <w:t>кордон</w:t>
            </w:r>
            <w:r w:rsidRPr="00FE420E">
              <w:rPr>
                <w:spacing w:val="-6"/>
              </w:rPr>
              <w:t xml:space="preserve"> </w:t>
            </w:r>
            <w:r w:rsidRPr="00FE420E">
              <w:t>з</w:t>
            </w:r>
            <w:r w:rsidRPr="00FE420E">
              <w:rPr>
                <w:spacing w:val="-10"/>
              </w:rPr>
              <w:t xml:space="preserve"> </w:t>
            </w:r>
            <w:r w:rsidRPr="00FE420E">
              <w:t xml:space="preserve">безконтактним електронним носієм замість втраченого або </w:t>
            </w:r>
            <w:r w:rsidRPr="00FE420E">
              <w:rPr>
                <w:spacing w:val="-2"/>
              </w:rPr>
              <w:t>викраденого</w:t>
            </w:r>
          </w:p>
        </w:tc>
      </w:tr>
      <w:tr w:rsidR="00D51890" w:rsidRPr="00FE420E">
        <w:trPr>
          <w:gridAfter w:val="1"/>
          <w:wAfter w:w="131" w:type="dxa"/>
          <w:trHeight w:val="1559"/>
        </w:trPr>
        <w:tc>
          <w:tcPr>
            <w:tcW w:w="715" w:type="dxa"/>
          </w:tcPr>
          <w:p w:rsidR="00D51890" w:rsidRPr="00FE420E" w:rsidRDefault="00D51890" w:rsidP="00AB6AE3">
            <w:pPr>
              <w:pStyle w:val="TableParagraph"/>
              <w:spacing w:before="55"/>
              <w:ind w:left="0" w:right="1"/>
              <w:rPr>
                <w:spacing w:val="-2"/>
              </w:rPr>
            </w:pPr>
            <w:r w:rsidRPr="00FE420E">
              <w:rPr>
                <w:spacing w:val="-2"/>
              </w:rPr>
              <w:t>10</w:t>
            </w:r>
          </w:p>
        </w:tc>
        <w:tc>
          <w:tcPr>
            <w:tcW w:w="1375" w:type="dxa"/>
          </w:tcPr>
          <w:p w:rsidR="00D51890" w:rsidRPr="00FE420E" w:rsidRDefault="00D51890" w:rsidP="00AB6AE3">
            <w:pPr>
              <w:pStyle w:val="TableParagraph"/>
              <w:spacing w:before="55"/>
              <w:ind w:left="0" w:right="1"/>
            </w:pPr>
            <w:r w:rsidRPr="00FE420E">
              <w:rPr>
                <w:spacing w:val="-2"/>
              </w:rPr>
              <w:t>00274</w:t>
            </w:r>
          </w:p>
        </w:tc>
        <w:tc>
          <w:tcPr>
            <w:tcW w:w="7590" w:type="dxa"/>
            <w:gridSpan w:val="3"/>
          </w:tcPr>
          <w:p w:rsidR="00D51890" w:rsidRPr="00FE420E" w:rsidRDefault="00D51890" w:rsidP="00AB6AE3">
            <w:pPr>
              <w:pStyle w:val="TableParagraph"/>
              <w:spacing w:before="55"/>
              <w:ind w:right="131"/>
              <w:jc w:val="both"/>
            </w:pPr>
            <w:r w:rsidRPr="00FE420E">
              <w:t>Оформлення і видача паспорта громадянина України</w:t>
            </w:r>
            <w:r w:rsidRPr="00FE420E">
              <w:rPr>
                <w:spacing w:val="-8"/>
              </w:rPr>
              <w:t xml:space="preserve"> </w:t>
            </w:r>
            <w:r w:rsidRPr="00FE420E">
              <w:t>для</w:t>
            </w:r>
            <w:r w:rsidRPr="00FE420E">
              <w:rPr>
                <w:spacing w:val="-6"/>
              </w:rPr>
              <w:t xml:space="preserve"> </w:t>
            </w:r>
            <w:r w:rsidRPr="00FE420E">
              <w:t>виїзду</w:t>
            </w:r>
            <w:r w:rsidRPr="00FE420E">
              <w:rPr>
                <w:spacing w:val="-8"/>
              </w:rPr>
              <w:t xml:space="preserve"> </w:t>
            </w:r>
            <w:r w:rsidRPr="00FE420E">
              <w:t>за</w:t>
            </w:r>
            <w:r w:rsidRPr="00FE420E">
              <w:rPr>
                <w:spacing w:val="-6"/>
              </w:rPr>
              <w:t xml:space="preserve"> </w:t>
            </w:r>
            <w:r w:rsidRPr="00FE420E">
              <w:t>кордон</w:t>
            </w:r>
            <w:r w:rsidRPr="00FE420E">
              <w:rPr>
                <w:spacing w:val="-6"/>
              </w:rPr>
              <w:t xml:space="preserve"> </w:t>
            </w:r>
            <w:r w:rsidRPr="00FE420E">
              <w:t>з</w:t>
            </w:r>
            <w:r w:rsidRPr="00FE420E">
              <w:rPr>
                <w:spacing w:val="-10"/>
              </w:rPr>
              <w:t xml:space="preserve"> </w:t>
            </w:r>
            <w:r w:rsidRPr="00FE420E">
              <w:t>безконтактним електронним</w:t>
            </w:r>
            <w:r w:rsidRPr="00FE420E">
              <w:rPr>
                <w:spacing w:val="-4"/>
              </w:rPr>
              <w:t xml:space="preserve"> </w:t>
            </w:r>
            <w:r w:rsidRPr="00FE420E">
              <w:t>носієм</w:t>
            </w:r>
            <w:r w:rsidRPr="00FE420E">
              <w:rPr>
                <w:spacing w:val="-6"/>
              </w:rPr>
              <w:t xml:space="preserve"> </w:t>
            </w:r>
            <w:r w:rsidRPr="00FE420E">
              <w:t>у</w:t>
            </w:r>
            <w:r w:rsidRPr="00FE420E">
              <w:rPr>
                <w:spacing w:val="-8"/>
              </w:rPr>
              <w:t xml:space="preserve"> </w:t>
            </w:r>
            <w:r w:rsidRPr="00FE420E">
              <w:t>зв’язку</w:t>
            </w:r>
            <w:r w:rsidRPr="00FE420E">
              <w:rPr>
                <w:spacing w:val="-5"/>
              </w:rPr>
              <w:t xml:space="preserve"> </w:t>
            </w:r>
            <w:r w:rsidRPr="00FE420E">
              <w:t>з</w:t>
            </w:r>
            <w:r w:rsidRPr="00FE420E">
              <w:rPr>
                <w:spacing w:val="-5"/>
              </w:rPr>
              <w:t xml:space="preserve"> </w:t>
            </w:r>
            <w:r w:rsidRPr="00FE420E">
              <w:t>обміном</w:t>
            </w:r>
            <w:r w:rsidRPr="00FE420E">
              <w:rPr>
                <w:spacing w:val="-5"/>
              </w:rPr>
              <w:t xml:space="preserve"> </w:t>
            </w:r>
            <w:r w:rsidRPr="00FE420E">
              <w:t>у</w:t>
            </w:r>
            <w:r w:rsidRPr="00FE420E">
              <w:rPr>
                <w:spacing w:val="-8"/>
              </w:rPr>
              <w:t xml:space="preserve"> </w:t>
            </w:r>
            <w:r w:rsidRPr="00FE420E">
              <w:t>разі: зміни інформації, внесеної до паспорта для</w:t>
            </w:r>
          </w:p>
          <w:p w:rsidR="00D51890" w:rsidRPr="00FE420E" w:rsidRDefault="00D51890" w:rsidP="00AB6AE3">
            <w:pPr>
              <w:pStyle w:val="TableParagraph"/>
              <w:spacing w:before="0"/>
              <w:ind w:right="131"/>
              <w:jc w:val="both"/>
            </w:pPr>
            <w:r w:rsidRPr="00FE420E">
              <w:t>виїзду</w:t>
            </w:r>
            <w:r w:rsidRPr="00FE420E">
              <w:rPr>
                <w:spacing w:val="-9"/>
              </w:rPr>
              <w:t xml:space="preserve"> </w:t>
            </w:r>
            <w:r w:rsidRPr="00FE420E">
              <w:t>за</w:t>
            </w:r>
            <w:r w:rsidRPr="00FE420E">
              <w:rPr>
                <w:spacing w:val="-4"/>
              </w:rPr>
              <w:t xml:space="preserve"> </w:t>
            </w:r>
            <w:r w:rsidRPr="00FE420E">
              <w:t>кордон;</w:t>
            </w:r>
            <w:r w:rsidRPr="00FE420E">
              <w:rPr>
                <w:spacing w:val="-4"/>
              </w:rPr>
              <w:t xml:space="preserve"> </w:t>
            </w:r>
            <w:r w:rsidRPr="00FE420E">
              <w:t>виявлення</w:t>
            </w:r>
            <w:r w:rsidRPr="00FE420E">
              <w:rPr>
                <w:spacing w:val="-5"/>
              </w:rPr>
              <w:t xml:space="preserve"> </w:t>
            </w:r>
            <w:r w:rsidRPr="00FE420E">
              <w:t>помилки</w:t>
            </w:r>
            <w:r w:rsidRPr="00FE420E">
              <w:rPr>
                <w:spacing w:val="-3"/>
              </w:rPr>
              <w:t xml:space="preserve"> </w:t>
            </w:r>
            <w:r w:rsidRPr="00FE420E">
              <w:rPr>
                <w:spacing w:val="-10"/>
              </w:rPr>
              <w:t>в</w:t>
            </w:r>
            <w:r w:rsidRPr="00FE420E">
              <w:t xml:space="preserve"> інформації,</w:t>
            </w:r>
            <w:r w:rsidRPr="00FE420E">
              <w:rPr>
                <w:spacing w:val="-8"/>
              </w:rPr>
              <w:t xml:space="preserve"> </w:t>
            </w:r>
            <w:r w:rsidRPr="00FE420E">
              <w:t>внесеній</w:t>
            </w:r>
            <w:r w:rsidRPr="00FE420E">
              <w:rPr>
                <w:spacing w:val="-7"/>
              </w:rPr>
              <w:t xml:space="preserve"> </w:t>
            </w:r>
            <w:r w:rsidRPr="00FE420E">
              <w:t>до</w:t>
            </w:r>
            <w:r w:rsidRPr="00FE420E">
              <w:rPr>
                <w:spacing w:val="-6"/>
              </w:rPr>
              <w:t xml:space="preserve"> </w:t>
            </w:r>
            <w:r w:rsidRPr="00FE420E">
              <w:t>паспорта</w:t>
            </w:r>
            <w:r w:rsidRPr="00FE420E">
              <w:rPr>
                <w:spacing w:val="-7"/>
              </w:rPr>
              <w:t xml:space="preserve"> </w:t>
            </w:r>
            <w:r w:rsidRPr="00FE420E">
              <w:t>для</w:t>
            </w:r>
            <w:r w:rsidRPr="00FE420E">
              <w:rPr>
                <w:spacing w:val="-7"/>
              </w:rPr>
              <w:t xml:space="preserve"> </w:t>
            </w:r>
            <w:r w:rsidRPr="00FE420E">
              <w:t>виїзду</w:t>
            </w:r>
            <w:r w:rsidRPr="00FE420E">
              <w:rPr>
                <w:spacing w:val="-10"/>
              </w:rPr>
              <w:t xml:space="preserve"> </w:t>
            </w:r>
            <w:r w:rsidRPr="00FE420E">
              <w:t>за кордон; закінчення строку дії паспорта для виїзду</w:t>
            </w:r>
            <w:r w:rsidRPr="00FE420E">
              <w:rPr>
                <w:spacing w:val="-10"/>
              </w:rPr>
              <w:t xml:space="preserve"> </w:t>
            </w:r>
            <w:r w:rsidRPr="00FE420E">
              <w:t>за</w:t>
            </w:r>
            <w:r w:rsidRPr="00FE420E">
              <w:rPr>
                <w:spacing w:val="-6"/>
              </w:rPr>
              <w:t xml:space="preserve"> </w:t>
            </w:r>
            <w:r w:rsidRPr="00FE420E">
              <w:t>кордон;</w:t>
            </w:r>
            <w:r w:rsidRPr="00FE420E">
              <w:rPr>
                <w:spacing w:val="-7"/>
              </w:rPr>
              <w:t xml:space="preserve"> </w:t>
            </w:r>
            <w:r w:rsidRPr="00FE420E">
              <w:t>непридатності</w:t>
            </w:r>
            <w:r w:rsidRPr="00FE420E">
              <w:rPr>
                <w:spacing w:val="-5"/>
              </w:rPr>
              <w:t xml:space="preserve"> </w:t>
            </w:r>
            <w:r w:rsidRPr="00FE420E">
              <w:t>паспорта</w:t>
            </w:r>
            <w:r w:rsidRPr="00FE420E">
              <w:rPr>
                <w:spacing w:val="-5"/>
              </w:rPr>
              <w:t xml:space="preserve"> для</w:t>
            </w:r>
            <w:r w:rsidRPr="00FE420E">
              <w:t xml:space="preserve"> виїзду</w:t>
            </w:r>
            <w:r w:rsidRPr="00FE420E">
              <w:rPr>
                <w:spacing w:val="-8"/>
              </w:rPr>
              <w:t xml:space="preserve"> </w:t>
            </w:r>
            <w:r w:rsidRPr="00FE420E">
              <w:t>за</w:t>
            </w:r>
            <w:r w:rsidRPr="00FE420E">
              <w:rPr>
                <w:spacing w:val="-4"/>
              </w:rPr>
              <w:t xml:space="preserve"> </w:t>
            </w:r>
            <w:r w:rsidRPr="00FE420E">
              <w:t>кордон</w:t>
            </w:r>
            <w:r w:rsidRPr="00FE420E">
              <w:rPr>
                <w:spacing w:val="-4"/>
              </w:rPr>
              <w:t xml:space="preserve"> </w:t>
            </w:r>
            <w:r w:rsidRPr="00FE420E">
              <w:t>для</w:t>
            </w:r>
            <w:r w:rsidRPr="00FE420E">
              <w:rPr>
                <w:spacing w:val="-4"/>
              </w:rPr>
              <w:t xml:space="preserve"> </w:t>
            </w:r>
            <w:r w:rsidRPr="00FE420E">
              <w:t>подальшого</w:t>
            </w:r>
            <w:r w:rsidRPr="00FE420E">
              <w:rPr>
                <w:spacing w:val="-3"/>
              </w:rPr>
              <w:t xml:space="preserve"> </w:t>
            </w:r>
            <w:r w:rsidRPr="00FE420E">
              <w:rPr>
                <w:spacing w:val="-2"/>
              </w:rPr>
              <w:t>використання</w:t>
            </w:r>
          </w:p>
        </w:tc>
      </w:tr>
      <w:tr w:rsidR="00D51890" w:rsidRPr="00FE420E">
        <w:trPr>
          <w:gridAfter w:val="1"/>
          <w:wAfter w:w="131" w:type="dxa"/>
          <w:trHeight w:val="869"/>
        </w:trPr>
        <w:tc>
          <w:tcPr>
            <w:tcW w:w="715" w:type="dxa"/>
          </w:tcPr>
          <w:p w:rsidR="00D51890" w:rsidRPr="00FE420E" w:rsidRDefault="00D51890" w:rsidP="00AB6AE3">
            <w:pPr>
              <w:pStyle w:val="TableParagraph"/>
              <w:spacing w:before="103"/>
              <w:ind w:left="0" w:right="1"/>
              <w:rPr>
                <w:spacing w:val="-2"/>
              </w:rPr>
            </w:pPr>
            <w:r w:rsidRPr="00FE420E">
              <w:rPr>
                <w:spacing w:val="-2"/>
              </w:rPr>
              <w:t>11</w:t>
            </w:r>
          </w:p>
        </w:tc>
        <w:tc>
          <w:tcPr>
            <w:tcW w:w="1375" w:type="dxa"/>
          </w:tcPr>
          <w:p w:rsidR="00D51890" w:rsidRPr="00FE420E" w:rsidRDefault="00D51890" w:rsidP="00AB6AE3">
            <w:pPr>
              <w:pStyle w:val="TableParagraph"/>
              <w:spacing w:before="103"/>
              <w:ind w:left="0" w:right="1"/>
            </w:pPr>
            <w:r w:rsidRPr="00FE420E">
              <w:rPr>
                <w:spacing w:val="-2"/>
              </w:rPr>
              <w:t>02425</w:t>
            </w:r>
          </w:p>
        </w:tc>
        <w:tc>
          <w:tcPr>
            <w:tcW w:w="7590" w:type="dxa"/>
            <w:gridSpan w:val="3"/>
          </w:tcPr>
          <w:p w:rsidR="00D51890" w:rsidRPr="00FE420E" w:rsidRDefault="00D51890" w:rsidP="00AB6AE3">
            <w:pPr>
              <w:pStyle w:val="TableParagraph"/>
              <w:spacing w:before="103"/>
              <w:ind w:left="36" w:right="177"/>
              <w:jc w:val="both"/>
            </w:pPr>
            <w:r w:rsidRPr="00FE420E">
              <w:t>Одночасне</w:t>
            </w:r>
            <w:r w:rsidRPr="00FE420E">
              <w:rPr>
                <w:spacing w:val="-8"/>
              </w:rPr>
              <w:t xml:space="preserve"> </w:t>
            </w:r>
            <w:r w:rsidRPr="00FE420E">
              <w:t>оформлення</w:t>
            </w:r>
            <w:r w:rsidRPr="00FE420E">
              <w:rPr>
                <w:spacing w:val="-5"/>
              </w:rPr>
              <w:t xml:space="preserve"> </w:t>
            </w:r>
            <w:r w:rsidRPr="00FE420E">
              <w:t>(у</w:t>
            </w:r>
            <w:r w:rsidRPr="00FE420E">
              <w:rPr>
                <w:spacing w:val="-9"/>
              </w:rPr>
              <w:t xml:space="preserve"> </w:t>
            </w:r>
            <w:r w:rsidRPr="00FE420E">
              <w:t>тому</w:t>
            </w:r>
            <w:r w:rsidRPr="00FE420E">
              <w:rPr>
                <w:spacing w:val="-9"/>
              </w:rPr>
              <w:t xml:space="preserve"> </w:t>
            </w:r>
            <w:r w:rsidRPr="00FE420E">
              <w:t>числі</w:t>
            </w:r>
            <w:r w:rsidRPr="00FE420E">
              <w:rPr>
                <w:spacing w:val="-4"/>
              </w:rPr>
              <w:t xml:space="preserve"> </w:t>
            </w:r>
            <w:r w:rsidRPr="00FE420E">
              <w:t>замість втраченого</w:t>
            </w:r>
            <w:r w:rsidRPr="00FE420E">
              <w:rPr>
                <w:spacing w:val="-8"/>
              </w:rPr>
              <w:t xml:space="preserve"> </w:t>
            </w:r>
            <w:r w:rsidRPr="00FE420E">
              <w:t>або</w:t>
            </w:r>
            <w:r w:rsidRPr="00FE420E">
              <w:rPr>
                <w:spacing w:val="-8"/>
              </w:rPr>
              <w:t xml:space="preserve"> </w:t>
            </w:r>
            <w:r w:rsidRPr="00FE420E">
              <w:t>викраденого),</w:t>
            </w:r>
            <w:r w:rsidRPr="00FE420E">
              <w:rPr>
                <w:spacing w:val="-13"/>
              </w:rPr>
              <w:t xml:space="preserve"> </w:t>
            </w:r>
            <w:r w:rsidRPr="00FE420E">
              <w:t>обмін</w:t>
            </w:r>
            <w:r w:rsidRPr="00FE420E">
              <w:rPr>
                <w:spacing w:val="-9"/>
              </w:rPr>
              <w:t xml:space="preserve"> </w:t>
            </w:r>
            <w:r w:rsidRPr="00FE420E">
              <w:t>паспорта громадянина України та паспорта/паспортів громадянина України для виїзду за кордон</w:t>
            </w:r>
          </w:p>
        </w:tc>
      </w:tr>
      <w:tr w:rsidR="00D51890" w:rsidRPr="00FE420E">
        <w:trPr>
          <w:gridAfter w:val="1"/>
          <w:wAfter w:w="131" w:type="dxa"/>
          <w:trHeight w:val="557"/>
        </w:trPr>
        <w:tc>
          <w:tcPr>
            <w:tcW w:w="715" w:type="dxa"/>
          </w:tcPr>
          <w:p w:rsidR="00D51890" w:rsidRPr="00FE420E" w:rsidRDefault="00D51890" w:rsidP="00AB6AE3">
            <w:pPr>
              <w:pStyle w:val="TableParagraph"/>
              <w:spacing w:before="55"/>
              <w:ind w:left="0" w:right="1"/>
              <w:rPr>
                <w:spacing w:val="-2"/>
              </w:rPr>
            </w:pPr>
            <w:r w:rsidRPr="00FE420E">
              <w:rPr>
                <w:spacing w:val="-2"/>
              </w:rPr>
              <w:t>12</w:t>
            </w:r>
          </w:p>
        </w:tc>
        <w:tc>
          <w:tcPr>
            <w:tcW w:w="1375" w:type="dxa"/>
          </w:tcPr>
          <w:p w:rsidR="00D51890" w:rsidRPr="00FE420E" w:rsidRDefault="00D51890" w:rsidP="00AB6AE3">
            <w:pPr>
              <w:pStyle w:val="TableParagraph"/>
              <w:spacing w:before="55"/>
              <w:ind w:left="0" w:right="1"/>
            </w:pPr>
            <w:r w:rsidRPr="00FE420E">
              <w:rPr>
                <w:spacing w:val="-2"/>
              </w:rPr>
              <w:t>01023</w:t>
            </w:r>
          </w:p>
        </w:tc>
        <w:tc>
          <w:tcPr>
            <w:tcW w:w="7590" w:type="dxa"/>
            <w:gridSpan w:val="3"/>
          </w:tcPr>
          <w:p w:rsidR="00D51890" w:rsidRPr="00FE420E" w:rsidRDefault="00D51890" w:rsidP="00AB6AE3">
            <w:pPr>
              <w:pStyle w:val="TableParagraph"/>
              <w:spacing w:before="55"/>
              <w:ind w:left="36" w:right="177"/>
              <w:jc w:val="both"/>
            </w:pPr>
            <w:r w:rsidRPr="00FE420E">
              <w:t>Оформлення</w:t>
            </w:r>
            <w:r w:rsidRPr="00FE420E">
              <w:rPr>
                <w:spacing w:val="-8"/>
              </w:rPr>
              <w:t xml:space="preserve"> </w:t>
            </w:r>
            <w:r w:rsidRPr="00FE420E">
              <w:t>та</w:t>
            </w:r>
            <w:r w:rsidRPr="00FE420E">
              <w:rPr>
                <w:spacing w:val="-9"/>
              </w:rPr>
              <w:t xml:space="preserve"> </w:t>
            </w:r>
            <w:r w:rsidRPr="00FE420E">
              <w:t>видача</w:t>
            </w:r>
            <w:r w:rsidRPr="00FE420E">
              <w:rPr>
                <w:spacing w:val="-8"/>
              </w:rPr>
              <w:t xml:space="preserve"> </w:t>
            </w:r>
            <w:r w:rsidRPr="00FE420E">
              <w:t>посвідки</w:t>
            </w:r>
            <w:r w:rsidRPr="00FE420E">
              <w:rPr>
                <w:spacing w:val="-8"/>
              </w:rPr>
              <w:t xml:space="preserve"> </w:t>
            </w:r>
            <w:r w:rsidRPr="00FE420E">
              <w:t>на</w:t>
            </w:r>
            <w:r w:rsidRPr="00FE420E">
              <w:rPr>
                <w:spacing w:val="-8"/>
              </w:rPr>
              <w:t xml:space="preserve"> </w:t>
            </w:r>
            <w:r w:rsidRPr="00FE420E">
              <w:t xml:space="preserve">постійне </w:t>
            </w:r>
            <w:r w:rsidRPr="00FE420E">
              <w:rPr>
                <w:spacing w:val="-2"/>
              </w:rPr>
              <w:t>проживання</w:t>
            </w:r>
          </w:p>
        </w:tc>
      </w:tr>
      <w:tr w:rsidR="00D51890" w:rsidRPr="00FE420E">
        <w:trPr>
          <w:gridAfter w:val="1"/>
          <w:wAfter w:w="131" w:type="dxa"/>
          <w:trHeight w:val="493"/>
        </w:trPr>
        <w:tc>
          <w:tcPr>
            <w:tcW w:w="715" w:type="dxa"/>
          </w:tcPr>
          <w:p w:rsidR="00D51890" w:rsidRPr="00FE420E" w:rsidRDefault="00D51890" w:rsidP="00AB6AE3">
            <w:pPr>
              <w:pStyle w:val="TableParagraph"/>
              <w:ind w:left="0" w:right="1"/>
              <w:rPr>
                <w:spacing w:val="-2"/>
              </w:rPr>
            </w:pPr>
            <w:r w:rsidRPr="00FE420E">
              <w:rPr>
                <w:spacing w:val="-2"/>
              </w:rPr>
              <w:t>13</w:t>
            </w:r>
          </w:p>
        </w:tc>
        <w:tc>
          <w:tcPr>
            <w:tcW w:w="1375" w:type="dxa"/>
          </w:tcPr>
          <w:p w:rsidR="00D51890" w:rsidRPr="00FE420E" w:rsidRDefault="00D51890" w:rsidP="00AB6AE3">
            <w:pPr>
              <w:pStyle w:val="TableParagraph"/>
              <w:ind w:left="0" w:right="1"/>
            </w:pPr>
            <w:r w:rsidRPr="00FE420E">
              <w:rPr>
                <w:spacing w:val="-2"/>
              </w:rPr>
              <w:t>00927</w:t>
            </w:r>
          </w:p>
        </w:tc>
        <w:tc>
          <w:tcPr>
            <w:tcW w:w="7590" w:type="dxa"/>
            <w:gridSpan w:val="3"/>
          </w:tcPr>
          <w:p w:rsidR="00D51890" w:rsidRPr="00FE420E" w:rsidRDefault="00D51890" w:rsidP="00AB6AE3">
            <w:pPr>
              <w:pStyle w:val="TableParagraph"/>
              <w:ind w:left="36" w:right="177"/>
              <w:jc w:val="both"/>
            </w:pPr>
            <w:r w:rsidRPr="00FE420E">
              <w:t>Оформлення та видача у зв’язку із втратою або викраденням</w:t>
            </w:r>
            <w:r w:rsidRPr="00FE420E">
              <w:rPr>
                <w:spacing w:val="-12"/>
              </w:rPr>
              <w:t xml:space="preserve"> </w:t>
            </w:r>
            <w:r w:rsidRPr="00FE420E">
              <w:t>посвідки</w:t>
            </w:r>
            <w:r w:rsidRPr="00FE420E">
              <w:rPr>
                <w:spacing w:val="-8"/>
              </w:rPr>
              <w:t xml:space="preserve"> </w:t>
            </w:r>
            <w:r w:rsidRPr="00FE420E">
              <w:t>на</w:t>
            </w:r>
            <w:r w:rsidRPr="00FE420E">
              <w:rPr>
                <w:spacing w:val="-12"/>
              </w:rPr>
              <w:t xml:space="preserve"> </w:t>
            </w:r>
            <w:r w:rsidRPr="00FE420E">
              <w:t>постійне</w:t>
            </w:r>
            <w:r w:rsidRPr="00FE420E">
              <w:rPr>
                <w:spacing w:val="-9"/>
              </w:rPr>
              <w:t xml:space="preserve"> </w:t>
            </w:r>
            <w:r w:rsidRPr="00FE420E">
              <w:t>проживання, її обміну</w:t>
            </w:r>
          </w:p>
        </w:tc>
      </w:tr>
      <w:tr w:rsidR="00D51890" w:rsidRPr="00FE420E">
        <w:trPr>
          <w:gridAfter w:val="1"/>
          <w:wAfter w:w="131" w:type="dxa"/>
          <w:trHeight w:val="279"/>
        </w:trPr>
        <w:tc>
          <w:tcPr>
            <w:tcW w:w="715" w:type="dxa"/>
          </w:tcPr>
          <w:p w:rsidR="00D51890" w:rsidRPr="00FE420E" w:rsidRDefault="00D51890" w:rsidP="00AB6AE3">
            <w:pPr>
              <w:pStyle w:val="TableParagraph"/>
              <w:ind w:left="0" w:right="1"/>
              <w:rPr>
                <w:spacing w:val="-2"/>
              </w:rPr>
            </w:pPr>
            <w:r w:rsidRPr="00FE420E">
              <w:rPr>
                <w:spacing w:val="-2"/>
              </w:rPr>
              <w:t>14</w:t>
            </w:r>
          </w:p>
        </w:tc>
        <w:tc>
          <w:tcPr>
            <w:tcW w:w="1375" w:type="dxa"/>
          </w:tcPr>
          <w:p w:rsidR="00D51890" w:rsidRPr="00FE420E" w:rsidRDefault="00D51890" w:rsidP="00AB6AE3">
            <w:pPr>
              <w:pStyle w:val="TableParagraph"/>
              <w:ind w:left="0" w:right="1"/>
            </w:pPr>
            <w:r w:rsidRPr="00FE420E">
              <w:rPr>
                <w:spacing w:val="-2"/>
              </w:rPr>
              <w:t>00929</w:t>
            </w:r>
          </w:p>
        </w:tc>
        <w:tc>
          <w:tcPr>
            <w:tcW w:w="7590" w:type="dxa"/>
            <w:gridSpan w:val="3"/>
          </w:tcPr>
          <w:p w:rsidR="00D51890" w:rsidRPr="00FE420E" w:rsidRDefault="00D51890" w:rsidP="00AB6AE3">
            <w:pPr>
              <w:pStyle w:val="TableParagraph"/>
              <w:ind w:left="36" w:right="177"/>
              <w:jc w:val="both"/>
            </w:pPr>
            <w:r w:rsidRPr="00FE420E">
              <w:t>Оформлення</w:t>
            </w:r>
            <w:r w:rsidRPr="00FE420E">
              <w:rPr>
                <w:spacing w:val="-8"/>
              </w:rPr>
              <w:t xml:space="preserve"> </w:t>
            </w:r>
            <w:r w:rsidRPr="00FE420E">
              <w:t>та</w:t>
            </w:r>
            <w:r w:rsidRPr="00FE420E">
              <w:rPr>
                <w:spacing w:val="-9"/>
              </w:rPr>
              <w:t xml:space="preserve"> </w:t>
            </w:r>
            <w:r w:rsidRPr="00FE420E">
              <w:t>видача</w:t>
            </w:r>
            <w:r w:rsidRPr="00FE420E">
              <w:rPr>
                <w:spacing w:val="-8"/>
              </w:rPr>
              <w:t xml:space="preserve"> </w:t>
            </w:r>
            <w:r w:rsidRPr="00FE420E">
              <w:t>посвідки</w:t>
            </w:r>
            <w:r w:rsidRPr="00FE420E">
              <w:rPr>
                <w:spacing w:val="-8"/>
              </w:rPr>
              <w:t xml:space="preserve"> </w:t>
            </w:r>
            <w:r w:rsidRPr="00FE420E">
              <w:t>на</w:t>
            </w:r>
            <w:r w:rsidRPr="00FE420E">
              <w:rPr>
                <w:spacing w:val="-8"/>
              </w:rPr>
              <w:t xml:space="preserve"> </w:t>
            </w:r>
            <w:r w:rsidRPr="00FE420E">
              <w:t xml:space="preserve">тимчасове </w:t>
            </w:r>
            <w:r w:rsidRPr="00FE420E">
              <w:rPr>
                <w:spacing w:val="-2"/>
              </w:rPr>
              <w:t>проживання</w:t>
            </w:r>
          </w:p>
        </w:tc>
      </w:tr>
      <w:tr w:rsidR="00D51890" w:rsidRPr="00FE420E">
        <w:trPr>
          <w:gridAfter w:val="1"/>
          <w:wAfter w:w="131" w:type="dxa"/>
          <w:trHeight w:val="685"/>
        </w:trPr>
        <w:tc>
          <w:tcPr>
            <w:tcW w:w="715" w:type="dxa"/>
          </w:tcPr>
          <w:p w:rsidR="00D51890" w:rsidRPr="00FE420E" w:rsidRDefault="00D51890" w:rsidP="00AB6AE3">
            <w:pPr>
              <w:pStyle w:val="TableParagraph"/>
              <w:ind w:left="0" w:right="1"/>
              <w:rPr>
                <w:spacing w:val="-2"/>
              </w:rPr>
            </w:pPr>
            <w:r w:rsidRPr="00FE420E">
              <w:rPr>
                <w:spacing w:val="-2"/>
              </w:rPr>
              <w:t>15</w:t>
            </w:r>
          </w:p>
        </w:tc>
        <w:tc>
          <w:tcPr>
            <w:tcW w:w="1375" w:type="dxa"/>
          </w:tcPr>
          <w:p w:rsidR="00D51890" w:rsidRPr="00FE420E" w:rsidRDefault="00D51890" w:rsidP="00AB6AE3">
            <w:pPr>
              <w:pStyle w:val="TableParagraph"/>
              <w:ind w:left="0" w:right="1"/>
            </w:pPr>
            <w:r w:rsidRPr="00FE420E">
              <w:rPr>
                <w:spacing w:val="-2"/>
              </w:rPr>
              <w:t>00930</w:t>
            </w:r>
          </w:p>
        </w:tc>
        <w:tc>
          <w:tcPr>
            <w:tcW w:w="7590" w:type="dxa"/>
            <w:gridSpan w:val="3"/>
          </w:tcPr>
          <w:p w:rsidR="00D51890" w:rsidRPr="00FE420E" w:rsidRDefault="00D51890" w:rsidP="00AB6AE3">
            <w:pPr>
              <w:pStyle w:val="TableParagraph"/>
              <w:ind w:right="177"/>
              <w:jc w:val="both"/>
            </w:pPr>
            <w:r w:rsidRPr="00FE420E">
              <w:t>Оформлення</w:t>
            </w:r>
            <w:r w:rsidRPr="00FE420E">
              <w:rPr>
                <w:spacing w:val="-4"/>
              </w:rPr>
              <w:t xml:space="preserve"> </w:t>
            </w:r>
            <w:r w:rsidRPr="00FE420E">
              <w:t>та</w:t>
            </w:r>
            <w:r w:rsidRPr="00FE420E">
              <w:rPr>
                <w:spacing w:val="-5"/>
              </w:rPr>
              <w:t xml:space="preserve"> </w:t>
            </w:r>
            <w:r w:rsidRPr="00FE420E">
              <w:t>видача</w:t>
            </w:r>
            <w:r w:rsidRPr="00FE420E">
              <w:rPr>
                <w:spacing w:val="-4"/>
              </w:rPr>
              <w:t xml:space="preserve"> </w:t>
            </w:r>
            <w:r w:rsidRPr="00FE420E">
              <w:t>у</w:t>
            </w:r>
            <w:r w:rsidRPr="00FE420E">
              <w:rPr>
                <w:spacing w:val="-8"/>
              </w:rPr>
              <w:t xml:space="preserve"> </w:t>
            </w:r>
            <w:r w:rsidRPr="00FE420E">
              <w:t>зв’язку</w:t>
            </w:r>
            <w:r w:rsidRPr="00FE420E">
              <w:rPr>
                <w:spacing w:val="-8"/>
              </w:rPr>
              <w:t xml:space="preserve"> </w:t>
            </w:r>
            <w:r w:rsidRPr="00FE420E">
              <w:t>із</w:t>
            </w:r>
            <w:r w:rsidRPr="00FE420E">
              <w:rPr>
                <w:spacing w:val="-4"/>
              </w:rPr>
              <w:t xml:space="preserve"> </w:t>
            </w:r>
            <w:r w:rsidRPr="00FE420E">
              <w:t>втратою</w:t>
            </w:r>
            <w:r w:rsidRPr="00FE420E">
              <w:rPr>
                <w:spacing w:val="-5"/>
              </w:rPr>
              <w:t xml:space="preserve"> </w:t>
            </w:r>
            <w:r w:rsidRPr="00FE420E">
              <w:t>або викраденням посвідки на тимчасове проживання,</w:t>
            </w:r>
            <w:r w:rsidRPr="00FE420E">
              <w:rPr>
                <w:spacing w:val="-7"/>
              </w:rPr>
              <w:t xml:space="preserve"> </w:t>
            </w:r>
            <w:r w:rsidRPr="00FE420E">
              <w:t>її</w:t>
            </w:r>
            <w:r w:rsidRPr="00FE420E">
              <w:rPr>
                <w:spacing w:val="-3"/>
              </w:rPr>
              <w:t xml:space="preserve"> </w:t>
            </w:r>
            <w:r w:rsidRPr="00FE420E">
              <w:rPr>
                <w:spacing w:val="-2"/>
              </w:rPr>
              <w:t>обміну</w:t>
            </w:r>
          </w:p>
        </w:tc>
      </w:tr>
      <w:tr w:rsidR="00D51890" w:rsidRPr="00FE420E">
        <w:trPr>
          <w:gridAfter w:val="1"/>
          <w:wAfter w:w="131" w:type="dxa"/>
          <w:trHeight w:val="763"/>
        </w:trPr>
        <w:tc>
          <w:tcPr>
            <w:tcW w:w="9680" w:type="dxa"/>
            <w:gridSpan w:val="5"/>
          </w:tcPr>
          <w:p w:rsidR="00D51890" w:rsidRPr="00FE420E" w:rsidRDefault="00D51890" w:rsidP="00AB6AE3">
            <w:pPr>
              <w:pStyle w:val="TableParagraph"/>
              <w:spacing w:before="0"/>
              <w:ind w:left="0" w:right="177"/>
            </w:pPr>
          </w:p>
          <w:p w:rsidR="00D51890" w:rsidRPr="00FE420E" w:rsidRDefault="00D51890" w:rsidP="00AB6AE3">
            <w:pPr>
              <w:pStyle w:val="TableParagraph"/>
              <w:spacing w:before="0"/>
              <w:ind w:left="0" w:right="177"/>
            </w:pPr>
            <w:r w:rsidRPr="00FE420E">
              <w:t>Категорія</w:t>
            </w:r>
            <w:r w:rsidRPr="00FE420E">
              <w:rPr>
                <w:spacing w:val="-12"/>
              </w:rPr>
              <w:t xml:space="preserve"> </w:t>
            </w:r>
            <w:r w:rsidRPr="00FE420E">
              <w:t>“Професійна</w:t>
            </w:r>
            <w:r w:rsidRPr="00FE420E">
              <w:rPr>
                <w:spacing w:val="-15"/>
              </w:rPr>
              <w:t xml:space="preserve"> </w:t>
            </w:r>
            <w:r w:rsidRPr="00FE420E">
              <w:t>діяльність,</w:t>
            </w:r>
            <w:r w:rsidRPr="00FE420E">
              <w:rPr>
                <w:spacing w:val="-13"/>
              </w:rPr>
              <w:t xml:space="preserve"> </w:t>
            </w:r>
            <w:r w:rsidRPr="00FE420E">
              <w:t>охорона праці та промислова безпека”</w:t>
            </w:r>
          </w:p>
        </w:tc>
      </w:tr>
      <w:tr w:rsidR="00D51890" w:rsidRPr="00FE420E">
        <w:trPr>
          <w:gridAfter w:val="1"/>
          <w:wAfter w:w="131" w:type="dxa"/>
          <w:trHeight w:val="777"/>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00757</w:t>
            </w:r>
          </w:p>
        </w:tc>
        <w:tc>
          <w:tcPr>
            <w:tcW w:w="7590" w:type="dxa"/>
            <w:gridSpan w:val="3"/>
          </w:tcPr>
          <w:p w:rsidR="00D51890" w:rsidRPr="00FE420E" w:rsidRDefault="00D51890" w:rsidP="00AB6AE3">
            <w:pPr>
              <w:pStyle w:val="TableParagraph"/>
              <w:ind w:left="36" w:right="177"/>
              <w:jc w:val="both"/>
            </w:pPr>
            <w:r w:rsidRPr="00FE420E">
              <w:t>Реєстрація декларації відповідності матеріально-технічної бази вимогам законодавства</w:t>
            </w:r>
            <w:r w:rsidRPr="00FE420E">
              <w:rPr>
                <w:spacing w:val="-9"/>
              </w:rPr>
              <w:t xml:space="preserve"> </w:t>
            </w:r>
            <w:r w:rsidRPr="00FE420E">
              <w:t>з</w:t>
            </w:r>
            <w:r w:rsidRPr="00FE420E">
              <w:rPr>
                <w:spacing w:val="-13"/>
              </w:rPr>
              <w:t xml:space="preserve"> </w:t>
            </w:r>
            <w:r w:rsidRPr="00FE420E">
              <w:t>питань</w:t>
            </w:r>
            <w:r w:rsidRPr="00FE420E">
              <w:rPr>
                <w:spacing w:val="-10"/>
              </w:rPr>
              <w:t xml:space="preserve"> </w:t>
            </w:r>
            <w:r w:rsidRPr="00FE420E">
              <w:t>охорони</w:t>
            </w:r>
            <w:r w:rsidRPr="00FE420E">
              <w:rPr>
                <w:spacing w:val="-9"/>
              </w:rPr>
              <w:t xml:space="preserve"> </w:t>
            </w:r>
            <w:r w:rsidRPr="00FE420E">
              <w:t>праці</w:t>
            </w:r>
          </w:p>
        </w:tc>
      </w:tr>
      <w:tr w:rsidR="00D51890" w:rsidRPr="00FE420E">
        <w:trPr>
          <w:gridAfter w:val="1"/>
          <w:wAfter w:w="131" w:type="dxa"/>
          <w:trHeight w:val="617"/>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01451</w:t>
            </w:r>
          </w:p>
        </w:tc>
        <w:tc>
          <w:tcPr>
            <w:tcW w:w="7590" w:type="dxa"/>
            <w:gridSpan w:val="3"/>
          </w:tcPr>
          <w:p w:rsidR="00D51890" w:rsidRPr="00FE420E" w:rsidRDefault="00D51890" w:rsidP="00AB6AE3">
            <w:pPr>
              <w:pStyle w:val="TableParagraph"/>
              <w:ind w:left="36" w:right="177"/>
              <w:jc w:val="both"/>
            </w:pPr>
            <w:r w:rsidRPr="00FE420E">
              <w:t>Реєстрація зміни відомостей у декларації відповідності матеріально-технічної бази вимогам</w:t>
            </w:r>
            <w:r w:rsidRPr="00FE420E">
              <w:rPr>
                <w:spacing w:val="-8"/>
              </w:rPr>
              <w:t xml:space="preserve"> </w:t>
            </w:r>
            <w:r w:rsidRPr="00FE420E">
              <w:t>законодавства</w:t>
            </w:r>
            <w:r w:rsidRPr="00FE420E">
              <w:rPr>
                <w:spacing w:val="-8"/>
              </w:rPr>
              <w:t xml:space="preserve"> </w:t>
            </w:r>
            <w:r w:rsidRPr="00FE420E">
              <w:t>з</w:t>
            </w:r>
            <w:r w:rsidRPr="00FE420E">
              <w:rPr>
                <w:spacing w:val="-9"/>
              </w:rPr>
              <w:t xml:space="preserve"> </w:t>
            </w:r>
            <w:r w:rsidRPr="00FE420E">
              <w:t>питань</w:t>
            </w:r>
            <w:r w:rsidRPr="00FE420E">
              <w:rPr>
                <w:spacing w:val="-9"/>
              </w:rPr>
              <w:t xml:space="preserve"> </w:t>
            </w:r>
            <w:r w:rsidRPr="00FE420E">
              <w:t>охорони</w:t>
            </w:r>
            <w:r w:rsidRPr="00FE420E">
              <w:rPr>
                <w:spacing w:val="-8"/>
              </w:rPr>
              <w:t xml:space="preserve"> </w:t>
            </w:r>
            <w:r w:rsidRPr="00FE420E">
              <w:t>праці</w:t>
            </w:r>
          </w:p>
        </w:tc>
      </w:tr>
      <w:tr w:rsidR="00D51890" w:rsidRPr="00FE420E">
        <w:trPr>
          <w:gridAfter w:val="1"/>
          <w:wAfter w:w="131" w:type="dxa"/>
          <w:trHeight w:val="605"/>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00863</w:t>
            </w:r>
          </w:p>
        </w:tc>
        <w:tc>
          <w:tcPr>
            <w:tcW w:w="7590" w:type="dxa"/>
            <w:gridSpan w:val="3"/>
          </w:tcPr>
          <w:p w:rsidR="00D51890" w:rsidRPr="00FE420E" w:rsidRDefault="00D51890" w:rsidP="00AB6AE3">
            <w:pPr>
              <w:pStyle w:val="TableParagraph"/>
              <w:ind w:left="36" w:right="177"/>
              <w:jc w:val="both"/>
            </w:pPr>
            <w:r w:rsidRPr="00FE420E">
              <w:t>Видача</w:t>
            </w:r>
            <w:r w:rsidRPr="00FE420E">
              <w:rPr>
                <w:spacing w:val="-9"/>
              </w:rPr>
              <w:t xml:space="preserve"> </w:t>
            </w:r>
            <w:r w:rsidRPr="00FE420E">
              <w:t>дозволу</w:t>
            </w:r>
            <w:r w:rsidRPr="00FE420E">
              <w:rPr>
                <w:spacing w:val="-10"/>
              </w:rPr>
              <w:t xml:space="preserve"> </w:t>
            </w:r>
            <w:r w:rsidRPr="00FE420E">
              <w:t>на</w:t>
            </w:r>
            <w:r w:rsidRPr="00FE420E">
              <w:rPr>
                <w:spacing w:val="-7"/>
              </w:rPr>
              <w:t xml:space="preserve"> </w:t>
            </w:r>
            <w:r w:rsidRPr="00FE420E">
              <w:t>виконання</w:t>
            </w:r>
            <w:r w:rsidRPr="00FE420E">
              <w:rPr>
                <w:spacing w:val="-7"/>
              </w:rPr>
              <w:t xml:space="preserve"> </w:t>
            </w:r>
            <w:r w:rsidRPr="00FE420E">
              <w:t>робіт</w:t>
            </w:r>
            <w:r w:rsidRPr="00FE420E">
              <w:rPr>
                <w:spacing w:val="-10"/>
              </w:rPr>
              <w:t xml:space="preserve"> </w:t>
            </w:r>
            <w:r w:rsidRPr="00FE420E">
              <w:t xml:space="preserve">підвищеної небезпеки та на експлуатацію (застосування) машин, механізмів, устаткування підвищеної </w:t>
            </w:r>
            <w:r w:rsidRPr="00FE420E">
              <w:rPr>
                <w:spacing w:val="-2"/>
              </w:rPr>
              <w:t>небезпеки</w:t>
            </w:r>
          </w:p>
        </w:tc>
      </w:tr>
      <w:tr w:rsidR="00D51890" w:rsidRPr="00FE420E">
        <w:trPr>
          <w:gridAfter w:val="1"/>
          <w:wAfter w:w="131" w:type="dxa"/>
          <w:trHeight w:val="988"/>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01430</w:t>
            </w:r>
          </w:p>
        </w:tc>
        <w:tc>
          <w:tcPr>
            <w:tcW w:w="7590" w:type="dxa"/>
            <w:gridSpan w:val="3"/>
          </w:tcPr>
          <w:p w:rsidR="00D51890" w:rsidRPr="00FE420E" w:rsidRDefault="00D51890" w:rsidP="00AB6AE3">
            <w:pPr>
              <w:pStyle w:val="TableParagraph"/>
              <w:ind w:right="177"/>
              <w:jc w:val="both"/>
            </w:pPr>
            <w:r w:rsidRPr="00FE420E">
              <w:t>Переоформлення</w:t>
            </w:r>
            <w:r w:rsidRPr="00FE420E">
              <w:rPr>
                <w:spacing w:val="-8"/>
              </w:rPr>
              <w:t xml:space="preserve"> </w:t>
            </w:r>
            <w:r w:rsidRPr="00FE420E">
              <w:t>дозволу</w:t>
            </w:r>
            <w:r w:rsidRPr="00FE420E">
              <w:rPr>
                <w:spacing w:val="-12"/>
              </w:rPr>
              <w:t xml:space="preserve"> </w:t>
            </w:r>
            <w:r w:rsidRPr="00FE420E">
              <w:t>на</w:t>
            </w:r>
            <w:r w:rsidRPr="00FE420E">
              <w:rPr>
                <w:spacing w:val="-8"/>
              </w:rPr>
              <w:t xml:space="preserve"> </w:t>
            </w:r>
            <w:r w:rsidRPr="00FE420E">
              <w:t>виконання</w:t>
            </w:r>
            <w:r w:rsidRPr="00FE420E">
              <w:rPr>
                <w:spacing w:val="-11"/>
              </w:rPr>
              <w:t xml:space="preserve"> </w:t>
            </w:r>
            <w:r w:rsidRPr="00FE420E">
              <w:t>робіт підвищеної небезпеки та на експлуатацію (застосування)</w:t>
            </w:r>
            <w:r w:rsidRPr="00FE420E">
              <w:rPr>
                <w:spacing w:val="-13"/>
              </w:rPr>
              <w:t xml:space="preserve"> </w:t>
            </w:r>
            <w:r w:rsidRPr="00FE420E">
              <w:t>машин,</w:t>
            </w:r>
            <w:r w:rsidRPr="00FE420E">
              <w:rPr>
                <w:spacing w:val="-14"/>
              </w:rPr>
              <w:t xml:space="preserve"> </w:t>
            </w:r>
            <w:r w:rsidRPr="00FE420E">
              <w:t>механізмів,</w:t>
            </w:r>
            <w:r w:rsidRPr="00FE420E">
              <w:rPr>
                <w:spacing w:val="-14"/>
              </w:rPr>
              <w:t xml:space="preserve"> </w:t>
            </w:r>
            <w:r w:rsidRPr="00FE420E">
              <w:t>устаткування підвищеної небезпеки</w:t>
            </w:r>
          </w:p>
        </w:tc>
      </w:tr>
      <w:tr w:rsidR="00D51890" w:rsidRPr="00FE420E">
        <w:trPr>
          <w:gridAfter w:val="1"/>
          <w:wAfter w:w="131" w:type="dxa"/>
          <w:trHeight w:val="863"/>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pPr>
            <w:r w:rsidRPr="00FE420E">
              <w:rPr>
                <w:spacing w:val="-2"/>
              </w:rPr>
              <w:t>01446</w:t>
            </w:r>
          </w:p>
        </w:tc>
        <w:tc>
          <w:tcPr>
            <w:tcW w:w="7590" w:type="dxa"/>
            <w:gridSpan w:val="3"/>
          </w:tcPr>
          <w:p w:rsidR="00D51890" w:rsidRPr="00FE420E" w:rsidRDefault="00D51890" w:rsidP="00AB6AE3">
            <w:pPr>
              <w:pStyle w:val="TableParagraph"/>
              <w:spacing w:before="55"/>
              <w:ind w:left="36" w:right="177"/>
              <w:jc w:val="both"/>
            </w:pPr>
            <w:r w:rsidRPr="00FE420E">
              <w:t>Продовження строку дії дозволу на виконання робіт підвищеної небезпеки та на експлуатацію (застосування)</w:t>
            </w:r>
            <w:r w:rsidRPr="00FE420E">
              <w:rPr>
                <w:spacing w:val="-13"/>
              </w:rPr>
              <w:t xml:space="preserve"> </w:t>
            </w:r>
            <w:r w:rsidRPr="00FE420E">
              <w:t>машин,</w:t>
            </w:r>
            <w:r w:rsidRPr="00FE420E">
              <w:rPr>
                <w:spacing w:val="-14"/>
              </w:rPr>
              <w:t xml:space="preserve"> </w:t>
            </w:r>
            <w:r w:rsidRPr="00FE420E">
              <w:t>механізмів,</w:t>
            </w:r>
            <w:r w:rsidRPr="00FE420E">
              <w:rPr>
                <w:spacing w:val="-14"/>
              </w:rPr>
              <w:t xml:space="preserve"> </w:t>
            </w:r>
            <w:r w:rsidRPr="00FE420E">
              <w:t>устаткування підвищеної небезпеки</w:t>
            </w:r>
          </w:p>
        </w:tc>
      </w:tr>
      <w:tr w:rsidR="00D51890" w:rsidRPr="00FE420E">
        <w:trPr>
          <w:gridAfter w:val="1"/>
          <w:wAfter w:w="131" w:type="dxa"/>
          <w:trHeight w:val="974"/>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00728</w:t>
            </w:r>
          </w:p>
        </w:tc>
        <w:tc>
          <w:tcPr>
            <w:tcW w:w="7590" w:type="dxa"/>
            <w:gridSpan w:val="3"/>
          </w:tcPr>
          <w:p w:rsidR="00D51890" w:rsidRPr="00FE420E" w:rsidRDefault="00D51890" w:rsidP="00AB6AE3">
            <w:pPr>
              <w:pStyle w:val="TableParagraph"/>
              <w:ind w:right="177"/>
              <w:jc w:val="both"/>
            </w:pPr>
            <w:r w:rsidRPr="00FE420E">
              <w:t>Припинення</w:t>
            </w:r>
            <w:r w:rsidRPr="00FE420E">
              <w:rPr>
                <w:spacing w:val="-9"/>
              </w:rPr>
              <w:t xml:space="preserve"> </w:t>
            </w:r>
            <w:r w:rsidRPr="00FE420E">
              <w:t>дії</w:t>
            </w:r>
            <w:r w:rsidRPr="00FE420E">
              <w:rPr>
                <w:spacing w:val="-6"/>
              </w:rPr>
              <w:t xml:space="preserve"> </w:t>
            </w:r>
            <w:r w:rsidRPr="00FE420E">
              <w:t>дозволу</w:t>
            </w:r>
            <w:r w:rsidRPr="00FE420E">
              <w:rPr>
                <w:spacing w:val="-10"/>
              </w:rPr>
              <w:t xml:space="preserve"> </w:t>
            </w:r>
            <w:r w:rsidRPr="00FE420E">
              <w:t>на</w:t>
            </w:r>
            <w:r w:rsidRPr="00FE420E">
              <w:rPr>
                <w:spacing w:val="-6"/>
              </w:rPr>
              <w:t xml:space="preserve"> </w:t>
            </w:r>
            <w:r w:rsidRPr="00FE420E">
              <w:t>виконання</w:t>
            </w:r>
            <w:r w:rsidRPr="00FE420E">
              <w:rPr>
                <w:spacing w:val="-9"/>
              </w:rPr>
              <w:t xml:space="preserve"> </w:t>
            </w:r>
            <w:r w:rsidRPr="00FE420E">
              <w:t>робіт підвищеної небезпеки та на експлуатацію (застосування)</w:t>
            </w:r>
            <w:r w:rsidRPr="00FE420E">
              <w:rPr>
                <w:spacing w:val="-13"/>
              </w:rPr>
              <w:t xml:space="preserve"> </w:t>
            </w:r>
            <w:r w:rsidRPr="00FE420E">
              <w:t>машин,</w:t>
            </w:r>
            <w:r w:rsidRPr="00FE420E">
              <w:rPr>
                <w:spacing w:val="-14"/>
              </w:rPr>
              <w:t xml:space="preserve"> </w:t>
            </w:r>
            <w:r w:rsidRPr="00FE420E">
              <w:t>механізмів,</w:t>
            </w:r>
            <w:r w:rsidRPr="00FE420E">
              <w:rPr>
                <w:spacing w:val="-14"/>
              </w:rPr>
              <w:t xml:space="preserve"> </w:t>
            </w:r>
            <w:r w:rsidRPr="00FE420E">
              <w:t>устаткування підвищеної небезпеки</w:t>
            </w:r>
          </w:p>
        </w:tc>
      </w:tr>
      <w:tr w:rsidR="00D51890" w:rsidRPr="00FE420E">
        <w:trPr>
          <w:gridAfter w:val="1"/>
          <w:wAfter w:w="131" w:type="dxa"/>
          <w:trHeight w:val="542"/>
        </w:trPr>
        <w:tc>
          <w:tcPr>
            <w:tcW w:w="715" w:type="dxa"/>
          </w:tcPr>
          <w:p w:rsidR="00D51890" w:rsidRPr="00FE420E" w:rsidRDefault="00D51890" w:rsidP="00AB6AE3">
            <w:pPr>
              <w:pStyle w:val="TableParagraph"/>
              <w:spacing w:before="103"/>
              <w:ind w:left="0" w:right="1"/>
              <w:rPr>
                <w:spacing w:val="-2"/>
              </w:rPr>
            </w:pPr>
            <w:r w:rsidRPr="00FE420E">
              <w:rPr>
                <w:spacing w:val="-2"/>
              </w:rPr>
              <w:t>7</w:t>
            </w:r>
          </w:p>
        </w:tc>
        <w:tc>
          <w:tcPr>
            <w:tcW w:w="1375" w:type="dxa"/>
          </w:tcPr>
          <w:p w:rsidR="00D51890" w:rsidRPr="00FE420E" w:rsidRDefault="00D51890" w:rsidP="00AB6AE3">
            <w:pPr>
              <w:pStyle w:val="TableParagraph"/>
              <w:spacing w:before="103"/>
              <w:ind w:left="0" w:right="1"/>
            </w:pPr>
            <w:r w:rsidRPr="00FE420E">
              <w:rPr>
                <w:spacing w:val="-2"/>
              </w:rPr>
              <w:t>01070</w:t>
            </w:r>
          </w:p>
        </w:tc>
        <w:tc>
          <w:tcPr>
            <w:tcW w:w="7590" w:type="dxa"/>
            <w:gridSpan w:val="3"/>
          </w:tcPr>
          <w:p w:rsidR="00D51890" w:rsidRPr="00FE420E" w:rsidRDefault="00D51890" w:rsidP="00AB6AE3">
            <w:pPr>
              <w:pStyle w:val="TableParagraph"/>
              <w:spacing w:before="103"/>
              <w:ind w:left="36" w:right="36"/>
              <w:jc w:val="both"/>
            </w:pPr>
            <w:r w:rsidRPr="00FE420E">
              <w:t>Видача</w:t>
            </w:r>
            <w:r w:rsidRPr="00FE420E">
              <w:rPr>
                <w:spacing w:val="-8"/>
              </w:rPr>
              <w:t xml:space="preserve"> </w:t>
            </w:r>
            <w:r w:rsidRPr="00FE420E">
              <w:t>свідоцтва</w:t>
            </w:r>
            <w:r w:rsidRPr="00FE420E">
              <w:rPr>
                <w:spacing w:val="-8"/>
              </w:rPr>
              <w:t xml:space="preserve"> </w:t>
            </w:r>
            <w:r w:rsidRPr="00FE420E">
              <w:t>на</w:t>
            </w:r>
            <w:r w:rsidRPr="00FE420E">
              <w:rPr>
                <w:spacing w:val="-10"/>
              </w:rPr>
              <w:t xml:space="preserve"> </w:t>
            </w:r>
            <w:r w:rsidRPr="00FE420E">
              <w:t>придбання</w:t>
            </w:r>
            <w:r w:rsidRPr="00FE420E">
              <w:rPr>
                <w:spacing w:val="-8"/>
              </w:rPr>
              <w:t xml:space="preserve"> </w:t>
            </w:r>
            <w:r w:rsidRPr="00FE420E">
              <w:t xml:space="preserve">вибухових </w:t>
            </w:r>
            <w:r w:rsidRPr="00FE420E">
              <w:rPr>
                <w:spacing w:val="-2"/>
              </w:rPr>
              <w:t>матеріалів</w:t>
            </w:r>
          </w:p>
        </w:tc>
      </w:tr>
      <w:tr w:rsidR="00D51890" w:rsidRPr="00FE420E">
        <w:trPr>
          <w:gridAfter w:val="1"/>
          <w:wAfter w:w="131" w:type="dxa"/>
          <w:trHeight w:val="550"/>
        </w:trPr>
        <w:tc>
          <w:tcPr>
            <w:tcW w:w="715" w:type="dxa"/>
          </w:tcPr>
          <w:p w:rsidR="00D51890" w:rsidRPr="00FE420E" w:rsidRDefault="00D51890" w:rsidP="00AB6AE3">
            <w:pPr>
              <w:pStyle w:val="TableParagraph"/>
              <w:ind w:left="0" w:right="1"/>
              <w:rPr>
                <w:spacing w:val="-2"/>
              </w:rPr>
            </w:pPr>
            <w:r w:rsidRPr="00FE420E">
              <w:rPr>
                <w:spacing w:val="-2"/>
              </w:rPr>
              <w:t>8</w:t>
            </w:r>
          </w:p>
        </w:tc>
        <w:tc>
          <w:tcPr>
            <w:tcW w:w="1375" w:type="dxa"/>
          </w:tcPr>
          <w:p w:rsidR="00D51890" w:rsidRPr="00FE420E" w:rsidRDefault="00D51890" w:rsidP="00AB6AE3">
            <w:pPr>
              <w:pStyle w:val="TableParagraph"/>
              <w:ind w:left="0" w:right="1"/>
            </w:pPr>
            <w:r w:rsidRPr="00FE420E">
              <w:rPr>
                <w:spacing w:val="-2"/>
              </w:rPr>
              <w:t>01072</w:t>
            </w:r>
          </w:p>
        </w:tc>
        <w:tc>
          <w:tcPr>
            <w:tcW w:w="7590" w:type="dxa"/>
            <w:gridSpan w:val="3"/>
          </w:tcPr>
          <w:p w:rsidR="00D51890" w:rsidRPr="00FE420E" w:rsidRDefault="00D51890" w:rsidP="00AB6AE3">
            <w:pPr>
              <w:pStyle w:val="TableParagraph"/>
              <w:ind w:left="36" w:right="36"/>
              <w:jc w:val="both"/>
            </w:pPr>
            <w:r w:rsidRPr="00FE420E">
              <w:t>Видача</w:t>
            </w:r>
            <w:r w:rsidRPr="00FE420E">
              <w:rPr>
                <w:spacing w:val="-9"/>
              </w:rPr>
              <w:t xml:space="preserve"> </w:t>
            </w:r>
            <w:r w:rsidRPr="00FE420E">
              <w:t>свідоцтва</w:t>
            </w:r>
            <w:r w:rsidRPr="00FE420E">
              <w:rPr>
                <w:spacing w:val="-9"/>
              </w:rPr>
              <w:t xml:space="preserve"> </w:t>
            </w:r>
            <w:r w:rsidRPr="00FE420E">
              <w:t>на</w:t>
            </w:r>
            <w:r w:rsidRPr="00FE420E">
              <w:rPr>
                <w:spacing w:val="-11"/>
              </w:rPr>
              <w:t xml:space="preserve"> </w:t>
            </w:r>
            <w:r w:rsidRPr="00FE420E">
              <w:t>зберігання</w:t>
            </w:r>
            <w:r w:rsidRPr="00FE420E">
              <w:rPr>
                <w:spacing w:val="-9"/>
              </w:rPr>
              <w:t xml:space="preserve"> </w:t>
            </w:r>
            <w:r w:rsidRPr="00FE420E">
              <w:t xml:space="preserve">вибухових </w:t>
            </w:r>
            <w:r w:rsidRPr="00FE420E">
              <w:rPr>
                <w:spacing w:val="-2"/>
              </w:rPr>
              <w:t>матеріалів</w:t>
            </w:r>
          </w:p>
        </w:tc>
      </w:tr>
      <w:tr w:rsidR="00D51890" w:rsidRPr="00FE420E">
        <w:trPr>
          <w:gridAfter w:val="1"/>
          <w:wAfter w:w="131" w:type="dxa"/>
          <w:trHeight w:val="669"/>
        </w:trPr>
        <w:tc>
          <w:tcPr>
            <w:tcW w:w="715" w:type="dxa"/>
          </w:tcPr>
          <w:p w:rsidR="00D51890" w:rsidRPr="00FE420E" w:rsidRDefault="00D51890" w:rsidP="00AB6AE3">
            <w:pPr>
              <w:pStyle w:val="TableParagraph"/>
              <w:spacing w:before="55"/>
              <w:ind w:left="0" w:right="1"/>
              <w:rPr>
                <w:spacing w:val="-2"/>
              </w:rPr>
            </w:pPr>
            <w:r w:rsidRPr="00FE420E">
              <w:rPr>
                <w:spacing w:val="-2"/>
              </w:rPr>
              <w:t>9</w:t>
            </w:r>
          </w:p>
        </w:tc>
        <w:tc>
          <w:tcPr>
            <w:tcW w:w="1375" w:type="dxa"/>
          </w:tcPr>
          <w:p w:rsidR="00D51890" w:rsidRPr="00FE420E" w:rsidRDefault="00D51890" w:rsidP="00AB6AE3">
            <w:pPr>
              <w:pStyle w:val="TableParagraph"/>
              <w:spacing w:before="55"/>
              <w:ind w:left="0" w:right="1"/>
            </w:pPr>
            <w:r w:rsidRPr="00FE420E">
              <w:rPr>
                <w:spacing w:val="-2"/>
              </w:rPr>
              <w:t>00162</w:t>
            </w:r>
          </w:p>
        </w:tc>
        <w:tc>
          <w:tcPr>
            <w:tcW w:w="7590" w:type="dxa"/>
            <w:gridSpan w:val="3"/>
          </w:tcPr>
          <w:p w:rsidR="00D51890" w:rsidRPr="00FE420E" w:rsidRDefault="00D51890" w:rsidP="00AB6AE3">
            <w:pPr>
              <w:pStyle w:val="TableParagraph"/>
              <w:spacing w:before="55"/>
              <w:ind w:left="36" w:right="177"/>
              <w:jc w:val="both"/>
            </w:pPr>
            <w:r w:rsidRPr="00FE420E">
              <w:t>Реєстрація декларації відповідності матеріально-технічної бази суб’єктів господарювання</w:t>
            </w:r>
            <w:r w:rsidRPr="00FE420E">
              <w:rPr>
                <w:spacing w:val="-12"/>
              </w:rPr>
              <w:t xml:space="preserve"> </w:t>
            </w:r>
            <w:r w:rsidRPr="00FE420E">
              <w:t>вимогам</w:t>
            </w:r>
            <w:r w:rsidRPr="00FE420E">
              <w:rPr>
                <w:spacing w:val="-13"/>
              </w:rPr>
              <w:t xml:space="preserve"> </w:t>
            </w:r>
            <w:r w:rsidRPr="00FE420E">
              <w:t>законодавства</w:t>
            </w:r>
            <w:r w:rsidRPr="00FE420E">
              <w:rPr>
                <w:spacing w:val="-12"/>
              </w:rPr>
              <w:t xml:space="preserve"> </w:t>
            </w:r>
            <w:r w:rsidRPr="00FE420E">
              <w:t>з питань пожежної безпеки</w:t>
            </w:r>
          </w:p>
        </w:tc>
      </w:tr>
      <w:tr w:rsidR="00D51890" w:rsidRPr="00FE420E">
        <w:trPr>
          <w:gridAfter w:val="1"/>
          <w:wAfter w:w="131" w:type="dxa"/>
          <w:trHeight w:val="699"/>
        </w:trPr>
        <w:tc>
          <w:tcPr>
            <w:tcW w:w="715" w:type="dxa"/>
          </w:tcPr>
          <w:p w:rsidR="00D51890" w:rsidRPr="00FE420E" w:rsidRDefault="00D51890" w:rsidP="00AB6AE3">
            <w:pPr>
              <w:pStyle w:val="TableParagraph"/>
              <w:ind w:left="0" w:right="1"/>
              <w:rPr>
                <w:spacing w:val="-2"/>
              </w:rPr>
            </w:pPr>
            <w:r w:rsidRPr="00FE420E">
              <w:rPr>
                <w:spacing w:val="-2"/>
              </w:rPr>
              <w:t>10</w:t>
            </w:r>
          </w:p>
        </w:tc>
        <w:tc>
          <w:tcPr>
            <w:tcW w:w="1375" w:type="dxa"/>
          </w:tcPr>
          <w:p w:rsidR="00D51890" w:rsidRPr="00FE420E" w:rsidRDefault="00D51890" w:rsidP="00AB6AE3">
            <w:pPr>
              <w:pStyle w:val="TableParagraph"/>
              <w:ind w:left="0" w:right="1"/>
            </w:pPr>
            <w:r w:rsidRPr="00FE420E">
              <w:rPr>
                <w:spacing w:val="-2"/>
              </w:rPr>
              <w:t>01253</w:t>
            </w:r>
          </w:p>
        </w:tc>
        <w:tc>
          <w:tcPr>
            <w:tcW w:w="7590" w:type="dxa"/>
            <w:gridSpan w:val="3"/>
          </w:tcPr>
          <w:p w:rsidR="00D51890" w:rsidRPr="00FE420E" w:rsidRDefault="00D51890" w:rsidP="00AB6AE3">
            <w:pPr>
              <w:pStyle w:val="TableParagraph"/>
              <w:ind w:right="177"/>
              <w:jc w:val="both"/>
            </w:pPr>
            <w:r w:rsidRPr="00FE420E">
              <w:t>Присвоєння</w:t>
            </w:r>
            <w:r w:rsidRPr="00FE420E">
              <w:rPr>
                <w:spacing w:val="-14"/>
              </w:rPr>
              <w:t xml:space="preserve"> </w:t>
            </w:r>
            <w:r w:rsidRPr="00FE420E">
              <w:t>спортивних</w:t>
            </w:r>
            <w:r w:rsidRPr="00FE420E">
              <w:rPr>
                <w:spacing w:val="-13"/>
              </w:rPr>
              <w:t xml:space="preserve"> </w:t>
            </w:r>
            <w:r w:rsidRPr="00FE420E">
              <w:t>розрядів</w:t>
            </w:r>
            <w:r w:rsidRPr="00FE420E">
              <w:rPr>
                <w:spacing w:val="-15"/>
              </w:rPr>
              <w:t xml:space="preserve"> </w:t>
            </w:r>
            <w:r w:rsidRPr="00FE420E">
              <w:t>спортсменам: кандидат у майстри спорту України та перший</w:t>
            </w:r>
            <w:r w:rsidRPr="00FE420E">
              <w:rPr>
                <w:spacing w:val="-8"/>
              </w:rPr>
              <w:t xml:space="preserve"> </w:t>
            </w:r>
            <w:r w:rsidRPr="00FE420E">
              <w:t>спортивний</w:t>
            </w:r>
            <w:r w:rsidRPr="00FE420E">
              <w:rPr>
                <w:spacing w:val="-10"/>
              </w:rPr>
              <w:t xml:space="preserve"> </w:t>
            </w:r>
            <w:r w:rsidRPr="00FE420E">
              <w:rPr>
                <w:spacing w:val="-2"/>
              </w:rPr>
              <w:t>розряд</w:t>
            </w:r>
          </w:p>
        </w:tc>
      </w:tr>
      <w:tr w:rsidR="00D51890" w:rsidRPr="00FE420E">
        <w:trPr>
          <w:gridAfter w:val="1"/>
          <w:wAfter w:w="131" w:type="dxa"/>
          <w:trHeight w:val="763"/>
        </w:trPr>
        <w:tc>
          <w:tcPr>
            <w:tcW w:w="715" w:type="dxa"/>
          </w:tcPr>
          <w:p w:rsidR="00D51890" w:rsidRPr="00FE420E" w:rsidRDefault="00D51890" w:rsidP="00AB6AE3">
            <w:pPr>
              <w:pStyle w:val="TableParagraph"/>
              <w:ind w:left="0" w:right="1"/>
              <w:rPr>
                <w:spacing w:val="-2"/>
              </w:rPr>
            </w:pPr>
            <w:r w:rsidRPr="00FE420E">
              <w:rPr>
                <w:spacing w:val="-2"/>
              </w:rPr>
              <w:t>11</w:t>
            </w:r>
          </w:p>
        </w:tc>
        <w:tc>
          <w:tcPr>
            <w:tcW w:w="1375" w:type="dxa"/>
          </w:tcPr>
          <w:p w:rsidR="00D51890" w:rsidRPr="00FE420E" w:rsidRDefault="00D51890" w:rsidP="00AB6AE3">
            <w:pPr>
              <w:pStyle w:val="TableParagraph"/>
              <w:ind w:left="0" w:right="1"/>
            </w:pPr>
            <w:r w:rsidRPr="00FE420E">
              <w:rPr>
                <w:spacing w:val="-2"/>
              </w:rPr>
              <w:t>01252</w:t>
            </w:r>
          </w:p>
        </w:tc>
        <w:tc>
          <w:tcPr>
            <w:tcW w:w="7590" w:type="dxa"/>
            <w:gridSpan w:val="3"/>
          </w:tcPr>
          <w:p w:rsidR="00D51890" w:rsidRPr="00FE420E" w:rsidRDefault="00D51890" w:rsidP="00AB6AE3">
            <w:pPr>
              <w:pStyle w:val="TableParagraph"/>
              <w:ind w:left="36" w:right="177"/>
              <w:jc w:val="both"/>
            </w:pPr>
            <w:r w:rsidRPr="00FE420E">
              <w:t>Присвоєння</w:t>
            </w:r>
            <w:r w:rsidRPr="00FE420E">
              <w:rPr>
                <w:spacing w:val="-14"/>
              </w:rPr>
              <w:t xml:space="preserve"> </w:t>
            </w:r>
            <w:r w:rsidRPr="00FE420E">
              <w:t>спортивних</w:t>
            </w:r>
            <w:r w:rsidRPr="00FE420E">
              <w:rPr>
                <w:spacing w:val="-13"/>
              </w:rPr>
              <w:t xml:space="preserve"> </w:t>
            </w:r>
            <w:r w:rsidRPr="00FE420E">
              <w:t>розрядів</w:t>
            </w:r>
            <w:r w:rsidRPr="00FE420E">
              <w:rPr>
                <w:spacing w:val="-15"/>
              </w:rPr>
              <w:t xml:space="preserve"> </w:t>
            </w:r>
            <w:r w:rsidRPr="00FE420E">
              <w:t>спортсменам: другий та третій спортивний розряд</w:t>
            </w:r>
          </w:p>
        </w:tc>
      </w:tr>
      <w:tr w:rsidR="00D51890" w:rsidRPr="00FE420E">
        <w:trPr>
          <w:gridAfter w:val="1"/>
          <w:wAfter w:w="131" w:type="dxa"/>
          <w:trHeight w:val="441"/>
        </w:trPr>
        <w:tc>
          <w:tcPr>
            <w:tcW w:w="9680" w:type="dxa"/>
            <w:gridSpan w:val="5"/>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4"/>
              </w:rPr>
              <w:t xml:space="preserve"> </w:t>
            </w:r>
            <w:r w:rsidRPr="00FE420E">
              <w:rPr>
                <w:spacing w:val="-2"/>
              </w:rPr>
              <w:t>“Транспорт”</w:t>
            </w:r>
          </w:p>
        </w:tc>
      </w:tr>
      <w:tr w:rsidR="00D51890" w:rsidRPr="00FE420E">
        <w:trPr>
          <w:gridAfter w:val="1"/>
          <w:wAfter w:w="131" w:type="dxa"/>
          <w:trHeight w:val="1038"/>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01645</w:t>
            </w:r>
          </w:p>
        </w:tc>
        <w:tc>
          <w:tcPr>
            <w:tcW w:w="7590" w:type="dxa"/>
            <w:gridSpan w:val="3"/>
          </w:tcPr>
          <w:p w:rsidR="00D51890" w:rsidRPr="00FE420E" w:rsidRDefault="00D51890" w:rsidP="00AB6AE3">
            <w:pPr>
              <w:pStyle w:val="TableParagraph"/>
              <w:ind w:right="177"/>
              <w:jc w:val="both"/>
            </w:pPr>
            <w:r w:rsidRPr="00FE420E">
              <w:t>Відомча</w:t>
            </w:r>
            <w:r w:rsidRPr="00FE420E">
              <w:rPr>
                <w:spacing w:val="-9"/>
              </w:rPr>
              <w:t xml:space="preserve"> </w:t>
            </w:r>
            <w:r w:rsidRPr="00FE420E">
              <w:t>реєстрація</w:t>
            </w:r>
            <w:r w:rsidRPr="00FE420E">
              <w:rPr>
                <w:spacing w:val="-10"/>
              </w:rPr>
              <w:t xml:space="preserve"> </w:t>
            </w:r>
            <w:r w:rsidRPr="00FE420E">
              <w:t>тракторів,</w:t>
            </w:r>
            <w:r w:rsidRPr="00FE420E">
              <w:rPr>
                <w:spacing w:val="-10"/>
              </w:rPr>
              <w:t xml:space="preserve"> </w:t>
            </w:r>
            <w:r w:rsidRPr="00FE420E">
              <w:t>самохідних</w:t>
            </w:r>
            <w:r w:rsidRPr="00FE420E">
              <w:rPr>
                <w:spacing w:val="-8"/>
              </w:rPr>
              <w:t xml:space="preserve"> </w:t>
            </w:r>
            <w:r w:rsidRPr="00FE420E">
              <w:t>шасі, самохідних сільськогосподарських, дорожньо- будівельних і меліоративних машин, сільськогосподарської</w:t>
            </w:r>
            <w:r w:rsidRPr="00FE420E">
              <w:rPr>
                <w:spacing w:val="-18"/>
              </w:rPr>
              <w:t xml:space="preserve"> </w:t>
            </w:r>
            <w:r w:rsidRPr="00FE420E">
              <w:t>техніки,</w:t>
            </w:r>
            <w:r w:rsidRPr="00FE420E">
              <w:rPr>
                <w:spacing w:val="-17"/>
              </w:rPr>
              <w:t xml:space="preserve"> </w:t>
            </w:r>
            <w:r w:rsidRPr="00FE420E">
              <w:t xml:space="preserve">інших </w:t>
            </w:r>
            <w:r w:rsidRPr="00FE420E">
              <w:rPr>
                <w:spacing w:val="-2"/>
              </w:rPr>
              <w:t>механізмів</w:t>
            </w:r>
          </w:p>
        </w:tc>
      </w:tr>
      <w:tr w:rsidR="00D51890" w:rsidRPr="00FE420E">
        <w:trPr>
          <w:gridAfter w:val="1"/>
          <w:wAfter w:w="131" w:type="dxa"/>
          <w:trHeight w:val="982"/>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01719</w:t>
            </w:r>
          </w:p>
        </w:tc>
        <w:tc>
          <w:tcPr>
            <w:tcW w:w="7590" w:type="dxa"/>
            <w:gridSpan w:val="3"/>
          </w:tcPr>
          <w:p w:rsidR="00D51890" w:rsidRPr="00FE420E" w:rsidRDefault="00D51890" w:rsidP="00AB6AE3">
            <w:pPr>
              <w:pStyle w:val="TableParagraph"/>
              <w:ind w:right="177"/>
              <w:jc w:val="both"/>
            </w:pPr>
            <w:r w:rsidRPr="00FE420E">
              <w:t>Зняття з обліку тракторів, самохідних шасі, самохідних</w:t>
            </w:r>
            <w:r w:rsidRPr="00FE420E">
              <w:rPr>
                <w:spacing w:val="-18"/>
              </w:rPr>
              <w:t xml:space="preserve"> </w:t>
            </w:r>
            <w:r w:rsidRPr="00FE420E">
              <w:t>сільськогосподарських,</w:t>
            </w:r>
            <w:r w:rsidRPr="00FE420E">
              <w:rPr>
                <w:spacing w:val="-17"/>
              </w:rPr>
              <w:t xml:space="preserve"> </w:t>
            </w:r>
            <w:r w:rsidRPr="00FE420E">
              <w:t>дорожньо- будівельних і меліоративних машин, сільськогосподарської</w:t>
            </w:r>
            <w:r w:rsidRPr="00FE420E">
              <w:rPr>
                <w:spacing w:val="-18"/>
              </w:rPr>
              <w:t xml:space="preserve"> </w:t>
            </w:r>
            <w:r w:rsidRPr="00FE420E">
              <w:t>техніки,</w:t>
            </w:r>
            <w:r w:rsidRPr="00FE420E">
              <w:rPr>
                <w:spacing w:val="-17"/>
              </w:rPr>
              <w:t xml:space="preserve"> </w:t>
            </w:r>
            <w:r w:rsidRPr="00FE420E">
              <w:t xml:space="preserve">інших </w:t>
            </w:r>
            <w:r w:rsidRPr="00FE420E">
              <w:rPr>
                <w:spacing w:val="-2"/>
              </w:rPr>
              <w:t>механізмів</w:t>
            </w:r>
          </w:p>
        </w:tc>
      </w:tr>
      <w:tr w:rsidR="00D51890" w:rsidRPr="00FE420E">
        <w:trPr>
          <w:gridAfter w:val="1"/>
          <w:wAfter w:w="131" w:type="dxa"/>
          <w:trHeight w:val="489"/>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00864</w:t>
            </w:r>
          </w:p>
        </w:tc>
        <w:tc>
          <w:tcPr>
            <w:tcW w:w="7590" w:type="dxa"/>
            <w:gridSpan w:val="3"/>
          </w:tcPr>
          <w:p w:rsidR="00D51890" w:rsidRPr="00FE420E" w:rsidRDefault="00D51890" w:rsidP="00AB6AE3">
            <w:pPr>
              <w:pStyle w:val="TableParagraph"/>
              <w:ind w:left="36" w:right="177"/>
              <w:jc w:val="both"/>
            </w:pPr>
            <w:r w:rsidRPr="00FE420E">
              <w:t>Реєстрація</w:t>
            </w:r>
            <w:r w:rsidRPr="00FE420E">
              <w:rPr>
                <w:spacing w:val="-13"/>
              </w:rPr>
              <w:t xml:space="preserve"> </w:t>
            </w:r>
            <w:r w:rsidRPr="00FE420E">
              <w:t>великотоннажних</w:t>
            </w:r>
            <w:r w:rsidRPr="00FE420E">
              <w:rPr>
                <w:spacing w:val="-13"/>
              </w:rPr>
              <w:t xml:space="preserve"> </w:t>
            </w:r>
            <w:r w:rsidRPr="00FE420E">
              <w:t>та</w:t>
            </w:r>
            <w:r w:rsidRPr="00FE420E">
              <w:rPr>
                <w:spacing w:val="-13"/>
              </w:rPr>
              <w:t xml:space="preserve"> </w:t>
            </w:r>
            <w:r w:rsidRPr="00FE420E">
              <w:t>інших технологічних транспортних засобів</w:t>
            </w:r>
          </w:p>
        </w:tc>
      </w:tr>
      <w:tr w:rsidR="00D51890" w:rsidRPr="00FE420E">
        <w:trPr>
          <w:gridAfter w:val="1"/>
          <w:wAfter w:w="131" w:type="dxa"/>
          <w:trHeight w:val="763"/>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00737</w:t>
            </w:r>
          </w:p>
        </w:tc>
        <w:tc>
          <w:tcPr>
            <w:tcW w:w="7590" w:type="dxa"/>
            <w:gridSpan w:val="3"/>
          </w:tcPr>
          <w:p w:rsidR="00D51890" w:rsidRPr="00FE420E" w:rsidRDefault="00D51890" w:rsidP="00AB6AE3">
            <w:pPr>
              <w:pStyle w:val="TableParagraph"/>
              <w:ind w:left="36" w:right="177"/>
              <w:jc w:val="both"/>
            </w:pPr>
            <w:r w:rsidRPr="00FE420E">
              <w:t>Тимчасова реєстрація великотоннажних та інших</w:t>
            </w:r>
            <w:r w:rsidRPr="00FE420E">
              <w:rPr>
                <w:spacing w:val="-10"/>
              </w:rPr>
              <w:t xml:space="preserve"> </w:t>
            </w:r>
            <w:r w:rsidRPr="00FE420E">
              <w:t>технологічних</w:t>
            </w:r>
            <w:r w:rsidRPr="00FE420E">
              <w:rPr>
                <w:spacing w:val="-10"/>
              </w:rPr>
              <w:t xml:space="preserve"> </w:t>
            </w:r>
            <w:r w:rsidRPr="00FE420E">
              <w:t>транспортних</w:t>
            </w:r>
            <w:r w:rsidRPr="00FE420E">
              <w:rPr>
                <w:spacing w:val="-10"/>
              </w:rPr>
              <w:t xml:space="preserve"> </w:t>
            </w:r>
            <w:r w:rsidRPr="00FE420E">
              <w:rPr>
                <w:spacing w:val="-2"/>
              </w:rPr>
              <w:t>засобів</w:t>
            </w:r>
          </w:p>
        </w:tc>
      </w:tr>
      <w:tr w:rsidR="00D51890" w:rsidRPr="00FE420E">
        <w:trPr>
          <w:gridAfter w:val="1"/>
          <w:wAfter w:w="131" w:type="dxa"/>
          <w:trHeight w:val="764"/>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00712</w:t>
            </w:r>
          </w:p>
        </w:tc>
        <w:tc>
          <w:tcPr>
            <w:tcW w:w="7590" w:type="dxa"/>
            <w:gridSpan w:val="3"/>
          </w:tcPr>
          <w:p w:rsidR="00D51890" w:rsidRPr="00FE420E" w:rsidRDefault="00D51890" w:rsidP="00AB6AE3">
            <w:pPr>
              <w:pStyle w:val="TableParagraph"/>
              <w:ind w:left="36" w:right="177"/>
              <w:jc w:val="both"/>
            </w:pPr>
            <w:r w:rsidRPr="00FE420E">
              <w:t>Зняття</w:t>
            </w:r>
            <w:r w:rsidRPr="00FE420E">
              <w:rPr>
                <w:spacing w:val="-7"/>
              </w:rPr>
              <w:t xml:space="preserve"> </w:t>
            </w:r>
            <w:r w:rsidRPr="00FE420E">
              <w:t>з</w:t>
            </w:r>
            <w:r w:rsidRPr="00FE420E">
              <w:rPr>
                <w:spacing w:val="-8"/>
              </w:rPr>
              <w:t xml:space="preserve"> </w:t>
            </w:r>
            <w:r w:rsidRPr="00FE420E">
              <w:t>обліку</w:t>
            </w:r>
            <w:r w:rsidRPr="00FE420E">
              <w:rPr>
                <w:spacing w:val="-10"/>
              </w:rPr>
              <w:t xml:space="preserve"> </w:t>
            </w:r>
            <w:r w:rsidRPr="00FE420E">
              <w:t>великотоннажних</w:t>
            </w:r>
            <w:r w:rsidRPr="00FE420E">
              <w:rPr>
                <w:spacing w:val="-6"/>
              </w:rPr>
              <w:t xml:space="preserve"> </w:t>
            </w:r>
            <w:r w:rsidRPr="00FE420E">
              <w:t>та</w:t>
            </w:r>
            <w:r w:rsidRPr="00FE420E">
              <w:rPr>
                <w:spacing w:val="-9"/>
              </w:rPr>
              <w:t xml:space="preserve"> </w:t>
            </w:r>
            <w:r w:rsidRPr="00FE420E">
              <w:t>інших технологічних транспортних засобів</w:t>
            </w:r>
          </w:p>
        </w:tc>
      </w:tr>
      <w:tr w:rsidR="00D51890" w:rsidRPr="00FE420E">
        <w:trPr>
          <w:gridAfter w:val="1"/>
          <w:wAfter w:w="131" w:type="dxa"/>
          <w:trHeight w:val="764"/>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tcPr>
          <w:p w:rsidR="00D51890" w:rsidRPr="00FE420E" w:rsidRDefault="00D51890" w:rsidP="00AB6AE3">
            <w:pPr>
              <w:pStyle w:val="TableParagraph"/>
              <w:spacing w:before="55"/>
              <w:ind w:left="0" w:right="1"/>
            </w:pPr>
            <w:r w:rsidRPr="00FE420E">
              <w:rPr>
                <w:spacing w:val="-2"/>
              </w:rPr>
              <w:t>00727</w:t>
            </w:r>
          </w:p>
        </w:tc>
        <w:tc>
          <w:tcPr>
            <w:tcW w:w="7590" w:type="dxa"/>
            <w:gridSpan w:val="3"/>
          </w:tcPr>
          <w:p w:rsidR="00D51890" w:rsidRPr="00FE420E" w:rsidRDefault="00D51890" w:rsidP="00AB6AE3">
            <w:pPr>
              <w:pStyle w:val="TableParagraph"/>
              <w:spacing w:before="55"/>
              <w:ind w:left="36" w:right="177"/>
              <w:jc w:val="both"/>
            </w:pPr>
            <w:r w:rsidRPr="00FE420E">
              <w:t>Перереєстрація</w:t>
            </w:r>
            <w:r w:rsidRPr="00FE420E">
              <w:rPr>
                <w:spacing w:val="-13"/>
              </w:rPr>
              <w:t xml:space="preserve"> </w:t>
            </w:r>
            <w:r w:rsidRPr="00FE420E">
              <w:t>великотоннажних</w:t>
            </w:r>
            <w:r w:rsidRPr="00FE420E">
              <w:rPr>
                <w:spacing w:val="-13"/>
              </w:rPr>
              <w:t xml:space="preserve"> </w:t>
            </w:r>
            <w:r w:rsidRPr="00FE420E">
              <w:t>та</w:t>
            </w:r>
            <w:r w:rsidRPr="00FE420E">
              <w:rPr>
                <w:spacing w:val="-13"/>
              </w:rPr>
              <w:t xml:space="preserve"> </w:t>
            </w:r>
            <w:r w:rsidRPr="00FE420E">
              <w:t>інших технологічних транспортних засобів</w:t>
            </w:r>
          </w:p>
        </w:tc>
      </w:tr>
      <w:tr w:rsidR="00D51890" w:rsidRPr="00FE420E">
        <w:trPr>
          <w:gridAfter w:val="1"/>
          <w:wAfter w:w="131" w:type="dxa"/>
          <w:trHeight w:val="567"/>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01815</w:t>
            </w:r>
          </w:p>
        </w:tc>
        <w:tc>
          <w:tcPr>
            <w:tcW w:w="7590" w:type="dxa"/>
            <w:gridSpan w:val="3"/>
          </w:tcPr>
          <w:p w:rsidR="00D51890" w:rsidRPr="00FE420E" w:rsidRDefault="00D51890" w:rsidP="00AB6AE3">
            <w:pPr>
              <w:pStyle w:val="TableParagraph"/>
              <w:ind w:right="177"/>
              <w:jc w:val="both"/>
            </w:pPr>
            <w:r w:rsidRPr="00FE420E">
              <w:t>Реєстрація, перереєстрація колісних транспортних</w:t>
            </w:r>
            <w:r w:rsidRPr="00FE420E">
              <w:rPr>
                <w:spacing w:val="-7"/>
              </w:rPr>
              <w:t xml:space="preserve"> </w:t>
            </w:r>
            <w:r w:rsidRPr="00FE420E">
              <w:t>засобів</w:t>
            </w:r>
            <w:r w:rsidRPr="00FE420E">
              <w:rPr>
                <w:spacing w:val="-7"/>
              </w:rPr>
              <w:t xml:space="preserve"> </w:t>
            </w:r>
            <w:r w:rsidRPr="00FE420E">
              <w:t>усіх</w:t>
            </w:r>
            <w:r w:rsidRPr="00FE420E">
              <w:rPr>
                <w:spacing w:val="-7"/>
              </w:rPr>
              <w:t xml:space="preserve"> </w:t>
            </w:r>
            <w:r w:rsidRPr="00FE420E">
              <w:t>категорій</w:t>
            </w:r>
            <w:r w:rsidRPr="00FE420E">
              <w:rPr>
                <w:spacing w:val="-4"/>
              </w:rPr>
              <w:t xml:space="preserve"> </w:t>
            </w:r>
            <w:r w:rsidRPr="00FE420E">
              <w:t>з</w:t>
            </w:r>
            <w:r w:rsidRPr="00FE420E">
              <w:rPr>
                <w:spacing w:val="-9"/>
              </w:rPr>
              <w:t xml:space="preserve"> </w:t>
            </w:r>
            <w:r w:rsidRPr="00FE420E">
              <w:t>видачею свідоцтва про реєстрацію та номерних знаків, зняття</w:t>
            </w:r>
            <w:r w:rsidRPr="00FE420E">
              <w:rPr>
                <w:spacing w:val="-7"/>
              </w:rPr>
              <w:t xml:space="preserve"> </w:t>
            </w:r>
            <w:r w:rsidRPr="00FE420E">
              <w:t>з</w:t>
            </w:r>
            <w:r w:rsidRPr="00FE420E">
              <w:rPr>
                <w:spacing w:val="-6"/>
              </w:rPr>
              <w:t xml:space="preserve"> </w:t>
            </w:r>
            <w:r w:rsidRPr="00FE420E">
              <w:t>обліку</w:t>
            </w:r>
            <w:r w:rsidRPr="00FE420E">
              <w:rPr>
                <w:spacing w:val="-8"/>
              </w:rPr>
              <w:t xml:space="preserve"> </w:t>
            </w:r>
            <w:r w:rsidRPr="00FE420E">
              <w:t>транспортного</w:t>
            </w:r>
            <w:r w:rsidRPr="00FE420E">
              <w:rPr>
                <w:spacing w:val="-3"/>
              </w:rPr>
              <w:t xml:space="preserve"> </w:t>
            </w:r>
            <w:r w:rsidRPr="00FE420E">
              <w:t>засобу</w:t>
            </w:r>
            <w:r w:rsidRPr="00FE420E">
              <w:rPr>
                <w:spacing w:val="-8"/>
              </w:rPr>
              <w:t xml:space="preserve"> </w:t>
            </w:r>
            <w:r w:rsidRPr="00FE420E">
              <w:t>з</w:t>
            </w:r>
            <w:r w:rsidRPr="00FE420E">
              <w:rPr>
                <w:spacing w:val="-5"/>
              </w:rPr>
              <w:t xml:space="preserve"> </w:t>
            </w:r>
            <w:r w:rsidRPr="00FE420E">
              <w:rPr>
                <w:spacing w:val="-2"/>
              </w:rPr>
              <w:t>видачею</w:t>
            </w:r>
            <w:r w:rsidRPr="00FE420E">
              <w:t xml:space="preserve"> облікової картки та номерних знаків для разових</w:t>
            </w:r>
            <w:r w:rsidRPr="00FE420E">
              <w:rPr>
                <w:spacing w:val="-7"/>
              </w:rPr>
              <w:t xml:space="preserve"> </w:t>
            </w:r>
            <w:r w:rsidRPr="00FE420E">
              <w:t>поїздок</w:t>
            </w:r>
            <w:r w:rsidRPr="00FE420E">
              <w:rPr>
                <w:spacing w:val="-8"/>
              </w:rPr>
              <w:t xml:space="preserve"> </w:t>
            </w:r>
            <w:r w:rsidRPr="00FE420E">
              <w:t>(для</w:t>
            </w:r>
            <w:r w:rsidRPr="00FE420E">
              <w:rPr>
                <w:spacing w:val="-8"/>
              </w:rPr>
              <w:t xml:space="preserve"> </w:t>
            </w:r>
            <w:r w:rsidRPr="00FE420E">
              <w:t>транспортних</w:t>
            </w:r>
            <w:r w:rsidRPr="00FE420E">
              <w:rPr>
                <w:spacing w:val="-7"/>
              </w:rPr>
              <w:t xml:space="preserve"> </w:t>
            </w:r>
            <w:r w:rsidRPr="00FE420E">
              <w:t>засобів,</w:t>
            </w:r>
            <w:r w:rsidRPr="00FE420E">
              <w:rPr>
                <w:spacing w:val="-9"/>
              </w:rPr>
              <w:t xml:space="preserve"> </w:t>
            </w:r>
            <w:r w:rsidRPr="00FE420E">
              <w:t>які відповідно</w:t>
            </w:r>
            <w:r w:rsidRPr="00FE420E">
              <w:rPr>
                <w:spacing w:val="-5"/>
              </w:rPr>
              <w:t xml:space="preserve"> </w:t>
            </w:r>
            <w:r w:rsidRPr="00FE420E">
              <w:t>до</w:t>
            </w:r>
            <w:r w:rsidRPr="00FE420E">
              <w:rPr>
                <w:spacing w:val="-5"/>
              </w:rPr>
              <w:t xml:space="preserve"> </w:t>
            </w:r>
            <w:r w:rsidRPr="00FE420E">
              <w:t>законодавства</w:t>
            </w:r>
            <w:r w:rsidRPr="00FE420E">
              <w:rPr>
                <w:spacing w:val="-5"/>
              </w:rPr>
              <w:t xml:space="preserve"> </w:t>
            </w:r>
            <w:r w:rsidRPr="00FE420E">
              <w:t>не</w:t>
            </w:r>
            <w:r w:rsidRPr="00FE420E">
              <w:rPr>
                <w:spacing w:val="-7"/>
              </w:rPr>
              <w:t xml:space="preserve"> </w:t>
            </w:r>
            <w:r w:rsidRPr="00FE420E">
              <w:rPr>
                <w:spacing w:val="-2"/>
              </w:rPr>
              <w:t>підлягають</w:t>
            </w:r>
            <w:r w:rsidRPr="00FE420E">
              <w:t xml:space="preserve"> огляду/експертному</w:t>
            </w:r>
            <w:r w:rsidRPr="00FE420E">
              <w:rPr>
                <w:spacing w:val="-12"/>
              </w:rPr>
              <w:t xml:space="preserve"> </w:t>
            </w:r>
            <w:r w:rsidRPr="00FE420E">
              <w:t>дослідженню,</w:t>
            </w:r>
            <w:r w:rsidRPr="00FE420E">
              <w:rPr>
                <w:spacing w:val="-9"/>
              </w:rPr>
              <w:t xml:space="preserve"> </w:t>
            </w:r>
            <w:r w:rsidRPr="00FE420E">
              <w:t>або</w:t>
            </w:r>
            <w:r w:rsidRPr="00FE420E">
              <w:rPr>
                <w:spacing w:val="-7"/>
              </w:rPr>
              <w:t xml:space="preserve"> </w:t>
            </w:r>
            <w:r w:rsidRPr="00FE420E">
              <w:t>на</w:t>
            </w:r>
            <w:r w:rsidRPr="00FE420E">
              <w:rPr>
                <w:spacing w:val="-8"/>
              </w:rPr>
              <w:t xml:space="preserve"> </w:t>
            </w:r>
            <w:r w:rsidRPr="00FE420E">
              <w:t>які подано підтвердні документи про його проведення, або якщо інформація про його проведення</w:t>
            </w:r>
            <w:r w:rsidRPr="00FE420E">
              <w:rPr>
                <w:spacing w:val="-10"/>
              </w:rPr>
              <w:t xml:space="preserve"> </w:t>
            </w:r>
            <w:r w:rsidRPr="00FE420E">
              <w:t>міститься</w:t>
            </w:r>
            <w:r w:rsidRPr="00FE420E">
              <w:rPr>
                <w:spacing w:val="-10"/>
              </w:rPr>
              <w:t xml:space="preserve"> </w:t>
            </w:r>
            <w:r w:rsidRPr="00FE420E">
              <w:t>в</w:t>
            </w:r>
            <w:r w:rsidRPr="00FE420E">
              <w:rPr>
                <w:spacing w:val="-10"/>
              </w:rPr>
              <w:t xml:space="preserve"> </w:t>
            </w:r>
            <w:r w:rsidRPr="00FE420E">
              <w:t>єдиній</w:t>
            </w:r>
            <w:r w:rsidRPr="00FE420E">
              <w:rPr>
                <w:spacing w:val="-10"/>
              </w:rPr>
              <w:t xml:space="preserve"> </w:t>
            </w:r>
            <w:r w:rsidRPr="00FE420E">
              <w:t>інформаційній системі МВС)</w:t>
            </w:r>
          </w:p>
        </w:tc>
      </w:tr>
      <w:tr w:rsidR="00D51890" w:rsidRPr="00FE420E">
        <w:trPr>
          <w:gridAfter w:val="1"/>
          <w:wAfter w:w="131" w:type="dxa"/>
          <w:trHeight w:val="691"/>
        </w:trPr>
        <w:tc>
          <w:tcPr>
            <w:tcW w:w="715" w:type="dxa"/>
          </w:tcPr>
          <w:p w:rsidR="00D51890" w:rsidRPr="00FE420E" w:rsidRDefault="00D51890" w:rsidP="00AB6AE3">
            <w:pPr>
              <w:pStyle w:val="TableParagraph"/>
              <w:ind w:left="0" w:right="1"/>
              <w:rPr>
                <w:spacing w:val="-2"/>
              </w:rPr>
            </w:pPr>
            <w:r w:rsidRPr="00FE420E">
              <w:rPr>
                <w:spacing w:val="-2"/>
              </w:rPr>
              <w:t>8</w:t>
            </w:r>
          </w:p>
        </w:tc>
        <w:tc>
          <w:tcPr>
            <w:tcW w:w="1375" w:type="dxa"/>
          </w:tcPr>
          <w:p w:rsidR="00D51890" w:rsidRPr="00FE420E" w:rsidRDefault="00D51890" w:rsidP="00AB6AE3">
            <w:pPr>
              <w:pStyle w:val="TableParagraph"/>
              <w:ind w:left="0" w:right="1"/>
            </w:pPr>
            <w:r w:rsidRPr="00FE420E">
              <w:rPr>
                <w:spacing w:val="-2"/>
              </w:rPr>
              <w:t>00167</w:t>
            </w:r>
          </w:p>
        </w:tc>
        <w:tc>
          <w:tcPr>
            <w:tcW w:w="7590" w:type="dxa"/>
            <w:gridSpan w:val="3"/>
          </w:tcPr>
          <w:p w:rsidR="00D51890" w:rsidRPr="00FE420E" w:rsidRDefault="00D51890" w:rsidP="00AB6AE3">
            <w:pPr>
              <w:pStyle w:val="TableParagraph"/>
              <w:ind w:left="36" w:right="180"/>
              <w:jc w:val="both"/>
            </w:pPr>
            <w:r w:rsidRPr="00FE420E">
              <w:t>Видача погодження маршруту руху транспортного</w:t>
            </w:r>
            <w:r w:rsidRPr="00FE420E">
              <w:rPr>
                <w:spacing w:val="-8"/>
              </w:rPr>
              <w:t xml:space="preserve"> </w:t>
            </w:r>
            <w:r w:rsidRPr="00FE420E">
              <w:t>засобу</w:t>
            </w:r>
            <w:r w:rsidRPr="00FE420E">
              <w:rPr>
                <w:spacing w:val="-12"/>
              </w:rPr>
              <w:t xml:space="preserve"> </w:t>
            </w:r>
            <w:r w:rsidRPr="00FE420E">
              <w:t>під</w:t>
            </w:r>
            <w:r w:rsidRPr="00FE420E">
              <w:rPr>
                <w:spacing w:val="-8"/>
              </w:rPr>
              <w:t xml:space="preserve"> </w:t>
            </w:r>
            <w:r w:rsidRPr="00FE420E">
              <w:t>час</w:t>
            </w:r>
            <w:r w:rsidRPr="00FE420E">
              <w:rPr>
                <w:spacing w:val="-11"/>
              </w:rPr>
              <w:t xml:space="preserve"> </w:t>
            </w:r>
            <w:r w:rsidRPr="00FE420E">
              <w:t>дорожнього перевезення небезпечних вантажів</w:t>
            </w:r>
          </w:p>
        </w:tc>
      </w:tr>
      <w:tr w:rsidR="00D51890" w:rsidRPr="00FE420E">
        <w:trPr>
          <w:gridAfter w:val="1"/>
          <w:wAfter w:w="131" w:type="dxa"/>
          <w:trHeight w:val="607"/>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01480</w:t>
            </w:r>
          </w:p>
        </w:tc>
        <w:tc>
          <w:tcPr>
            <w:tcW w:w="7590" w:type="dxa"/>
            <w:gridSpan w:val="3"/>
          </w:tcPr>
          <w:p w:rsidR="00D51890" w:rsidRPr="00FE420E" w:rsidRDefault="00D51890" w:rsidP="00AB6AE3">
            <w:pPr>
              <w:pStyle w:val="TableParagraph"/>
              <w:ind w:left="36" w:right="180"/>
              <w:jc w:val="both"/>
            </w:pPr>
            <w:r w:rsidRPr="00FE420E">
              <w:t>Припинення дії (відкликання) погодження маршруту руху транспортного засобу під час дорожнього</w:t>
            </w:r>
            <w:r w:rsidRPr="00FE420E">
              <w:rPr>
                <w:spacing w:val="-13"/>
              </w:rPr>
              <w:t xml:space="preserve"> </w:t>
            </w:r>
            <w:r w:rsidRPr="00FE420E">
              <w:t>перевезення небезпечних</w:t>
            </w:r>
            <w:r w:rsidRPr="00FE420E">
              <w:rPr>
                <w:spacing w:val="-13"/>
              </w:rPr>
              <w:t xml:space="preserve"> </w:t>
            </w:r>
            <w:r w:rsidRPr="00FE420E">
              <w:t>вантажів</w:t>
            </w:r>
          </w:p>
        </w:tc>
      </w:tr>
      <w:tr w:rsidR="00D51890" w:rsidRPr="00FE420E">
        <w:trPr>
          <w:gridAfter w:val="1"/>
          <w:wAfter w:w="131" w:type="dxa"/>
          <w:trHeight w:val="731"/>
        </w:trPr>
        <w:tc>
          <w:tcPr>
            <w:tcW w:w="715" w:type="dxa"/>
          </w:tcPr>
          <w:p w:rsidR="00D51890" w:rsidRPr="00FE420E" w:rsidRDefault="00D51890" w:rsidP="00AB6AE3">
            <w:pPr>
              <w:pStyle w:val="TableParagraph"/>
              <w:ind w:left="0" w:right="1"/>
              <w:rPr>
                <w:spacing w:val="-2"/>
              </w:rPr>
            </w:pPr>
            <w:r w:rsidRPr="00FE420E">
              <w:rPr>
                <w:spacing w:val="-2"/>
              </w:rPr>
              <w:t>10</w:t>
            </w:r>
          </w:p>
        </w:tc>
        <w:tc>
          <w:tcPr>
            <w:tcW w:w="1375" w:type="dxa"/>
          </w:tcPr>
          <w:p w:rsidR="00D51890" w:rsidRPr="00FE420E" w:rsidRDefault="00D51890" w:rsidP="00AB6AE3">
            <w:pPr>
              <w:pStyle w:val="TableParagraph"/>
              <w:ind w:left="0" w:right="1"/>
            </w:pPr>
            <w:r w:rsidRPr="00FE420E">
              <w:rPr>
                <w:spacing w:val="-2"/>
              </w:rPr>
              <w:t>01468</w:t>
            </w:r>
          </w:p>
        </w:tc>
        <w:tc>
          <w:tcPr>
            <w:tcW w:w="7590" w:type="dxa"/>
            <w:gridSpan w:val="3"/>
          </w:tcPr>
          <w:p w:rsidR="00D51890" w:rsidRPr="00FE420E" w:rsidRDefault="00D51890" w:rsidP="00AB6AE3">
            <w:pPr>
              <w:pStyle w:val="TableParagraph"/>
              <w:ind w:left="36" w:right="180"/>
              <w:jc w:val="both"/>
            </w:pPr>
            <w:r w:rsidRPr="00FE420E">
              <w:t>Переоформлення</w:t>
            </w:r>
            <w:r w:rsidRPr="00FE420E">
              <w:rPr>
                <w:spacing w:val="-13"/>
              </w:rPr>
              <w:t xml:space="preserve"> </w:t>
            </w:r>
            <w:r w:rsidRPr="00FE420E">
              <w:t>погодження</w:t>
            </w:r>
            <w:r w:rsidRPr="00FE420E">
              <w:rPr>
                <w:spacing w:val="-13"/>
              </w:rPr>
              <w:t xml:space="preserve"> </w:t>
            </w:r>
            <w:r w:rsidRPr="00FE420E">
              <w:t>маршруту</w:t>
            </w:r>
            <w:r w:rsidRPr="00FE420E">
              <w:rPr>
                <w:spacing w:val="-15"/>
              </w:rPr>
              <w:t xml:space="preserve"> </w:t>
            </w:r>
            <w:r w:rsidRPr="00FE420E">
              <w:t>руху транспортного засобу під час дорожнього перевезення небезпечних вантажів</w:t>
            </w:r>
          </w:p>
        </w:tc>
      </w:tr>
      <w:tr w:rsidR="00D51890" w:rsidRPr="00FE420E">
        <w:trPr>
          <w:gridAfter w:val="1"/>
          <w:wAfter w:w="131" w:type="dxa"/>
          <w:trHeight w:val="696"/>
        </w:trPr>
        <w:tc>
          <w:tcPr>
            <w:tcW w:w="715" w:type="dxa"/>
          </w:tcPr>
          <w:p w:rsidR="00D51890" w:rsidRPr="00FE420E" w:rsidRDefault="00D51890" w:rsidP="00AB6AE3">
            <w:pPr>
              <w:pStyle w:val="TableParagraph"/>
              <w:ind w:left="0" w:right="1"/>
              <w:rPr>
                <w:spacing w:val="-2"/>
              </w:rPr>
            </w:pPr>
            <w:r w:rsidRPr="00FE420E">
              <w:rPr>
                <w:spacing w:val="-2"/>
              </w:rPr>
              <w:t>11</w:t>
            </w:r>
          </w:p>
        </w:tc>
        <w:tc>
          <w:tcPr>
            <w:tcW w:w="1375" w:type="dxa"/>
          </w:tcPr>
          <w:p w:rsidR="00D51890" w:rsidRPr="00FE420E" w:rsidRDefault="00D51890" w:rsidP="00AB6AE3">
            <w:pPr>
              <w:pStyle w:val="TableParagraph"/>
              <w:ind w:left="0" w:right="1"/>
            </w:pPr>
            <w:r w:rsidRPr="00FE420E">
              <w:rPr>
                <w:spacing w:val="-2"/>
              </w:rPr>
              <w:t>00166</w:t>
            </w:r>
          </w:p>
        </w:tc>
        <w:tc>
          <w:tcPr>
            <w:tcW w:w="7590" w:type="dxa"/>
            <w:gridSpan w:val="3"/>
          </w:tcPr>
          <w:p w:rsidR="00D51890" w:rsidRPr="00FE420E" w:rsidRDefault="00D51890" w:rsidP="00AB6AE3">
            <w:pPr>
              <w:pStyle w:val="TableParagraph"/>
              <w:ind w:left="36" w:right="180"/>
              <w:jc w:val="both"/>
            </w:pPr>
            <w:r w:rsidRPr="00FE420E">
              <w:t>Видача</w:t>
            </w:r>
            <w:r w:rsidRPr="00FE420E">
              <w:rPr>
                <w:spacing w:val="-8"/>
              </w:rPr>
              <w:t xml:space="preserve"> </w:t>
            </w:r>
            <w:r w:rsidRPr="00FE420E">
              <w:t>дозволу</w:t>
            </w:r>
            <w:r w:rsidRPr="00FE420E">
              <w:rPr>
                <w:spacing w:val="-9"/>
              </w:rPr>
              <w:t xml:space="preserve"> </w:t>
            </w:r>
            <w:r w:rsidRPr="00FE420E">
              <w:t>на</w:t>
            </w:r>
            <w:r w:rsidRPr="00FE420E">
              <w:rPr>
                <w:spacing w:val="-3"/>
              </w:rPr>
              <w:t xml:space="preserve"> </w:t>
            </w:r>
            <w:r w:rsidRPr="00FE420E">
              <w:t>участь</w:t>
            </w:r>
            <w:r w:rsidRPr="00FE420E">
              <w:rPr>
                <w:spacing w:val="-6"/>
              </w:rPr>
              <w:t xml:space="preserve"> </w:t>
            </w:r>
            <w:r w:rsidRPr="00FE420E">
              <w:t>у</w:t>
            </w:r>
            <w:r w:rsidRPr="00FE420E">
              <w:rPr>
                <w:spacing w:val="-9"/>
              </w:rPr>
              <w:t xml:space="preserve"> </w:t>
            </w:r>
            <w:r w:rsidRPr="00FE420E">
              <w:t>дорожньому</w:t>
            </w:r>
            <w:r w:rsidRPr="00FE420E">
              <w:rPr>
                <w:spacing w:val="-9"/>
              </w:rPr>
              <w:t xml:space="preserve"> </w:t>
            </w:r>
            <w:r w:rsidRPr="00FE420E">
              <w:t>русі транспортних засобів, вагові або габаритні параметри яких перевищують нормативні</w:t>
            </w:r>
          </w:p>
        </w:tc>
      </w:tr>
      <w:tr w:rsidR="00D51890" w:rsidRPr="00FE420E">
        <w:trPr>
          <w:gridAfter w:val="1"/>
          <w:wAfter w:w="131" w:type="dxa"/>
          <w:trHeight w:val="441"/>
        </w:trPr>
        <w:tc>
          <w:tcPr>
            <w:tcW w:w="9680" w:type="dxa"/>
            <w:gridSpan w:val="5"/>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8"/>
              </w:rPr>
              <w:t xml:space="preserve"> </w:t>
            </w:r>
            <w:r w:rsidRPr="00FE420E">
              <w:t>“Земельні</w:t>
            </w:r>
            <w:r w:rsidRPr="00FE420E">
              <w:rPr>
                <w:spacing w:val="-8"/>
              </w:rPr>
              <w:t xml:space="preserve"> </w:t>
            </w:r>
            <w:r w:rsidRPr="00FE420E">
              <w:rPr>
                <w:spacing w:val="-2"/>
              </w:rPr>
              <w:t>питання”</w:t>
            </w:r>
          </w:p>
        </w:tc>
      </w:tr>
      <w:tr w:rsidR="00D51890" w:rsidRPr="00FE420E">
        <w:trPr>
          <w:gridAfter w:val="1"/>
          <w:wAfter w:w="131" w:type="dxa"/>
          <w:trHeight w:val="721"/>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00069</w:t>
            </w:r>
          </w:p>
        </w:tc>
        <w:tc>
          <w:tcPr>
            <w:tcW w:w="7590" w:type="dxa"/>
            <w:gridSpan w:val="3"/>
          </w:tcPr>
          <w:p w:rsidR="00D51890" w:rsidRPr="00FE420E" w:rsidRDefault="00D51890" w:rsidP="00AB6AE3">
            <w:pPr>
              <w:pStyle w:val="TableParagraph"/>
              <w:ind w:left="36" w:right="37"/>
              <w:jc w:val="both"/>
            </w:pPr>
            <w:r w:rsidRPr="00FE420E">
              <w:t>Державна реєстрація земельної ділянки з видачею</w:t>
            </w:r>
            <w:r w:rsidRPr="00FE420E">
              <w:rPr>
                <w:spacing w:val="-10"/>
              </w:rPr>
              <w:t xml:space="preserve"> </w:t>
            </w:r>
            <w:r w:rsidRPr="00FE420E">
              <w:t>витягу</w:t>
            </w:r>
            <w:r w:rsidRPr="00FE420E">
              <w:rPr>
                <w:spacing w:val="-11"/>
              </w:rPr>
              <w:t xml:space="preserve"> </w:t>
            </w:r>
            <w:r w:rsidRPr="00FE420E">
              <w:t>з</w:t>
            </w:r>
            <w:r w:rsidRPr="00FE420E">
              <w:rPr>
                <w:spacing w:val="-10"/>
              </w:rPr>
              <w:t xml:space="preserve"> </w:t>
            </w:r>
            <w:r w:rsidRPr="00FE420E">
              <w:t>Державного</w:t>
            </w:r>
            <w:r w:rsidRPr="00FE420E">
              <w:rPr>
                <w:spacing w:val="-8"/>
              </w:rPr>
              <w:t xml:space="preserve"> </w:t>
            </w:r>
            <w:r w:rsidRPr="00FE420E">
              <w:t>земельного кадастру про земельну ділянку</w:t>
            </w:r>
          </w:p>
        </w:tc>
      </w:tr>
      <w:tr w:rsidR="00D51890" w:rsidRPr="00FE420E">
        <w:trPr>
          <w:gridAfter w:val="1"/>
          <w:wAfter w:w="131" w:type="dxa"/>
          <w:trHeight w:val="702"/>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pPr>
            <w:r w:rsidRPr="00FE420E">
              <w:rPr>
                <w:spacing w:val="-2"/>
              </w:rPr>
              <w:t>00071</w:t>
            </w:r>
          </w:p>
        </w:tc>
        <w:tc>
          <w:tcPr>
            <w:tcW w:w="7590" w:type="dxa"/>
            <w:gridSpan w:val="3"/>
          </w:tcPr>
          <w:p w:rsidR="00D51890" w:rsidRPr="00FE420E" w:rsidRDefault="00D51890" w:rsidP="00AB6AE3">
            <w:pPr>
              <w:pStyle w:val="TableParagraph"/>
              <w:spacing w:before="55"/>
              <w:ind w:left="36" w:right="37"/>
              <w:jc w:val="both"/>
            </w:pPr>
            <w:r w:rsidRPr="00FE420E">
              <w:t>Внесення</w:t>
            </w:r>
            <w:r w:rsidRPr="00FE420E">
              <w:rPr>
                <w:spacing w:val="-11"/>
              </w:rPr>
              <w:t xml:space="preserve"> </w:t>
            </w:r>
            <w:r w:rsidRPr="00FE420E">
              <w:t>до</w:t>
            </w:r>
            <w:r w:rsidRPr="00FE420E">
              <w:rPr>
                <w:spacing w:val="-10"/>
              </w:rPr>
              <w:t xml:space="preserve"> </w:t>
            </w:r>
            <w:r w:rsidRPr="00FE420E">
              <w:t>Державного</w:t>
            </w:r>
            <w:r w:rsidRPr="00FE420E">
              <w:rPr>
                <w:spacing w:val="-10"/>
              </w:rPr>
              <w:t xml:space="preserve"> </w:t>
            </w:r>
            <w:r w:rsidRPr="00FE420E">
              <w:t>земельного</w:t>
            </w:r>
            <w:r w:rsidRPr="00FE420E">
              <w:rPr>
                <w:spacing w:val="-10"/>
              </w:rPr>
              <w:t xml:space="preserve"> </w:t>
            </w:r>
            <w:r w:rsidRPr="00FE420E">
              <w:t>кадастру відомостей або змін до них про земельну ділянку з видачею витягу</w:t>
            </w:r>
          </w:p>
        </w:tc>
      </w:tr>
      <w:tr w:rsidR="00D51890" w:rsidRPr="00FE420E">
        <w:trPr>
          <w:gridAfter w:val="1"/>
          <w:wAfter w:w="131" w:type="dxa"/>
          <w:trHeight w:val="688"/>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00072</w:t>
            </w:r>
          </w:p>
        </w:tc>
        <w:tc>
          <w:tcPr>
            <w:tcW w:w="7590" w:type="dxa"/>
            <w:gridSpan w:val="3"/>
          </w:tcPr>
          <w:p w:rsidR="00D51890" w:rsidRPr="00FE420E" w:rsidRDefault="00D51890" w:rsidP="00AB6AE3">
            <w:pPr>
              <w:pStyle w:val="TableParagraph"/>
              <w:jc w:val="both"/>
            </w:pPr>
            <w:r w:rsidRPr="00FE420E">
              <w:t>Внесення</w:t>
            </w:r>
            <w:r w:rsidRPr="00FE420E">
              <w:rPr>
                <w:spacing w:val="-8"/>
              </w:rPr>
              <w:t xml:space="preserve"> </w:t>
            </w:r>
            <w:r w:rsidRPr="00FE420E">
              <w:t>до</w:t>
            </w:r>
            <w:r w:rsidRPr="00FE420E">
              <w:rPr>
                <w:spacing w:val="-6"/>
              </w:rPr>
              <w:t xml:space="preserve"> </w:t>
            </w:r>
            <w:r w:rsidRPr="00FE420E">
              <w:t>Державного</w:t>
            </w:r>
            <w:r w:rsidRPr="00FE420E">
              <w:rPr>
                <w:spacing w:val="-7"/>
              </w:rPr>
              <w:t xml:space="preserve"> </w:t>
            </w:r>
            <w:r w:rsidRPr="00FE420E">
              <w:t>земельного</w:t>
            </w:r>
            <w:r w:rsidRPr="00FE420E">
              <w:rPr>
                <w:spacing w:val="-6"/>
              </w:rPr>
              <w:t xml:space="preserve"> </w:t>
            </w:r>
            <w:r w:rsidRPr="00FE420E">
              <w:rPr>
                <w:spacing w:val="-2"/>
              </w:rPr>
              <w:t>кадастру</w:t>
            </w:r>
            <w:r w:rsidRPr="00FE420E">
              <w:t xml:space="preserve"> відомостей</w:t>
            </w:r>
            <w:r w:rsidRPr="00FE420E">
              <w:rPr>
                <w:spacing w:val="-8"/>
              </w:rPr>
              <w:t xml:space="preserve"> </w:t>
            </w:r>
            <w:r w:rsidRPr="00FE420E">
              <w:t>про</w:t>
            </w:r>
            <w:r w:rsidRPr="00FE420E">
              <w:rPr>
                <w:spacing w:val="-8"/>
              </w:rPr>
              <w:t xml:space="preserve"> </w:t>
            </w:r>
            <w:r w:rsidRPr="00FE420E">
              <w:t>межі</w:t>
            </w:r>
            <w:r w:rsidRPr="00FE420E">
              <w:rPr>
                <w:spacing w:val="-8"/>
              </w:rPr>
              <w:t xml:space="preserve"> </w:t>
            </w:r>
            <w:r w:rsidRPr="00FE420E">
              <w:t>частини</w:t>
            </w:r>
            <w:r w:rsidRPr="00FE420E">
              <w:rPr>
                <w:spacing w:val="-8"/>
              </w:rPr>
              <w:t xml:space="preserve"> </w:t>
            </w:r>
            <w:r w:rsidRPr="00FE420E">
              <w:t>земельної</w:t>
            </w:r>
            <w:r w:rsidRPr="00FE420E">
              <w:rPr>
                <w:spacing w:val="-8"/>
              </w:rPr>
              <w:t xml:space="preserve"> </w:t>
            </w:r>
            <w:r w:rsidRPr="00FE420E">
              <w:t>ділянки, на яку поширюються права суборенди, сервітуту,</w:t>
            </w:r>
            <w:r w:rsidRPr="00FE420E">
              <w:rPr>
                <w:spacing w:val="-6"/>
              </w:rPr>
              <w:t xml:space="preserve"> </w:t>
            </w:r>
            <w:r w:rsidRPr="00FE420E">
              <w:t>з</w:t>
            </w:r>
            <w:r w:rsidRPr="00FE420E">
              <w:rPr>
                <w:spacing w:val="-3"/>
              </w:rPr>
              <w:t xml:space="preserve"> </w:t>
            </w:r>
            <w:r w:rsidRPr="00FE420E">
              <w:t>видачею</w:t>
            </w:r>
            <w:r w:rsidRPr="00FE420E">
              <w:rPr>
                <w:spacing w:val="-5"/>
              </w:rPr>
              <w:t xml:space="preserve"> </w:t>
            </w:r>
            <w:r w:rsidRPr="00FE420E">
              <w:rPr>
                <w:spacing w:val="-2"/>
              </w:rPr>
              <w:t>витягу</w:t>
            </w:r>
          </w:p>
        </w:tc>
      </w:tr>
      <w:tr w:rsidR="00D51890" w:rsidRPr="00FE420E">
        <w:trPr>
          <w:gridAfter w:val="1"/>
          <w:wAfter w:w="131" w:type="dxa"/>
          <w:trHeight w:val="828"/>
        </w:trPr>
        <w:tc>
          <w:tcPr>
            <w:tcW w:w="715" w:type="dxa"/>
          </w:tcPr>
          <w:p w:rsidR="00D51890" w:rsidRPr="00FE420E" w:rsidRDefault="00D51890" w:rsidP="00AB6AE3">
            <w:pPr>
              <w:pStyle w:val="TableParagraph"/>
              <w:spacing w:before="103"/>
              <w:ind w:left="0" w:right="1"/>
              <w:rPr>
                <w:spacing w:val="-2"/>
              </w:rPr>
            </w:pPr>
            <w:r w:rsidRPr="00FE420E">
              <w:rPr>
                <w:spacing w:val="-2"/>
              </w:rPr>
              <w:t>4</w:t>
            </w:r>
          </w:p>
        </w:tc>
        <w:tc>
          <w:tcPr>
            <w:tcW w:w="1375" w:type="dxa"/>
          </w:tcPr>
          <w:p w:rsidR="00D51890" w:rsidRPr="00FE420E" w:rsidRDefault="00D51890" w:rsidP="00AB6AE3">
            <w:pPr>
              <w:pStyle w:val="TableParagraph"/>
              <w:spacing w:before="103"/>
              <w:ind w:left="0" w:right="1"/>
            </w:pPr>
            <w:r w:rsidRPr="00FE420E">
              <w:rPr>
                <w:spacing w:val="-2"/>
              </w:rPr>
              <w:t>00074</w:t>
            </w:r>
          </w:p>
        </w:tc>
        <w:tc>
          <w:tcPr>
            <w:tcW w:w="7590" w:type="dxa"/>
            <w:gridSpan w:val="3"/>
          </w:tcPr>
          <w:p w:rsidR="00D51890" w:rsidRPr="00FE420E" w:rsidRDefault="00D51890" w:rsidP="00AB6AE3">
            <w:pPr>
              <w:pStyle w:val="TableParagraph"/>
              <w:spacing w:before="103"/>
              <w:ind w:left="36" w:right="138"/>
              <w:jc w:val="both"/>
            </w:pPr>
            <w:r w:rsidRPr="00FE420E">
              <w:t>Внесення</w:t>
            </w:r>
            <w:r w:rsidRPr="00FE420E">
              <w:rPr>
                <w:spacing w:val="-11"/>
              </w:rPr>
              <w:t xml:space="preserve"> </w:t>
            </w:r>
            <w:r w:rsidRPr="00FE420E">
              <w:t>до</w:t>
            </w:r>
            <w:r w:rsidRPr="00FE420E">
              <w:rPr>
                <w:spacing w:val="-10"/>
              </w:rPr>
              <w:t xml:space="preserve"> </w:t>
            </w:r>
            <w:r w:rsidRPr="00FE420E">
              <w:t>Державного</w:t>
            </w:r>
            <w:r w:rsidRPr="00FE420E">
              <w:rPr>
                <w:spacing w:val="-10"/>
              </w:rPr>
              <w:t xml:space="preserve"> </w:t>
            </w:r>
            <w:r w:rsidRPr="00FE420E">
              <w:t>земельного</w:t>
            </w:r>
            <w:r w:rsidRPr="00FE420E">
              <w:rPr>
                <w:spacing w:val="-10"/>
              </w:rPr>
              <w:t xml:space="preserve"> </w:t>
            </w:r>
            <w:r w:rsidRPr="00FE420E">
              <w:t>кадастру відомостей або змін до них про землі в</w:t>
            </w:r>
            <w:r w:rsidRPr="00FE420E">
              <w:rPr>
                <w:spacing w:val="-2"/>
              </w:rPr>
              <w:t xml:space="preserve"> </w:t>
            </w:r>
            <w:r w:rsidRPr="00FE420E">
              <w:t>межах територій адміністративно-територіальних одиниць з видачею витягу</w:t>
            </w:r>
          </w:p>
        </w:tc>
      </w:tr>
      <w:tr w:rsidR="00D51890" w:rsidRPr="00FE420E">
        <w:trPr>
          <w:gridAfter w:val="1"/>
          <w:wAfter w:w="131" w:type="dxa"/>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pPr>
            <w:r w:rsidRPr="00FE420E">
              <w:rPr>
                <w:spacing w:val="-2"/>
              </w:rPr>
              <w:t>00079</w:t>
            </w:r>
          </w:p>
        </w:tc>
        <w:tc>
          <w:tcPr>
            <w:tcW w:w="7590" w:type="dxa"/>
            <w:gridSpan w:val="3"/>
          </w:tcPr>
          <w:p w:rsidR="00D51890" w:rsidRPr="00FE420E" w:rsidRDefault="00D51890" w:rsidP="00AB6AE3">
            <w:pPr>
              <w:pStyle w:val="TableParagraph"/>
              <w:spacing w:before="55"/>
              <w:ind w:left="36" w:right="138"/>
              <w:jc w:val="both"/>
            </w:pPr>
            <w:r w:rsidRPr="00FE420E">
              <w:t>Внесення</w:t>
            </w:r>
            <w:r w:rsidRPr="00FE420E">
              <w:rPr>
                <w:spacing w:val="-11"/>
              </w:rPr>
              <w:t xml:space="preserve"> </w:t>
            </w:r>
            <w:r w:rsidRPr="00FE420E">
              <w:t>до</w:t>
            </w:r>
            <w:r w:rsidRPr="00FE420E">
              <w:rPr>
                <w:spacing w:val="-10"/>
              </w:rPr>
              <w:t xml:space="preserve"> </w:t>
            </w:r>
            <w:r w:rsidRPr="00FE420E">
              <w:t>Державного</w:t>
            </w:r>
            <w:r w:rsidRPr="00FE420E">
              <w:rPr>
                <w:spacing w:val="-10"/>
              </w:rPr>
              <w:t xml:space="preserve"> </w:t>
            </w:r>
            <w:r w:rsidRPr="00FE420E">
              <w:t>земельного</w:t>
            </w:r>
            <w:r w:rsidRPr="00FE420E">
              <w:rPr>
                <w:spacing w:val="-10"/>
              </w:rPr>
              <w:t xml:space="preserve"> </w:t>
            </w:r>
            <w:r w:rsidRPr="00FE420E">
              <w:t>кадастру відомостей про обмеження у використанні земель, з видачею витягу</w:t>
            </w:r>
          </w:p>
        </w:tc>
      </w:tr>
      <w:tr w:rsidR="00D51890" w:rsidRPr="00FE420E">
        <w:trPr>
          <w:gridAfter w:val="1"/>
          <w:wAfter w:w="131" w:type="dxa"/>
          <w:trHeight w:val="436"/>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00078</w:t>
            </w:r>
          </w:p>
        </w:tc>
        <w:tc>
          <w:tcPr>
            <w:tcW w:w="7590" w:type="dxa"/>
            <w:gridSpan w:val="3"/>
          </w:tcPr>
          <w:p w:rsidR="00D51890" w:rsidRPr="00FE420E" w:rsidRDefault="00D51890" w:rsidP="00AB6AE3">
            <w:pPr>
              <w:pStyle w:val="TableParagraph"/>
              <w:ind w:left="36" w:right="138"/>
              <w:jc w:val="both"/>
            </w:pPr>
            <w:r w:rsidRPr="00FE420E">
              <w:t>Державна</w:t>
            </w:r>
            <w:r w:rsidRPr="00FE420E">
              <w:rPr>
                <w:spacing w:val="-8"/>
              </w:rPr>
              <w:t xml:space="preserve"> </w:t>
            </w:r>
            <w:r w:rsidRPr="00FE420E">
              <w:t>реєстрація</w:t>
            </w:r>
            <w:r w:rsidRPr="00FE420E">
              <w:rPr>
                <w:spacing w:val="-8"/>
              </w:rPr>
              <w:t xml:space="preserve"> </w:t>
            </w:r>
            <w:r w:rsidRPr="00FE420E">
              <w:t>обмеження</w:t>
            </w:r>
            <w:r w:rsidRPr="00FE420E">
              <w:rPr>
                <w:spacing w:val="-9"/>
              </w:rPr>
              <w:t xml:space="preserve"> </w:t>
            </w:r>
            <w:r w:rsidRPr="00FE420E">
              <w:t>у</w:t>
            </w:r>
            <w:r w:rsidRPr="00FE420E">
              <w:rPr>
                <w:spacing w:val="-12"/>
              </w:rPr>
              <w:t xml:space="preserve"> </w:t>
            </w:r>
            <w:r w:rsidRPr="00FE420E">
              <w:t>використанні земель з видачею витягу</w:t>
            </w:r>
          </w:p>
        </w:tc>
      </w:tr>
      <w:tr w:rsidR="00D51890" w:rsidRPr="00FE420E">
        <w:trPr>
          <w:gridAfter w:val="1"/>
          <w:wAfter w:w="131" w:type="dxa"/>
          <w:trHeight w:val="925"/>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00080</w:t>
            </w:r>
          </w:p>
        </w:tc>
        <w:tc>
          <w:tcPr>
            <w:tcW w:w="7590" w:type="dxa"/>
            <w:gridSpan w:val="3"/>
          </w:tcPr>
          <w:p w:rsidR="00D51890" w:rsidRPr="00FE420E" w:rsidRDefault="00D51890" w:rsidP="00AB6AE3">
            <w:pPr>
              <w:pStyle w:val="TableParagraph"/>
              <w:ind w:left="36" w:right="138"/>
              <w:jc w:val="both"/>
            </w:pPr>
            <w:r w:rsidRPr="00FE420E">
              <w:t>Виправлення технічної помилки у відомостях з Державного земельного кадастру, яка була допущена</w:t>
            </w:r>
            <w:r w:rsidRPr="00FE420E">
              <w:rPr>
                <w:spacing w:val="-7"/>
              </w:rPr>
              <w:t xml:space="preserve"> </w:t>
            </w:r>
            <w:r w:rsidRPr="00FE420E">
              <w:t>органом,</w:t>
            </w:r>
            <w:r w:rsidRPr="00FE420E">
              <w:rPr>
                <w:spacing w:val="-8"/>
              </w:rPr>
              <w:t xml:space="preserve"> </w:t>
            </w:r>
            <w:r w:rsidRPr="00FE420E">
              <w:t>що</w:t>
            </w:r>
            <w:r w:rsidRPr="00FE420E">
              <w:rPr>
                <w:spacing w:val="-6"/>
              </w:rPr>
              <w:t xml:space="preserve"> </w:t>
            </w:r>
            <w:r w:rsidRPr="00FE420E">
              <w:t>здійснює</w:t>
            </w:r>
            <w:r w:rsidRPr="00FE420E">
              <w:rPr>
                <w:spacing w:val="-7"/>
              </w:rPr>
              <w:t xml:space="preserve"> </w:t>
            </w:r>
            <w:r w:rsidRPr="00FE420E">
              <w:t>його</w:t>
            </w:r>
            <w:r w:rsidRPr="00FE420E">
              <w:rPr>
                <w:spacing w:val="-6"/>
              </w:rPr>
              <w:t xml:space="preserve"> </w:t>
            </w:r>
            <w:r w:rsidRPr="00FE420E">
              <w:t>ведення,</w:t>
            </w:r>
            <w:r w:rsidRPr="00FE420E">
              <w:rPr>
                <w:spacing w:val="-7"/>
              </w:rPr>
              <w:t xml:space="preserve"> </w:t>
            </w:r>
            <w:r w:rsidRPr="00FE420E">
              <w:t>з видачею витягу</w:t>
            </w:r>
          </w:p>
        </w:tc>
      </w:tr>
      <w:tr w:rsidR="00D51890" w:rsidRPr="00FE420E">
        <w:trPr>
          <w:gridAfter w:val="1"/>
          <w:wAfter w:w="131" w:type="dxa"/>
          <w:trHeight w:val="707"/>
        </w:trPr>
        <w:tc>
          <w:tcPr>
            <w:tcW w:w="715" w:type="dxa"/>
          </w:tcPr>
          <w:p w:rsidR="00D51890" w:rsidRPr="00FE420E" w:rsidRDefault="00D51890" w:rsidP="00AB6AE3">
            <w:pPr>
              <w:pStyle w:val="TableParagraph"/>
              <w:ind w:left="0" w:right="1"/>
              <w:rPr>
                <w:spacing w:val="-2"/>
              </w:rPr>
            </w:pPr>
            <w:r w:rsidRPr="00FE420E">
              <w:rPr>
                <w:spacing w:val="-2"/>
              </w:rPr>
              <w:t>8</w:t>
            </w:r>
          </w:p>
        </w:tc>
        <w:tc>
          <w:tcPr>
            <w:tcW w:w="1375" w:type="dxa"/>
          </w:tcPr>
          <w:p w:rsidR="00D51890" w:rsidRPr="00FE420E" w:rsidRDefault="00D51890" w:rsidP="00AB6AE3">
            <w:pPr>
              <w:pStyle w:val="TableParagraph"/>
              <w:ind w:left="0" w:right="1"/>
            </w:pPr>
            <w:r w:rsidRPr="00FE420E">
              <w:rPr>
                <w:spacing w:val="-2"/>
              </w:rPr>
              <w:t>00081</w:t>
            </w:r>
          </w:p>
        </w:tc>
        <w:tc>
          <w:tcPr>
            <w:tcW w:w="7590" w:type="dxa"/>
            <w:gridSpan w:val="3"/>
          </w:tcPr>
          <w:p w:rsidR="00D51890" w:rsidRPr="00FE420E" w:rsidRDefault="00D51890" w:rsidP="00AB6AE3">
            <w:pPr>
              <w:pStyle w:val="TableParagraph"/>
              <w:ind w:left="36" w:right="138"/>
              <w:jc w:val="both"/>
            </w:pPr>
            <w:r w:rsidRPr="00FE420E">
              <w:t>Виправлення</w:t>
            </w:r>
            <w:r w:rsidRPr="00FE420E">
              <w:rPr>
                <w:spacing w:val="-10"/>
              </w:rPr>
              <w:t xml:space="preserve"> </w:t>
            </w:r>
            <w:r w:rsidRPr="00FE420E">
              <w:t>технічної</w:t>
            </w:r>
            <w:r w:rsidRPr="00FE420E">
              <w:rPr>
                <w:spacing w:val="-9"/>
              </w:rPr>
              <w:t xml:space="preserve"> </w:t>
            </w:r>
            <w:r w:rsidRPr="00FE420E">
              <w:t>помилки</w:t>
            </w:r>
            <w:r w:rsidRPr="00FE420E">
              <w:rPr>
                <w:spacing w:val="-9"/>
              </w:rPr>
              <w:t xml:space="preserve"> </w:t>
            </w:r>
            <w:r w:rsidRPr="00FE420E">
              <w:t>у</w:t>
            </w:r>
            <w:r w:rsidRPr="00FE420E">
              <w:rPr>
                <w:spacing w:val="-14"/>
              </w:rPr>
              <w:t xml:space="preserve"> </w:t>
            </w:r>
            <w:r w:rsidRPr="00FE420E">
              <w:t>відомостях Державного земельного кадастру не з вини органу, що здійснює його ведення</w:t>
            </w:r>
          </w:p>
        </w:tc>
      </w:tr>
      <w:tr w:rsidR="00D51890" w:rsidRPr="00FE420E">
        <w:trPr>
          <w:gridAfter w:val="1"/>
          <w:wAfter w:w="131" w:type="dxa"/>
          <w:trHeight w:val="767"/>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00035</w:t>
            </w:r>
          </w:p>
        </w:tc>
        <w:tc>
          <w:tcPr>
            <w:tcW w:w="7590" w:type="dxa"/>
            <w:gridSpan w:val="3"/>
          </w:tcPr>
          <w:p w:rsidR="00D51890" w:rsidRPr="00FE420E" w:rsidRDefault="00D51890" w:rsidP="00AB6AE3">
            <w:pPr>
              <w:pStyle w:val="TableParagraph"/>
              <w:ind w:left="36" w:right="138"/>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 xml:space="preserve">земельного кадастру у формі витягу з Державного земельного кадастру про землі в межах територій адміністративно-територіальних </w:t>
            </w:r>
            <w:r w:rsidRPr="00FE420E">
              <w:rPr>
                <w:spacing w:val="-2"/>
              </w:rPr>
              <w:t>одиниць</w:t>
            </w:r>
          </w:p>
        </w:tc>
      </w:tr>
      <w:tr w:rsidR="00D51890" w:rsidRPr="00FE420E">
        <w:trPr>
          <w:gridAfter w:val="1"/>
          <w:wAfter w:w="131" w:type="dxa"/>
          <w:trHeight w:val="673"/>
        </w:trPr>
        <w:tc>
          <w:tcPr>
            <w:tcW w:w="715" w:type="dxa"/>
          </w:tcPr>
          <w:p w:rsidR="00D51890" w:rsidRPr="00FE420E" w:rsidRDefault="00D51890" w:rsidP="00AB6AE3">
            <w:pPr>
              <w:pStyle w:val="TableParagraph"/>
              <w:ind w:left="0" w:right="1"/>
              <w:rPr>
                <w:spacing w:val="-2"/>
              </w:rPr>
            </w:pPr>
            <w:r w:rsidRPr="00FE420E">
              <w:rPr>
                <w:spacing w:val="-2"/>
              </w:rPr>
              <w:t>10</w:t>
            </w:r>
          </w:p>
        </w:tc>
        <w:tc>
          <w:tcPr>
            <w:tcW w:w="1375" w:type="dxa"/>
          </w:tcPr>
          <w:p w:rsidR="00D51890" w:rsidRPr="00FE420E" w:rsidRDefault="00D51890" w:rsidP="00AB6AE3">
            <w:pPr>
              <w:pStyle w:val="TableParagraph"/>
              <w:ind w:left="0" w:right="1"/>
            </w:pPr>
            <w:r w:rsidRPr="00FE420E">
              <w:rPr>
                <w:spacing w:val="-2"/>
              </w:rPr>
              <w:t>00059</w:t>
            </w:r>
          </w:p>
        </w:tc>
        <w:tc>
          <w:tcPr>
            <w:tcW w:w="7590" w:type="dxa"/>
            <w:gridSpan w:val="3"/>
          </w:tcPr>
          <w:p w:rsidR="00D51890" w:rsidRPr="00FE420E" w:rsidRDefault="00D51890" w:rsidP="00AB6AE3">
            <w:pPr>
              <w:pStyle w:val="TableParagraph"/>
              <w:ind w:left="36" w:right="138"/>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земельного кадастру у формі витягу з Державного земельного кадастру про обмеження у використанні земель</w:t>
            </w:r>
          </w:p>
        </w:tc>
      </w:tr>
      <w:tr w:rsidR="00D51890" w:rsidRPr="00FE420E">
        <w:trPr>
          <w:gridAfter w:val="1"/>
          <w:wAfter w:w="131" w:type="dxa"/>
          <w:trHeight w:val="1105"/>
        </w:trPr>
        <w:tc>
          <w:tcPr>
            <w:tcW w:w="715" w:type="dxa"/>
          </w:tcPr>
          <w:p w:rsidR="00D51890" w:rsidRPr="00FE420E" w:rsidRDefault="00D51890" w:rsidP="00AB6AE3">
            <w:pPr>
              <w:pStyle w:val="TableParagraph"/>
              <w:ind w:left="0" w:right="1"/>
              <w:rPr>
                <w:spacing w:val="-2"/>
              </w:rPr>
            </w:pPr>
            <w:r w:rsidRPr="00FE420E">
              <w:rPr>
                <w:spacing w:val="-2"/>
              </w:rPr>
              <w:t>11</w:t>
            </w:r>
          </w:p>
        </w:tc>
        <w:tc>
          <w:tcPr>
            <w:tcW w:w="1375" w:type="dxa"/>
          </w:tcPr>
          <w:p w:rsidR="00D51890" w:rsidRPr="00FE420E" w:rsidRDefault="00D51890" w:rsidP="00AB6AE3">
            <w:pPr>
              <w:pStyle w:val="TableParagraph"/>
              <w:ind w:left="0" w:right="1"/>
            </w:pPr>
            <w:r w:rsidRPr="00FE420E">
              <w:rPr>
                <w:spacing w:val="-2"/>
              </w:rPr>
              <w:t>02457</w:t>
            </w:r>
          </w:p>
        </w:tc>
        <w:tc>
          <w:tcPr>
            <w:tcW w:w="7590" w:type="dxa"/>
            <w:gridSpan w:val="3"/>
          </w:tcPr>
          <w:p w:rsidR="00D51890" w:rsidRPr="00FE420E" w:rsidRDefault="00D51890" w:rsidP="00AB6AE3">
            <w:pPr>
              <w:pStyle w:val="TableParagraph"/>
              <w:ind w:left="36" w:right="138"/>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r>
      <w:tr w:rsidR="00D51890" w:rsidRPr="00FE420E">
        <w:trPr>
          <w:gridAfter w:val="1"/>
          <w:wAfter w:w="131" w:type="dxa"/>
          <w:trHeight w:val="1675"/>
        </w:trPr>
        <w:tc>
          <w:tcPr>
            <w:tcW w:w="715" w:type="dxa"/>
          </w:tcPr>
          <w:p w:rsidR="00D51890" w:rsidRPr="00FE420E" w:rsidRDefault="00D51890" w:rsidP="00AB6AE3">
            <w:pPr>
              <w:pStyle w:val="TableParagraph"/>
              <w:ind w:left="0" w:right="1"/>
              <w:rPr>
                <w:spacing w:val="-2"/>
              </w:rPr>
            </w:pPr>
            <w:r w:rsidRPr="00FE420E">
              <w:rPr>
                <w:spacing w:val="-2"/>
              </w:rPr>
              <w:t>12</w:t>
            </w:r>
          </w:p>
        </w:tc>
        <w:tc>
          <w:tcPr>
            <w:tcW w:w="1375" w:type="dxa"/>
          </w:tcPr>
          <w:p w:rsidR="00D51890" w:rsidRPr="00FE420E" w:rsidRDefault="00D51890" w:rsidP="00AB6AE3">
            <w:pPr>
              <w:pStyle w:val="TableParagraph"/>
              <w:ind w:left="0" w:right="1"/>
            </w:pPr>
            <w:r w:rsidRPr="00FE420E">
              <w:rPr>
                <w:spacing w:val="-2"/>
              </w:rPr>
              <w:t>02456</w:t>
            </w:r>
          </w:p>
        </w:tc>
        <w:tc>
          <w:tcPr>
            <w:tcW w:w="7590" w:type="dxa"/>
            <w:gridSpan w:val="3"/>
          </w:tcPr>
          <w:p w:rsidR="00D51890" w:rsidRPr="00FE420E" w:rsidRDefault="00D51890" w:rsidP="00AB6AE3">
            <w:pPr>
              <w:pStyle w:val="TableParagraph"/>
              <w:ind w:right="138"/>
              <w:jc w:val="both"/>
            </w:pPr>
            <w:r w:rsidRPr="00FE420E">
              <w:t>Надання відомостей</w:t>
            </w:r>
            <w:r w:rsidRPr="00FE420E">
              <w:rPr>
                <w:spacing w:val="-1"/>
              </w:rPr>
              <w:t xml:space="preserve"> </w:t>
            </w:r>
            <w:r w:rsidRPr="00FE420E">
              <w:t>з Державного земельного кадастру у формі витягу з Державного земельного кадастру про земельну ділянку з усіма</w:t>
            </w:r>
            <w:r w:rsidRPr="00FE420E">
              <w:rPr>
                <w:spacing w:val="-10"/>
              </w:rPr>
              <w:t xml:space="preserve"> </w:t>
            </w:r>
            <w:r w:rsidRPr="00FE420E">
              <w:t>відомостями,</w:t>
            </w:r>
            <w:r w:rsidRPr="00FE420E">
              <w:rPr>
                <w:spacing w:val="-11"/>
              </w:rPr>
              <w:t xml:space="preserve"> </w:t>
            </w:r>
            <w:r w:rsidRPr="00FE420E">
              <w:t>внесеними</w:t>
            </w:r>
            <w:r w:rsidRPr="00FE420E">
              <w:rPr>
                <w:spacing w:val="-10"/>
              </w:rPr>
              <w:t xml:space="preserve"> </w:t>
            </w:r>
            <w:r w:rsidRPr="00FE420E">
              <w:t>до</w:t>
            </w:r>
            <w:r w:rsidRPr="00FE420E">
              <w:rPr>
                <w:spacing w:val="-9"/>
              </w:rPr>
              <w:t xml:space="preserve"> </w:t>
            </w:r>
            <w:r w:rsidRPr="00FE420E">
              <w:t>Поземельної книги, крім відомостей про речові права на земельну ділянку, що виникли після 1 січня 2013</w:t>
            </w:r>
            <w:r w:rsidRPr="00FE420E">
              <w:rPr>
                <w:spacing w:val="-2"/>
              </w:rPr>
              <w:t xml:space="preserve"> </w:t>
            </w:r>
            <w:r w:rsidRPr="00FE420E">
              <w:t>р.,</w:t>
            </w:r>
            <w:r w:rsidRPr="00FE420E">
              <w:rPr>
                <w:spacing w:val="-4"/>
              </w:rPr>
              <w:t xml:space="preserve"> </w:t>
            </w:r>
            <w:r w:rsidRPr="00FE420E">
              <w:t>а</w:t>
            </w:r>
            <w:r w:rsidRPr="00FE420E">
              <w:rPr>
                <w:spacing w:val="-3"/>
              </w:rPr>
              <w:t xml:space="preserve"> </w:t>
            </w:r>
            <w:r w:rsidRPr="00FE420E">
              <w:t>також</w:t>
            </w:r>
            <w:r w:rsidRPr="00FE420E">
              <w:rPr>
                <w:spacing w:val="-3"/>
              </w:rPr>
              <w:t xml:space="preserve"> </w:t>
            </w:r>
            <w:r w:rsidRPr="00FE420E">
              <w:t>з</w:t>
            </w:r>
            <w:r w:rsidRPr="00FE420E">
              <w:rPr>
                <w:spacing w:val="-4"/>
              </w:rPr>
              <w:t xml:space="preserve"> </w:t>
            </w:r>
            <w:r w:rsidRPr="00FE420E">
              <w:t>відомостями</w:t>
            </w:r>
            <w:r w:rsidRPr="00FE420E">
              <w:rPr>
                <w:spacing w:val="-6"/>
              </w:rPr>
              <w:t xml:space="preserve"> </w:t>
            </w:r>
            <w:r w:rsidRPr="00FE420E">
              <w:t>про</w:t>
            </w:r>
            <w:r w:rsidRPr="00FE420E">
              <w:rPr>
                <w:spacing w:val="-5"/>
              </w:rPr>
              <w:t xml:space="preserve"> </w:t>
            </w:r>
            <w:r w:rsidRPr="00FE420E">
              <w:rPr>
                <w:spacing w:val="-2"/>
              </w:rPr>
              <w:t xml:space="preserve">ділянки </w:t>
            </w:r>
            <w:r w:rsidRPr="00FE420E">
              <w:t>надр,</w:t>
            </w:r>
            <w:r w:rsidRPr="00FE420E">
              <w:rPr>
                <w:spacing w:val="-7"/>
              </w:rPr>
              <w:t xml:space="preserve"> </w:t>
            </w:r>
            <w:r w:rsidRPr="00FE420E">
              <w:t>надані</w:t>
            </w:r>
            <w:r w:rsidRPr="00FE420E">
              <w:rPr>
                <w:spacing w:val="-4"/>
              </w:rPr>
              <w:t xml:space="preserve"> </w:t>
            </w:r>
            <w:r w:rsidRPr="00FE420E">
              <w:t>у</w:t>
            </w:r>
            <w:r w:rsidRPr="00FE420E">
              <w:rPr>
                <w:spacing w:val="-9"/>
              </w:rPr>
              <w:t xml:space="preserve"> </w:t>
            </w:r>
            <w:r w:rsidRPr="00FE420E">
              <w:t>користування</w:t>
            </w:r>
            <w:r w:rsidRPr="00FE420E">
              <w:rPr>
                <w:spacing w:val="-6"/>
              </w:rPr>
              <w:t xml:space="preserve"> </w:t>
            </w:r>
            <w:r w:rsidRPr="00FE420E">
              <w:t>відповідно</w:t>
            </w:r>
            <w:r w:rsidRPr="00FE420E">
              <w:rPr>
                <w:spacing w:val="-7"/>
              </w:rPr>
              <w:t xml:space="preserve"> </w:t>
            </w:r>
            <w:r w:rsidRPr="00FE420E">
              <w:rPr>
                <w:spacing w:val="-5"/>
              </w:rPr>
              <w:t>до</w:t>
            </w:r>
            <w:r w:rsidRPr="00FE420E">
              <w:t xml:space="preserve"> спеціальних дозволів на користування надрами та актів про надання гірничих відводів, одержаними</w:t>
            </w:r>
            <w:r w:rsidRPr="00FE420E">
              <w:rPr>
                <w:spacing w:val="-10"/>
              </w:rPr>
              <w:t xml:space="preserve"> </w:t>
            </w:r>
            <w:r w:rsidRPr="00FE420E">
              <w:t>в</w:t>
            </w:r>
            <w:r w:rsidRPr="00FE420E">
              <w:rPr>
                <w:spacing w:val="-10"/>
              </w:rPr>
              <w:t xml:space="preserve"> </w:t>
            </w:r>
            <w:r w:rsidRPr="00FE420E">
              <w:t>порядку</w:t>
            </w:r>
            <w:r w:rsidRPr="00FE420E">
              <w:rPr>
                <w:spacing w:val="-13"/>
              </w:rPr>
              <w:t xml:space="preserve"> </w:t>
            </w:r>
            <w:r w:rsidRPr="00FE420E">
              <w:t>інформаційної</w:t>
            </w:r>
            <w:r w:rsidRPr="00FE420E">
              <w:rPr>
                <w:spacing w:val="-9"/>
              </w:rPr>
              <w:t xml:space="preserve"> </w:t>
            </w:r>
            <w:r w:rsidRPr="00FE420E">
              <w:t>взаємодії між Державним земельним кадастром, Держгеонадрами</w:t>
            </w:r>
            <w:r w:rsidRPr="00FE420E">
              <w:rPr>
                <w:spacing w:val="-7"/>
              </w:rPr>
              <w:t xml:space="preserve"> </w:t>
            </w:r>
            <w:r w:rsidRPr="00FE420E">
              <w:t>та</w:t>
            </w:r>
            <w:r w:rsidRPr="00FE420E">
              <w:rPr>
                <w:spacing w:val="-10"/>
              </w:rPr>
              <w:t xml:space="preserve"> </w:t>
            </w:r>
            <w:r w:rsidRPr="00FE420E">
              <w:t>Держпраці</w:t>
            </w:r>
            <w:r w:rsidRPr="00FE420E">
              <w:rPr>
                <w:spacing w:val="-6"/>
              </w:rPr>
              <w:t xml:space="preserve"> </w:t>
            </w:r>
            <w:r w:rsidRPr="00FE420E">
              <w:t>(за</w:t>
            </w:r>
            <w:r w:rsidRPr="00FE420E">
              <w:rPr>
                <w:spacing w:val="-10"/>
              </w:rPr>
              <w:t xml:space="preserve"> </w:t>
            </w:r>
            <w:r w:rsidRPr="00FE420E">
              <w:t>наявності),</w:t>
            </w:r>
            <w:r w:rsidRPr="00FE420E">
              <w:rPr>
                <w:spacing w:val="-8"/>
              </w:rPr>
              <w:t xml:space="preserve"> </w:t>
            </w:r>
            <w:r w:rsidRPr="00FE420E">
              <w:t>та посиланням на документи, на підставі яких відомості</w:t>
            </w:r>
            <w:r w:rsidRPr="00FE420E">
              <w:rPr>
                <w:spacing w:val="-9"/>
              </w:rPr>
              <w:t xml:space="preserve"> </w:t>
            </w:r>
            <w:r w:rsidRPr="00FE420E">
              <w:t>про</w:t>
            </w:r>
            <w:r w:rsidRPr="00FE420E">
              <w:rPr>
                <w:spacing w:val="-9"/>
              </w:rPr>
              <w:t xml:space="preserve"> </w:t>
            </w:r>
            <w:r w:rsidRPr="00FE420E">
              <w:t>обмеження</w:t>
            </w:r>
            <w:r w:rsidRPr="00FE420E">
              <w:rPr>
                <w:spacing w:val="-6"/>
              </w:rPr>
              <w:t xml:space="preserve"> </w:t>
            </w:r>
            <w:r w:rsidRPr="00FE420E">
              <w:t>у</w:t>
            </w:r>
            <w:r w:rsidRPr="00FE420E">
              <w:rPr>
                <w:spacing w:val="-10"/>
              </w:rPr>
              <w:t xml:space="preserve"> </w:t>
            </w:r>
            <w:r w:rsidRPr="00FE420E">
              <w:t>використанні</w:t>
            </w:r>
            <w:r w:rsidRPr="00FE420E">
              <w:rPr>
                <w:spacing w:val="-5"/>
              </w:rPr>
              <w:t xml:space="preserve"> </w:t>
            </w:r>
            <w:r w:rsidRPr="00FE420E">
              <w:t>земель внесені до Державного земельного кадастру</w:t>
            </w:r>
          </w:p>
        </w:tc>
      </w:tr>
      <w:tr w:rsidR="00D51890" w:rsidRPr="00FE420E">
        <w:trPr>
          <w:gridAfter w:val="1"/>
          <w:wAfter w:w="131" w:type="dxa"/>
          <w:trHeight w:val="2860"/>
        </w:trPr>
        <w:tc>
          <w:tcPr>
            <w:tcW w:w="715" w:type="dxa"/>
          </w:tcPr>
          <w:p w:rsidR="00D51890" w:rsidRPr="00FE420E" w:rsidRDefault="00D51890" w:rsidP="00AB6AE3">
            <w:pPr>
              <w:pStyle w:val="TableParagraph"/>
              <w:ind w:left="0" w:right="1"/>
              <w:rPr>
                <w:spacing w:val="-2"/>
              </w:rPr>
            </w:pPr>
            <w:r w:rsidRPr="00FE420E">
              <w:rPr>
                <w:spacing w:val="-2"/>
              </w:rPr>
              <w:t>13</w:t>
            </w:r>
          </w:p>
        </w:tc>
        <w:tc>
          <w:tcPr>
            <w:tcW w:w="1375" w:type="dxa"/>
          </w:tcPr>
          <w:p w:rsidR="00D51890" w:rsidRPr="00FE420E" w:rsidRDefault="00D51890" w:rsidP="00AB6AE3">
            <w:pPr>
              <w:pStyle w:val="TableParagraph"/>
              <w:ind w:left="0" w:right="1"/>
            </w:pPr>
            <w:r w:rsidRPr="00FE420E">
              <w:rPr>
                <w:spacing w:val="-2"/>
              </w:rPr>
              <w:t>02455</w:t>
            </w:r>
          </w:p>
        </w:tc>
        <w:tc>
          <w:tcPr>
            <w:tcW w:w="7590" w:type="dxa"/>
            <w:gridSpan w:val="3"/>
          </w:tcPr>
          <w:p w:rsidR="00D51890" w:rsidRPr="00FE420E" w:rsidRDefault="00D51890" w:rsidP="00AB6AE3">
            <w:pPr>
              <w:pStyle w:val="TableParagraph"/>
              <w:ind w:right="141"/>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w:t>
            </w:r>
            <w:r w:rsidRPr="00FE420E">
              <w:rPr>
                <w:spacing w:val="-8"/>
              </w:rPr>
              <w:t xml:space="preserve"> </w:t>
            </w:r>
            <w:r w:rsidRPr="00FE420E">
              <w:t>надр,</w:t>
            </w:r>
            <w:r w:rsidRPr="00FE420E">
              <w:rPr>
                <w:spacing w:val="-9"/>
              </w:rPr>
              <w:t xml:space="preserve"> </w:t>
            </w:r>
            <w:r w:rsidRPr="00FE420E">
              <w:t>надані</w:t>
            </w:r>
            <w:r w:rsidRPr="00FE420E">
              <w:rPr>
                <w:spacing w:val="-7"/>
              </w:rPr>
              <w:t xml:space="preserve"> </w:t>
            </w:r>
            <w:r w:rsidRPr="00FE420E">
              <w:t>у</w:t>
            </w:r>
            <w:r w:rsidRPr="00FE420E">
              <w:rPr>
                <w:spacing w:val="-10"/>
              </w:rPr>
              <w:t xml:space="preserve"> </w:t>
            </w:r>
            <w:r w:rsidRPr="00FE420E">
              <w:t>користування</w:t>
            </w:r>
            <w:r w:rsidRPr="00FE420E">
              <w:rPr>
                <w:spacing w:val="-8"/>
              </w:rPr>
              <w:t xml:space="preserve"> </w:t>
            </w:r>
            <w:r w:rsidRPr="00FE420E">
              <w:t>відповідно до спеціальних дозволів на користування надрами</w:t>
            </w:r>
            <w:r w:rsidRPr="00FE420E">
              <w:rPr>
                <w:spacing w:val="-6"/>
              </w:rPr>
              <w:t xml:space="preserve"> </w:t>
            </w:r>
            <w:r w:rsidRPr="00FE420E">
              <w:t>та</w:t>
            </w:r>
            <w:r w:rsidRPr="00FE420E">
              <w:rPr>
                <w:spacing w:val="-6"/>
              </w:rPr>
              <w:t xml:space="preserve"> </w:t>
            </w:r>
            <w:r w:rsidRPr="00FE420E">
              <w:t>актів</w:t>
            </w:r>
            <w:r w:rsidRPr="00FE420E">
              <w:rPr>
                <w:spacing w:val="-7"/>
              </w:rPr>
              <w:t xml:space="preserve"> </w:t>
            </w:r>
            <w:r w:rsidRPr="00FE420E">
              <w:t>про</w:t>
            </w:r>
            <w:r w:rsidRPr="00FE420E">
              <w:rPr>
                <w:spacing w:val="-5"/>
              </w:rPr>
              <w:t xml:space="preserve"> </w:t>
            </w:r>
            <w:r w:rsidRPr="00FE420E">
              <w:t>надання</w:t>
            </w:r>
            <w:r w:rsidRPr="00FE420E">
              <w:rPr>
                <w:spacing w:val="-6"/>
              </w:rPr>
              <w:t xml:space="preserve"> </w:t>
            </w:r>
            <w:r w:rsidRPr="00FE420E">
              <w:t>гірничих</w:t>
            </w:r>
            <w:r w:rsidRPr="00FE420E">
              <w:rPr>
                <w:spacing w:val="-9"/>
              </w:rPr>
              <w:t xml:space="preserve"> </w:t>
            </w:r>
            <w:r w:rsidRPr="00FE420E">
              <w:t>відводів, одержаними в порядку інформаційної взаємодії між Державним земельним кадастром, Держгеонадрами</w:t>
            </w:r>
            <w:r w:rsidRPr="00FE420E">
              <w:rPr>
                <w:spacing w:val="-7"/>
              </w:rPr>
              <w:t xml:space="preserve"> </w:t>
            </w:r>
            <w:r w:rsidRPr="00FE420E">
              <w:t>та</w:t>
            </w:r>
            <w:r w:rsidRPr="00FE420E">
              <w:rPr>
                <w:spacing w:val="-10"/>
              </w:rPr>
              <w:t xml:space="preserve"> </w:t>
            </w:r>
            <w:r w:rsidRPr="00FE420E">
              <w:t>Держпраці</w:t>
            </w:r>
            <w:r w:rsidRPr="00FE420E">
              <w:rPr>
                <w:spacing w:val="-6"/>
              </w:rPr>
              <w:t xml:space="preserve"> </w:t>
            </w:r>
            <w:r w:rsidRPr="00FE420E">
              <w:t>(за</w:t>
            </w:r>
            <w:r w:rsidRPr="00FE420E">
              <w:rPr>
                <w:spacing w:val="-10"/>
              </w:rPr>
              <w:t xml:space="preserve"> </w:t>
            </w:r>
            <w:r w:rsidRPr="00FE420E">
              <w:t>наявності),</w:t>
            </w:r>
            <w:r w:rsidRPr="00FE420E">
              <w:rPr>
                <w:spacing w:val="-8"/>
              </w:rPr>
              <w:t xml:space="preserve"> </w:t>
            </w:r>
            <w:r w:rsidRPr="00FE420E">
              <w:t>та посиланням на документи, на підставі яких відомості</w:t>
            </w:r>
            <w:r w:rsidRPr="00FE420E">
              <w:rPr>
                <w:spacing w:val="-9"/>
              </w:rPr>
              <w:t xml:space="preserve"> </w:t>
            </w:r>
            <w:r w:rsidRPr="00FE420E">
              <w:t>про</w:t>
            </w:r>
            <w:r w:rsidRPr="00FE420E">
              <w:rPr>
                <w:spacing w:val="-9"/>
              </w:rPr>
              <w:t xml:space="preserve"> </w:t>
            </w:r>
            <w:r w:rsidRPr="00FE420E">
              <w:t>обмеження</w:t>
            </w:r>
            <w:r w:rsidRPr="00FE420E">
              <w:rPr>
                <w:spacing w:val="-6"/>
              </w:rPr>
              <w:t xml:space="preserve"> </w:t>
            </w:r>
            <w:r w:rsidRPr="00FE420E">
              <w:t>у</w:t>
            </w:r>
            <w:r w:rsidRPr="00FE420E">
              <w:rPr>
                <w:spacing w:val="-10"/>
              </w:rPr>
              <w:t xml:space="preserve"> </w:t>
            </w:r>
            <w:r w:rsidRPr="00FE420E">
              <w:t>використанні</w:t>
            </w:r>
            <w:r w:rsidRPr="00FE420E">
              <w:rPr>
                <w:spacing w:val="-5"/>
              </w:rPr>
              <w:t xml:space="preserve"> </w:t>
            </w:r>
            <w:r w:rsidRPr="00FE420E">
              <w:t>земель внесені до Державного земельного кадастру</w:t>
            </w:r>
          </w:p>
        </w:tc>
      </w:tr>
      <w:tr w:rsidR="00D51890" w:rsidRPr="00FE420E">
        <w:trPr>
          <w:gridAfter w:val="1"/>
          <w:wAfter w:w="131" w:type="dxa"/>
          <w:trHeight w:val="561"/>
        </w:trPr>
        <w:tc>
          <w:tcPr>
            <w:tcW w:w="715" w:type="dxa"/>
          </w:tcPr>
          <w:p w:rsidR="00D51890" w:rsidRPr="00FE420E" w:rsidRDefault="00D51890" w:rsidP="00AB6AE3">
            <w:pPr>
              <w:pStyle w:val="TableParagraph"/>
              <w:ind w:left="0" w:right="1"/>
              <w:rPr>
                <w:spacing w:val="-2"/>
              </w:rPr>
            </w:pPr>
            <w:r w:rsidRPr="00FE420E">
              <w:rPr>
                <w:spacing w:val="-2"/>
              </w:rPr>
              <w:t>14</w:t>
            </w:r>
          </w:p>
        </w:tc>
        <w:tc>
          <w:tcPr>
            <w:tcW w:w="1375" w:type="dxa"/>
          </w:tcPr>
          <w:p w:rsidR="00D51890" w:rsidRPr="00FE420E" w:rsidRDefault="00D51890" w:rsidP="00AB6AE3">
            <w:pPr>
              <w:pStyle w:val="TableParagraph"/>
              <w:ind w:left="0" w:right="1"/>
            </w:pPr>
            <w:r w:rsidRPr="00FE420E">
              <w:rPr>
                <w:spacing w:val="-2"/>
              </w:rPr>
              <w:t>00061</w:t>
            </w:r>
          </w:p>
        </w:tc>
        <w:tc>
          <w:tcPr>
            <w:tcW w:w="7590" w:type="dxa"/>
            <w:gridSpan w:val="3"/>
          </w:tcPr>
          <w:p w:rsidR="00D51890" w:rsidRPr="00FE420E" w:rsidRDefault="00D51890" w:rsidP="00AB6AE3">
            <w:pPr>
              <w:pStyle w:val="TableParagraph"/>
              <w:ind w:left="36" w:right="141"/>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земельного кадастру у формі довідки, що містить узагальнену</w:t>
            </w:r>
            <w:r w:rsidRPr="00FE420E">
              <w:rPr>
                <w:spacing w:val="-1"/>
              </w:rPr>
              <w:t xml:space="preserve"> </w:t>
            </w:r>
            <w:r w:rsidRPr="00FE420E">
              <w:t>інформацію</w:t>
            </w:r>
            <w:r w:rsidRPr="00FE420E">
              <w:rPr>
                <w:spacing w:val="-1"/>
              </w:rPr>
              <w:t xml:space="preserve"> </w:t>
            </w:r>
            <w:r w:rsidRPr="00FE420E">
              <w:t>про землі (території)</w:t>
            </w:r>
          </w:p>
        </w:tc>
      </w:tr>
      <w:tr w:rsidR="00D51890" w:rsidRPr="00FE420E">
        <w:trPr>
          <w:gridAfter w:val="1"/>
          <w:wAfter w:w="131" w:type="dxa"/>
          <w:trHeight w:val="786"/>
        </w:trPr>
        <w:tc>
          <w:tcPr>
            <w:tcW w:w="715" w:type="dxa"/>
          </w:tcPr>
          <w:p w:rsidR="00D51890" w:rsidRPr="00FE420E" w:rsidRDefault="00D51890" w:rsidP="00AB6AE3">
            <w:pPr>
              <w:pStyle w:val="TableParagraph"/>
              <w:spacing w:before="55"/>
              <w:ind w:left="0" w:right="1"/>
              <w:rPr>
                <w:spacing w:val="-2"/>
              </w:rPr>
            </w:pPr>
            <w:r w:rsidRPr="00FE420E">
              <w:rPr>
                <w:spacing w:val="-2"/>
              </w:rPr>
              <w:t>15</w:t>
            </w:r>
          </w:p>
        </w:tc>
        <w:tc>
          <w:tcPr>
            <w:tcW w:w="1375" w:type="dxa"/>
          </w:tcPr>
          <w:p w:rsidR="00D51890" w:rsidRPr="00FE420E" w:rsidRDefault="00D51890" w:rsidP="00AB6AE3">
            <w:pPr>
              <w:pStyle w:val="TableParagraph"/>
              <w:spacing w:before="55"/>
              <w:ind w:left="0" w:right="1"/>
            </w:pPr>
            <w:r w:rsidRPr="00FE420E">
              <w:rPr>
                <w:spacing w:val="-2"/>
              </w:rPr>
              <w:t>00062</w:t>
            </w:r>
          </w:p>
        </w:tc>
        <w:tc>
          <w:tcPr>
            <w:tcW w:w="7590" w:type="dxa"/>
            <w:gridSpan w:val="3"/>
          </w:tcPr>
          <w:p w:rsidR="00D51890" w:rsidRPr="00FE420E" w:rsidRDefault="00D51890" w:rsidP="00AB6AE3">
            <w:pPr>
              <w:pStyle w:val="TableParagraph"/>
              <w:spacing w:before="55"/>
              <w:ind w:right="141"/>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земельного кадастру у формі викопіювання з картографічної</w:t>
            </w:r>
            <w:r w:rsidRPr="00FE420E">
              <w:rPr>
                <w:spacing w:val="-13"/>
              </w:rPr>
              <w:t xml:space="preserve"> </w:t>
            </w:r>
            <w:r w:rsidRPr="00FE420E">
              <w:t>основи</w:t>
            </w:r>
            <w:r w:rsidRPr="00FE420E">
              <w:rPr>
                <w:spacing w:val="-14"/>
              </w:rPr>
              <w:t xml:space="preserve"> </w:t>
            </w:r>
            <w:r w:rsidRPr="00FE420E">
              <w:t>Державного</w:t>
            </w:r>
            <w:r w:rsidRPr="00FE420E">
              <w:rPr>
                <w:spacing w:val="-13"/>
              </w:rPr>
              <w:t xml:space="preserve"> </w:t>
            </w:r>
            <w:r w:rsidRPr="00FE420E">
              <w:t>земельного кадастру, кадастрової карти (плану)</w:t>
            </w:r>
          </w:p>
        </w:tc>
      </w:tr>
      <w:tr w:rsidR="00D51890" w:rsidRPr="00FE420E">
        <w:trPr>
          <w:gridAfter w:val="1"/>
          <w:wAfter w:w="131" w:type="dxa"/>
          <w:trHeight w:val="513"/>
        </w:trPr>
        <w:tc>
          <w:tcPr>
            <w:tcW w:w="715" w:type="dxa"/>
          </w:tcPr>
          <w:p w:rsidR="00D51890" w:rsidRPr="00FE420E" w:rsidRDefault="00D51890" w:rsidP="00AB6AE3">
            <w:pPr>
              <w:pStyle w:val="TableParagraph"/>
              <w:ind w:left="0" w:right="1"/>
              <w:rPr>
                <w:spacing w:val="-2"/>
              </w:rPr>
            </w:pPr>
            <w:r w:rsidRPr="00FE420E">
              <w:rPr>
                <w:spacing w:val="-2"/>
              </w:rPr>
              <w:t>16</w:t>
            </w:r>
          </w:p>
        </w:tc>
        <w:tc>
          <w:tcPr>
            <w:tcW w:w="1375" w:type="dxa"/>
          </w:tcPr>
          <w:p w:rsidR="00D51890" w:rsidRPr="00FE420E" w:rsidRDefault="00D51890" w:rsidP="00AB6AE3">
            <w:pPr>
              <w:pStyle w:val="TableParagraph"/>
              <w:ind w:left="0" w:right="1"/>
            </w:pPr>
            <w:r w:rsidRPr="00FE420E">
              <w:rPr>
                <w:spacing w:val="-2"/>
              </w:rPr>
              <w:t>00063</w:t>
            </w:r>
          </w:p>
        </w:tc>
        <w:tc>
          <w:tcPr>
            <w:tcW w:w="7590" w:type="dxa"/>
            <w:gridSpan w:val="3"/>
          </w:tcPr>
          <w:p w:rsidR="00D51890" w:rsidRPr="00FE420E" w:rsidRDefault="00D51890" w:rsidP="00AB6AE3">
            <w:pPr>
              <w:pStyle w:val="TableParagraph"/>
              <w:ind w:left="36" w:right="141"/>
              <w:jc w:val="both"/>
            </w:pPr>
            <w:r w:rsidRPr="00FE420E">
              <w:t>Надання</w:t>
            </w:r>
            <w:r w:rsidRPr="00FE420E">
              <w:rPr>
                <w:spacing w:val="-10"/>
              </w:rPr>
              <w:t xml:space="preserve"> </w:t>
            </w:r>
            <w:r w:rsidRPr="00FE420E">
              <w:t>відомостей</w:t>
            </w:r>
            <w:r w:rsidRPr="00FE420E">
              <w:rPr>
                <w:spacing w:val="-11"/>
              </w:rPr>
              <w:t xml:space="preserve"> </w:t>
            </w:r>
            <w:r w:rsidRPr="00FE420E">
              <w:t>з</w:t>
            </w:r>
            <w:r w:rsidRPr="00FE420E">
              <w:rPr>
                <w:spacing w:val="-10"/>
              </w:rPr>
              <w:t xml:space="preserve"> </w:t>
            </w:r>
            <w:r w:rsidRPr="00FE420E">
              <w:t>Державного</w:t>
            </w:r>
            <w:r w:rsidRPr="00FE420E">
              <w:rPr>
                <w:spacing w:val="-9"/>
              </w:rPr>
              <w:t xml:space="preserve"> </w:t>
            </w:r>
            <w:r w:rsidRPr="00FE420E">
              <w:t>земельного кадастру у формі копії документа, що створюється під час ведення Державного земельного кадастру</w:t>
            </w:r>
          </w:p>
        </w:tc>
      </w:tr>
      <w:tr w:rsidR="00D51890" w:rsidRPr="00FE420E">
        <w:trPr>
          <w:gridAfter w:val="1"/>
          <w:wAfter w:w="131" w:type="dxa"/>
          <w:trHeight w:val="455"/>
        </w:trPr>
        <w:tc>
          <w:tcPr>
            <w:tcW w:w="715" w:type="dxa"/>
          </w:tcPr>
          <w:p w:rsidR="00D51890" w:rsidRPr="00FE420E" w:rsidRDefault="00D51890" w:rsidP="00AB6AE3">
            <w:pPr>
              <w:pStyle w:val="TableParagraph"/>
              <w:ind w:left="0" w:right="1"/>
              <w:rPr>
                <w:spacing w:val="-2"/>
              </w:rPr>
            </w:pPr>
            <w:r w:rsidRPr="00FE420E">
              <w:rPr>
                <w:spacing w:val="-2"/>
              </w:rPr>
              <w:t>17</w:t>
            </w:r>
          </w:p>
        </w:tc>
        <w:tc>
          <w:tcPr>
            <w:tcW w:w="1375" w:type="dxa"/>
          </w:tcPr>
          <w:p w:rsidR="00D51890" w:rsidRPr="00FE420E" w:rsidRDefault="00D51890" w:rsidP="00AB6AE3">
            <w:pPr>
              <w:pStyle w:val="TableParagraph"/>
              <w:ind w:left="0" w:right="1"/>
            </w:pPr>
            <w:r w:rsidRPr="00FE420E">
              <w:rPr>
                <w:spacing w:val="-2"/>
              </w:rPr>
              <w:t>00064</w:t>
            </w:r>
          </w:p>
        </w:tc>
        <w:tc>
          <w:tcPr>
            <w:tcW w:w="7590" w:type="dxa"/>
            <w:gridSpan w:val="3"/>
          </w:tcPr>
          <w:p w:rsidR="00D51890" w:rsidRPr="00FE420E" w:rsidRDefault="00D51890" w:rsidP="00AB6AE3">
            <w:pPr>
              <w:pStyle w:val="TableParagraph"/>
              <w:ind w:left="36" w:right="141"/>
              <w:jc w:val="both"/>
            </w:pPr>
            <w:r w:rsidRPr="00FE420E">
              <w:t>Надання</w:t>
            </w:r>
            <w:r w:rsidRPr="00FE420E">
              <w:rPr>
                <w:spacing w:val="-10"/>
              </w:rPr>
              <w:t xml:space="preserve"> </w:t>
            </w:r>
            <w:r w:rsidRPr="00FE420E">
              <w:t>довідки</w:t>
            </w:r>
            <w:r w:rsidRPr="00FE420E">
              <w:rPr>
                <w:spacing w:val="-9"/>
              </w:rPr>
              <w:t xml:space="preserve"> </w:t>
            </w:r>
            <w:r w:rsidRPr="00FE420E">
              <w:t>про</w:t>
            </w:r>
            <w:r w:rsidRPr="00FE420E">
              <w:rPr>
                <w:spacing w:val="-6"/>
              </w:rPr>
              <w:t xml:space="preserve"> </w:t>
            </w:r>
            <w:r w:rsidRPr="00FE420E">
              <w:t>наявність</w:t>
            </w:r>
            <w:r w:rsidRPr="00FE420E">
              <w:rPr>
                <w:spacing w:val="-8"/>
              </w:rPr>
              <w:t xml:space="preserve"> </w:t>
            </w:r>
            <w:r w:rsidRPr="00FE420E">
              <w:t>та</w:t>
            </w:r>
            <w:r w:rsidRPr="00FE420E">
              <w:rPr>
                <w:spacing w:val="-7"/>
              </w:rPr>
              <w:t xml:space="preserve"> </w:t>
            </w:r>
            <w:r w:rsidRPr="00FE420E">
              <w:t>розмір земельної частки (паю)</w:t>
            </w:r>
          </w:p>
        </w:tc>
      </w:tr>
      <w:tr w:rsidR="00D51890" w:rsidRPr="00FE420E">
        <w:trPr>
          <w:gridAfter w:val="1"/>
          <w:wAfter w:w="131" w:type="dxa"/>
          <w:trHeight w:val="843"/>
        </w:trPr>
        <w:tc>
          <w:tcPr>
            <w:tcW w:w="715" w:type="dxa"/>
          </w:tcPr>
          <w:p w:rsidR="00D51890" w:rsidRPr="00FE420E" w:rsidRDefault="00D51890" w:rsidP="00AB6AE3">
            <w:pPr>
              <w:pStyle w:val="TableParagraph"/>
              <w:spacing w:before="103"/>
              <w:ind w:left="0" w:right="1"/>
              <w:rPr>
                <w:spacing w:val="-2"/>
              </w:rPr>
            </w:pPr>
            <w:r w:rsidRPr="00FE420E">
              <w:rPr>
                <w:spacing w:val="-2"/>
              </w:rPr>
              <w:t>18</w:t>
            </w:r>
          </w:p>
        </w:tc>
        <w:tc>
          <w:tcPr>
            <w:tcW w:w="1375" w:type="dxa"/>
          </w:tcPr>
          <w:p w:rsidR="00D51890" w:rsidRPr="00FE420E" w:rsidRDefault="00D51890" w:rsidP="00AB6AE3">
            <w:pPr>
              <w:pStyle w:val="TableParagraph"/>
              <w:spacing w:before="103"/>
              <w:ind w:left="0" w:right="1"/>
            </w:pPr>
            <w:r w:rsidRPr="00FE420E">
              <w:rPr>
                <w:spacing w:val="-2"/>
              </w:rPr>
              <w:t>00065</w:t>
            </w:r>
          </w:p>
        </w:tc>
        <w:tc>
          <w:tcPr>
            <w:tcW w:w="7590" w:type="dxa"/>
            <w:gridSpan w:val="3"/>
          </w:tcPr>
          <w:p w:rsidR="00D51890" w:rsidRPr="00FE420E" w:rsidRDefault="00D51890" w:rsidP="00AB6AE3">
            <w:pPr>
              <w:pStyle w:val="TableParagraph"/>
              <w:spacing w:before="103"/>
              <w:ind w:left="36" w:right="282"/>
              <w:jc w:val="both"/>
            </w:pPr>
            <w:r w:rsidRPr="00FE420E">
              <w:t>Надання довідки про наявність у Державному земельному</w:t>
            </w:r>
            <w:r w:rsidRPr="00FE420E">
              <w:rPr>
                <w:spacing w:val="-13"/>
              </w:rPr>
              <w:t xml:space="preserve"> </w:t>
            </w:r>
            <w:r w:rsidRPr="00FE420E">
              <w:t>кадастрі</w:t>
            </w:r>
            <w:r w:rsidRPr="00FE420E">
              <w:rPr>
                <w:spacing w:val="-9"/>
              </w:rPr>
              <w:t xml:space="preserve"> </w:t>
            </w:r>
            <w:r w:rsidRPr="00FE420E">
              <w:t>відомостей</w:t>
            </w:r>
            <w:r w:rsidRPr="00FE420E">
              <w:rPr>
                <w:spacing w:val="-10"/>
              </w:rPr>
              <w:t xml:space="preserve"> </w:t>
            </w:r>
            <w:r w:rsidRPr="00FE420E">
              <w:t>про</w:t>
            </w:r>
            <w:r w:rsidRPr="00FE420E">
              <w:rPr>
                <w:spacing w:val="-9"/>
              </w:rPr>
              <w:t xml:space="preserve"> </w:t>
            </w:r>
            <w:r w:rsidRPr="00FE420E">
              <w:t>одержання у власність земельної ділянки у межах норм безоплатної приватизації за певним видом її цільового призначення</w:t>
            </w:r>
          </w:p>
        </w:tc>
      </w:tr>
      <w:tr w:rsidR="00D51890" w:rsidRPr="00FE420E">
        <w:trPr>
          <w:gridAfter w:val="1"/>
          <w:wAfter w:w="131" w:type="dxa"/>
          <w:trHeight w:val="689"/>
        </w:trPr>
        <w:tc>
          <w:tcPr>
            <w:tcW w:w="715" w:type="dxa"/>
          </w:tcPr>
          <w:p w:rsidR="00D51890" w:rsidRPr="00FE420E" w:rsidRDefault="00D51890" w:rsidP="00AB6AE3">
            <w:pPr>
              <w:pStyle w:val="TableParagraph"/>
              <w:ind w:left="0" w:right="1"/>
              <w:rPr>
                <w:spacing w:val="-2"/>
              </w:rPr>
            </w:pPr>
            <w:r w:rsidRPr="00FE420E">
              <w:rPr>
                <w:spacing w:val="-2"/>
              </w:rPr>
              <w:t>19</w:t>
            </w:r>
          </w:p>
        </w:tc>
        <w:tc>
          <w:tcPr>
            <w:tcW w:w="1375" w:type="dxa"/>
          </w:tcPr>
          <w:p w:rsidR="00D51890" w:rsidRPr="00FE420E" w:rsidRDefault="00D51890" w:rsidP="00AB6AE3">
            <w:pPr>
              <w:pStyle w:val="TableParagraph"/>
              <w:ind w:left="0" w:right="1"/>
            </w:pPr>
            <w:r w:rsidRPr="00FE420E">
              <w:rPr>
                <w:spacing w:val="-2"/>
              </w:rPr>
              <w:t>01254</w:t>
            </w:r>
          </w:p>
        </w:tc>
        <w:tc>
          <w:tcPr>
            <w:tcW w:w="7590" w:type="dxa"/>
            <w:gridSpan w:val="3"/>
          </w:tcPr>
          <w:p w:rsidR="00D51890" w:rsidRPr="00FE420E" w:rsidRDefault="00D51890" w:rsidP="00AB6AE3">
            <w:pPr>
              <w:pStyle w:val="TableParagraph"/>
              <w:ind w:left="36" w:right="282"/>
              <w:jc w:val="both"/>
            </w:pPr>
            <w:r w:rsidRPr="00FE420E">
              <w:t>Надання</w:t>
            </w:r>
            <w:r w:rsidRPr="00FE420E">
              <w:rPr>
                <w:spacing w:val="-8"/>
              </w:rPr>
              <w:t xml:space="preserve"> </w:t>
            </w:r>
            <w:r w:rsidRPr="00FE420E">
              <w:t>довідки</w:t>
            </w:r>
            <w:r w:rsidRPr="00FE420E">
              <w:rPr>
                <w:spacing w:val="-7"/>
              </w:rPr>
              <w:t xml:space="preserve"> </w:t>
            </w:r>
            <w:r w:rsidRPr="00FE420E">
              <w:t>про</w:t>
            </w:r>
            <w:r w:rsidRPr="00FE420E">
              <w:rPr>
                <w:spacing w:val="-4"/>
              </w:rPr>
              <w:t xml:space="preserve"> </w:t>
            </w:r>
            <w:r w:rsidRPr="00FE420E">
              <w:t>осіб,</w:t>
            </w:r>
            <w:r w:rsidRPr="00FE420E">
              <w:rPr>
                <w:spacing w:val="-6"/>
              </w:rPr>
              <w:t xml:space="preserve"> </w:t>
            </w:r>
            <w:r w:rsidRPr="00FE420E">
              <w:t>які</w:t>
            </w:r>
            <w:r w:rsidRPr="00FE420E">
              <w:rPr>
                <w:spacing w:val="-7"/>
              </w:rPr>
              <w:t xml:space="preserve"> </w:t>
            </w:r>
            <w:r w:rsidRPr="00FE420E">
              <w:t>отримали</w:t>
            </w:r>
            <w:r w:rsidRPr="00FE420E">
              <w:rPr>
                <w:spacing w:val="-8"/>
              </w:rPr>
              <w:t xml:space="preserve"> </w:t>
            </w:r>
            <w:r w:rsidRPr="00FE420E">
              <w:t>доступ до інформації про суб’єкта речового права у Державному земельному кадастрі</w:t>
            </w:r>
          </w:p>
        </w:tc>
      </w:tr>
      <w:tr w:rsidR="00D51890" w:rsidRPr="00FE420E">
        <w:trPr>
          <w:gridAfter w:val="1"/>
          <w:wAfter w:w="131" w:type="dxa"/>
          <w:trHeight w:val="363"/>
        </w:trPr>
        <w:tc>
          <w:tcPr>
            <w:tcW w:w="715" w:type="dxa"/>
          </w:tcPr>
          <w:p w:rsidR="00D51890" w:rsidRPr="00FE420E" w:rsidRDefault="00D51890" w:rsidP="00AB6AE3">
            <w:pPr>
              <w:pStyle w:val="TableParagraph"/>
              <w:ind w:left="0" w:right="1"/>
              <w:rPr>
                <w:spacing w:val="-2"/>
              </w:rPr>
            </w:pPr>
            <w:r w:rsidRPr="00FE420E">
              <w:rPr>
                <w:spacing w:val="-2"/>
              </w:rPr>
              <w:t>20</w:t>
            </w:r>
          </w:p>
        </w:tc>
        <w:tc>
          <w:tcPr>
            <w:tcW w:w="1375" w:type="dxa"/>
          </w:tcPr>
          <w:p w:rsidR="00D51890" w:rsidRPr="00FE420E" w:rsidRDefault="00D51890" w:rsidP="00AB6AE3">
            <w:pPr>
              <w:pStyle w:val="TableParagraph"/>
              <w:ind w:left="0" w:right="1"/>
            </w:pPr>
            <w:r w:rsidRPr="00FE420E">
              <w:rPr>
                <w:spacing w:val="-2"/>
              </w:rPr>
              <w:t>00207</w:t>
            </w:r>
          </w:p>
        </w:tc>
        <w:tc>
          <w:tcPr>
            <w:tcW w:w="7590" w:type="dxa"/>
            <w:gridSpan w:val="3"/>
          </w:tcPr>
          <w:p w:rsidR="00D51890" w:rsidRPr="00FE420E" w:rsidRDefault="00D51890" w:rsidP="00AB6AE3">
            <w:pPr>
              <w:pStyle w:val="TableParagraph"/>
              <w:ind w:left="36" w:right="282"/>
              <w:jc w:val="both"/>
            </w:pPr>
            <w:r w:rsidRPr="00FE420E">
              <w:t>Надання</w:t>
            </w:r>
            <w:r w:rsidRPr="00FE420E">
              <w:rPr>
                <w:spacing w:val="-12"/>
              </w:rPr>
              <w:t xml:space="preserve"> </w:t>
            </w:r>
            <w:r w:rsidRPr="00FE420E">
              <w:t>дозволу</w:t>
            </w:r>
            <w:r w:rsidRPr="00FE420E">
              <w:rPr>
                <w:spacing w:val="-13"/>
              </w:rPr>
              <w:t xml:space="preserve"> </w:t>
            </w:r>
            <w:r w:rsidRPr="00FE420E">
              <w:t>на</w:t>
            </w:r>
            <w:r w:rsidRPr="00FE420E">
              <w:rPr>
                <w:spacing w:val="-8"/>
              </w:rPr>
              <w:t xml:space="preserve"> </w:t>
            </w:r>
            <w:r w:rsidRPr="00FE420E">
              <w:t>розроблення</w:t>
            </w:r>
            <w:r w:rsidRPr="00FE420E">
              <w:rPr>
                <w:spacing w:val="-9"/>
              </w:rPr>
              <w:t xml:space="preserve"> </w:t>
            </w:r>
            <w:r w:rsidRPr="00FE420E">
              <w:t>документації із землеустрою</w:t>
            </w:r>
          </w:p>
        </w:tc>
      </w:tr>
      <w:tr w:rsidR="00D51890" w:rsidRPr="00FE420E">
        <w:trPr>
          <w:gridAfter w:val="1"/>
          <w:wAfter w:w="131" w:type="dxa"/>
          <w:trHeight w:val="343"/>
        </w:trPr>
        <w:tc>
          <w:tcPr>
            <w:tcW w:w="715" w:type="dxa"/>
          </w:tcPr>
          <w:p w:rsidR="00D51890" w:rsidRPr="00FE420E" w:rsidRDefault="00D51890" w:rsidP="00AB6AE3">
            <w:pPr>
              <w:pStyle w:val="TableParagraph"/>
              <w:spacing w:before="55"/>
              <w:ind w:left="0" w:right="1"/>
              <w:rPr>
                <w:spacing w:val="-2"/>
              </w:rPr>
            </w:pPr>
            <w:r w:rsidRPr="00FE420E">
              <w:rPr>
                <w:spacing w:val="-2"/>
              </w:rPr>
              <w:t>21</w:t>
            </w:r>
          </w:p>
        </w:tc>
        <w:tc>
          <w:tcPr>
            <w:tcW w:w="1375" w:type="dxa"/>
          </w:tcPr>
          <w:p w:rsidR="00D51890" w:rsidRPr="00FE420E" w:rsidRDefault="00D51890" w:rsidP="00AB6AE3">
            <w:pPr>
              <w:pStyle w:val="TableParagraph"/>
              <w:spacing w:before="55"/>
              <w:ind w:left="0" w:right="1"/>
            </w:pPr>
            <w:r w:rsidRPr="00FE420E">
              <w:rPr>
                <w:spacing w:val="-2"/>
              </w:rPr>
              <w:t>00198</w:t>
            </w:r>
          </w:p>
        </w:tc>
        <w:tc>
          <w:tcPr>
            <w:tcW w:w="7590" w:type="dxa"/>
            <w:gridSpan w:val="3"/>
          </w:tcPr>
          <w:p w:rsidR="00D51890" w:rsidRPr="00FE420E" w:rsidRDefault="00D51890" w:rsidP="00AB6AE3">
            <w:pPr>
              <w:pStyle w:val="TableParagraph"/>
              <w:spacing w:before="55"/>
              <w:ind w:left="36" w:right="282"/>
              <w:jc w:val="both"/>
            </w:pPr>
            <w:r w:rsidRPr="00FE420E">
              <w:t>Надання</w:t>
            </w:r>
            <w:r w:rsidRPr="00FE420E">
              <w:rPr>
                <w:spacing w:val="-9"/>
              </w:rPr>
              <w:t xml:space="preserve"> </w:t>
            </w:r>
            <w:r w:rsidRPr="00FE420E">
              <w:t>згоди</w:t>
            </w:r>
            <w:r w:rsidRPr="00FE420E">
              <w:rPr>
                <w:spacing w:val="-9"/>
              </w:rPr>
              <w:t xml:space="preserve"> </w:t>
            </w:r>
            <w:r w:rsidRPr="00FE420E">
              <w:t>на</w:t>
            </w:r>
            <w:r w:rsidRPr="00FE420E">
              <w:rPr>
                <w:spacing w:val="-9"/>
              </w:rPr>
              <w:t xml:space="preserve"> </w:t>
            </w:r>
            <w:r w:rsidRPr="00FE420E">
              <w:t>передачу</w:t>
            </w:r>
            <w:r w:rsidRPr="00FE420E">
              <w:rPr>
                <w:spacing w:val="-12"/>
              </w:rPr>
              <w:t xml:space="preserve"> </w:t>
            </w:r>
            <w:r w:rsidRPr="00FE420E">
              <w:t>орендованої земельної ділянки в суборенду</w:t>
            </w:r>
          </w:p>
        </w:tc>
      </w:tr>
      <w:tr w:rsidR="00D51890" w:rsidRPr="00FE420E">
        <w:trPr>
          <w:gridAfter w:val="1"/>
          <w:wAfter w:w="131" w:type="dxa"/>
          <w:trHeight w:val="916"/>
        </w:trPr>
        <w:tc>
          <w:tcPr>
            <w:tcW w:w="715" w:type="dxa"/>
          </w:tcPr>
          <w:p w:rsidR="00D51890" w:rsidRPr="00FE420E" w:rsidRDefault="00D51890" w:rsidP="00AB6AE3">
            <w:pPr>
              <w:pStyle w:val="TableParagraph"/>
              <w:ind w:left="0" w:right="1"/>
              <w:rPr>
                <w:spacing w:val="-2"/>
              </w:rPr>
            </w:pPr>
            <w:r w:rsidRPr="00FE420E">
              <w:rPr>
                <w:spacing w:val="-2"/>
              </w:rPr>
              <w:t>22</w:t>
            </w:r>
          </w:p>
        </w:tc>
        <w:tc>
          <w:tcPr>
            <w:tcW w:w="1375" w:type="dxa"/>
          </w:tcPr>
          <w:p w:rsidR="00D51890" w:rsidRPr="00FE420E" w:rsidRDefault="00D51890" w:rsidP="00AB6AE3">
            <w:pPr>
              <w:pStyle w:val="TableParagraph"/>
              <w:ind w:left="0" w:right="1"/>
            </w:pPr>
            <w:r w:rsidRPr="00FE420E">
              <w:rPr>
                <w:spacing w:val="-2"/>
              </w:rPr>
              <w:t>02454</w:t>
            </w:r>
          </w:p>
        </w:tc>
        <w:tc>
          <w:tcPr>
            <w:tcW w:w="7590" w:type="dxa"/>
            <w:gridSpan w:val="3"/>
          </w:tcPr>
          <w:p w:rsidR="00D51890" w:rsidRPr="00FE420E" w:rsidRDefault="00D51890" w:rsidP="00AB6AE3">
            <w:pPr>
              <w:pStyle w:val="TableParagraph"/>
              <w:ind w:left="36" w:right="282"/>
              <w:jc w:val="both"/>
            </w:pPr>
            <w:r w:rsidRPr="00FE420E">
              <w:t>Надання</w:t>
            </w:r>
            <w:r w:rsidRPr="00FE420E">
              <w:rPr>
                <w:spacing w:val="-10"/>
              </w:rPr>
              <w:t xml:space="preserve"> </w:t>
            </w:r>
            <w:r w:rsidRPr="00FE420E">
              <w:t>відомостей</w:t>
            </w:r>
            <w:r w:rsidRPr="00FE420E">
              <w:rPr>
                <w:spacing w:val="-12"/>
              </w:rPr>
              <w:t xml:space="preserve"> </w:t>
            </w:r>
            <w:r w:rsidRPr="00FE420E">
              <w:t>з</w:t>
            </w:r>
            <w:r w:rsidRPr="00FE420E">
              <w:rPr>
                <w:spacing w:val="-11"/>
              </w:rPr>
              <w:t xml:space="preserve"> </w:t>
            </w:r>
            <w:r w:rsidRPr="00FE420E">
              <w:t>Державного</w:t>
            </w:r>
            <w:r w:rsidRPr="00FE420E">
              <w:rPr>
                <w:spacing w:val="-10"/>
              </w:rPr>
              <w:t xml:space="preserve"> </w:t>
            </w:r>
            <w:r w:rsidRPr="00FE420E">
              <w:t>земельного кадастру у формі витягу з Державного земельного кадастру про землі в межах території територіальної громади</w:t>
            </w:r>
          </w:p>
        </w:tc>
      </w:tr>
      <w:tr w:rsidR="00D51890" w:rsidRPr="00FE420E">
        <w:trPr>
          <w:gridAfter w:val="1"/>
          <w:wAfter w:w="131" w:type="dxa"/>
          <w:trHeight w:val="435"/>
        </w:trPr>
        <w:tc>
          <w:tcPr>
            <w:tcW w:w="715" w:type="dxa"/>
          </w:tcPr>
          <w:p w:rsidR="00D51890" w:rsidRPr="00FE420E" w:rsidRDefault="00D51890" w:rsidP="00AB6AE3">
            <w:pPr>
              <w:pStyle w:val="TableParagraph"/>
              <w:ind w:left="0" w:right="1"/>
              <w:rPr>
                <w:spacing w:val="-2"/>
              </w:rPr>
            </w:pPr>
            <w:r w:rsidRPr="00FE420E">
              <w:rPr>
                <w:spacing w:val="-2"/>
              </w:rPr>
              <w:t>23</w:t>
            </w:r>
          </w:p>
        </w:tc>
        <w:tc>
          <w:tcPr>
            <w:tcW w:w="1375" w:type="dxa"/>
          </w:tcPr>
          <w:p w:rsidR="00D51890" w:rsidRPr="00FE420E" w:rsidRDefault="00D51890" w:rsidP="00AB6AE3">
            <w:pPr>
              <w:pStyle w:val="TableParagraph"/>
              <w:ind w:left="0" w:right="1"/>
            </w:pPr>
            <w:r w:rsidRPr="00FE420E">
              <w:rPr>
                <w:spacing w:val="-2"/>
              </w:rPr>
              <w:t>00068</w:t>
            </w:r>
          </w:p>
        </w:tc>
        <w:tc>
          <w:tcPr>
            <w:tcW w:w="7590" w:type="dxa"/>
            <w:gridSpan w:val="3"/>
          </w:tcPr>
          <w:p w:rsidR="00D51890" w:rsidRPr="00FE420E" w:rsidRDefault="00D51890" w:rsidP="00AB6AE3">
            <w:pPr>
              <w:pStyle w:val="TableParagraph"/>
              <w:ind w:left="36" w:right="282"/>
              <w:jc w:val="both"/>
            </w:pPr>
            <w:r w:rsidRPr="00FE420E">
              <w:t>Видача витягу з технічної документації про нормативну</w:t>
            </w:r>
            <w:r w:rsidRPr="00FE420E">
              <w:rPr>
                <w:spacing w:val="-11"/>
              </w:rPr>
              <w:t xml:space="preserve"> </w:t>
            </w:r>
            <w:r w:rsidRPr="00FE420E">
              <w:t>грошову</w:t>
            </w:r>
            <w:r w:rsidRPr="00FE420E">
              <w:rPr>
                <w:spacing w:val="-9"/>
              </w:rPr>
              <w:t xml:space="preserve"> </w:t>
            </w:r>
            <w:r w:rsidRPr="00FE420E">
              <w:t>оцінку</w:t>
            </w:r>
            <w:r w:rsidRPr="00FE420E">
              <w:rPr>
                <w:spacing w:val="-12"/>
              </w:rPr>
              <w:t xml:space="preserve"> </w:t>
            </w:r>
            <w:r w:rsidRPr="00FE420E">
              <w:t>земельної</w:t>
            </w:r>
            <w:r w:rsidRPr="00FE420E">
              <w:rPr>
                <w:spacing w:val="-8"/>
              </w:rPr>
              <w:t xml:space="preserve"> </w:t>
            </w:r>
            <w:r w:rsidRPr="00FE420E">
              <w:t>ділянки</w:t>
            </w:r>
          </w:p>
        </w:tc>
      </w:tr>
      <w:tr w:rsidR="00D51890" w:rsidRPr="00FE420E">
        <w:trPr>
          <w:gridAfter w:val="1"/>
          <w:wAfter w:w="131" w:type="dxa"/>
          <w:trHeight w:val="742"/>
        </w:trPr>
        <w:tc>
          <w:tcPr>
            <w:tcW w:w="715" w:type="dxa"/>
          </w:tcPr>
          <w:p w:rsidR="00D51890" w:rsidRPr="00FE420E" w:rsidRDefault="00D51890" w:rsidP="00AB6AE3">
            <w:pPr>
              <w:pStyle w:val="TableParagraph"/>
              <w:ind w:left="0" w:right="1"/>
              <w:rPr>
                <w:spacing w:val="-2"/>
              </w:rPr>
            </w:pPr>
            <w:r w:rsidRPr="00FE420E">
              <w:rPr>
                <w:spacing w:val="-2"/>
              </w:rPr>
              <w:t>24</w:t>
            </w:r>
          </w:p>
        </w:tc>
        <w:tc>
          <w:tcPr>
            <w:tcW w:w="1375" w:type="dxa"/>
          </w:tcPr>
          <w:p w:rsidR="00D51890" w:rsidRPr="00FE420E" w:rsidRDefault="00D51890" w:rsidP="00AB6AE3">
            <w:pPr>
              <w:pStyle w:val="TableParagraph"/>
              <w:ind w:left="0" w:right="1"/>
            </w:pPr>
            <w:r w:rsidRPr="00FE420E">
              <w:rPr>
                <w:spacing w:val="-2"/>
              </w:rPr>
              <w:t>01161</w:t>
            </w:r>
          </w:p>
        </w:tc>
        <w:tc>
          <w:tcPr>
            <w:tcW w:w="7590" w:type="dxa"/>
            <w:gridSpan w:val="3"/>
          </w:tcPr>
          <w:p w:rsidR="00D51890" w:rsidRPr="00FE420E" w:rsidRDefault="00D51890" w:rsidP="00AB6AE3">
            <w:pPr>
              <w:pStyle w:val="TableParagraph"/>
              <w:ind w:right="282"/>
              <w:jc w:val="both"/>
            </w:pPr>
            <w:r w:rsidRPr="00FE420E">
              <w:t>Видача</w:t>
            </w:r>
            <w:r w:rsidRPr="00FE420E">
              <w:rPr>
                <w:spacing w:val="-7"/>
              </w:rPr>
              <w:t xml:space="preserve"> </w:t>
            </w:r>
            <w:r w:rsidRPr="00FE420E">
              <w:t>рішення</w:t>
            </w:r>
            <w:r w:rsidRPr="00FE420E">
              <w:rPr>
                <w:spacing w:val="-4"/>
              </w:rPr>
              <w:t xml:space="preserve"> </w:t>
            </w:r>
            <w:r w:rsidRPr="00FE420E">
              <w:t>про</w:t>
            </w:r>
            <w:r w:rsidRPr="00FE420E">
              <w:rPr>
                <w:spacing w:val="-4"/>
              </w:rPr>
              <w:t xml:space="preserve"> </w:t>
            </w:r>
            <w:r w:rsidRPr="00FE420E">
              <w:t>передачу</w:t>
            </w:r>
            <w:r w:rsidRPr="00FE420E">
              <w:rPr>
                <w:spacing w:val="-6"/>
              </w:rPr>
              <w:t xml:space="preserve"> </w:t>
            </w:r>
            <w:r w:rsidRPr="00FE420E">
              <w:t>у</w:t>
            </w:r>
            <w:r w:rsidRPr="00FE420E">
              <w:rPr>
                <w:spacing w:val="-7"/>
              </w:rPr>
              <w:t xml:space="preserve"> </w:t>
            </w:r>
            <w:r w:rsidRPr="00FE420E">
              <w:rPr>
                <w:spacing w:val="-2"/>
              </w:rPr>
              <w:t>власність,</w:t>
            </w:r>
            <w:r w:rsidRPr="00FE420E">
              <w:t xml:space="preserve"> надання</w:t>
            </w:r>
            <w:r w:rsidRPr="00FE420E">
              <w:rPr>
                <w:spacing w:val="-7"/>
              </w:rPr>
              <w:t xml:space="preserve"> </w:t>
            </w:r>
            <w:r w:rsidRPr="00FE420E">
              <w:t>у</w:t>
            </w:r>
            <w:r w:rsidRPr="00FE420E">
              <w:rPr>
                <w:spacing w:val="-11"/>
              </w:rPr>
              <w:t xml:space="preserve"> </w:t>
            </w:r>
            <w:r w:rsidRPr="00FE420E">
              <w:t>користування</w:t>
            </w:r>
            <w:r w:rsidRPr="00FE420E">
              <w:rPr>
                <w:spacing w:val="-7"/>
              </w:rPr>
              <w:t xml:space="preserve"> </w:t>
            </w:r>
            <w:r w:rsidRPr="00FE420E">
              <w:t>земельних</w:t>
            </w:r>
            <w:r w:rsidRPr="00FE420E">
              <w:rPr>
                <w:spacing w:val="-10"/>
              </w:rPr>
              <w:t xml:space="preserve"> </w:t>
            </w:r>
            <w:r w:rsidRPr="00FE420E">
              <w:t>ділянок</w:t>
            </w:r>
            <w:r w:rsidRPr="00FE420E">
              <w:rPr>
                <w:spacing w:val="-7"/>
              </w:rPr>
              <w:t xml:space="preserve"> </w:t>
            </w:r>
            <w:r w:rsidRPr="00FE420E">
              <w:t>із земель державної або комунальної власності</w:t>
            </w:r>
          </w:p>
        </w:tc>
      </w:tr>
      <w:tr w:rsidR="00D51890" w:rsidRPr="00FE420E">
        <w:trPr>
          <w:gridAfter w:val="1"/>
          <w:wAfter w:w="131" w:type="dxa"/>
          <w:trHeight w:val="888"/>
        </w:trPr>
        <w:tc>
          <w:tcPr>
            <w:tcW w:w="715" w:type="dxa"/>
          </w:tcPr>
          <w:p w:rsidR="00D51890" w:rsidRPr="00FE420E" w:rsidRDefault="00D51890" w:rsidP="00AB6AE3">
            <w:pPr>
              <w:pStyle w:val="TableParagraph"/>
              <w:ind w:left="0" w:right="1"/>
              <w:rPr>
                <w:spacing w:val="-2"/>
              </w:rPr>
            </w:pPr>
            <w:r w:rsidRPr="00FE420E">
              <w:rPr>
                <w:spacing w:val="-2"/>
              </w:rPr>
              <w:t>25</w:t>
            </w:r>
          </w:p>
        </w:tc>
        <w:tc>
          <w:tcPr>
            <w:tcW w:w="1375" w:type="dxa"/>
          </w:tcPr>
          <w:p w:rsidR="00D51890" w:rsidRPr="00FE420E" w:rsidRDefault="00D51890" w:rsidP="00AB6AE3">
            <w:pPr>
              <w:pStyle w:val="TableParagraph"/>
              <w:ind w:left="0" w:right="1"/>
            </w:pPr>
            <w:r w:rsidRPr="00FE420E">
              <w:rPr>
                <w:spacing w:val="-2"/>
              </w:rPr>
              <w:t>00175</w:t>
            </w:r>
          </w:p>
        </w:tc>
        <w:tc>
          <w:tcPr>
            <w:tcW w:w="7590" w:type="dxa"/>
            <w:gridSpan w:val="3"/>
          </w:tcPr>
          <w:p w:rsidR="00D51890" w:rsidRPr="00FE420E" w:rsidRDefault="00D51890" w:rsidP="00AB6AE3">
            <w:pPr>
              <w:pStyle w:val="TableParagraph"/>
              <w:ind w:right="282"/>
              <w:jc w:val="both"/>
            </w:pPr>
            <w:r w:rsidRPr="00FE420E">
              <w:t>Видача</w:t>
            </w:r>
            <w:r w:rsidRPr="00FE420E">
              <w:rPr>
                <w:spacing w:val="-9"/>
              </w:rPr>
              <w:t xml:space="preserve"> </w:t>
            </w:r>
            <w:r w:rsidRPr="00FE420E">
              <w:t>рішення</w:t>
            </w:r>
            <w:r w:rsidRPr="00FE420E">
              <w:rPr>
                <w:spacing w:val="-6"/>
              </w:rPr>
              <w:t xml:space="preserve"> </w:t>
            </w:r>
            <w:r w:rsidRPr="00FE420E">
              <w:t>про</w:t>
            </w:r>
            <w:r w:rsidRPr="00FE420E">
              <w:rPr>
                <w:spacing w:val="-7"/>
              </w:rPr>
              <w:t xml:space="preserve"> </w:t>
            </w:r>
            <w:r w:rsidRPr="00FE420E">
              <w:t>припинення</w:t>
            </w:r>
            <w:r w:rsidRPr="00FE420E">
              <w:rPr>
                <w:spacing w:val="-5"/>
              </w:rPr>
              <w:t xml:space="preserve"> </w:t>
            </w:r>
            <w:r w:rsidRPr="00FE420E">
              <w:rPr>
                <w:spacing w:val="-2"/>
              </w:rPr>
              <w:t>права</w:t>
            </w:r>
            <w:r w:rsidRPr="00FE420E">
              <w:t xml:space="preserve"> власності</w:t>
            </w:r>
            <w:r w:rsidRPr="00FE420E">
              <w:rPr>
                <w:spacing w:val="-9"/>
              </w:rPr>
              <w:t xml:space="preserve"> </w:t>
            </w:r>
            <w:r w:rsidRPr="00FE420E">
              <w:t>на</w:t>
            </w:r>
            <w:r w:rsidRPr="00FE420E">
              <w:rPr>
                <w:spacing w:val="-6"/>
              </w:rPr>
              <w:t xml:space="preserve"> </w:t>
            </w:r>
            <w:r w:rsidRPr="00FE420E">
              <w:t>земельну</w:t>
            </w:r>
            <w:r w:rsidRPr="00FE420E">
              <w:rPr>
                <w:spacing w:val="-10"/>
              </w:rPr>
              <w:t xml:space="preserve"> </w:t>
            </w:r>
            <w:r w:rsidRPr="00FE420E">
              <w:t>ділянку,</w:t>
            </w:r>
            <w:r w:rsidRPr="00FE420E">
              <w:rPr>
                <w:spacing w:val="-7"/>
              </w:rPr>
              <w:t xml:space="preserve"> </w:t>
            </w:r>
            <w:r w:rsidRPr="00FE420E">
              <w:t>права</w:t>
            </w:r>
            <w:r w:rsidRPr="00FE420E">
              <w:rPr>
                <w:spacing w:val="-10"/>
              </w:rPr>
              <w:t xml:space="preserve"> </w:t>
            </w:r>
            <w:r w:rsidRPr="00FE420E">
              <w:t xml:space="preserve">постійного користування земельною ділянкою у разі добровільної відмови землевласника, </w:t>
            </w:r>
            <w:r w:rsidRPr="00FE420E">
              <w:rPr>
                <w:spacing w:val="-2"/>
              </w:rPr>
              <w:t>землекористувача</w:t>
            </w:r>
          </w:p>
        </w:tc>
      </w:tr>
      <w:tr w:rsidR="00D51890" w:rsidRPr="00FE420E">
        <w:trPr>
          <w:gridAfter w:val="1"/>
          <w:wAfter w:w="131" w:type="dxa"/>
          <w:trHeight w:val="763"/>
        </w:trPr>
        <w:tc>
          <w:tcPr>
            <w:tcW w:w="715" w:type="dxa"/>
          </w:tcPr>
          <w:p w:rsidR="00D51890" w:rsidRPr="00FE420E" w:rsidRDefault="00D51890" w:rsidP="00AB6AE3">
            <w:pPr>
              <w:pStyle w:val="TableParagraph"/>
              <w:ind w:left="0" w:right="1"/>
              <w:rPr>
                <w:spacing w:val="-2"/>
              </w:rPr>
            </w:pPr>
            <w:r w:rsidRPr="00FE420E">
              <w:rPr>
                <w:spacing w:val="-2"/>
              </w:rPr>
              <w:t>26</w:t>
            </w:r>
          </w:p>
        </w:tc>
        <w:tc>
          <w:tcPr>
            <w:tcW w:w="1375" w:type="dxa"/>
          </w:tcPr>
          <w:p w:rsidR="00D51890" w:rsidRPr="00FE420E" w:rsidRDefault="00D51890" w:rsidP="00AB6AE3">
            <w:pPr>
              <w:pStyle w:val="TableParagraph"/>
              <w:ind w:left="0" w:right="1"/>
            </w:pPr>
            <w:r w:rsidRPr="00FE420E">
              <w:rPr>
                <w:spacing w:val="-2"/>
              </w:rPr>
              <w:t>00174</w:t>
            </w:r>
          </w:p>
        </w:tc>
        <w:tc>
          <w:tcPr>
            <w:tcW w:w="7590" w:type="dxa"/>
            <w:gridSpan w:val="3"/>
          </w:tcPr>
          <w:p w:rsidR="00D51890" w:rsidRPr="00FE420E" w:rsidRDefault="00D51890" w:rsidP="00AB6AE3">
            <w:pPr>
              <w:pStyle w:val="TableParagraph"/>
              <w:ind w:left="36" w:right="282"/>
              <w:jc w:val="both"/>
            </w:pPr>
            <w:r w:rsidRPr="00FE420E">
              <w:t>Видача</w:t>
            </w:r>
            <w:r w:rsidRPr="00FE420E">
              <w:rPr>
                <w:spacing w:val="-10"/>
              </w:rPr>
              <w:t xml:space="preserve"> </w:t>
            </w:r>
            <w:r w:rsidRPr="00FE420E">
              <w:t>рішення</w:t>
            </w:r>
            <w:r w:rsidRPr="00FE420E">
              <w:rPr>
                <w:spacing w:val="-7"/>
              </w:rPr>
              <w:t xml:space="preserve"> </w:t>
            </w:r>
            <w:r w:rsidRPr="00FE420E">
              <w:t>про</w:t>
            </w:r>
            <w:r w:rsidRPr="00FE420E">
              <w:rPr>
                <w:spacing w:val="-8"/>
              </w:rPr>
              <w:t xml:space="preserve"> </w:t>
            </w:r>
            <w:r w:rsidRPr="00FE420E">
              <w:t>продаж</w:t>
            </w:r>
            <w:r w:rsidRPr="00FE420E">
              <w:rPr>
                <w:spacing w:val="-7"/>
              </w:rPr>
              <w:t xml:space="preserve"> </w:t>
            </w:r>
            <w:r w:rsidRPr="00FE420E">
              <w:t>земельних</w:t>
            </w:r>
            <w:r w:rsidRPr="00FE420E">
              <w:rPr>
                <w:spacing w:val="-6"/>
              </w:rPr>
              <w:t xml:space="preserve"> </w:t>
            </w:r>
            <w:r w:rsidRPr="00FE420E">
              <w:t>ділянок державної та комунальної власності</w:t>
            </w:r>
          </w:p>
        </w:tc>
      </w:tr>
      <w:tr w:rsidR="00D51890" w:rsidRPr="00FE420E">
        <w:trPr>
          <w:gridAfter w:val="1"/>
          <w:wAfter w:w="131" w:type="dxa"/>
          <w:trHeight w:val="704"/>
        </w:trPr>
        <w:tc>
          <w:tcPr>
            <w:tcW w:w="715" w:type="dxa"/>
          </w:tcPr>
          <w:p w:rsidR="00D51890" w:rsidRPr="00FE420E" w:rsidRDefault="00D51890" w:rsidP="00AB6AE3">
            <w:pPr>
              <w:pStyle w:val="TableParagraph"/>
              <w:ind w:left="0" w:right="1"/>
              <w:rPr>
                <w:spacing w:val="-2"/>
              </w:rPr>
            </w:pPr>
            <w:r w:rsidRPr="00FE420E">
              <w:rPr>
                <w:spacing w:val="-2"/>
              </w:rPr>
              <w:t>27</w:t>
            </w:r>
          </w:p>
        </w:tc>
        <w:tc>
          <w:tcPr>
            <w:tcW w:w="1375" w:type="dxa"/>
          </w:tcPr>
          <w:p w:rsidR="00D51890" w:rsidRPr="00FE420E" w:rsidRDefault="00D51890" w:rsidP="00AB6AE3">
            <w:pPr>
              <w:pStyle w:val="TableParagraph"/>
              <w:ind w:left="0" w:right="1"/>
            </w:pPr>
            <w:r w:rsidRPr="00FE420E">
              <w:rPr>
                <w:spacing w:val="-2"/>
              </w:rPr>
              <w:t>00217</w:t>
            </w:r>
          </w:p>
        </w:tc>
        <w:tc>
          <w:tcPr>
            <w:tcW w:w="7590" w:type="dxa"/>
            <w:gridSpan w:val="3"/>
          </w:tcPr>
          <w:p w:rsidR="00D51890" w:rsidRPr="00FE420E" w:rsidRDefault="00D51890" w:rsidP="00AB6AE3">
            <w:pPr>
              <w:pStyle w:val="TableParagraph"/>
              <w:ind w:left="36" w:right="282"/>
              <w:jc w:val="both"/>
            </w:pPr>
            <w:r w:rsidRPr="00FE420E">
              <w:t>Затвердження</w:t>
            </w:r>
            <w:r w:rsidRPr="00FE420E">
              <w:rPr>
                <w:spacing w:val="-11"/>
              </w:rPr>
              <w:t xml:space="preserve"> </w:t>
            </w:r>
            <w:r w:rsidRPr="00FE420E">
              <w:t>документації</w:t>
            </w:r>
            <w:r w:rsidRPr="00FE420E">
              <w:rPr>
                <w:spacing w:val="-7"/>
              </w:rPr>
              <w:t xml:space="preserve"> </w:t>
            </w:r>
            <w:r w:rsidRPr="00FE420E">
              <w:t>із</w:t>
            </w:r>
            <w:r w:rsidRPr="00FE420E">
              <w:rPr>
                <w:spacing w:val="-8"/>
              </w:rPr>
              <w:t xml:space="preserve"> </w:t>
            </w:r>
            <w:r w:rsidRPr="00FE420E">
              <w:t>землеустрою</w:t>
            </w:r>
            <w:r w:rsidRPr="00FE420E">
              <w:rPr>
                <w:spacing w:val="-12"/>
              </w:rPr>
              <w:t xml:space="preserve"> </w:t>
            </w:r>
            <w:r w:rsidRPr="00FE420E">
              <w:t>без прийняття рішення щодо передачі у власність, надання у користування земельних ділянок із земель державної або комунальної власності</w:t>
            </w:r>
          </w:p>
        </w:tc>
      </w:tr>
      <w:tr w:rsidR="00D51890" w:rsidRPr="00FE420E">
        <w:trPr>
          <w:gridAfter w:val="1"/>
          <w:wAfter w:w="131" w:type="dxa"/>
          <w:trHeight w:val="540"/>
        </w:trPr>
        <w:tc>
          <w:tcPr>
            <w:tcW w:w="715" w:type="dxa"/>
          </w:tcPr>
          <w:p w:rsidR="00D51890" w:rsidRPr="00FE420E" w:rsidRDefault="00D51890" w:rsidP="00AB6AE3">
            <w:pPr>
              <w:pStyle w:val="TableParagraph"/>
              <w:ind w:left="0" w:right="1"/>
              <w:rPr>
                <w:spacing w:val="-2"/>
              </w:rPr>
            </w:pPr>
            <w:r w:rsidRPr="00FE420E">
              <w:rPr>
                <w:spacing w:val="-2"/>
              </w:rPr>
              <w:t>28</w:t>
            </w:r>
          </w:p>
        </w:tc>
        <w:tc>
          <w:tcPr>
            <w:tcW w:w="1375" w:type="dxa"/>
          </w:tcPr>
          <w:p w:rsidR="00D51890" w:rsidRPr="00FE420E" w:rsidRDefault="00D51890" w:rsidP="00AB6AE3">
            <w:pPr>
              <w:pStyle w:val="TableParagraph"/>
              <w:ind w:left="0" w:right="1"/>
            </w:pPr>
            <w:r w:rsidRPr="00FE420E">
              <w:rPr>
                <w:spacing w:val="-2"/>
              </w:rPr>
              <w:t>02453</w:t>
            </w:r>
          </w:p>
        </w:tc>
        <w:tc>
          <w:tcPr>
            <w:tcW w:w="7590" w:type="dxa"/>
            <w:gridSpan w:val="3"/>
          </w:tcPr>
          <w:p w:rsidR="00D51890" w:rsidRPr="00FE420E" w:rsidRDefault="00D51890" w:rsidP="00AB6AE3">
            <w:pPr>
              <w:pStyle w:val="TableParagraph"/>
              <w:ind w:left="36" w:right="282"/>
              <w:jc w:val="both"/>
            </w:pPr>
            <w:r w:rsidRPr="00FE420E">
              <w:t>Внесення</w:t>
            </w:r>
            <w:r w:rsidRPr="00FE420E">
              <w:rPr>
                <w:spacing w:val="-11"/>
              </w:rPr>
              <w:t xml:space="preserve"> </w:t>
            </w:r>
            <w:r w:rsidRPr="00FE420E">
              <w:t>до</w:t>
            </w:r>
            <w:r w:rsidRPr="00FE420E">
              <w:rPr>
                <w:spacing w:val="-10"/>
              </w:rPr>
              <w:t xml:space="preserve"> </w:t>
            </w:r>
            <w:r w:rsidRPr="00FE420E">
              <w:t>Державного</w:t>
            </w:r>
            <w:r w:rsidRPr="00FE420E">
              <w:rPr>
                <w:spacing w:val="-10"/>
              </w:rPr>
              <w:t xml:space="preserve"> </w:t>
            </w:r>
            <w:r w:rsidRPr="00FE420E">
              <w:t>земельного</w:t>
            </w:r>
            <w:r w:rsidRPr="00FE420E">
              <w:rPr>
                <w:spacing w:val="-10"/>
              </w:rPr>
              <w:t xml:space="preserve"> </w:t>
            </w:r>
            <w:r w:rsidRPr="00FE420E">
              <w:t xml:space="preserve">кадастру відомостей (змін до них) про землі в межах територій територіальних громад з видачею </w:t>
            </w:r>
            <w:r w:rsidRPr="00FE420E">
              <w:rPr>
                <w:spacing w:val="-2"/>
              </w:rPr>
              <w:t>витягу</w:t>
            </w:r>
          </w:p>
        </w:tc>
      </w:tr>
      <w:tr w:rsidR="00D51890" w:rsidRPr="00FE420E">
        <w:trPr>
          <w:gridAfter w:val="1"/>
          <w:wAfter w:w="131" w:type="dxa"/>
          <w:trHeight w:val="615"/>
        </w:trPr>
        <w:tc>
          <w:tcPr>
            <w:tcW w:w="715" w:type="dxa"/>
          </w:tcPr>
          <w:p w:rsidR="00D51890" w:rsidRPr="00FE420E" w:rsidRDefault="00D51890" w:rsidP="00AB6AE3">
            <w:pPr>
              <w:pStyle w:val="TableParagraph"/>
              <w:spacing w:before="103"/>
              <w:ind w:left="0" w:right="1"/>
              <w:rPr>
                <w:spacing w:val="-2"/>
              </w:rPr>
            </w:pPr>
            <w:r w:rsidRPr="00FE420E">
              <w:rPr>
                <w:spacing w:val="-2"/>
              </w:rPr>
              <w:t>29</w:t>
            </w:r>
          </w:p>
        </w:tc>
        <w:tc>
          <w:tcPr>
            <w:tcW w:w="1375" w:type="dxa"/>
          </w:tcPr>
          <w:p w:rsidR="00D51890" w:rsidRPr="00FE420E" w:rsidRDefault="00D51890" w:rsidP="00AB6AE3">
            <w:pPr>
              <w:pStyle w:val="TableParagraph"/>
              <w:spacing w:before="103"/>
              <w:ind w:left="0" w:right="1"/>
            </w:pPr>
            <w:r w:rsidRPr="00FE420E">
              <w:rPr>
                <w:spacing w:val="-2"/>
              </w:rPr>
              <w:t>02442</w:t>
            </w:r>
          </w:p>
        </w:tc>
        <w:tc>
          <w:tcPr>
            <w:tcW w:w="7590" w:type="dxa"/>
            <w:gridSpan w:val="3"/>
          </w:tcPr>
          <w:p w:rsidR="00D51890" w:rsidRPr="00FE420E" w:rsidRDefault="00D51890" w:rsidP="00AB6AE3">
            <w:pPr>
              <w:pStyle w:val="TableParagraph"/>
              <w:spacing w:before="103"/>
              <w:ind w:right="177"/>
              <w:jc w:val="both"/>
            </w:pPr>
            <w:r w:rsidRPr="00FE420E">
              <w:t>Державна</w:t>
            </w:r>
            <w:r w:rsidRPr="00FE420E">
              <w:rPr>
                <w:spacing w:val="-10"/>
              </w:rPr>
              <w:t xml:space="preserve"> </w:t>
            </w:r>
            <w:r w:rsidRPr="00FE420E">
              <w:t>реєстрація</w:t>
            </w:r>
            <w:r w:rsidRPr="00FE420E">
              <w:rPr>
                <w:spacing w:val="-10"/>
              </w:rPr>
              <w:t xml:space="preserve"> </w:t>
            </w:r>
            <w:r w:rsidRPr="00FE420E">
              <w:t>меліоративної</w:t>
            </w:r>
            <w:r w:rsidRPr="00FE420E">
              <w:rPr>
                <w:spacing w:val="-9"/>
              </w:rPr>
              <w:t xml:space="preserve"> </w:t>
            </w:r>
            <w:r w:rsidRPr="00FE420E">
              <w:t>мережі</w:t>
            </w:r>
            <w:r w:rsidRPr="00FE420E">
              <w:rPr>
                <w:spacing w:val="-9"/>
              </w:rPr>
              <w:t xml:space="preserve"> </w:t>
            </w:r>
            <w:r w:rsidRPr="00FE420E">
              <w:t xml:space="preserve">з видачею витягу з Державного земельного </w:t>
            </w:r>
            <w:r w:rsidRPr="00FE420E">
              <w:rPr>
                <w:spacing w:val="-2"/>
              </w:rPr>
              <w:t>кадастру</w:t>
            </w:r>
          </w:p>
        </w:tc>
      </w:tr>
      <w:tr w:rsidR="00D51890" w:rsidRPr="00FE420E">
        <w:trPr>
          <w:gridAfter w:val="1"/>
          <w:wAfter w:w="131" w:type="dxa"/>
          <w:trHeight w:val="695"/>
        </w:trPr>
        <w:tc>
          <w:tcPr>
            <w:tcW w:w="715" w:type="dxa"/>
          </w:tcPr>
          <w:p w:rsidR="00D51890" w:rsidRPr="00FE420E" w:rsidRDefault="00D51890" w:rsidP="00AB6AE3">
            <w:pPr>
              <w:pStyle w:val="TableParagraph"/>
              <w:ind w:left="0" w:right="1"/>
              <w:rPr>
                <w:spacing w:val="-2"/>
              </w:rPr>
            </w:pPr>
            <w:r w:rsidRPr="00FE420E">
              <w:rPr>
                <w:spacing w:val="-2"/>
              </w:rPr>
              <w:t>30</w:t>
            </w:r>
          </w:p>
        </w:tc>
        <w:tc>
          <w:tcPr>
            <w:tcW w:w="1375" w:type="dxa"/>
          </w:tcPr>
          <w:p w:rsidR="00D51890" w:rsidRPr="00FE420E" w:rsidRDefault="00D51890" w:rsidP="00AB6AE3">
            <w:pPr>
              <w:pStyle w:val="TableParagraph"/>
              <w:ind w:left="0" w:right="1"/>
            </w:pPr>
            <w:r w:rsidRPr="00FE420E">
              <w:rPr>
                <w:spacing w:val="-2"/>
              </w:rPr>
              <w:t>02451</w:t>
            </w:r>
          </w:p>
        </w:tc>
        <w:tc>
          <w:tcPr>
            <w:tcW w:w="7590" w:type="dxa"/>
            <w:gridSpan w:val="3"/>
          </w:tcPr>
          <w:p w:rsidR="00D51890" w:rsidRPr="00FE420E" w:rsidRDefault="00D51890" w:rsidP="00AB6AE3">
            <w:pPr>
              <w:pStyle w:val="TableParagraph"/>
              <w:ind w:left="36" w:right="177"/>
              <w:jc w:val="both"/>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меліоративну мережу з видачею витягу з Державного земельного кадастру</w:t>
            </w:r>
          </w:p>
        </w:tc>
      </w:tr>
      <w:tr w:rsidR="00D51890" w:rsidRPr="00FE420E">
        <w:trPr>
          <w:gridAfter w:val="1"/>
          <w:wAfter w:w="131" w:type="dxa"/>
          <w:trHeight w:val="705"/>
        </w:trPr>
        <w:tc>
          <w:tcPr>
            <w:tcW w:w="715" w:type="dxa"/>
          </w:tcPr>
          <w:p w:rsidR="00D51890" w:rsidRPr="00FE420E" w:rsidRDefault="00D51890" w:rsidP="00AB6AE3">
            <w:pPr>
              <w:pStyle w:val="TableParagraph"/>
              <w:ind w:left="0" w:right="1"/>
              <w:rPr>
                <w:spacing w:val="-2"/>
              </w:rPr>
            </w:pPr>
            <w:r w:rsidRPr="00FE420E">
              <w:rPr>
                <w:spacing w:val="-2"/>
              </w:rPr>
              <w:t>31</w:t>
            </w:r>
          </w:p>
        </w:tc>
        <w:tc>
          <w:tcPr>
            <w:tcW w:w="1375" w:type="dxa"/>
          </w:tcPr>
          <w:p w:rsidR="00D51890" w:rsidRPr="00FE420E" w:rsidRDefault="00D51890" w:rsidP="00AB6AE3">
            <w:pPr>
              <w:pStyle w:val="TableParagraph"/>
              <w:ind w:left="0" w:right="1"/>
            </w:pPr>
            <w:r w:rsidRPr="00FE420E">
              <w:rPr>
                <w:spacing w:val="-2"/>
              </w:rPr>
              <w:t>02444</w:t>
            </w:r>
          </w:p>
        </w:tc>
        <w:tc>
          <w:tcPr>
            <w:tcW w:w="7590" w:type="dxa"/>
            <w:gridSpan w:val="3"/>
          </w:tcPr>
          <w:p w:rsidR="00D51890" w:rsidRPr="00FE420E" w:rsidRDefault="00D51890" w:rsidP="00AB6AE3">
            <w:pPr>
              <w:pStyle w:val="TableParagraph"/>
              <w:ind w:left="36" w:right="177"/>
              <w:jc w:val="both"/>
            </w:pPr>
            <w:r w:rsidRPr="00FE420E">
              <w:t>Державна реєстрація складової частини меліоративної</w:t>
            </w:r>
            <w:r w:rsidRPr="00FE420E">
              <w:rPr>
                <w:spacing w:val="-7"/>
              </w:rPr>
              <w:t xml:space="preserve"> </w:t>
            </w:r>
            <w:r w:rsidRPr="00FE420E">
              <w:t>мережі</w:t>
            </w:r>
            <w:r w:rsidRPr="00FE420E">
              <w:rPr>
                <w:spacing w:val="-7"/>
              </w:rPr>
              <w:t xml:space="preserve"> </w:t>
            </w:r>
            <w:r w:rsidRPr="00FE420E">
              <w:t>з</w:t>
            </w:r>
            <w:r w:rsidRPr="00FE420E">
              <w:rPr>
                <w:spacing w:val="-9"/>
              </w:rPr>
              <w:t xml:space="preserve"> </w:t>
            </w:r>
            <w:r w:rsidRPr="00FE420E">
              <w:t>видачею</w:t>
            </w:r>
            <w:r w:rsidRPr="00FE420E">
              <w:rPr>
                <w:spacing w:val="-9"/>
              </w:rPr>
              <w:t xml:space="preserve"> </w:t>
            </w:r>
            <w:r w:rsidRPr="00FE420E">
              <w:t>витягу</w:t>
            </w:r>
            <w:r w:rsidRPr="00FE420E">
              <w:rPr>
                <w:spacing w:val="-11"/>
              </w:rPr>
              <w:t xml:space="preserve"> </w:t>
            </w:r>
            <w:r w:rsidRPr="00FE420E">
              <w:t>з Державного земельного кадастру</w:t>
            </w:r>
          </w:p>
        </w:tc>
      </w:tr>
      <w:tr w:rsidR="00D51890" w:rsidRPr="00FE420E">
        <w:trPr>
          <w:gridAfter w:val="1"/>
          <w:wAfter w:w="131" w:type="dxa"/>
          <w:trHeight w:val="517"/>
        </w:trPr>
        <w:tc>
          <w:tcPr>
            <w:tcW w:w="715" w:type="dxa"/>
          </w:tcPr>
          <w:p w:rsidR="00D51890" w:rsidRPr="00FE420E" w:rsidRDefault="00D51890" w:rsidP="00AB6AE3">
            <w:pPr>
              <w:pStyle w:val="TableParagraph"/>
              <w:ind w:left="0" w:right="1"/>
              <w:rPr>
                <w:spacing w:val="-2"/>
              </w:rPr>
            </w:pPr>
            <w:r w:rsidRPr="00FE420E">
              <w:rPr>
                <w:spacing w:val="-2"/>
              </w:rPr>
              <w:t>32</w:t>
            </w:r>
          </w:p>
        </w:tc>
        <w:tc>
          <w:tcPr>
            <w:tcW w:w="1375" w:type="dxa"/>
          </w:tcPr>
          <w:p w:rsidR="00D51890" w:rsidRPr="00FE420E" w:rsidRDefault="00D51890" w:rsidP="00AB6AE3">
            <w:pPr>
              <w:pStyle w:val="TableParagraph"/>
              <w:ind w:left="0" w:right="1"/>
            </w:pPr>
            <w:r w:rsidRPr="00FE420E">
              <w:rPr>
                <w:spacing w:val="-2"/>
              </w:rPr>
              <w:t>02450</w:t>
            </w:r>
          </w:p>
        </w:tc>
        <w:tc>
          <w:tcPr>
            <w:tcW w:w="7590" w:type="dxa"/>
            <w:gridSpan w:val="3"/>
          </w:tcPr>
          <w:p w:rsidR="00D51890" w:rsidRPr="00FE420E" w:rsidRDefault="00D51890" w:rsidP="00DA223F">
            <w:pPr>
              <w:pStyle w:val="TableParagraph"/>
              <w:ind w:right="177"/>
              <w:jc w:val="both"/>
              <w:rPr>
                <w:spacing w:val="-2"/>
              </w:rPr>
            </w:pPr>
            <w:r w:rsidRPr="00FE420E">
              <w:t>Державна</w:t>
            </w:r>
            <w:r w:rsidRPr="00FE420E">
              <w:rPr>
                <w:spacing w:val="-8"/>
              </w:rPr>
              <w:t xml:space="preserve"> </w:t>
            </w:r>
            <w:r w:rsidRPr="00FE420E">
              <w:t>реєстрація</w:t>
            </w:r>
            <w:r w:rsidRPr="00FE420E">
              <w:rPr>
                <w:spacing w:val="-8"/>
              </w:rPr>
              <w:t xml:space="preserve"> </w:t>
            </w:r>
            <w:r w:rsidRPr="00FE420E">
              <w:t>змін</w:t>
            </w:r>
            <w:r w:rsidRPr="00FE420E">
              <w:rPr>
                <w:spacing w:val="-9"/>
              </w:rPr>
              <w:t xml:space="preserve"> </w:t>
            </w:r>
            <w:r w:rsidRPr="00FE420E">
              <w:t>до</w:t>
            </w:r>
            <w:r w:rsidRPr="00FE420E">
              <w:rPr>
                <w:spacing w:val="-7"/>
              </w:rPr>
              <w:t xml:space="preserve"> </w:t>
            </w:r>
            <w:r w:rsidRPr="00FE420E">
              <w:t>відомостей</w:t>
            </w:r>
            <w:r w:rsidRPr="00FE420E">
              <w:rPr>
                <w:spacing w:val="-8"/>
              </w:rPr>
              <w:t xml:space="preserve"> </w:t>
            </w:r>
            <w:r w:rsidRPr="00FE420E">
              <w:t>про складову частину меліоративної мережі з видачею</w:t>
            </w:r>
            <w:r w:rsidRPr="00FE420E">
              <w:rPr>
                <w:spacing w:val="-10"/>
              </w:rPr>
              <w:t xml:space="preserve"> </w:t>
            </w:r>
            <w:r w:rsidRPr="00FE420E">
              <w:t>витягу</w:t>
            </w:r>
            <w:r w:rsidRPr="00FE420E">
              <w:rPr>
                <w:spacing w:val="-11"/>
              </w:rPr>
              <w:t xml:space="preserve"> </w:t>
            </w:r>
            <w:r w:rsidRPr="00FE420E">
              <w:t>з</w:t>
            </w:r>
            <w:r w:rsidRPr="00FE420E">
              <w:rPr>
                <w:spacing w:val="-10"/>
              </w:rPr>
              <w:t xml:space="preserve"> </w:t>
            </w:r>
            <w:r w:rsidRPr="00FE420E">
              <w:t>Державного</w:t>
            </w:r>
            <w:r w:rsidRPr="00FE420E">
              <w:rPr>
                <w:spacing w:val="-8"/>
              </w:rPr>
              <w:t xml:space="preserve"> </w:t>
            </w:r>
            <w:r w:rsidRPr="00FE420E">
              <w:t xml:space="preserve">земельного </w:t>
            </w:r>
            <w:r w:rsidRPr="00FE420E">
              <w:rPr>
                <w:spacing w:val="-2"/>
              </w:rPr>
              <w:t>кадастру</w:t>
            </w:r>
          </w:p>
        </w:tc>
      </w:tr>
      <w:tr w:rsidR="00D51890" w:rsidRPr="00FE420E">
        <w:trPr>
          <w:gridAfter w:val="1"/>
          <w:wAfter w:w="131" w:type="dxa"/>
          <w:trHeight w:val="797"/>
        </w:trPr>
        <w:tc>
          <w:tcPr>
            <w:tcW w:w="715" w:type="dxa"/>
          </w:tcPr>
          <w:p w:rsidR="00D51890" w:rsidRPr="00FE420E" w:rsidRDefault="00D51890" w:rsidP="00AB6AE3">
            <w:pPr>
              <w:pStyle w:val="TableParagraph"/>
              <w:ind w:left="0" w:right="1"/>
              <w:rPr>
                <w:spacing w:val="-2"/>
              </w:rPr>
            </w:pPr>
            <w:r w:rsidRPr="00FE420E">
              <w:rPr>
                <w:spacing w:val="-2"/>
              </w:rPr>
              <w:t>33</w:t>
            </w:r>
          </w:p>
        </w:tc>
        <w:tc>
          <w:tcPr>
            <w:tcW w:w="1375" w:type="dxa"/>
          </w:tcPr>
          <w:p w:rsidR="00D51890" w:rsidRPr="00FE420E" w:rsidRDefault="00D51890" w:rsidP="00AB6AE3">
            <w:pPr>
              <w:pStyle w:val="TableParagraph"/>
              <w:ind w:left="0" w:right="1"/>
            </w:pPr>
            <w:r w:rsidRPr="00FE420E">
              <w:rPr>
                <w:spacing w:val="-2"/>
              </w:rPr>
              <w:t>02445</w:t>
            </w:r>
          </w:p>
        </w:tc>
        <w:tc>
          <w:tcPr>
            <w:tcW w:w="7590" w:type="dxa"/>
            <w:gridSpan w:val="3"/>
          </w:tcPr>
          <w:p w:rsidR="00D51890" w:rsidRPr="00FE420E" w:rsidRDefault="00D51890" w:rsidP="00DA223F">
            <w:pPr>
              <w:pStyle w:val="TableParagraph"/>
              <w:ind w:left="36" w:right="177"/>
              <w:jc w:val="both"/>
            </w:pPr>
            <w:r w:rsidRPr="00FE420E">
              <w:t>Надання відомостей з Державного земельного кадастру у формі витягу з Державного земельного</w:t>
            </w:r>
            <w:r w:rsidRPr="00FE420E">
              <w:rPr>
                <w:spacing w:val="-10"/>
              </w:rPr>
              <w:t xml:space="preserve"> </w:t>
            </w:r>
            <w:r w:rsidRPr="00FE420E">
              <w:t>кадастру</w:t>
            </w:r>
            <w:r w:rsidRPr="00FE420E">
              <w:rPr>
                <w:spacing w:val="-12"/>
              </w:rPr>
              <w:t xml:space="preserve"> </w:t>
            </w:r>
            <w:r w:rsidRPr="00FE420E">
              <w:t>про</w:t>
            </w:r>
            <w:r w:rsidRPr="00FE420E">
              <w:rPr>
                <w:spacing w:val="-10"/>
              </w:rPr>
              <w:t xml:space="preserve"> </w:t>
            </w:r>
            <w:r w:rsidRPr="00FE420E">
              <w:t>меліоративну</w:t>
            </w:r>
            <w:r w:rsidRPr="00FE420E">
              <w:rPr>
                <w:spacing w:val="-13"/>
              </w:rPr>
              <w:t xml:space="preserve"> </w:t>
            </w:r>
            <w:r w:rsidRPr="00FE420E">
              <w:t>мережу, складову частину меліоративної мережі</w:t>
            </w:r>
          </w:p>
        </w:tc>
      </w:tr>
      <w:tr w:rsidR="00D51890" w:rsidRPr="00FE420E">
        <w:trPr>
          <w:gridAfter w:val="1"/>
          <w:wAfter w:w="131" w:type="dxa"/>
          <w:trHeight w:val="563"/>
        </w:trPr>
        <w:tc>
          <w:tcPr>
            <w:tcW w:w="715" w:type="dxa"/>
          </w:tcPr>
          <w:p w:rsidR="00D51890" w:rsidRPr="00FE420E" w:rsidRDefault="00D51890" w:rsidP="00AB6AE3">
            <w:pPr>
              <w:pStyle w:val="TableParagraph"/>
              <w:spacing w:before="55"/>
              <w:ind w:left="0" w:right="1"/>
              <w:rPr>
                <w:spacing w:val="-2"/>
              </w:rPr>
            </w:pPr>
            <w:r w:rsidRPr="00FE420E">
              <w:rPr>
                <w:spacing w:val="-2"/>
              </w:rPr>
              <w:t>34</w:t>
            </w:r>
          </w:p>
        </w:tc>
        <w:tc>
          <w:tcPr>
            <w:tcW w:w="1375" w:type="dxa"/>
          </w:tcPr>
          <w:p w:rsidR="00D51890" w:rsidRPr="00FE420E" w:rsidRDefault="00D51890" w:rsidP="00AB6AE3">
            <w:pPr>
              <w:pStyle w:val="TableParagraph"/>
              <w:spacing w:before="55"/>
              <w:ind w:left="0" w:right="1"/>
            </w:pPr>
            <w:r w:rsidRPr="00FE420E">
              <w:rPr>
                <w:spacing w:val="-2"/>
              </w:rPr>
              <w:t>00179</w:t>
            </w:r>
          </w:p>
        </w:tc>
        <w:tc>
          <w:tcPr>
            <w:tcW w:w="7590" w:type="dxa"/>
            <w:gridSpan w:val="3"/>
          </w:tcPr>
          <w:p w:rsidR="00D51890" w:rsidRPr="00FE420E" w:rsidRDefault="00D51890" w:rsidP="00AB6AE3">
            <w:pPr>
              <w:pStyle w:val="TableParagraph"/>
              <w:spacing w:before="55"/>
              <w:ind w:left="36" w:right="177"/>
              <w:jc w:val="both"/>
            </w:pPr>
            <w:r w:rsidRPr="00FE420E">
              <w:rPr>
                <w:spacing w:val="-2"/>
              </w:rPr>
              <w:t>Затвердження</w:t>
            </w:r>
            <w:r w:rsidRPr="00FE420E">
              <w:tab/>
            </w:r>
            <w:r w:rsidRPr="00FE420E">
              <w:rPr>
                <w:spacing w:val="-2"/>
              </w:rPr>
              <w:t>технічної</w:t>
            </w:r>
            <w:r w:rsidRPr="00FE420E">
              <w:tab/>
            </w:r>
            <w:r w:rsidRPr="00FE420E">
              <w:rPr>
                <w:spacing w:val="-2"/>
              </w:rPr>
              <w:t>документації</w:t>
            </w:r>
            <w:r w:rsidRPr="00FE420E">
              <w:tab/>
              <w:t xml:space="preserve"> </w:t>
            </w:r>
            <w:r w:rsidRPr="00FE420E">
              <w:rPr>
                <w:spacing w:val="-10"/>
              </w:rPr>
              <w:t xml:space="preserve">з </w:t>
            </w:r>
            <w:r w:rsidRPr="00FE420E">
              <w:t>нормативної грошової</w:t>
            </w:r>
            <w:r w:rsidRPr="00FE420E">
              <w:rPr>
                <w:spacing w:val="-2"/>
              </w:rPr>
              <w:t xml:space="preserve"> </w:t>
            </w:r>
            <w:r w:rsidRPr="00FE420E">
              <w:t>оцінки земельної</w:t>
            </w:r>
            <w:r w:rsidRPr="00FE420E">
              <w:rPr>
                <w:spacing w:val="-2"/>
              </w:rPr>
              <w:t xml:space="preserve"> </w:t>
            </w:r>
            <w:r w:rsidRPr="00FE420E">
              <w:t>ділянки</w:t>
            </w:r>
          </w:p>
        </w:tc>
      </w:tr>
      <w:tr w:rsidR="00D51890" w:rsidRPr="00FE420E">
        <w:trPr>
          <w:gridAfter w:val="1"/>
          <w:wAfter w:w="131" w:type="dxa"/>
          <w:trHeight w:val="623"/>
        </w:trPr>
        <w:tc>
          <w:tcPr>
            <w:tcW w:w="9680" w:type="dxa"/>
            <w:gridSpan w:val="5"/>
          </w:tcPr>
          <w:p w:rsidR="00D51890" w:rsidRPr="00FE420E" w:rsidRDefault="00D51890" w:rsidP="00AB6AE3">
            <w:pPr>
              <w:pStyle w:val="TableParagraph"/>
              <w:spacing w:before="0"/>
              <w:ind w:left="0" w:right="177"/>
            </w:pPr>
          </w:p>
          <w:p w:rsidR="00D51890" w:rsidRPr="00FE420E" w:rsidRDefault="00D51890" w:rsidP="00AB6AE3">
            <w:pPr>
              <w:pStyle w:val="TableParagraph"/>
              <w:spacing w:before="0"/>
              <w:ind w:left="0" w:right="177"/>
            </w:pPr>
            <w:r w:rsidRPr="00FE420E">
              <w:t>Категорія</w:t>
            </w:r>
            <w:r w:rsidRPr="00FE420E">
              <w:rPr>
                <w:spacing w:val="-18"/>
              </w:rPr>
              <w:t xml:space="preserve"> </w:t>
            </w:r>
            <w:r w:rsidRPr="00FE420E">
              <w:t>“Містобудування,</w:t>
            </w:r>
            <w:r w:rsidRPr="00FE420E">
              <w:rPr>
                <w:spacing w:val="-17"/>
              </w:rPr>
              <w:t xml:space="preserve"> </w:t>
            </w:r>
            <w:r w:rsidRPr="00FE420E">
              <w:t>благоустрій та архітектурна діяльність”</w:t>
            </w:r>
          </w:p>
        </w:tc>
      </w:tr>
      <w:tr w:rsidR="00D51890" w:rsidRPr="00FE420E">
        <w:trPr>
          <w:gridAfter w:val="1"/>
          <w:wAfter w:w="131" w:type="dxa"/>
          <w:trHeight w:val="529"/>
        </w:trPr>
        <w:tc>
          <w:tcPr>
            <w:tcW w:w="715" w:type="dxa"/>
          </w:tcPr>
          <w:p w:rsidR="00D51890" w:rsidRPr="00FE420E" w:rsidRDefault="00D51890" w:rsidP="00AB6AE3">
            <w:pPr>
              <w:pStyle w:val="TableParagraph"/>
              <w:spacing w:before="114"/>
              <w:ind w:left="0" w:right="1"/>
              <w:rPr>
                <w:spacing w:val="-2"/>
              </w:rPr>
            </w:pPr>
            <w:r w:rsidRPr="00FE420E">
              <w:rPr>
                <w:spacing w:val="-2"/>
              </w:rPr>
              <w:t>1</w:t>
            </w:r>
          </w:p>
        </w:tc>
        <w:tc>
          <w:tcPr>
            <w:tcW w:w="1375" w:type="dxa"/>
          </w:tcPr>
          <w:p w:rsidR="00D51890" w:rsidRPr="00FE420E" w:rsidRDefault="00D51890" w:rsidP="00AB6AE3">
            <w:pPr>
              <w:pStyle w:val="TableParagraph"/>
              <w:spacing w:before="114"/>
              <w:ind w:left="0" w:right="1"/>
            </w:pPr>
            <w:r w:rsidRPr="00FE420E">
              <w:rPr>
                <w:spacing w:val="-2"/>
              </w:rPr>
              <w:t>00156</w:t>
            </w:r>
          </w:p>
        </w:tc>
        <w:tc>
          <w:tcPr>
            <w:tcW w:w="7590" w:type="dxa"/>
            <w:gridSpan w:val="3"/>
          </w:tcPr>
          <w:p w:rsidR="00D51890" w:rsidRPr="00FE420E" w:rsidRDefault="00D51890" w:rsidP="00AB6AE3">
            <w:pPr>
              <w:pStyle w:val="TableParagraph"/>
              <w:spacing w:before="114"/>
              <w:ind w:left="36" w:right="177"/>
              <w:jc w:val="both"/>
            </w:pPr>
            <w:r w:rsidRPr="00FE420E">
              <w:t>Надання</w:t>
            </w:r>
            <w:r w:rsidRPr="00FE420E">
              <w:rPr>
                <w:spacing w:val="-15"/>
              </w:rPr>
              <w:t xml:space="preserve"> </w:t>
            </w:r>
            <w:r w:rsidRPr="00FE420E">
              <w:t>будівельного</w:t>
            </w:r>
            <w:r w:rsidRPr="00FE420E">
              <w:rPr>
                <w:spacing w:val="-12"/>
              </w:rPr>
              <w:t xml:space="preserve"> </w:t>
            </w:r>
            <w:r w:rsidRPr="00FE420E">
              <w:t>паспорта</w:t>
            </w:r>
            <w:r w:rsidRPr="00FE420E">
              <w:rPr>
                <w:spacing w:val="-13"/>
              </w:rPr>
              <w:t xml:space="preserve"> </w:t>
            </w:r>
            <w:r w:rsidRPr="00FE420E">
              <w:t>забудови земельної ділянки</w:t>
            </w:r>
          </w:p>
        </w:tc>
      </w:tr>
      <w:tr w:rsidR="00D51890" w:rsidRPr="00FE420E">
        <w:trPr>
          <w:gridAfter w:val="1"/>
          <w:wAfter w:w="131" w:type="dxa"/>
          <w:trHeight w:val="337"/>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pPr>
            <w:r w:rsidRPr="00FE420E">
              <w:rPr>
                <w:spacing w:val="-2"/>
              </w:rPr>
              <w:t>01192</w:t>
            </w:r>
          </w:p>
        </w:tc>
        <w:tc>
          <w:tcPr>
            <w:tcW w:w="7590" w:type="dxa"/>
            <w:gridSpan w:val="3"/>
          </w:tcPr>
          <w:p w:rsidR="00D51890" w:rsidRPr="00FE420E" w:rsidRDefault="00D51890" w:rsidP="00AB6AE3">
            <w:pPr>
              <w:pStyle w:val="TableParagraph"/>
              <w:spacing w:before="55"/>
              <w:ind w:left="36" w:right="177"/>
              <w:jc w:val="both"/>
            </w:pPr>
            <w:r w:rsidRPr="00FE420E">
              <w:t>Надання</w:t>
            </w:r>
            <w:r w:rsidRPr="00FE420E">
              <w:rPr>
                <w:spacing w:val="-15"/>
              </w:rPr>
              <w:t xml:space="preserve"> </w:t>
            </w:r>
            <w:r w:rsidRPr="00FE420E">
              <w:t>дубліката</w:t>
            </w:r>
            <w:r w:rsidRPr="00FE420E">
              <w:rPr>
                <w:spacing w:val="-15"/>
              </w:rPr>
              <w:t xml:space="preserve"> </w:t>
            </w:r>
            <w:r w:rsidRPr="00FE420E">
              <w:t>будівельного</w:t>
            </w:r>
            <w:r w:rsidRPr="00FE420E">
              <w:rPr>
                <w:spacing w:val="-12"/>
              </w:rPr>
              <w:t xml:space="preserve"> </w:t>
            </w:r>
            <w:r w:rsidRPr="00FE420E">
              <w:t>паспорта забудови земельної ділянки</w:t>
            </w:r>
          </w:p>
        </w:tc>
      </w:tr>
      <w:tr w:rsidR="00D51890" w:rsidRPr="00FE420E">
        <w:trPr>
          <w:gridAfter w:val="1"/>
          <w:wAfter w:w="131" w:type="dxa"/>
          <w:trHeight w:val="1186"/>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00158</w:t>
            </w:r>
          </w:p>
        </w:tc>
        <w:tc>
          <w:tcPr>
            <w:tcW w:w="7590" w:type="dxa"/>
            <w:gridSpan w:val="3"/>
          </w:tcPr>
          <w:p w:rsidR="00D51890" w:rsidRPr="00FE420E" w:rsidRDefault="00D51890" w:rsidP="00AB6AE3">
            <w:pPr>
              <w:pStyle w:val="TableParagraph"/>
              <w:ind w:right="177"/>
              <w:jc w:val="both"/>
            </w:pPr>
            <w:r w:rsidRPr="00FE420E">
              <w:t>Надання містобудівних умов та обмежень забудови</w:t>
            </w:r>
            <w:r w:rsidRPr="00FE420E">
              <w:rPr>
                <w:spacing w:val="-7"/>
              </w:rPr>
              <w:t xml:space="preserve"> </w:t>
            </w:r>
            <w:r w:rsidRPr="00FE420E">
              <w:t>земельної</w:t>
            </w:r>
            <w:r w:rsidRPr="00FE420E">
              <w:rPr>
                <w:spacing w:val="-9"/>
              </w:rPr>
              <w:t xml:space="preserve"> </w:t>
            </w:r>
            <w:r w:rsidRPr="00FE420E">
              <w:t>ділянки</w:t>
            </w:r>
            <w:r w:rsidRPr="00FE420E">
              <w:rPr>
                <w:spacing w:val="-7"/>
              </w:rPr>
              <w:t xml:space="preserve"> </w:t>
            </w:r>
            <w:r w:rsidRPr="00FE420E">
              <w:t>(крім</w:t>
            </w:r>
            <w:r w:rsidRPr="00FE420E">
              <w:rPr>
                <w:spacing w:val="-10"/>
              </w:rPr>
              <w:t xml:space="preserve"> </w:t>
            </w:r>
            <w:r w:rsidRPr="00FE420E">
              <w:t>об’єктів,</w:t>
            </w:r>
            <w:r w:rsidRPr="00FE420E">
              <w:rPr>
                <w:spacing w:val="-8"/>
              </w:rPr>
              <w:t xml:space="preserve"> </w:t>
            </w:r>
            <w:r w:rsidRPr="00FE420E">
              <w:t>що за</w:t>
            </w:r>
            <w:r w:rsidRPr="00FE420E">
              <w:rPr>
                <w:spacing w:val="-9"/>
              </w:rPr>
              <w:t xml:space="preserve"> </w:t>
            </w:r>
            <w:r w:rsidRPr="00FE420E">
              <w:t>класом</w:t>
            </w:r>
            <w:r w:rsidRPr="00FE420E">
              <w:rPr>
                <w:spacing w:val="-10"/>
              </w:rPr>
              <w:t xml:space="preserve"> </w:t>
            </w:r>
            <w:r w:rsidRPr="00FE420E">
              <w:t>наслідків</w:t>
            </w:r>
            <w:r w:rsidRPr="00FE420E">
              <w:rPr>
                <w:spacing w:val="-11"/>
              </w:rPr>
              <w:t xml:space="preserve"> </w:t>
            </w:r>
            <w:r w:rsidRPr="00FE420E">
              <w:t>(відповідальності)</w:t>
            </w:r>
            <w:r w:rsidRPr="00FE420E">
              <w:rPr>
                <w:spacing w:val="-8"/>
              </w:rPr>
              <w:t xml:space="preserve"> </w:t>
            </w:r>
            <w:r w:rsidRPr="00FE420E">
              <w:t>належать до об’єктів із середніми (СС2) та значними (СС3) наслідками, та об’єктів, на які поширюється дія Закону України “Про державну таємницю”)</w:t>
            </w:r>
          </w:p>
        </w:tc>
      </w:tr>
      <w:tr w:rsidR="00D51890" w:rsidRPr="00FE420E">
        <w:trPr>
          <w:gridAfter w:val="1"/>
          <w:wAfter w:w="131" w:type="dxa"/>
          <w:trHeight w:val="948"/>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01186</w:t>
            </w:r>
          </w:p>
        </w:tc>
        <w:tc>
          <w:tcPr>
            <w:tcW w:w="7590" w:type="dxa"/>
            <w:gridSpan w:val="3"/>
          </w:tcPr>
          <w:p w:rsidR="00D51890" w:rsidRPr="00FE420E" w:rsidRDefault="00D51890" w:rsidP="00AB6AE3">
            <w:pPr>
              <w:pStyle w:val="TableParagraph"/>
              <w:spacing w:before="0"/>
              <w:ind w:right="177"/>
              <w:jc w:val="both"/>
            </w:pPr>
            <w:r w:rsidRPr="00FE420E">
              <w:t>Внесення змін до містобудівних умов та обмежень</w:t>
            </w:r>
            <w:r w:rsidRPr="00FE420E">
              <w:rPr>
                <w:spacing w:val="-11"/>
              </w:rPr>
              <w:t xml:space="preserve"> </w:t>
            </w:r>
            <w:r w:rsidRPr="00FE420E">
              <w:t>забудови</w:t>
            </w:r>
            <w:r w:rsidRPr="00FE420E">
              <w:rPr>
                <w:spacing w:val="-10"/>
              </w:rPr>
              <w:t xml:space="preserve"> </w:t>
            </w:r>
            <w:r w:rsidRPr="00FE420E">
              <w:t>земельної</w:t>
            </w:r>
            <w:r w:rsidRPr="00FE420E">
              <w:rPr>
                <w:spacing w:val="-9"/>
              </w:rPr>
              <w:t xml:space="preserve"> </w:t>
            </w:r>
            <w:r w:rsidRPr="00FE420E">
              <w:t>ділянки</w:t>
            </w:r>
            <w:r w:rsidRPr="00FE420E">
              <w:rPr>
                <w:spacing w:val="-9"/>
              </w:rPr>
              <w:t xml:space="preserve"> </w:t>
            </w:r>
            <w:r w:rsidRPr="00FE420E">
              <w:t>(крім об’єктів, що за класом наслідків (відповідальності) належать до об’єктів із середніми</w:t>
            </w:r>
            <w:r w:rsidRPr="00FE420E">
              <w:rPr>
                <w:spacing w:val="-7"/>
              </w:rPr>
              <w:t xml:space="preserve"> </w:t>
            </w:r>
            <w:r w:rsidRPr="00FE420E">
              <w:t>(СС2)</w:t>
            </w:r>
            <w:r w:rsidRPr="00FE420E">
              <w:rPr>
                <w:spacing w:val="-4"/>
              </w:rPr>
              <w:t xml:space="preserve"> </w:t>
            </w:r>
            <w:r w:rsidRPr="00FE420E">
              <w:t>та</w:t>
            </w:r>
            <w:r w:rsidRPr="00FE420E">
              <w:rPr>
                <w:spacing w:val="-7"/>
              </w:rPr>
              <w:t xml:space="preserve"> </w:t>
            </w:r>
            <w:r w:rsidRPr="00FE420E">
              <w:t>значними</w:t>
            </w:r>
            <w:r w:rsidRPr="00FE420E">
              <w:rPr>
                <w:spacing w:val="-4"/>
              </w:rPr>
              <w:t xml:space="preserve"> </w:t>
            </w:r>
            <w:r w:rsidRPr="00FE420E">
              <w:t>(СС3)</w:t>
            </w:r>
            <w:r w:rsidRPr="00FE420E">
              <w:rPr>
                <w:spacing w:val="-4"/>
              </w:rPr>
              <w:t xml:space="preserve"> </w:t>
            </w:r>
            <w:r w:rsidRPr="00FE420E">
              <w:rPr>
                <w:spacing w:val="-2"/>
              </w:rPr>
              <w:t>наслідками,</w:t>
            </w:r>
            <w:r w:rsidRPr="00FE420E">
              <w:t xml:space="preserve"> та</w:t>
            </w:r>
            <w:r w:rsidRPr="00FE420E">
              <w:rPr>
                <w:spacing w:val="-4"/>
              </w:rPr>
              <w:t xml:space="preserve"> </w:t>
            </w:r>
            <w:r w:rsidRPr="00FE420E">
              <w:t>об’єктів,</w:t>
            </w:r>
            <w:r w:rsidRPr="00FE420E">
              <w:rPr>
                <w:spacing w:val="-4"/>
              </w:rPr>
              <w:t xml:space="preserve"> </w:t>
            </w:r>
            <w:r w:rsidRPr="00FE420E">
              <w:t>на</w:t>
            </w:r>
            <w:r w:rsidRPr="00FE420E">
              <w:rPr>
                <w:spacing w:val="-3"/>
              </w:rPr>
              <w:t xml:space="preserve"> </w:t>
            </w:r>
            <w:r w:rsidRPr="00FE420E">
              <w:t>які</w:t>
            </w:r>
            <w:r w:rsidRPr="00FE420E">
              <w:rPr>
                <w:spacing w:val="-2"/>
              </w:rPr>
              <w:t xml:space="preserve"> </w:t>
            </w:r>
            <w:r w:rsidRPr="00FE420E">
              <w:t>поширюється</w:t>
            </w:r>
            <w:r w:rsidRPr="00FE420E">
              <w:rPr>
                <w:spacing w:val="-6"/>
              </w:rPr>
              <w:t xml:space="preserve"> </w:t>
            </w:r>
            <w:r w:rsidRPr="00FE420E">
              <w:t>дія</w:t>
            </w:r>
            <w:r w:rsidRPr="00FE420E">
              <w:rPr>
                <w:spacing w:val="-2"/>
              </w:rPr>
              <w:t xml:space="preserve"> Закону</w:t>
            </w:r>
            <w:r w:rsidRPr="00FE420E">
              <w:t xml:space="preserve"> України</w:t>
            </w:r>
            <w:r w:rsidRPr="00FE420E">
              <w:rPr>
                <w:spacing w:val="-5"/>
              </w:rPr>
              <w:t xml:space="preserve"> </w:t>
            </w:r>
            <w:r w:rsidRPr="00FE420E">
              <w:t>“Про</w:t>
            </w:r>
            <w:r w:rsidRPr="00FE420E">
              <w:rPr>
                <w:spacing w:val="-3"/>
              </w:rPr>
              <w:t xml:space="preserve"> </w:t>
            </w:r>
            <w:r w:rsidRPr="00FE420E">
              <w:t>державну</w:t>
            </w:r>
            <w:r w:rsidRPr="00FE420E">
              <w:rPr>
                <w:spacing w:val="-7"/>
              </w:rPr>
              <w:t xml:space="preserve"> </w:t>
            </w:r>
            <w:r w:rsidRPr="00FE420E">
              <w:rPr>
                <w:spacing w:val="-2"/>
              </w:rPr>
              <w:t>таємницю”)</w:t>
            </w:r>
          </w:p>
        </w:tc>
      </w:tr>
      <w:tr w:rsidR="00D51890" w:rsidRPr="00FE420E">
        <w:trPr>
          <w:gridAfter w:val="1"/>
          <w:wAfter w:w="131" w:type="dxa"/>
          <w:trHeight w:val="405"/>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02479</w:t>
            </w:r>
          </w:p>
        </w:tc>
        <w:tc>
          <w:tcPr>
            <w:tcW w:w="7590" w:type="dxa"/>
            <w:gridSpan w:val="3"/>
          </w:tcPr>
          <w:p w:rsidR="00D51890" w:rsidRPr="00FE420E" w:rsidRDefault="00D51890" w:rsidP="00AB6AE3">
            <w:pPr>
              <w:pStyle w:val="TableParagraph"/>
              <w:ind w:left="36" w:right="177"/>
              <w:jc w:val="both"/>
            </w:pPr>
            <w:r w:rsidRPr="00FE420E">
              <w:t>Внесення</w:t>
            </w:r>
            <w:r w:rsidRPr="00FE420E">
              <w:rPr>
                <w:spacing w:val="-10"/>
              </w:rPr>
              <w:t xml:space="preserve"> </w:t>
            </w:r>
            <w:r w:rsidRPr="00FE420E">
              <w:t>змін</w:t>
            </w:r>
            <w:r w:rsidRPr="00FE420E">
              <w:rPr>
                <w:spacing w:val="-10"/>
              </w:rPr>
              <w:t xml:space="preserve"> </w:t>
            </w:r>
            <w:r w:rsidRPr="00FE420E">
              <w:t>до</w:t>
            </w:r>
            <w:r w:rsidRPr="00FE420E">
              <w:rPr>
                <w:spacing w:val="-9"/>
              </w:rPr>
              <w:t xml:space="preserve"> </w:t>
            </w:r>
            <w:r w:rsidRPr="00FE420E">
              <w:t>будівельного</w:t>
            </w:r>
            <w:r w:rsidRPr="00FE420E">
              <w:rPr>
                <w:spacing w:val="-9"/>
              </w:rPr>
              <w:t xml:space="preserve"> </w:t>
            </w:r>
            <w:r w:rsidRPr="00FE420E">
              <w:t>паспорта забудови земельної ділянки</w:t>
            </w:r>
          </w:p>
        </w:tc>
      </w:tr>
      <w:tr w:rsidR="00D51890" w:rsidRPr="00FE420E">
        <w:trPr>
          <w:gridAfter w:val="1"/>
          <w:wAfter w:w="131" w:type="dxa"/>
          <w:trHeight w:val="1064"/>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tcPr>
          <w:p w:rsidR="00D51890" w:rsidRPr="00FE420E" w:rsidRDefault="00D51890" w:rsidP="00AB6AE3">
            <w:pPr>
              <w:pStyle w:val="TableParagraph"/>
              <w:spacing w:before="55"/>
              <w:ind w:left="0" w:right="1"/>
            </w:pPr>
            <w:r w:rsidRPr="00FE420E">
              <w:rPr>
                <w:spacing w:val="-2"/>
              </w:rPr>
              <w:t>02480</w:t>
            </w:r>
          </w:p>
        </w:tc>
        <w:tc>
          <w:tcPr>
            <w:tcW w:w="7590" w:type="dxa"/>
            <w:gridSpan w:val="3"/>
          </w:tcPr>
          <w:p w:rsidR="00D51890" w:rsidRPr="00FE420E" w:rsidRDefault="00D51890" w:rsidP="00AB6AE3">
            <w:pPr>
              <w:pStyle w:val="TableParagraph"/>
              <w:spacing w:before="55"/>
              <w:ind w:right="177"/>
              <w:jc w:val="both"/>
            </w:pPr>
            <w:r w:rsidRPr="00FE420E">
              <w:t>Припинення</w:t>
            </w:r>
            <w:r w:rsidRPr="00FE420E">
              <w:rPr>
                <w:spacing w:val="-11"/>
              </w:rPr>
              <w:t xml:space="preserve"> </w:t>
            </w:r>
            <w:r w:rsidRPr="00FE420E">
              <w:t>дії</w:t>
            </w:r>
            <w:r w:rsidRPr="00FE420E">
              <w:rPr>
                <w:spacing w:val="-7"/>
              </w:rPr>
              <w:t xml:space="preserve"> </w:t>
            </w:r>
            <w:r w:rsidRPr="00FE420E">
              <w:t>містобудівних</w:t>
            </w:r>
            <w:r w:rsidRPr="00FE420E">
              <w:rPr>
                <w:spacing w:val="-8"/>
              </w:rPr>
              <w:t xml:space="preserve"> </w:t>
            </w:r>
            <w:r w:rsidRPr="00FE420E">
              <w:t>умов</w:t>
            </w:r>
            <w:r w:rsidRPr="00FE420E">
              <w:rPr>
                <w:spacing w:val="-8"/>
              </w:rPr>
              <w:t xml:space="preserve"> </w:t>
            </w:r>
            <w:r w:rsidRPr="00FE420E">
              <w:rPr>
                <w:spacing w:val="-5"/>
              </w:rPr>
              <w:t>та</w:t>
            </w:r>
            <w:r w:rsidRPr="00FE420E">
              <w:t xml:space="preserve"> обмежень</w:t>
            </w:r>
            <w:r w:rsidRPr="00FE420E">
              <w:rPr>
                <w:spacing w:val="-6"/>
              </w:rPr>
              <w:t xml:space="preserve"> </w:t>
            </w:r>
            <w:r w:rsidRPr="00FE420E">
              <w:t>(крім</w:t>
            </w:r>
            <w:r w:rsidRPr="00FE420E">
              <w:rPr>
                <w:spacing w:val="-8"/>
              </w:rPr>
              <w:t xml:space="preserve"> </w:t>
            </w:r>
            <w:r w:rsidRPr="00FE420E">
              <w:t>об’єктів,</w:t>
            </w:r>
            <w:r w:rsidRPr="00FE420E">
              <w:rPr>
                <w:spacing w:val="-6"/>
              </w:rPr>
              <w:t xml:space="preserve"> </w:t>
            </w:r>
            <w:r w:rsidRPr="00FE420E">
              <w:t>що</w:t>
            </w:r>
            <w:r w:rsidRPr="00FE420E">
              <w:rPr>
                <w:spacing w:val="-5"/>
              </w:rPr>
              <w:t xml:space="preserve"> </w:t>
            </w:r>
            <w:r w:rsidRPr="00FE420E">
              <w:t>за</w:t>
            </w:r>
            <w:r w:rsidRPr="00FE420E">
              <w:rPr>
                <w:spacing w:val="-6"/>
              </w:rPr>
              <w:t xml:space="preserve"> </w:t>
            </w:r>
            <w:r w:rsidRPr="00FE420E">
              <w:t>класом</w:t>
            </w:r>
            <w:r w:rsidRPr="00FE420E">
              <w:rPr>
                <w:spacing w:val="-8"/>
              </w:rPr>
              <w:t xml:space="preserve"> </w:t>
            </w:r>
            <w:r w:rsidRPr="00FE420E">
              <w:t>наслідків (відповідальності) належать до об’єктів із середніми (СС2) та значними (СС3) наслідками та об’єктів, на які поширюється дія Закону України</w:t>
            </w:r>
            <w:r w:rsidRPr="00FE420E">
              <w:rPr>
                <w:spacing w:val="-5"/>
              </w:rPr>
              <w:t xml:space="preserve"> </w:t>
            </w:r>
            <w:r w:rsidRPr="00FE420E">
              <w:t>“Про</w:t>
            </w:r>
            <w:r w:rsidRPr="00FE420E">
              <w:rPr>
                <w:spacing w:val="-3"/>
              </w:rPr>
              <w:t xml:space="preserve"> </w:t>
            </w:r>
            <w:r w:rsidRPr="00FE420E">
              <w:t>державну</w:t>
            </w:r>
            <w:r w:rsidRPr="00FE420E">
              <w:rPr>
                <w:spacing w:val="-7"/>
              </w:rPr>
              <w:t xml:space="preserve"> </w:t>
            </w:r>
            <w:r w:rsidRPr="00FE420E">
              <w:rPr>
                <w:spacing w:val="-2"/>
              </w:rPr>
              <w:t>таємницю”)</w:t>
            </w:r>
          </w:p>
        </w:tc>
      </w:tr>
      <w:tr w:rsidR="00D51890" w:rsidRPr="00FE420E">
        <w:trPr>
          <w:gridAfter w:val="1"/>
          <w:wAfter w:w="131" w:type="dxa"/>
          <w:trHeight w:val="520"/>
        </w:trPr>
        <w:tc>
          <w:tcPr>
            <w:tcW w:w="715" w:type="dxa"/>
          </w:tcPr>
          <w:p w:rsidR="00D51890" w:rsidRPr="00FE420E" w:rsidRDefault="00D51890" w:rsidP="00AB6AE3">
            <w:pPr>
              <w:pStyle w:val="TableParagraph"/>
              <w:spacing w:before="55"/>
              <w:ind w:left="0" w:right="1"/>
              <w:rPr>
                <w:spacing w:val="-2"/>
              </w:rPr>
            </w:pPr>
            <w:r w:rsidRPr="00FE420E">
              <w:rPr>
                <w:spacing w:val="-2"/>
              </w:rPr>
              <w:t>7</w:t>
            </w:r>
          </w:p>
        </w:tc>
        <w:tc>
          <w:tcPr>
            <w:tcW w:w="1375" w:type="dxa"/>
          </w:tcPr>
          <w:p w:rsidR="00D51890" w:rsidRPr="00FE420E" w:rsidRDefault="00D51890" w:rsidP="00AB6AE3">
            <w:pPr>
              <w:pStyle w:val="TableParagraph"/>
              <w:spacing w:before="55"/>
              <w:ind w:left="0" w:right="1"/>
            </w:pPr>
            <w:r w:rsidRPr="00FE420E">
              <w:rPr>
                <w:spacing w:val="-2"/>
              </w:rPr>
              <w:t>02478</w:t>
            </w:r>
          </w:p>
        </w:tc>
        <w:tc>
          <w:tcPr>
            <w:tcW w:w="7590" w:type="dxa"/>
            <w:gridSpan w:val="3"/>
          </w:tcPr>
          <w:p w:rsidR="00D51890" w:rsidRPr="00FE420E" w:rsidRDefault="00D51890" w:rsidP="00AB6AE3">
            <w:pPr>
              <w:pStyle w:val="TableParagraph"/>
              <w:spacing w:before="55"/>
              <w:ind w:left="36" w:right="177"/>
              <w:jc w:val="both"/>
            </w:pPr>
            <w:r w:rsidRPr="00FE420E">
              <w:t>Коригування</w:t>
            </w:r>
            <w:r w:rsidRPr="00FE420E">
              <w:rPr>
                <w:spacing w:val="-9"/>
              </w:rPr>
              <w:t xml:space="preserve"> </w:t>
            </w:r>
            <w:r w:rsidRPr="00FE420E">
              <w:t>адреси</w:t>
            </w:r>
            <w:r w:rsidRPr="00FE420E">
              <w:rPr>
                <w:spacing w:val="-10"/>
              </w:rPr>
              <w:t xml:space="preserve"> </w:t>
            </w:r>
            <w:r w:rsidRPr="00FE420E">
              <w:t>об’єкта,</w:t>
            </w:r>
            <w:r w:rsidRPr="00FE420E">
              <w:rPr>
                <w:spacing w:val="-10"/>
              </w:rPr>
              <w:t xml:space="preserve"> </w:t>
            </w:r>
            <w:r w:rsidRPr="00FE420E">
              <w:t>що</w:t>
            </w:r>
            <w:r w:rsidRPr="00FE420E">
              <w:rPr>
                <w:spacing w:val="-11"/>
              </w:rPr>
              <w:t xml:space="preserve"> </w:t>
            </w:r>
            <w:r w:rsidRPr="00FE420E">
              <w:t>будується (на підставі проектної документації)</w:t>
            </w:r>
          </w:p>
        </w:tc>
      </w:tr>
      <w:tr w:rsidR="00D51890" w:rsidRPr="00FE420E">
        <w:trPr>
          <w:gridAfter w:val="1"/>
          <w:wAfter w:w="131" w:type="dxa"/>
          <w:trHeight w:val="488"/>
        </w:trPr>
        <w:tc>
          <w:tcPr>
            <w:tcW w:w="715" w:type="dxa"/>
          </w:tcPr>
          <w:p w:rsidR="00D51890" w:rsidRPr="00FE420E" w:rsidRDefault="00D51890" w:rsidP="00AB6AE3">
            <w:pPr>
              <w:pStyle w:val="TableParagraph"/>
              <w:ind w:left="0" w:right="1"/>
              <w:rPr>
                <w:spacing w:val="-2"/>
              </w:rPr>
            </w:pPr>
            <w:r w:rsidRPr="00FE420E">
              <w:rPr>
                <w:spacing w:val="-2"/>
              </w:rPr>
              <w:t>8</w:t>
            </w:r>
          </w:p>
        </w:tc>
        <w:tc>
          <w:tcPr>
            <w:tcW w:w="1375" w:type="dxa"/>
          </w:tcPr>
          <w:p w:rsidR="00D51890" w:rsidRPr="00FE420E" w:rsidRDefault="00D51890" w:rsidP="00AB6AE3">
            <w:pPr>
              <w:pStyle w:val="TableParagraph"/>
              <w:ind w:left="0" w:right="1"/>
            </w:pPr>
            <w:r w:rsidRPr="00FE420E">
              <w:rPr>
                <w:spacing w:val="-2"/>
              </w:rPr>
              <w:t>01279</w:t>
            </w:r>
          </w:p>
        </w:tc>
        <w:tc>
          <w:tcPr>
            <w:tcW w:w="7590" w:type="dxa"/>
            <w:gridSpan w:val="3"/>
          </w:tcPr>
          <w:p w:rsidR="00D51890" w:rsidRPr="00FE420E" w:rsidRDefault="00D51890" w:rsidP="00AB6AE3">
            <w:pPr>
              <w:pStyle w:val="TableParagraph"/>
              <w:ind w:left="36" w:right="177"/>
              <w:jc w:val="both"/>
            </w:pPr>
            <w:r w:rsidRPr="00FE420E">
              <w:t>Переведення</w:t>
            </w:r>
            <w:r w:rsidRPr="00FE420E">
              <w:rPr>
                <w:spacing w:val="-11"/>
              </w:rPr>
              <w:t xml:space="preserve"> </w:t>
            </w:r>
            <w:r w:rsidRPr="00FE420E">
              <w:t>дачного</w:t>
            </w:r>
            <w:r w:rsidRPr="00FE420E">
              <w:rPr>
                <w:spacing w:val="-7"/>
              </w:rPr>
              <w:t xml:space="preserve"> </w:t>
            </w:r>
            <w:r w:rsidRPr="00FE420E">
              <w:t>і</w:t>
            </w:r>
            <w:r w:rsidRPr="00FE420E">
              <w:rPr>
                <w:spacing w:val="-8"/>
              </w:rPr>
              <w:t xml:space="preserve"> </w:t>
            </w:r>
            <w:r w:rsidRPr="00FE420E">
              <w:t>садового</w:t>
            </w:r>
            <w:r w:rsidRPr="00FE420E">
              <w:rPr>
                <w:spacing w:val="-5"/>
              </w:rPr>
              <w:t xml:space="preserve"> </w:t>
            </w:r>
            <w:r w:rsidRPr="00FE420E">
              <w:t>будинку</w:t>
            </w:r>
            <w:r w:rsidRPr="00FE420E">
              <w:rPr>
                <w:spacing w:val="-8"/>
              </w:rPr>
              <w:t xml:space="preserve"> </w:t>
            </w:r>
            <w:r w:rsidRPr="00FE420E">
              <w:t>у житловий будинок</w:t>
            </w:r>
          </w:p>
        </w:tc>
      </w:tr>
      <w:tr w:rsidR="00D51890" w:rsidRPr="00FE420E">
        <w:trPr>
          <w:gridAfter w:val="1"/>
          <w:wAfter w:w="131" w:type="dxa"/>
          <w:trHeight w:val="693"/>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00190</w:t>
            </w:r>
          </w:p>
        </w:tc>
        <w:tc>
          <w:tcPr>
            <w:tcW w:w="7590" w:type="dxa"/>
            <w:gridSpan w:val="3"/>
          </w:tcPr>
          <w:p w:rsidR="00D51890" w:rsidRPr="00FE420E" w:rsidRDefault="00D51890" w:rsidP="00AB6AE3">
            <w:pPr>
              <w:pStyle w:val="TableParagraph"/>
              <w:ind w:left="36" w:right="177"/>
              <w:jc w:val="both"/>
            </w:pPr>
            <w:r w:rsidRPr="00FE420E">
              <w:t>Оформлення</w:t>
            </w:r>
            <w:r w:rsidRPr="00FE420E">
              <w:rPr>
                <w:spacing w:val="-13"/>
              </w:rPr>
              <w:t xml:space="preserve"> </w:t>
            </w:r>
            <w:r w:rsidRPr="00FE420E">
              <w:t>паспорта</w:t>
            </w:r>
            <w:r w:rsidRPr="00FE420E">
              <w:rPr>
                <w:spacing w:val="-13"/>
              </w:rPr>
              <w:t xml:space="preserve"> </w:t>
            </w:r>
            <w:r w:rsidRPr="00FE420E">
              <w:t>прив’язки</w:t>
            </w:r>
            <w:r w:rsidRPr="00FE420E">
              <w:rPr>
                <w:spacing w:val="-12"/>
              </w:rPr>
              <w:t xml:space="preserve"> </w:t>
            </w:r>
            <w:r w:rsidRPr="00FE420E">
              <w:t xml:space="preserve">тимчасової споруди для провадження підприємницької </w:t>
            </w:r>
            <w:r w:rsidRPr="00FE420E">
              <w:rPr>
                <w:spacing w:val="-2"/>
              </w:rPr>
              <w:t>діяльності</w:t>
            </w:r>
          </w:p>
        </w:tc>
      </w:tr>
      <w:tr w:rsidR="00D51890" w:rsidRPr="00FE420E">
        <w:trPr>
          <w:gridAfter w:val="1"/>
          <w:wAfter w:w="131" w:type="dxa"/>
          <w:trHeight w:val="689"/>
        </w:trPr>
        <w:tc>
          <w:tcPr>
            <w:tcW w:w="715" w:type="dxa"/>
          </w:tcPr>
          <w:p w:rsidR="00D51890" w:rsidRPr="00FE420E" w:rsidRDefault="00D51890" w:rsidP="00AB6AE3">
            <w:pPr>
              <w:pStyle w:val="TableParagraph"/>
              <w:spacing w:before="55"/>
              <w:ind w:left="0" w:right="1"/>
              <w:rPr>
                <w:spacing w:val="-2"/>
              </w:rPr>
            </w:pPr>
            <w:r w:rsidRPr="00FE420E">
              <w:rPr>
                <w:spacing w:val="-2"/>
              </w:rPr>
              <w:t>10</w:t>
            </w:r>
          </w:p>
        </w:tc>
        <w:tc>
          <w:tcPr>
            <w:tcW w:w="1375" w:type="dxa"/>
          </w:tcPr>
          <w:p w:rsidR="00D51890" w:rsidRPr="00FE420E" w:rsidRDefault="00D51890" w:rsidP="00AB6AE3">
            <w:pPr>
              <w:pStyle w:val="TableParagraph"/>
              <w:spacing w:before="55"/>
              <w:ind w:left="0" w:right="1"/>
            </w:pPr>
            <w:r w:rsidRPr="00FE420E">
              <w:rPr>
                <w:spacing w:val="-2"/>
              </w:rPr>
              <w:t>00193</w:t>
            </w:r>
          </w:p>
        </w:tc>
        <w:tc>
          <w:tcPr>
            <w:tcW w:w="7590" w:type="dxa"/>
            <w:gridSpan w:val="3"/>
          </w:tcPr>
          <w:p w:rsidR="00D51890" w:rsidRPr="00FE420E" w:rsidRDefault="00D51890" w:rsidP="00AB6AE3">
            <w:pPr>
              <w:pStyle w:val="TableParagraph"/>
              <w:spacing w:before="55"/>
              <w:ind w:left="36" w:right="177"/>
              <w:jc w:val="both"/>
            </w:pPr>
            <w:r w:rsidRPr="00FE420E">
              <w:t>Продовження</w:t>
            </w:r>
            <w:r w:rsidRPr="00FE420E">
              <w:rPr>
                <w:spacing w:val="-9"/>
              </w:rPr>
              <w:t xml:space="preserve"> </w:t>
            </w:r>
            <w:r w:rsidRPr="00FE420E">
              <w:t>строку</w:t>
            </w:r>
            <w:r w:rsidRPr="00FE420E">
              <w:rPr>
                <w:spacing w:val="-10"/>
              </w:rPr>
              <w:t xml:space="preserve"> </w:t>
            </w:r>
            <w:r w:rsidRPr="00FE420E">
              <w:t>дії</w:t>
            </w:r>
            <w:r w:rsidRPr="00FE420E">
              <w:rPr>
                <w:spacing w:val="-11"/>
              </w:rPr>
              <w:t xml:space="preserve"> </w:t>
            </w:r>
            <w:r w:rsidRPr="00FE420E">
              <w:t>паспорта</w:t>
            </w:r>
            <w:r w:rsidRPr="00FE420E">
              <w:rPr>
                <w:spacing w:val="-12"/>
              </w:rPr>
              <w:t xml:space="preserve"> </w:t>
            </w:r>
            <w:r w:rsidRPr="00FE420E">
              <w:t>прив’язки тимчасової споруди для провадження підприємницької діяльності</w:t>
            </w:r>
          </w:p>
        </w:tc>
      </w:tr>
      <w:tr w:rsidR="00D51890" w:rsidRPr="00FE420E">
        <w:trPr>
          <w:gridAfter w:val="1"/>
          <w:wAfter w:w="131" w:type="dxa"/>
          <w:trHeight w:val="699"/>
        </w:trPr>
        <w:tc>
          <w:tcPr>
            <w:tcW w:w="715" w:type="dxa"/>
          </w:tcPr>
          <w:p w:rsidR="00D51890" w:rsidRPr="00FE420E" w:rsidRDefault="00D51890" w:rsidP="00AB6AE3">
            <w:pPr>
              <w:pStyle w:val="TableParagraph"/>
              <w:ind w:left="0" w:right="1"/>
              <w:rPr>
                <w:spacing w:val="-2"/>
              </w:rPr>
            </w:pPr>
            <w:r w:rsidRPr="00FE420E">
              <w:rPr>
                <w:spacing w:val="-2"/>
              </w:rPr>
              <w:t>11</w:t>
            </w:r>
          </w:p>
        </w:tc>
        <w:tc>
          <w:tcPr>
            <w:tcW w:w="1375" w:type="dxa"/>
          </w:tcPr>
          <w:p w:rsidR="00D51890" w:rsidRPr="00FE420E" w:rsidRDefault="00D51890" w:rsidP="00AB6AE3">
            <w:pPr>
              <w:pStyle w:val="TableParagraph"/>
              <w:ind w:left="0" w:right="1"/>
            </w:pPr>
            <w:r w:rsidRPr="00FE420E">
              <w:rPr>
                <w:spacing w:val="-2"/>
              </w:rPr>
              <w:t>00191</w:t>
            </w:r>
          </w:p>
        </w:tc>
        <w:tc>
          <w:tcPr>
            <w:tcW w:w="7590" w:type="dxa"/>
            <w:gridSpan w:val="3"/>
          </w:tcPr>
          <w:p w:rsidR="00D51890" w:rsidRPr="00FE420E" w:rsidRDefault="00D51890" w:rsidP="00AB6AE3">
            <w:pPr>
              <w:pStyle w:val="TableParagraph"/>
              <w:ind w:left="36" w:right="177"/>
              <w:jc w:val="both"/>
            </w:pPr>
            <w:r w:rsidRPr="00FE420E">
              <w:t>Внесення</w:t>
            </w:r>
            <w:r w:rsidRPr="00FE420E">
              <w:rPr>
                <w:spacing w:val="-2"/>
              </w:rPr>
              <w:t xml:space="preserve"> </w:t>
            </w:r>
            <w:r w:rsidRPr="00FE420E">
              <w:t>змін</w:t>
            </w:r>
            <w:r w:rsidRPr="00FE420E">
              <w:rPr>
                <w:spacing w:val="-2"/>
              </w:rPr>
              <w:t xml:space="preserve"> </w:t>
            </w:r>
            <w:r w:rsidRPr="00FE420E">
              <w:t>до</w:t>
            </w:r>
            <w:r w:rsidRPr="00FE420E">
              <w:rPr>
                <w:spacing w:val="-1"/>
              </w:rPr>
              <w:t xml:space="preserve"> </w:t>
            </w:r>
            <w:r w:rsidRPr="00FE420E">
              <w:t>паспорта</w:t>
            </w:r>
            <w:r w:rsidRPr="00FE420E">
              <w:rPr>
                <w:spacing w:val="-5"/>
              </w:rPr>
              <w:t xml:space="preserve"> </w:t>
            </w:r>
            <w:r w:rsidRPr="00FE420E">
              <w:t>прив’язки тимчасової</w:t>
            </w:r>
            <w:r w:rsidRPr="00FE420E">
              <w:rPr>
                <w:spacing w:val="-12"/>
              </w:rPr>
              <w:t xml:space="preserve"> </w:t>
            </w:r>
            <w:r w:rsidRPr="00FE420E">
              <w:t>споруди</w:t>
            </w:r>
            <w:r w:rsidRPr="00FE420E">
              <w:rPr>
                <w:spacing w:val="-15"/>
              </w:rPr>
              <w:t xml:space="preserve"> </w:t>
            </w:r>
            <w:r w:rsidRPr="00FE420E">
              <w:t>для</w:t>
            </w:r>
            <w:r w:rsidRPr="00FE420E">
              <w:rPr>
                <w:spacing w:val="-12"/>
              </w:rPr>
              <w:t xml:space="preserve"> </w:t>
            </w:r>
            <w:r w:rsidRPr="00FE420E">
              <w:t>провадження підприємницької діяльності</w:t>
            </w:r>
          </w:p>
        </w:tc>
      </w:tr>
      <w:tr w:rsidR="00D51890" w:rsidRPr="00FE420E">
        <w:trPr>
          <w:gridAfter w:val="1"/>
          <w:wAfter w:w="131" w:type="dxa"/>
          <w:trHeight w:val="442"/>
        </w:trPr>
        <w:tc>
          <w:tcPr>
            <w:tcW w:w="715" w:type="dxa"/>
          </w:tcPr>
          <w:p w:rsidR="00D51890" w:rsidRPr="00FE420E" w:rsidRDefault="00D51890" w:rsidP="00AB6AE3">
            <w:pPr>
              <w:pStyle w:val="TableParagraph"/>
              <w:spacing w:before="55"/>
              <w:ind w:left="0" w:right="1"/>
              <w:rPr>
                <w:spacing w:val="-2"/>
              </w:rPr>
            </w:pPr>
            <w:r w:rsidRPr="00FE420E">
              <w:rPr>
                <w:spacing w:val="-2"/>
              </w:rPr>
              <w:t>12</w:t>
            </w:r>
          </w:p>
        </w:tc>
        <w:tc>
          <w:tcPr>
            <w:tcW w:w="1375" w:type="dxa"/>
          </w:tcPr>
          <w:p w:rsidR="00D51890" w:rsidRPr="00FE420E" w:rsidRDefault="00D51890" w:rsidP="00AB6AE3">
            <w:pPr>
              <w:pStyle w:val="TableParagraph"/>
              <w:spacing w:before="55"/>
              <w:ind w:left="0" w:right="1"/>
            </w:pPr>
            <w:r w:rsidRPr="00FE420E">
              <w:rPr>
                <w:spacing w:val="-2"/>
              </w:rPr>
              <w:t>00153</w:t>
            </w:r>
          </w:p>
        </w:tc>
        <w:tc>
          <w:tcPr>
            <w:tcW w:w="7590" w:type="dxa"/>
            <w:gridSpan w:val="3"/>
          </w:tcPr>
          <w:p w:rsidR="00D51890" w:rsidRPr="00FE420E" w:rsidRDefault="00D51890" w:rsidP="00AB6AE3">
            <w:pPr>
              <w:pStyle w:val="TableParagraph"/>
              <w:spacing w:before="55"/>
              <w:ind w:left="36" w:right="177"/>
              <w:jc w:val="both"/>
            </w:pPr>
            <w:r w:rsidRPr="00FE420E">
              <w:t>Присвоєння</w:t>
            </w:r>
            <w:r w:rsidRPr="00FE420E">
              <w:rPr>
                <w:spacing w:val="-6"/>
              </w:rPr>
              <w:t xml:space="preserve"> </w:t>
            </w:r>
            <w:r w:rsidRPr="00FE420E">
              <w:t>адреси</w:t>
            </w:r>
            <w:r w:rsidRPr="00FE420E">
              <w:rPr>
                <w:spacing w:val="-9"/>
              </w:rPr>
              <w:t xml:space="preserve"> </w:t>
            </w:r>
            <w:r w:rsidRPr="00FE420E">
              <w:t>об’єкту</w:t>
            </w:r>
            <w:r w:rsidRPr="00FE420E">
              <w:rPr>
                <w:spacing w:val="-9"/>
              </w:rPr>
              <w:t xml:space="preserve"> </w:t>
            </w:r>
            <w:r w:rsidRPr="00FE420E">
              <w:t>нерухомого</w:t>
            </w:r>
            <w:r w:rsidRPr="00FE420E">
              <w:rPr>
                <w:spacing w:val="-8"/>
              </w:rPr>
              <w:t xml:space="preserve"> </w:t>
            </w:r>
            <w:r w:rsidRPr="00FE420E">
              <w:rPr>
                <w:spacing w:val="-2"/>
              </w:rPr>
              <w:t>майна</w:t>
            </w:r>
          </w:p>
        </w:tc>
      </w:tr>
      <w:tr w:rsidR="00D51890" w:rsidRPr="00FE420E">
        <w:trPr>
          <w:gridAfter w:val="1"/>
          <w:wAfter w:w="131" w:type="dxa"/>
          <w:trHeight w:val="449"/>
        </w:trPr>
        <w:tc>
          <w:tcPr>
            <w:tcW w:w="715" w:type="dxa"/>
          </w:tcPr>
          <w:p w:rsidR="00D51890" w:rsidRPr="00FE420E" w:rsidRDefault="00D51890" w:rsidP="00AB6AE3">
            <w:pPr>
              <w:pStyle w:val="TableParagraph"/>
              <w:ind w:left="0" w:right="1"/>
              <w:rPr>
                <w:spacing w:val="-2"/>
              </w:rPr>
            </w:pPr>
            <w:r w:rsidRPr="00FE420E">
              <w:rPr>
                <w:spacing w:val="-2"/>
              </w:rPr>
              <w:t>13</w:t>
            </w:r>
          </w:p>
        </w:tc>
        <w:tc>
          <w:tcPr>
            <w:tcW w:w="1375" w:type="dxa"/>
          </w:tcPr>
          <w:p w:rsidR="00D51890" w:rsidRPr="00FE420E" w:rsidRDefault="00D51890" w:rsidP="00AB6AE3">
            <w:pPr>
              <w:pStyle w:val="TableParagraph"/>
              <w:ind w:left="0" w:right="1"/>
            </w:pPr>
            <w:r w:rsidRPr="00FE420E">
              <w:rPr>
                <w:spacing w:val="-2"/>
              </w:rPr>
              <w:t>01240</w:t>
            </w:r>
          </w:p>
        </w:tc>
        <w:tc>
          <w:tcPr>
            <w:tcW w:w="7590" w:type="dxa"/>
            <w:gridSpan w:val="3"/>
          </w:tcPr>
          <w:p w:rsidR="00D51890" w:rsidRPr="00FE420E" w:rsidRDefault="00D51890" w:rsidP="00AB6AE3">
            <w:pPr>
              <w:pStyle w:val="TableParagraph"/>
              <w:ind w:left="36" w:right="177"/>
              <w:jc w:val="both"/>
            </w:pPr>
            <w:r w:rsidRPr="00FE420E">
              <w:t>Зміна</w:t>
            </w:r>
            <w:r w:rsidRPr="00FE420E">
              <w:rPr>
                <w:spacing w:val="-7"/>
              </w:rPr>
              <w:t xml:space="preserve"> </w:t>
            </w:r>
            <w:r w:rsidRPr="00FE420E">
              <w:t>адреси</w:t>
            </w:r>
            <w:r w:rsidRPr="00FE420E">
              <w:rPr>
                <w:spacing w:val="-10"/>
              </w:rPr>
              <w:t xml:space="preserve"> </w:t>
            </w:r>
            <w:r w:rsidRPr="00FE420E">
              <w:t>об’єкта</w:t>
            </w:r>
            <w:r w:rsidRPr="00FE420E">
              <w:rPr>
                <w:spacing w:val="-8"/>
              </w:rPr>
              <w:t xml:space="preserve"> </w:t>
            </w:r>
            <w:r w:rsidRPr="00FE420E">
              <w:t>нерухомого</w:t>
            </w:r>
            <w:r w:rsidRPr="00FE420E">
              <w:rPr>
                <w:spacing w:val="-7"/>
              </w:rPr>
              <w:t xml:space="preserve"> </w:t>
            </w:r>
            <w:r w:rsidRPr="00FE420E">
              <w:t>майна</w:t>
            </w:r>
            <w:r w:rsidRPr="00FE420E">
              <w:rPr>
                <w:spacing w:val="-9"/>
              </w:rPr>
              <w:t xml:space="preserve"> </w:t>
            </w:r>
            <w:r w:rsidRPr="00FE420E">
              <w:t>(для введених в експлуатацію об’єктів)</w:t>
            </w:r>
          </w:p>
        </w:tc>
      </w:tr>
      <w:tr w:rsidR="00D51890" w:rsidRPr="00FE420E">
        <w:trPr>
          <w:gridAfter w:val="1"/>
          <w:wAfter w:w="131" w:type="dxa"/>
          <w:trHeight w:val="1039"/>
        </w:trPr>
        <w:tc>
          <w:tcPr>
            <w:tcW w:w="715" w:type="dxa"/>
          </w:tcPr>
          <w:p w:rsidR="00D51890" w:rsidRPr="00FE420E" w:rsidRDefault="00D51890" w:rsidP="00AB6AE3">
            <w:pPr>
              <w:pStyle w:val="TableParagraph"/>
              <w:ind w:left="0" w:right="1"/>
              <w:rPr>
                <w:spacing w:val="-2"/>
              </w:rPr>
            </w:pPr>
            <w:r w:rsidRPr="00FE420E">
              <w:rPr>
                <w:spacing w:val="-2"/>
              </w:rPr>
              <w:t>14</w:t>
            </w:r>
          </w:p>
        </w:tc>
        <w:tc>
          <w:tcPr>
            <w:tcW w:w="1375" w:type="dxa"/>
          </w:tcPr>
          <w:p w:rsidR="00D51890" w:rsidRPr="00FE420E" w:rsidRDefault="00D51890" w:rsidP="00AB6AE3">
            <w:pPr>
              <w:pStyle w:val="TableParagraph"/>
              <w:ind w:left="0" w:right="1"/>
            </w:pPr>
            <w:r w:rsidRPr="00FE420E">
              <w:rPr>
                <w:spacing w:val="-2"/>
              </w:rPr>
              <w:t>01208</w:t>
            </w:r>
          </w:p>
        </w:tc>
        <w:tc>
          <w:tcPr>
            <w:tcW w:w="7590" w:type="dxa"/>
            <w:gridSpan w:val="3"/>
          </w:tcPr>
          <w:p w:rsidR="00D51890" w:rsidRPr="00FE420E" w:rsidRDefault="00D51890" w:rsidP="00AB6AE3">
            <w:pPr>
              <w:pStyle w:val="TableParagraph"/>
              <w:ind w:left="36" w:right="177"/>
              <w:jc w:val="both"/>
            </w:pPr>
            <w:r w:rsidRPr="00FE420E">
              <w:t>Внесення</w:t>
            </w:r>
            <w:r w:rsidRPr="00FE420E">
              <w:rPr>
                <w:spacing w:val="-10"/>
              </w:rPr>
              <w:t xml:space="preserve"> </w:t>
            </w:r>
            <w:r w:rsidRPr="00FE420E">
              <w:t>до</w:t>
            </w:r>
            <w:r w:rsidRPr="00FE420E">
              <w:rPr>
                <w:spacing w:val="-9"/>
              </w:rPr>
              <w:t xml:space="preserve"> </w:t>
            </w:r>
            <w:r w:rsidRPr="00FE420E">
              <w:t>Реєстру</w:t>
            </w:r>
            <w:r w:rsidRPr="00FE420E">
              <w:rPr>
                <w:spacing w:val="-11"/>
              </w:rPr>
              <w:t xml:space="preserve"> </w:t>
            </w:r>
            <w:r w:rsidRPr="00FE420E">
              <w:t>будівельної</w:t>
            </w:r>
            <w:r w:rsidRPr="00FE420E">
              <w:rPr>
                <w:spacing w:val="-9"/>
              </w:rPr>
              <w:t xml:space="preserve"> </w:t>
            </w:r>
            <w:r w:rsidRPr="00FE420E">
              <w:t>діяльності інформації, зазначеної у повідомленні про початок виконання будівельних робіт на об’єктах з незначними наслідками (СС1)</w:t>
            </w:r>
          </w:p>
        </w:tc>
      </w:tr>
      <w:tr w:rsidR="00D51890" w:rsidRPr="00FE420E">
        <w:trPr>
          <w:gridAfter w:val="1"/>
          <w:wAfter w:w="131" w:type="dxa"/>
          <w:trHeight w:val="1328"/>
        </w:trPr>
        <w:tc>
          <w:tcPr>
            <w:tcW w:w="715" w:type="dxa"/>
          </w:tcPr>
          <w:p w:rsidR="00D51890" w:rsidRPr="00FE420E" w:rsidRDefault="00D51890" w:rsidP="00AB6AE3">
            <w:pPr>
              <w:pStyle w:val="TableParagraph"/>
              <w:spacing w:before="55"/>
              <w:ind w:left="0" w:right="1"/>
              <w:rPr>
                <w:spacing w:val="-2"/>
              </w:rPr>
            </w:pPr>
            <w:r w:rsidRPr="00FE420E">
              <w:rPr>
                <w:spacing w:val="-2"/>
              </w:rPr>
              <w:t>15</w:t>
            </w:r>
          </w:p>
        </w:tc>
        <w:tc>
          <w:tcPr>
            <w:tcW w:w="1375" w:type="dxa"/>
          </w:tcPr>
          <w:p w:rsidR="00D51890" w:rsidRPr="00FE420E" w:rsidRDefault="00D51890" w:rsidP="00AB6AE3">
            <w:pPr>
              <w:pStyle w:val="TableParagraph"/>
              <w:spacing w:before="55"/>
              <w:ind w:left="0" w:right="1"/>
            </w:pPr>
            <w:r w:rsidRPr="00FE420E">
              <w:rPr>
                <w:spacing w:val="-2"/>
              </w:rPr>
              <w:t>01209</w:t>
            </w:r>
          </w:p>
        </w:tc>
        <w:tc>
          <w:tcPr>
            <w:tcW w:w="7590" w:type="dxa"/>
            <w:gridSpan w:val="3"/>
          </w:tcPr>
          <w:p w:rsidR="00D51890" w:rsidRPr="00FE420E" w:rsidRDefault="00D51890" w:rsidP="00AB6AE3">
            <w:pPr>
              <w:pStyle w:val="TableParagraph"/>
              <w:spacing w:before="55"/>
              <w:ind w:right="177"/>
              <w:jc w:val="both"/>
            </w:pPr>
            <w:r w:rsidRPr="00FE420E">
              <w:t>Внесення</w:t>
            </w:r>
            <w:r w:rsidRPr="00FE420E">
              <w:rPr>
                <w:spacing w:val="-7"/>
              </w:rPr>
              <w:t xml:space="preserve"> </w:t>
            </w:r>
            <w:r w:rsidRPr="00FE420E">
              <w:t>до</w:t>
            </w:r>
            <w:r w:rsidRPr="00FE420E">
              <w:rPr>
                <w:spacing w:val="-5"/>
              </w:rPr>
              <w:t xml:space="preserve"> </w:t>
            </w:r>
            <w:r w:rsidRPr="00FE420E">
              <w:t>Реєстру</w:t>
            </w:r>
            <w:r w:rsidRPr="00FE420E">
              <w:rPr>
                <w:spacing w:val="-7"/>
              </w:rPr>
              <w:t xml:space="preserve"> </w:t>
            </w:r>
            <w:r w:rsidRPr="00FE420E">
              <w:t>будівельної</w:t>
            </w:r>
            <w:r w:rsidRPr="00FE420E">
              <w:rPr>
                <w:spacing w:val="-5"/>
              </w:rPr>
              <w:t xml:space="preserve"> </w:t>
            </w:r>
            <w:r w:rsidRPr="00FE420E">
              <w:rPr>
                <w:spacing w:val="-2"/>
              </w:rPr>
              <w:t>діяльності</w:t>
            </w:r>
            <w:r w:rsidRPr="00FE420E">
              <w:t xml:space="preserve">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1"/>
              </w:rPr>
              <w:t xml:space="preserve"> </w:t>
            </w:r>
            <w:r w:rsidRPr="00FE420E">
              <w:t>повідомленні</w:t>
            </w:r>
            <w:r w:rsidRPr="00FE420E">
              <w:rPr>
                <w:spacing w:val="-9"/>
              </w:rPr>
              <w:t xml:space="preserve"> </w:t>
            </w:r>
            <w:r w:rsidRPr="00FE420E">
              <w:t>про</w:t>
            </w:r>
            <w:r w:rsidRPr="00FE420E">
              <w:rPr>
                <w:spacing w:val="-6"/>
              </w:rPr>
              <w:t xml:space="preserve"> </w:t>
            </w:r>
            <w:r w:rsidRPr="00FE420E">
              <w:t>зміну даних у поданому повідомленні про початок виконання</w:t>
            </w:r>
            <w:r w:rsidRPr="00FE420E">
              <w:rPr>
                <w:spacing w:val="-6"/>
              </w:rPr>
              <w:t xml:space="preserve"> </w:t>
            </w:r>
            <w:r w:rsidRPr="00FE420E">
              <w:t>будівельних</w:t>
            </w:r>
            <w:r w:rsidRPr="00FE420E">
              <w:rPr>
                <w:spacing w:val="-5"/>
              </w:rPr>
              <w:t xml:space="preserve"> </w:t>
            </w:r>
            <w:r w:rsidRPr="00FE420E">
              <w:t>робіт</w:t>
            </w:r>
            <w:r w:rsidRPr="00FE420E">
              <w:rPr>
                <w:spacing w:val="-9"/>
              </w:rPr>
              <w:t xml:space="preserve"> </w:t>
            </w:r>
            <w:r w:rsidRPr="00FE420E">
              <w:t>на</w:t>
            </w:r>
            <w:r w:rsidRPr="00FE420E">
              <w:rPr>
                <w:spacing w:val="-6"/>
              </w:rPr>
              <w:t xml:space="preserve"> </w:t>
            </w:r>
            <w:r w:rsidRPr="00FE420E">
              <w:t>об’єктах</w:t>
            </w:r>
            <w:r w:rsidRPr="00FE420E">
              <w:rPr>
                <w:spacing w:val="-4"/>
              </w:rPr>
              <w:t xml:space="preserve"> </w:t>
            </w:r>
            <w:r w:rsidRPr="00FE420E">
              <w:rPr>
                <w:spacing w:val="-10"/>
              </w:rPr>
              <w:t>з</w:t>
            </w:r>
            <w:r w:rsidRPr="00FE420E">
              <w:t xml:space="preserve"> незначними</w:t>
            </w:r>
            <w:r w:rsidRPr="00FE420E">
              <w:rPr>
                <w:spacing w:val="-10"/>
              </w:rPr>
              <w:t xml:space="preserve"> </w:t>
            </w:r>
            <w:r w:rsidRPr="00FE420E">
              <w:t>наслідками</w:t>
            </w:r>
            <w:r w:rsidRPr="00FE420E">
              <w:rPr>
                <w:spacing w:val="-10"/>
              </w:rPr>
              <w:t xml:space="preserve"> </w:t>
            </w:r>
            <w:r w:rsidRPr="00FE420E">
              <w:t>(СС1)</w:t>
            </w:r>
            <w:r w:rsidRPr="00FE420E">
              <w:rPr>
                <w:spacing w:val="-8"/>
              </w:rPr>
              <w:t xml:space="preserve"> </w:t>
            </w:r>
            <w:r w:rsidRPr="00FE420E">
              <w:t>(зміна</w:t>
            </w:r>
            <w:r w:rsidRPr="00FE420E">
              <w:rPr>
                <w:spacing w:val="-10"/>
              </w:rPr>
              <w:t xml:space="preserve"> </w:t>
            </w:r>
            <w:r w:rsidRPr="00FE420E">
              <w:t>відомостей про початок виконання будівельних робіт/виправлення</w:t>
            </w:r>
            <w:r w:rsidRPr="00FE420E">
              <w:rPr>
                <w:spacing w:val="-13"/>
              </w:rPr>
              <w:t xml:space="preserve"> </w:t>
            </w:r>
            <w:r w:rsidRPr="00FE420E">
              <w:t>технічної</w:t>
            </w:r>
            <w:r w:rsidRPr="00FE420E">
              <w:rPr>
                <w:spacing w:val="-13"/>
              </w:rPr>
              <w:t xml:space="preserve"> </w:t>
            </w:r>
            <w:r w:rsidRPr="00FE420E">
              <w:rPr>
                <w:spacing w:val="-2"/>
              </w:rPr>
              <w:t>помилки)</w:t>
            </w:r>
          </w:p>
        </w:tc>
      </w:tr>
      <w:tr w:rsidR="00D51890" w:rsidRPr="00FE420E">
        <w:trPr>
          <w:gridAfter w:val="1"/>
          <w:wAfter w:w="131" w:type="dxa"/>
          <w:trHeight w:val="701"/>
        </w:trPr>
        <w:tc>
          <w:tcPr>
            <w:tcW w:w="715" w:type="dxa"/>
          </w:tcPr>
          <w:p w:rsidR="00D51890" w:rsidRPr="00FE420E" w:rsidRDefault="00D51890" w:rsidP="00AB6AE3">
            <w:pPr>
              <w:pStyle w:val="TableParagraph"/>
              <w:spacing w:before="103"/>
              <w:ind w:left="0" w:right="1"/>
              <w:rPr>
                <w:spacing w:val="-2"/>
              </w:rPr>
            </w:pPr>
            <w:r w:rsidRPr="00FE420E">
              <w:rPr>
                <w:spacing w:val="-2"/>
              </w:rPr>
              <w:t>16</w:t>
            </w:r>
          </w:p>
        </w:tc>
        <w:tc>
          <w:tcPr>
            <w:tcW w:w="1375" w:type="dxa"/>
          </w:tcPr>
          <w:p w:rsidR="00D51890" w:rsidRPr="00FE420E" w:rsidRDefault="00D51890" w:rsidP="00AB6AE3">
            <w:pPr>
              <w:pStyle w:val="TableParagraph"/>
              <w:spacing w:before="103"/>
              <w:ind w:left="0" w:right="1"/>
            </w:pPr>
            <w:r w:rsidRPr="00FE420E">
              <w:rPr>
                <w:spacing w:val="-2"/>
              </w:rPr>
              <w:t>01218</w:t>
            </w:r>
          </w:p>
        </w:tc>
        <w:tc>
          <w:tcPr>
            <w:tcW w:w="7590" w:type="dxa"/>
            <w:gridSpan w:val="3"/>
          </w:tcPr>
          <w:p w:rsidR="00D51890" w:rsidRPr="00FE420E" w:rsidRDefault="00D51890" w:rsidP="00AB6AE3">
            <w:pPr>
              <w:pStyle w:val="TableParagraph"/>
              <w:spacing w:before="103"/>
              <w:ind w:left="36" w:right="177"/>
              <w:jc w:val="both"/>
            </w:pPr>
            <w:r w:rsidRPr="00FE420E">
              <w:t>Внесення</w:t>
            </w:r>
            <w:r w:rsidRPr="00FE420E">
              <w:rPr>
                <w:spacing w:val="-10"/>
              </w:rPr>
              <w:t xml:space="preserve"> </w:t>
            </w:r>
            <w:r w:rsidRPr="00FE420E">
              <w:t>до</w:t>
            </w:r>
            <w:r w:rsidRPr="00FE420E">
              <w:rPr>
                <w:spacing w:val="-9"/>
              </w:rPr>
              <w:t xml:space="preserve"> </w:t>
            </w:r>
            <w:r w:rsidRPr="00FE420E">
              <w:t>Реєстру</w:t>
            </w:r>
            <w:r w:rsidRPr="00FE420E">
              <w:rPr>
                <w:spacing w:val="-11"/>
              </w:rPr>
              <w:t xml:space="preserve"> </w:t>
            </w:r>
            <w:r w:rsidRPr="00FE420E">
              <w:t>будівельної</w:t>
            </w:r>
            <w:r w:rsidRPr="00FE420E">
              <w:rPr>
                <w:spacing w:val="-9"/>
              </w:rPr>
              <w:t xml:space="preserve"> </w:t>
            </w:r>
            <w:r w:rsidRPr="00FE420E">
              <w:t>діяльності інформації, зазначеної у повідомленні про початок</w:t>
            </w:r>
            <w:r w:rsidRPr="00FE420E">
              <w:rPr>
                <w:spacing w:val="-1"/>
              </w:rPr>
              <w:t xml:space="preserve"> </w:t>
            </w:r>
            <w:r w:rsidRPr="00FE420E">
              <w:t>виконання</w:t>
            </w:r>
            <w:r w:rsidRPr="00FE420E">
              <w:rPr>
                <w:spacing w:val="-4"/>
              </w:rPr>
              <w:t xml:space="preserve"> </w:t>
            </w:r>
            <w:r w:rsidRPr="00FE420E">
              <w:t>будівельних робіт</w:t>
            </w:r>
            <w:r w:rsidRPr="00FE420E">
              <w:rPr>
                <w:spacing w:val="-2"/>
              </w:rPr>
              <w:t xml:space="preserve"> </w:t>
            </w:r>
            <w:r w:rsidRPr="00FE420E">
              <w:t>щодо об’єктів, будівництво яких здійснюється</w:t>
            </w:r>
            <w:r w:rsidRPr="00FE420E">
              <w:rPr>
                <w:spacing w:val="-1"/>
              </w:rPr>
              <w:t xml:space="preserve"> </w:t>
            </w:r>
            <w:r w:rsidRPr="00FE420E">
              <w:t>на підставі будівельного паспорта</w:t>
            </w:r>
          </w:p>
        </w:tc>
      </w:tr>
      <w:tr w:rsidR="00D51890" w:rsidRPr="00FE420E">
        <w:trPr>
          <w:gridAfter w:val="1"/>
          <w:wAfter w:w="131" w:type="dxa"/>
          <w:trHeight w:val="1266"/>
        </w:trPr>
        <w:tc>
          <w:tcPr>
            <w:tcW w:w="715" w:type="dxa"/>
          </w:tcPr>
          <w:p w:rsidR="00D51890" w:rsidRPr="00FE420E" w:rsidRDefault="00D51890" w:rsidP="00AB6AE3">
            <w:pPr>
              <w:pStyle w:val="TableParagraph"/>
              <w:ind w:left="0" w:right="1"/>
              <w:rPr>
                <w:spacing w:val="-2"/>
              </w:rPr>
            </w:pPr>
            <w:r w:rsidRPr="00FE420E">
              <w:rPr>
                <w:spacing w:val="-2"/>
              </w:rPr>
              <w:t>17</w:t>
            </w:r>
          </w:p>
        </w:tc>
        <w:tc>
          <w:tcPr>
            <w:tcW w:w="1375" w:type="dxa"/>
          </w:tcPr>
          <w:p w:rsidR="00D51890" w:rsidRPr="00FE420E" w:rsidRDefault="00D51890" w:rsidP="00AB6AE3">
            <w:pPr>
              <w:pStyle w:val="TableParagraph"/>
              <w:ind w:left="0" w:right="1"/>
            </w:pPr>
            <w:r w:rsidRPr="00FE420E">
              <w:rPr>
                <w:spacing w:val="-2"/>
              </w:rPr>
              <w:t>01219</w:t>
            </w:r>
          </w:p>
        </w:tc>
        <w:tc>
          <w:tcPr>
            <w:tcW w:w="7590" w:type="dxa"/>
            <w:gridSpan w:val="3"/>
          </w:tcPr>
          <w:p w:rsidR="00D51890" w:rsidRPr="00FE420E" w:rsidRDefault="00D51890" w:rsidP="00AB6AE3">
            <w:pPr>
              <w:pStyle w:val="TableParagraph"/>
              <w:ind w:right="177"/>
              <w:jc w:val="both"/>
            </w:pPr>
            <w:r w:rsidRPr="00FE420E">
              <w:t>Внесення</w:t>
            </w:r>
            <w:r w:rsidRPr="00FE420E">
              <w:rPr>
                <w:spacing w:val="-7"/>
              </w:rPr>
              <w:t xml:space="preserve"> </w:t>
            </w:r>
            <w:r w:rsidRPr="00FE420E">
              <w:t>до</w:t>
            </w:r>
            <w:r w:rsidRPr="00FE420E">
              <w:rPr>
                <w:spacing w:val="-5"/>
              </w:rPr>
              <w:t xml:space="preserve"> </w:t>
            </w:r>
            <w:r w:rsidRPr="00FE420E">
              <w:t>Реєстру</w:t>
            </w:r>
            <w:r w:rsidRPr="00FE420E">
              <w:rPr>
                <w:spacing w:val="-7"/>
              </w:rPr>
              <w:t xml:space="preserve"> </w:t>
            </w:r>
            <w:r w:rsidRPr="00FE420E">
              <w:t>будівельної</w:t>
            </w:r>
            <w:r w:rsidRPr="00FE420E">
              <w:rPr>
                <w:spacing w:val="-5"/>
              </w:rPr>
              <w:t xml:space="preserve"> </w:t>
            </w:r>
            <w:r w:rsidRPr="00FE420E">
              <w:rPr>
                <w:spacing w:val="-2"/>
              </w:rPr>
              <w:t>діяльності</w:t>
            </w:r>
            <w:r w:rsidRPr="00FE420E">
              <w:t xml:space="preserve">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1"/>
              </w:rPr>
              <w:t xml:space="preserve"> </w:t>
            </w:r>
            <w:r w:rsidRPr="00FE420E">
              <w:t>повідомленні</w:t>
            </w:r>
            <w:r w:rsidRPr="00FE420E">
              <w:rPr>
                <w:spacing w:val="-9"/>
              </w:rPr>
              <w:t xml:space="preserve"> </w:t>
            </w:r>
            <w:r w:rsidRPr="00FE420E">
              <w:t>про</w:t>
            </w:r>
            <w:r w:rsidRPr="00FE420E">
              <w:rPr>
                <w:spacing w:val="-6"/>
              </w:rPr>
              <w:t xml:space="preserve"> </w:t>
            </w:r>
            <w:r w:rsidRPr="00FE420E">
              <w:t>зміну даних у поданому повідомленні про початок виконання будівельних робіт щодо об’єктів, будівництво яких здійснюється на підставі будівельного</w:t>
            </w:r>
            <w:r w:rsidRPr="00FE420E">
              <w:rPr>
                <w:spacing w:val="-11"/>
              </w:rPr>
              <w:t xml:space="preserve"> </w:t>
            </w:r>
            <w:r w:rsidRPr="00FE420E">
              <w:t>паспорта</w:t>
            </w:r>
            <w:r w:rsidRPr="00FE420E">
              <w:rPr>
                <w:spacing w:val="-10"/>
              </w:rPr>
              <w:t xml:space="preserve"> </w:t>
            </w:r>
            <w:r w:rsidRPr="00FE420E">
              <w:t>(зміна</w:t>
            </w:r>
            <w:r w:rsidRPr="00FE420E">
              <w:rPr>
                <w:spacing w:val="-10"/>
              </w:rPr>
              <w:t xml:space="preserve"> </w:t>
            </w:r>
            <w:r w:rsidRPr="00FE420E">
              <w:t>відомостей</w:t>
            </w:r>
            <w:r w:rsidRPr="00FE420E">
              <w:rPr>
                <w:spacing w:val="-10"/>
              </w:rPr>
              <w:t xml:space="preserve"> </w:t>
            </w:r>
            <w:r w:rsidRPr="00FE420E">
              <w:t>про початок виконання будівельних робіт/виправлення технічної помилки)</w:t>
            </w:r>
          </w:p>
        </w:tc>
      </w:tr>
      <w:tr w:rsidR="00D51890" w:rsidRPr="00FE420E">
        <w:trPr>
          <w:gridAfter w:val="1"/>
          <w:wAfter w:w="131" w:type="dxa"/>
          <w:trHeight w:val="701"/>
        </w:trPr>
        <w:tc>
          <w:tcPr>
            <w:tcW w:w="715" w:type="dxa"/>
          </w:tcPr>
          <w:p w:rsidR="00D51890" w:rsidRPr="00FE420E" w:rsidRDefault="00D51890" w:rsidP="00AB6AE3">
            <w:pPr>
              <w:pStyle w:val="TableParagraph"/>
              <w:ind w:left="0" w:right="1"/>
              <w:rPr>
                <w:spacing w:val="-2"/>
              </w:rPr>
            </w:pPr>
            <w:r w:rsidRPr="00FE420E">
              <w:rPr>
                <w:spacing w:val="-2"/>
              </w:rPr>
              <w:t>18</w:t>
            </w:r>
          </w:p>
        </w:tc>
        <w:tc>
          <w:tcPr>
            <w:tcW w:w="1375" w:type="dxa"/>
          </w:tcPr>
          <w:p w:rsidR="00D51890" w:rsidRPr="00FE420E" w:rsidRDefault="00D51890" w:rsidP="00AB6AE3">
            <w:pPr>
              <w:pStyle w:val="TableParagraph"/>
              <w:ind w:left="0" w:right="1"/>
            </w:pPr>
            <w:r w:rsidRPr="00FE420E">
              <w:rPr>
                <w:spacing w:val="-2"/>
              </w:rPr>
              <w:t>00134</w:t>
            </w:r>
          </w:p>
        </w:tc>
        <w:tc>
          <w:tcPr>
            <w:tcW w:w="7590" w:type="dxa"/>
            <w:gridSpan w:val="3"/>
          </w:tcPr>
          <w:p w:rsidR="00D51890" w:rsidRPr="00FE420E" w:rsidRDefault="00D51890" w:rsidP="00AB6AE3">
            <w:pPr>
              <w:pStyle w:val="TableParagraph"/>
              <w:ind w:left="36" w:right="177"/>
              <w:jc w:val="both"/>
            </w:pPr>
            <w:r w:rsidRPr="00FE420E">
              <w:t>Внесення</w:t>
            </w:r>
            <w:r w:rsidRPr="00FE420E">
              <w:rPr>
                <w:spacing w:val="-10"/>
              </w:rPr>
              <w:t xml:space="preserve"> </w:t>
            </w:r>
            <w:r w:rsidRPr="00FE420E">
              <w:t>до</w:t>
            </w:r>
            <w:r w:rsidRPr="00FE420E">
              <w:rPr>
                <w:spacing w:val="-9"/>
              </w:rPr>
              <w:t xml:space="preserve"> </w:t>
            </w:r>
            <w:r w:rsidRPr="00FE420E">
              <w:t>Реєстру</w:t>
            </w:r>
            <w:r w:rsidRPr="00FE420E">
              <w:rPr>
                <w:spacing w:val="-10"/>
              </w:rPr>
              <w:t xml:space="preserve"> </w:t>
            </w:r>
            <w:r w:rsidRPr="00FE420E">
              <w:t>будівельної</w:t>
            </w:r>
            <w:r w:rsidRPr="00FE420E">
              <w:rPr>
                <w:spacing w:val="-9"/>
              </w:rPr>
              <w:t xml:space="preserve"> </w:t>
            </w:r>
            <w:r w:rsidRPr="00FE420E">
              <w:t>діяльності інформації, зазначеної у повідомленні</w:t>
            </w:r>
            <w:r w:rsidRPr="00FE420E">
              <w:rPr>
                <w:spacing w:val="40"/>
              </w:rPr>
              <w:t xml:space="preserve"> </w:t>
            </w:r>
            <w:r w:rsidRPr="00FE420E">
              <w:t>про початок виконання підготовчих робіт</w:t>
            </w:r>
          </w:p>
        </w:tc>
      </w:tr>
      <w:tr w:rsidR="00D51890" w:rsidRPr="00FE420E">
        <w:trPr>
          <w:gridAfter w:val="1"/>
          <w:wAfter w:w="131" w:type="dxa"/>
          <w:trHeight w:val="843"/>
        </w:trPr>
        <w:tc>
          <w:tcPr>
            <w:tcW w:w="715" w:type="dxa"/>
          </w:tcPr>
          <w:p w:rsidR="00D51890" w:rsidRPr="00FE420E" w:rsidRDefault="00D51890" w:rsidP="00AB6AE3">
            <w:pPr>
              <w:pStyle w:val="TableParagraph"/>
              <w:ind w:left="0" w:right="1"/>
              <w:rPr>
                <w:spacing w:val="-2"/>
              </w:rPr>
            </w:pPr>
            <w:r w:rsidRPr="00FE420E">
              <w:rPr>
                <w:spacing w:val="-2"/>
              </w:rPr>
              <w:t>19</w:t>
            </w:r>
          </w:p>
        </w:tc>
        <w:tc>
          <w:tcPr>
            <w:tcW w:w="1375" w:type="dxa"/>
          </w:tcPr>
          <w:p w:rsidR="00D51890" w:rsidRPr="00FE420E" w:rsidRDefault="00D51890" w:rsidP="00AB6AE3">
            <w:pPr>
              <w:pStyle w:val="TableParagraph"/>
              <w:ind w:left="0" w:right="1"/>
            </w:pPr>
            <w:r w:rsidRPr="00FE420E">
              <w:rPr>
                <w:spacing w:val="-2"/>
              </w:rPr>
              <w:t>01188</w:t>
            </w:r>
          </w:p>
        </w:tc>
        <w:tc>
          <w:tcPr>
            <w:tcW w:w="7590" w:type="dxa"/>
            <w:gridSpan w:val="3"/>
          </w:tcPr>
          <w:p w:rsidR="00D51890" w:rsidRPr="00FE420E" w:rsidRDefault="00D51890" w:rsidP="00DA223F">
            <w:pPr>
              <w:pStyle w:val="TableParagraph"/>
              <w:ind w:right="177"/>
              <w:jc w:val="both"/>
            </w:pPr>
            <w:r w:rsidRPr="00FE420E">
              <w:t>Внесення до Реєстру будівельної діяльності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2"/>
              </w:rPr>
              <w:t xml:space="preserve"> </w:t>
            </w:r>
            <w:r w:rsidRPr="00FE420E">
              <w:t>заяві</w:t>
            </w:r>
            <w:r w:rsidRPr="00FE420E">
              <w:rPr>
                <w:spacing w:val="-6"/>
              </w:rPr>
              <w:t xml:space="preserve"> </w:t>
            </w:r>
            <w:r w:rsidRPr="00FE420E">
              <w:t>про</w:t>
            </w:r>
            <w:r w:rsidRPr="00FE420E">
              <w:rPr>
                <w:spacing w:val="-7"/>
              </w:rPr>
              <w:t xml:space="preserve"> </w:t>
            </w:r>
            <w:r w:rsidRPr="00FE420E">
              <w:t>припинення права, набутого на підставі повідомлення про початок виконання будівельних робіт на об’єктах</w:t>
            </w:r>
            <w:r w:rsidRPr="00FE420E">
              <w:rPr>
                <w:spacing w:val="-6"/>
              </w:rPr>
              <w:t xml:space="preserve"> </w:t>
            </w:r>
            <w:r w:rsidRPr="00FE420E">
              <w:t>з</w:t>
            </w:r>
            <w:r w:rsidRPr="00FE420E">
              <w:rPr>
                <w:spacing w:val="-6"/>
              </w:rPr>
              <w:t xml:space="preserve"> </w:t>
            </w:r>
            <w:r w:rsidRPr="00FE420E">
              <w:t>незначними</w:t>
            </w:r>
            <w:r w:rsidRPr="00FE420E">
              <w:rPr>
                <w:spacing w:val="-6"/>
              </w:rPr>
              <w:t xml:space="preserve"> </w:t>
            </w:r>
            <w:r w:rsidRPr="00FE420E">
              <w:t>наслідками</w:t>
            </w:r>
            <w:r w:rsidRPr="00FE420E">
              <w:rPr>
                <w:spacing w:val="-6"/>
              </w:rPr>
              <w:t xml:space="preserve"> </w:t>
            </w:r>
            <w:r w:rsidRPr="00FE420E">
              <w:rPr>
                <w:spacing w:val="-4"/>
              </w:rPr>
              <w:t>(СС1)</w:t>
            </w:r>
          </w:p>
        </w:tc>
      </w:tr>
      <w:tr w:rsidR="00D51890" w:rsidRPr="00FE420E">
        <w:trPr>
          <w:gridAfter w:val="1"/>
          <w:wAfter w:w="131" w:type="dxa"/>
          <w:trHeight w:val="884"/>
        </w:trPr>
        <w:tc>
          <w:tcPr>
            <w:tcW w:w="715" w:type="dxa"/>
          </w:tcPr>
          <w:p w:rsidR="00D51890" w:rsidRPr="00FE420E" w:rsidRDefault="00D51890" w:rsidP="00AB6AE3">
            <w:pPr>
              <w:pStyle w:val="TableParagraph"/>
              <w:ind w:left="0" w:right="1"/>
              <w:rPr>
                <w:spacing w:val="-2"/>
              </w:rPr>
            </w:pPr>
            <w:r w:rsidRPr="00FE420E">
              <w:rPr>
                <w:spacing w:val="-2"/>
              </w:rPr>
              <w:t>20</w:t>
            </w:r>
          </w:p>
        </w:tc>
        <w:tc>
          <w:tcPr>
            <w:tcW w:w="1375" w:type="dxa"/>
          </w:tcPr>
          <w:p w:rsidR="00D51890" w:rsidRPr="00FE420E" w:rsidRDefault="00D51890" w:rsidP="00AB6AE3">
            <w:pPr>
              <w:pStyle w:val="TableParagraph"/>
              <w:ind w:left="0" w:right="1"/>
            </w:pPr>
            <w:r w:rsidRPr="00FE420E">
              <w:rPr>
                <w:spacing w:val="-2"/>
              </w:rPr>
              <w:t>01190</w:t>
            </w:r>
          </w:p>
        </w:tc>
        <w:tc>
          <w:tcPr>
            <w:tcW w:w="7590" w:type="dxa"/>
            <w:gridSpan w:val="3"/>
          </w:tcPr>
          <w:p w:rsidR="00D51890" w:rsidRPr="00FE420E" w:rsidRDefault="00D51890" w:rsidP="00AB6AE3">
            <w:pPr>
              <w:pStyle w:val="TableParagraph"/>
              <w:ind w:right="177"/>
              <w:jc w:val="both"/>
            </w:pPr>
            <w:r w:rsidRPr="00FE420E">
              <w:t>Внесення до Реєстру будівельної діяльності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2"/>
              </w:rPr>
              <w:t xml:space="preserve"> </w:t>
            </w:r>
            <w:r w:rsidRPr="00FE420E">
              <w:t>заяві</w:t>
            </w:r>
            <w:r w:rsidRPr="00FE420E">
              <w:rPr>
                <w:spacing w:val="-6"/>
              </w:rPr>
              <w:t xml:space="preserve"> </w:t>
            </w:r>
            <w:r w:rsidRPr="00FE420E">
              <w:t>про</w:t>
            </w:r>
            <w:r w:rsidRPr="00FE420E">
              <w:rPr>
                <w:spacing w:val="-7"/>
              </w:rPr>
              <w:t xml:space="preserve"> </w:t>
            </w:r>
            <w:r w:rsidRPr="00FE420E">
              <w:t>припинення права, набутого на підставі повідомлення про початок</w:t>
            </w:r>
            <w:r w:rsidRPr="00FE420E">
              <w:rPr>
                <w:spacing w:val="-6"/>
              </w:rPr>
              <w:t xml:space="preserve"> </w:t>
            </w:r>
            <w:r w:rsidRPr="00FE420E">
              <w:t>виконання</w:t>
            </w:r>
            <w:r w:rsidRPr="00FE420E">
              <w:rPr>
                <w:spacing w:val="-8"/>
              </w:rPr>
              <w:t xml:space="preserve"> </w:t>
            </w:r>
            <w:r w:rsidRPr="00FE420E">
              <w:t>підготовчих</w:t>
            </w:r>
            <w:r w:rsidRPr="00FE420E">
              <w:rPr>
                <w:spacing w:val="-5"/>
              </w:rPr>
              <w:t xml:space="preserve"> </w:t>
            </w:r>
            <w:r w:rsidRPr="00FE420E">
              <w:t>робіт</w:t>
            </w:r>
            <w:r w:rsidRPr="00FE420E">
              <w:rPr>
                <w:spacing w:val="-6"/>
              </w:rPr>
              <w:t xml:space="preserve"> </w:t>
            </w:r>
            <w:r w:rsidRPr="00FE420E">
              <w:t>на</w:t>
            </w:r>
            <w:r w:rsidRPr="00FE420E">
              <w:rPr>
                <w:spacing w:val="-5"/>
              </w:rPr>
              <w:t xml:space="preserve"> </w:t>
            </w:r>
            <w:r w:rsidRPr="00FE420E">
              <w:rPr>
                <w:spacing w:val="-2"/>
              </w:rPr>
              <w:t>об’єкті</w:t>
            </w:r>
          </w:p>
        </w:tc>
      </w:tr>
      <w:tr w:rsidR="00D51890" w:rsidRPr="00FE420E">
        <w:trPr>
          <w:gridAfter w:val="1"/>
          <w:wAfter w:w="131" w:type="dxa"/>
          <w:trHeight w:val="649"/>
        </w:trPr>
        <w:tc>
          <w:tcPr>
            <w:tcW w:w="715" w:type="dxa"/>
          </w:tcPr>
          <w:p w:rsidR="00D51890" w:rsidRPr="00FE420E" w:rsidRDefault="00D51890" w:rsidP="00AB6AE3">
            <w:pPr>
              <w:pStyle w:val="TableParagraph"/>
              <w:ind w:left="0" w:right="1"/>
              <w:rPr>
                <w:spacing w:val="-2"/>
              </w:rPr>
            </w:pPr>
            <w:r w:rsidRPr="00FE420E">
              <w:rPr>
                <w:spacing w:val="-2"/>
              </w:rPr>
              <w:t>21</w:t>
            </w:r>
          </w:p>
        </w:tc>
        <w:tc>
          <w:tcPr>
            <w:tcW w:w="1375" w:type="dxa"/>
          </w:tcPr>
          <w:p w:rsidR="00D51890" w:rsidRPr="00FE420E" w:rsidRDefault="00D51890" w:rsidP="00AB6AE3">
            <w:pPr>
              <w:pStyle w:val="TableParagraph"/>
              <w:ind w:left="0" w:right="1"/>
            </w:pPr>
            <w:r w:rsidRPr="00FE420E">
              <w:rPr>
                <w:spacing w:val="-2"/>
              </w:rPr>
              <w:t>01263</w:t>
            </w:r>
          </w:p>
        </w:tc>
        <w:tc>
          <w:tcPr>
            <w:tcW w:w="7590" w:type="dxa"/>
            <w:gridSpan w:val="3"/>
          </w:tcPr>
          <w:p w:rsidR="00D51890" w:rsidRPr="00FE420E" w:rsidRDefault="00D51890" w:rsidP="00AB6AE3">
            <w:pPr>
              <w:pStyle w:val="TableParagraph"/>
              <w:ind w:left="36" w:right="177"/>
              <w:jc w:val="both"/>
            </w:pPr>
            <w:r w:rsidRPr="00FE420E">
              <w:t>Реєстрація декларації про готовність до експлуатації</w:t>
            </w:r>
            <w:r w:rsidRPr="00FE420E">
              <w:rPr>
                <w:spacing w:val="-9"/>
              </w:rPr>
              <w:t xml:space="preserve"> </w:t>
            </w:r>
            <w:r w:rsidRPr="00FE420E">
              <w:t>самочинно</w:t>
            </w:r>
            <w:r w:rsidRPr="00FE420E">
              <w:rPr>
                <w:spacing w:val="-8"/>
              </w:rPr>
              <w:t xml:space="preserve"> </w:t>
            </w:r>
            <w:r w:rsidRPr="00FE420E">
              <w:t>збудованого</w:t>
            </w:r>
            <w:r w:rsidRPr="00FE420E">
              <w:rPr>
                <w:spacing w:val="-12"/>
              </w:rPr>
              <w:t xml:space="preserve"> </w:t>
            </w:r>
            <w:r w:rsidRPr="00FE420E">
              <w:t>об’єкта,</w:t>
            </w:r>
            <w:r w:rsidRPr="00FE420E">
              <w:rPr>
                <w:spacing w:val="-11"/>
              </w:rPr>
              <w:t xml:space="preserve"> </w:t>
            </w:r>
            <w:r w:rsidRPr="00FE420E">
              <w:t>на який визнано право власності за рішенням суду</w:t>
            </w:r>
          </w:p>
        </w:tc>
      </w:tr>
      <w:tr w:rsidR="00D51890" w:rsidRPr="00FE420E">
        <w:trPr>
          <w:gridAfter w:val="1"/>
          <w:wAfter w:w="131" w:type="dxa"/>
          <w:trHeight w:val="791"/>
        </w:trPr>
        <w:tc>
          <w:tcPr>
            <w:tcW w:w="715" w:type="dxa"/>
          </w:tcPr>
          <w:p w:rsidR="00D51890" w:rsidRPr="00FE420E" w:rsidRDefault="00D51890" w:rsidP="00AB6AE3">
            <w:pPr>
              <w:pStyle w:val="TableParagraph"/>
              <w:ind w:left="0" w:right="1"/>
              <w:rPr>
                <w:spacing w:val="-2"/>
              </w:rPr>
            </w:pPr>
            <w:r w:rsidRPr="00FE420E">
              <w:rPr>
                <w:spacing w:val="-2"/>
              </w:rPr>
              <w:t>22</w:t>
            </w:r>
          </w:p>
        </w:tc>
        <w:tc>
          <w:tcPr>
            <w:tcW w:w="1375" w:type="dxa"/>
          </w:tcPr>
          <w:p w:rsidR="00D51890" w:rsidRPr="00FE420E" w:rsidRDefault="00D51890" w:rsidP="00AB6AE3">
            <w:pPr>
              <w:pStyle w:val="TableParagraph"/>
              <w:ind w:left="0" w:right="1"/>
            </w:pPr>
            <w:r w:rsidRPr="00FE420E">
              <w:rPr>
                <w:spacing w:val="-2"/>
              </w:rPr>
              <w:t>00138</w:t>
            </w:r>
          </w:p>
        </w:tc>
        <w:tc>
          <w:tcPr>
            <w:tcW w:w="7590" w:type="dxa"/>
            <w:gridSpan w:val="3"/>
          </w:tcPr>
          <w:p w:rsidR="00D51890" w:rsidRPr="00FE420E" w:rsidRDefault="00D51890" w:rsidP="00AB6AE3">
            <w:pPr>
              <w:pStyle w:val="TableParagraph"/>
              <w:ind w:left="36" w:right="177"/>
              <w:jc w:val="both"/>
            </w:pPr>
            <w:r w:rsidRPr="00FE420E">
              <w:t>Реєстрація</w:t>
            </w:r>
            <w:r w:rsidRPr="00FE420E">
              <w:rPr>
                <w:spacing w:val="-7"/>
              </w:rPr>
              <w:t xml:space="preserve"> </w:t>
            </w:r>
            <w:r w:rsidRPr="00FE420E">
              <w:t>декларації</w:t>
            </w:r>
            <w:r w:rsidRPr="00FE420E">
              <w:rPr>
                <w:spacing w:val="-9"/>
              </w:rPr>
              <w:t xml:space="preserve"> </w:t>
            </w:r>
            <w:r w:rsidRPr="00FE420E">
              <w:t>про</w:t>
            </w:r>
            <w:r w:rsidRPr="00FE420E">
              <w:rPr>
                <w:spacing w:val="-6"/>
              </w:rPr>
              <w:t xml:space="preserve"> </w:t>
            </w:r>
            <w:r w:rsidRPr="00FE420E">
              <w:t>готовність</w:t>
            </w:r>
            <w:r w:rsidRPr="00FE420E">
              <w:rPr>
                <w:spacing w:val="-12"/>
              </w:rPr>
              <w:t xml:space="preserve"> </w:t>
            </w:r>
            <w:r w:rsidRPr="00FE420E">
              <w:t>об’єкта</w:t>
            </w:r>
            <w:r w:rsidRPr="00FE420E">
              <w:rPr>
                <w:spacing w:val="-8"/>
              </w:rPr>
              <w:t xml:space="preserve"> </w:t>
            </w:r>
            <w:r w:rsidRPr="00FE420E">
              <w:t>до експлуатації, будівництво якого здійснено на підставі будівельного паспорта</w:t>
            </w:r>
          </w:p>
        </w:tc>
      </w:tr>
      <w:tr w:rsidR="00D51890" w:rsidRPr="00FE420E">
        <w:trPr>
          <w:gridAfter w:val="1"/>
          <w:wAfter w:w="131" w:type="dxa"/>
          <w:trHeight w:val="765"/>
        </w:trPr>
        <w:tc>
          <w:tcPr>
            <w:tcW w:w="715" w:type="dxa"/>
          </w:tcPr>
          <w:p w:rsidR="00D51890" w:rsidRPr="00FE420E" w:rsidRDefault="00D51890" w:rsidP="00AB6AE3">
            <w:pPr>
              <w:pStyle w:val="TableParagraph"/>
              <w:ind w:left="0" w:right="1"/>
              <w:rPr>
                <w:spacing w:val="-2"/>
              </w:rPr>
            </w:pPr>
            <w:r w:rsidRPr="00FE420E">
              <w:rPr>
                <w:spacing w:val="-2"/>
              </w:rPr>
              <w:t>23</w:t>
            </w:r>
          </w:p>
        </w:tc>
        <w:tc>
          <w:tcPr>
            <w:tcW w:w="1375" w:type="dxa"/>
          </w:tcPr>
          <w:p w:rsidR="00D51890" w:rsidRPr="00FE420E" w:rsidRDefault="00D51890" w:rsidP="00AB6AE3">
            <w:pPr>
              <w:pStyle w:val="TableParagraph"/>
              <w:ind w:left="0" w:right="1"/>
            </w:pPr>
            <w:r w:rsidRPr="00FE420E">
              <w:rPr>
                <w:spacing w:val="-2"/>
              </w:rPr>
              <w:t>01376</w:t>
            </w:r>
          </w:p>
        </w:tc>
        <w:tc>
          <w:tcPr>
            <w:tcW w:w="7590" w:type="dxa"/>
            <w:gridSpan w:val="3"/>
          </w:tcPr>
          <w:p w:rsidR="00D51890" w:rsidRPr="00FE420E" w:rsidRDefault="00D51890" w:rsidP="00AB6AE3">
            <w:pPr>
              <w:pStyle w:val="TableParagraph"/>
              <w:ind w:left="36" w:right="177"/>
              <w:jc w:val="both"/>
            </w:pPr>
            <w:r w:rsidRPr="00FE420E">
              <w:t>Реєстрація декларації про готовність до експлуатації</w:t>
            </w:r>
            <w:r w:rsidRPr="00FE420E">
              <w:rPr>
                <w:spacing w:val="-8"/>
              </w:rPr>
              <w:t xml:space="preserve"> </w:t>
            </w:r>
            <w:r w:rsidRPr="00FE420E">
              <w:t>об’єкта</w:t>
            </w:r>
            <w:r w:rsidRPr="00FE420E">
              <w:rPr>
                <w:spacing w:val="-11"/>
              </w:rPr>
              <w:t xml:space="preserve"> </w:t>
            </w:r>
            <w:r w:rsidRPr="00FE420E">
              <w:t>з</w:t>
            </w:r>
            <w:r w:rsidRPr="00FE420E">
              <w:rPr>
                <w:spacing w:val="-9"/>
              </w:rPr>
              <w:t xml:space="preserve"> </w:t>
            </w:r>
            <w:r w:rsidRPr="00FE420E">
              <w:t>незначними</w:t>
            </w:r>
            <w:r w:rsidRPr="00FE420E">
              <w:rPr>
                <w:spacing w:val="-11"/>
              </w:rPr>
              <w:t xml:space="preserve"> </w:t>
            </w:r>
            <w:r w:rsidRPr="00FE420E">
              <w:t xml:space="preserve">наслідками </w:t>
            </w:r>
            <w:r w:rsidRPr="00FE420E">
              <w:rPr>
                <w:spacing w:val="-2"/>
              </w:rPr>
              <w:t>(СС1)</w:t>
            </w:r>
          </w:p>
        </w:tc>
      </w:tr>
      <w:tr w:rsidR="00D51890" w:rsidRPr="00FE420E">
        <w:trPr>
          <w:gridAfter w:val="1"/>
          <w:wAfter w:w="131" w:type="dxa"/>
          <w:trHeight w:val="854"/>
        </w:trPr>
        <w:tc>
          <w:tcPr>
            <w:tcW w:w="715" w:type="dxa"/>
          </w:tcPr>
          <w:p w:rsidR="00D51890" w:rsidRPr="00FE420E" w:rsidRDefault="00D51890" w:rsidP="00AB6AE3">
            <w:pPr>
              <w:pStyle w:val="TableParagraph"/>
              <w:ind w:left="0" w:right="1"/>
              <w:rPr>
                <w:spacing w:val="-2"/>
              </w:rPr>
            </w:pPr>
            <w:r w:rsidRPr="00FE420E">
              <w:rPr>
                <w:spacing w:val="-2"/>
              </w:rPr>
              <w:t>24</w:t>
            </w:r>
          </w:p>
        </w:tc>
        <w:tc>
          <w:tcPr>
            <w:tcW w:w="1375" w:type="dxa"/>
          </w:tcPr>
          <w:p w:rsidR="00D51890" w:rsidRPr="00FE420E" w:rsidRDefault="00D51890" w:rsidP="00AB6AE3">
            <w:pPr>
              <w:pStyle w:val="TableParagraph"/>
              <w:ind w:left="0" w:right="1"/>
            </w:pPr>
            <w:r w:rsidRPr="00FE420E">
              <w:rPr>
                <w:spacing w:val="-2"/>
              </w:rPr>
              <w:t>01189</w:t>
            </w:r>
          </w:p>
        </w:tc>
        <w:tc>
          <w:tcPr>
            <w:tcW w:w="7590" w:type="dxa"/>
            <w:gridSpan w:val="3"/>
          </w:tcPr>
          <w:p w:rsidR="00D51890" w:rsidRPr="00FE420E" w:rsidRDefault="00D51890" w:rsidP="00AB6AE3">
            <w:pPr>
              <w:pStyle w:val="TableParagraph"/>
              <w:ind w:right="177"/>
              <w:jc w:val="both"/>
            </w:pPr>
            <w:r w:rsidRPr="00FE420E">
              <w:t>Внесення</w:t>
            </w:r>
            <w:r w:rsidRPr="00FE420E">
              <w:rPr>
                <w:spacing w:val="-7"/>
              </w:rPr>
              <w:t xml:space="preserve"> </w:t>
            </w:r>
            <w:r w:rsidRPr="00FE420E">
              <w:t>до</w:t>
            </w:r>
            <w:r w:rsidRPr="00FE420E">
              <w:rPr>
                <w:spacing w:val="-5"/>
              </w:rPr>
              <w:t xml:space="preserve"> </w:t>
            </w:r>
            <w:r w:rsidRPr="00FE420E">
              <w:t>Реєстру</w:t>
            </w:r>
            <w:r w:rsidRPr="00FE420E">
              <w:rPr>
                <w:spacing w:val="-7"/>
              </w:rPr>
              <w:t xml:space="preserve"> </w:t>
            </w:r>
            <w:r w:rsidRPr="00FE420E">
              <w:t>будівельної</w:t>
            </w:r>
            <w:r w:rsidRPr="00FE420E">
              <w:rPr>
                <w:spacing w:val="-5"/>
              </w:rPr>
              <w:t xml:space="preserve"> </w:t>
            </w:r>
            <w:r w:rsidRPr="00FE420E">
              <w:rPr>
                <w:spacing w:val="-2"/>
              </w:rPr>
              <w:t>діяльності</w:t>
            </w:r>
            <w:r w:rsidRPr="00FE420E">
              <w:t xml:space="preserve">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1"/>
              </w:rPr>
              <w:t xml:space="preserve"> </w:t>
            </w:r>
            <w:r w:rsidRPr="00FE420E">
              <w:t>повідомленні</w:t>
            </w:r>
            <w:r w:rsidRPr="00FE420E">
              <w:rPr>
                <w:spacing w:val="-9"/>
              </w:rPr>
              <w:t xml:space="preserve"> </w:t>
            </w:r>
            <w:r w:rsidRPr="00FE420E">
              <w:t>про</w:t>
            </w:r>
            <w:r w:rsidRPr="00FE420E">
              <w:rPr>
                <w:spacing w:val="-6"/>
              </w:rPr>
              <w:t xml:space="preserve"> </w:t>
            </w:r>
            <w:r w:rsidRPr="00FE420E">
              <w:t>зміну даних у зареєстрованій в установленому порядку декларації про початок виконання підготовчих</w:t>
            </w:r>
            <w:r w:rsidRPr="00FE420E">
              <w:rPr>
                <w:spacing w:val="-9"/>
              </w:rPr>
              <w:t xml:space="preserve"> </w:t>
            </w:r>
            <w:r w:rsidRPr="00FE420E">
              <w:rPr>
                <w:spacing w:val="-2"/>
              </w:rPr>
              <w:t>робіт</w:t>
            </w:r>
          </w:p>
        </w:tc>
      </w:tr>
      <w:tr w:rsidR="00D51890" w:rsidRPr="00FE420E">
        <w:trPr>
          <w:trHeight w:val="966"/>
        </w:trPr>
        <w:tc>
          <w:tcPr>
            <w:tcW w:w="715" w:type="dxa"/>
          </w:tcPr>
          <w:p w:rsidR="00D51890" w:rsidRPr="00FE420E" w:rsidRDefault="00D51890" w:rsidP="00AB6AE3">
            <w:pPr>
              <w:pStyle w:val="TableParagraph"/>
              <w:spacing w:before="103"/>
              <w:ind w:left="0" w:right="1"/>
              <w:rPr>
                <w:spacing w:val="-2"/>
              </w:rPr>
            </w:pPr>
            <w:r w:rsidRPr="00FE420E">
              <w:rPr>
                <w:spacing w:val="-2"/>
              </w:rPr>
              <w:t>25</w:t>
            </w:r>
          </w:p>
        </w:tc>
        <w:tc>
          <w:tcPr>
            <w:tcW w:w="1375" w:type="dxa"/>
          </w:tcPr>
          <w:p w:rsidR="00D51890" w:rsidRPr="00FE420E" w:rsidRDefault="00D51890" w:rsidP="00AB6AE3">
            <w:pPr>
              <w:pStyle w:val="TableParagraph"/>
              <w:spacing w:before="103"/>
              <w:ind w:left="0" w:right="1"/>
            </w:pPr>
            <w:r w:rsidRPr="00FE420E">
              <w:rPr>
                <w:spacing w:val="-2"/>
              </w:rPr>
              <w:t>01902</w:t>
            </w:r>
          </w:p>
        </w:tc>
        <w:tc>
          <w:tcPr>
            <w:tcW w:w="7721" w:type="dxa"/>
            <w:gridSpan w:val="4"/>
          </w:tcPr>
          <w:p w:rsidR="00D51890" w:rsidRPr="00FE420E" w:rsidRDefault="00D51890" w:rsidP="00AB6AE3">
            <w:pPr>
              <w:pStyle w:val="TableParagraph"/>
              <w:spacing w:before="103"/>
              <w:ind w:right="141"/>
              <w:jc w:val="both"/>
            </w:pPr>
            <w:r w:rsidRPr="00FE420E">
              <w:t>Внесення</w:t>
            </w:r>
            <w:r w:rsidRPr="00FE420E">
              <w:rPr>
                <w:spacing w:val="-7"/>
              </w:rPr>
              <w:t xml:space="preserve"> </w:t>
            </w:r>
            <w:r w:rsidRPr="00FE420E">
              <w:t>до</w:t>
            </w:r>
            <w:r w:rsidRPr="00FE420E">
              <w:rPr>
                <w:spacing w:val="-5"/>
              </w:rPr>
              <w:t xml:space="preserve"> </w:t>
            </w:r>
            <w:r w:rsidRPr="00FE420E">
              <w:t>Реєстру</w:t>
            </w:r>
            <w:r w:rsidRPr="00FE420E">
              <w:rPr>
                <w:spacing w:val="-7"/>
              </w:rPr>
              <w:t xml:space="preserve"> </w:t>
            </w:r>
            <w:r w:rsidRPr="00FE420E">
              <w:t>будівельної</w:t>
            </w:r>
            <w:r w:rsidRPr="00FE420E">
              <w:rPr>
                <w:spacing w:val="-5"/>
              </w:rPr>
              <w:t xml:space="preserve"> </w:t>
            </w:r>
            <w:r w:rsidRPr="00FE420E">
              <w:rPr>
                <w:spacing w:val="-2"/>
              </w:rPr>
              <w:t>діяльності</w:t>
            </w:r>
            <w:r w:rsidRPr="00FE420E">
              <w:t xml:space="preserve">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1"/>
              </w:rPr>
              <w:t xml:space="preserve"> </w:t>
            </w:r>
            <w:r w:rsidRPr="00FE420E">
              <w:t>повідомленні</w:t>
            </w:r>
            <w:r w:rsidRPr="00FE420E">
              <w:rPr>
                <w:spacing w:val="-9"/>
              </w:rPr>
              <w:t xml:space="preserve"> </w:t>
            </w:r>
            <w:r w:rsidRPr="00FE420E">
              <w:t>про</w:t>
            </w:r>
            <w:r w:rsidRPr="00FE420E">
              <w:rPr>
                <w:spacing w:val="-6"/>
              </w:rPr>
              <w:t xml:space="preserve"> </w:t>
            </w:r>
            <w:r w:rsidRPr="00FE420E">
              <w:t>зміну даних у зареєстрованій в установленому порядку декларації про початок виконання будівельних робіт</w:t>
            </w:r>
          </w:p>
        </w:tc>
      </w:tr>
      <w:tr w:rsidR="00D51890" w:rsidRPr="00FE420E">
        <w:trPr>
          <w:trHeight w:val="1146"/>
        </w:trPr>
        <w:tc>
          <w:tcPr>
            <w:tcW w:w="715" w:type="dxa"/>
          </w:tcPr>
          <w:p w:rsidR="00D51890" w:rsidRPr="00FE420E" w:rsidRDefault="00D51890" w:rsidP="00AB6AE3">
            <w:pPr>
              <w:pStyle w:val="TableParagraph"/>
              <w:ind w:left="0" w:right="1"/>
              <w:rPr>
                <w:spacing w:val="-2"/>
              </w:rPr>
            </w:pPr>
            <w:r w:rsidRPr="00FE420E">
              <w:rPr>
                <w:spacing w:val="-2"/>
              </w:rPr>
              <w:t>26</w:t>
            </w:r>
          </w:p>
        </w:tc>
        <w:tc>
          <w:tcPr>
            <w:tcW w:w="1375" w:type="dxa"/>
          </w:tcPr>
          <w:p w:rsidR="00D51890" w:rsidRPr="00FE420E" w:rsidRDefault="00D51890" w:rsidP="00AB6AE3">
            <w:pPr>
              <w:pStyle w:val="TableParagraph"/>
              <w:ind w:left="0" w:right="1"/>
            </w:pPr>
            <w:r w:rsidRPr="00FE420E">
              <w:rPr>
                <w:spacing w:val="-2"/>
              </w:rPr>
              <w:t>00146</w:t>
            </w:r>
          </w:p>
        </w:tc>
        <w:tc>
          <w:tcPr>
            <w:tcW w:w="7721" w:type="dxa"/>
            <w:gridSpan w:val="4"/>
          </w:tcPr>
          <w:p w:rsidR="00D51890" w:rsidRPr="00FE420E" w:rsidRDefault="00D51890" w:rsidP="00AB6AE3">
            <w:pPr>
              <w:pStyle w:val="TableParagraph"/>
              <w:ind w:right="141"/>
              <w:jc w:val="both"/>
            </w:pPr>
            <w:r w:rsidRPr="00FE420E">
              <w:t>Внесення</w:t>
            </w:r>
            <w:r w:rsidRPr="00FE420E">
              <w:rPr>
                <w:spacing w:val="-7"/>
              </w:rPr>
              <w:t xml:space="preserve"> </w:t>
            </w:r>
            <w:r w:rsidRPr="00FE420E">
              <w:t>до</w:t>
            </w:r>
            <w:r w:rsidRPr="00FE420E">
              <w:rPr>
                <w:spacing w:val="-5"/>
              </w:rPr>
              <w:t xml:space="preserve"> </w:t>
            </w:r>
            <w:r w:rsidRPr="00FE420E">
              <w:t>Реєстру</w:t>
            </w:r>
            <w:r w:rsidRPr="00FE420E">
              <w:rPr>
                <w:spacing w:val="-7"/>
              </w:rPr>
              <w:t xml:space="preserve"> </w:t>
            </w:r>
            <w:r w:rsidRPr="00FE420E">
              <w:t>будівельної</w:t>
            </w:r>
            <w:r w:rsidRPr="00FE420E">
              <w:rPr>
                <w:spacing w:val="-5"/>
              </w:rPr>
              <w:t xml:space="preserve"> </w:t>
            </w:r>
            <w:r w:rsidRPr="00FE420E">
              <w:rPr>
                <w:spacing w:val="-2"/>
              </w:rPr>
              <w:t>діяльності</w:t>
            </w:r>
            <w:r w:rsidRPr="00FE420E">
              <w:t xml:space="preserve">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1"/>
              </w:rPr>
              <w:t xml:space="preserve"> </w:t>
            </w:r>
            <w:r w:rsidRPr="00FE420E">
              <w:t>повідомленні</w:t>
            </w:r>
            <w:r w:rsidRPr="00FE420E">
              <w:rPr>
                <w:spacing w:val="-9"/>
              </w:rPr>
              <w:t xml:space="preserve"> </w:t>
            </w:r>
            <w:r w:rsidRPr="00FE420E">
              <w:t>про</w:t>
            </w:r>
            <w:r w:rsidRPr="00FE420E">
              <w:rPr>
                <w:spacing w:val="-6"/>
              </w:rPr>
              <w:t xml:space="preserve"> </w:t>
            </w:r>
            <w:r w:rsidRPr="00FE420E">
              <w:t>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r>
      <w:tr w:rsidR="00D51890" w:rsidRPr="00FE420E">
        <w:trPr>
          <w:trHeight w:val="1263"/>
        </w:trPr>
        <w:tc>
          <w:tcPr>
            <w:tcW w:w="715" w:type="dxa"/>
          </w:tcPr>
          <w:p w:rsidR="00D51890" w:rsidRPr="00FE420E" w:rsidRDefault="00D51890" w:rsidP="00AB6AE3">
            <w:pPr>
              <w:pStyle w:val="TableParagraph"/>
              <w:ind w:left="0" w:right="1"/>
              <w:rPr>
                <w:spacing w:val="-2"/>
              </w:rPr>
            </w:pPr>
            <w:r w:rsidRPr="00FE420E">
              <w:rPr>
                <w:spacing w:val="-2"/>
              </w:rPr>
              <w:t>27</w:t>
            </w:r>
          </w:p>
        </w:tc>
        <w:tc>
          <w:tcPr>
            <w:tcW w:w="1375" w:type="dxa"/>
          </w:tcPr>
          <w:p w:rsidR="00D51890" w:rsidRPr="00FE420E" w:rsidRDefault="00D51890" w:rsidP="00AB6AE3">
            <w:pPr>
              <w:pStyle w:val="TableParagraph"/>
              <w:ind w:left="0" w:right="1"/>
            </w:pPr>
            <w:r w:rsidRPr="00FE420E">
              <w:rPr>
                <w:spacing w:val="-2"/>
              </w:rPr>
              <w:t>00140</w:t>
            </w:r>
          </w:p>
        </w:tc>
        <w:tc>
          <w:tcPr>
            <w:tcW w:w="7721" w:type="dxa"/>
            <w:gridSpan w:val="4"/>
          </w:tcPr>
          <w:p w:rsidR="00D51890" w:rsidRPr="00FE420E" w:rsidRDefault="00D51890" w:rsidP="00AB6AE3">
            <w:pPr>
              <w:pStyle w:val="TableParagraph"/>
              <w:ind w:left="36" w:right="141"/>
              <w:jc w:val="both"/>
            </w:pPr>
            <w:r w:rsidRPr="00FE420E">
              <w:t>Внесення до Реєстру будівельної діяльності інформації,</w:t>
            </w:r>
            <w:r w:rsidRPr="00FE420E">
              <w:rPr>
                <w:spacing w:val="-7"/>
              </w:rPr>
              <w:t xml:space="preserve"> </w:t>
            </w:r>
            <w:r w:rsidRPr="00FE420E">
              <w:t>зазначеної</w:t>
            </w:r>
            <w:r w:rsidRPr="00FE420E">
              <w:rPr>
                <w:spacing w:val="-5"/>
              </w:rPr>
              <w:t xml:space="preserve"> </w:t>
            </w:r>
            <w:r w:rsidRPr="00FE420E">
              <w:t>у</w:t>
            </w:r>
            <w:r w:rsidRPr="00FE420E">
              <w:rPr>
                <w:spacing w:val="-11"/>
              </w:rPr>
              <w:t xml:space="preserve"> </w:t>
            </w:r>
            <w:r w:rsidRPr="00FE420E">
              <w:t>поданій</w:t>
            </w:r>
            <w:r w:rsidRPr="00FE420E">
              <w:rPr>
                <w:spacing w:val="-6"/>
              </w:rPr>
              <w:t xml:space="preserve"> </w:t>
            </w:r>
            <w:r w:rsidRPr="00FE420E">
              <w:t>декларації,</w:t>
            </w:r>
            <w:r w:rsidRPr="00FE420E">
              <w:rPr>
                <w:spacing w:val="-7"/>
              </w:rPr>
              <w:t xml:space="preserve"> </w:t>
            </w:r>
            <w:r w:rsidRPr="00FE420E">
              <w:t>із виправленням</w:t>
            </w:r>
            <w:r w:rsidRPr="00FE420E">
              <w:rPr>
                <w:spacing w:val="-3"/>
              </w:rPr>
              <w:t xml:space="preserve"> </w:t>
            </w:r>
            <w:r w:rsidRPr="00FE420E">
              <w:t>технічної</w:t>
            </w:r>
            <w:r w:rsidRPr="00FE420E">
              <w:rPr>
                <w:spacing w:val="-5"/>
              </w:rPr>
              <w:t xml:space="preserve"> </w:t>
            </w:r>
            <w:r w:rsidRPr="00FE420E">
              <w:t>помилки</w:t>
            </w:r>
            <w:r w:rsidRPr="00FE420E">
              <w:rPr>
                <w:spacing w:val="-3"/>
              </w:rPr>
              <w:t xml:space="preserve"> </w:t>
            </w:r>
            <w:r w:rsidRPr="00FE420E">
              <w:t>у</w:t>
            </w:r>
            <w:r w:rsidRPr="00FE420E">
              <w:rPr>
                <w:spacing w:val="-8"/>
              </w:rPr>
              <w:t xml:space="preserve"> </w:t>
            </w:r>
            <w:r w:rsidRPr="00FE420E">
              <w:t>декларації про готовність до експлуатації об’єкта, будівництво якого здійснено на підставі будівельного паспорта</w:t>
            </w:r>
          </w:p>
        </w:tc>
      </w:tr>
      <w:tr w:rsidR="00D51890" w:rsidRPr="00FE420E">
        <w:trPr>
          <w:trHeight w:val="1404"/>
        </w:trPr>
        <w:tc>
          <w:tcPr>
            <w:tcW w:w="715" w:type="dxa"/>
          </w:tcPr>
          <w:p w:rsidR="00D51890" w:rsidRPr="00FE420E" w:rsidRDefault="00D51890" w:rsidP="00AB6AE3">
            <w:pPr>
              <w:pStyle w:val="TableParagraph"/>
              <w:spacing w:before="55"/>
              <w:ind w:left="0" w:right="1"/>
              <w:rPr>
                <w:spacing w:val="-2"/>
              </w:rPr>
            </w:pPr>
            <w:r w:rsidRPr="00FE420E">
              <w:rPr>
                <w:spacing w:val="-2"/>
              </w:rPr>
              <w:t>28</w:t>
            </w:r>
          </w:p>
        </w:tc>
        <w:tc>
          <w:tcPr>
            <w:tcW w:w="1375" w:type="dxa"/>
          </w:tcPr>
          <w:p w:rsidR="00D51890" w:rsidRPr="00FE420E" w:rsidRDefault="00D51890" w:rsidP="00AB6AE3">
            <w:pPr>
              <w:pStyle w:val="TableParagraph"/>
              <w:spacing w:before="55"/>
              <w:ind w:left="0" w:right="1"/>
            </w:pPr>
            <w:r w:rsidRPr="00FE420E">
              <w:rPr>
                <w:spacing w:val="-2"/>
              </w:rPr>
              <w:t>01873</w:t>
            </w:r>
          </w:p>
        </w:tc>
        <w:tc>
          <w:tcPr>
            <w:tcW w:w="7721" w:type="dxa"/>
            <w:gridSpan w:val="4"/>
          </w:tcPr>
          <w:p w:rsidR="00D51890" w:rsidRPr="00FE420E" w:rsidRDefault="00D51890" w:rsidP="00AB6AE3">
            <w:pPr>
              <w:pStyle w:val="TableParagraph"/>
              <w:spacing w:before="55"/>
              <w:ind w:right="141"/>
              <w:jc w:val="both"/>
            </w:pPr>
            <w:r w:rsidRPr="00FE420E">
              <w:t>Реєстрація декларації про готовність до експлуатації індивідуальних (садибних), житлових будинків, садових, дачних будинків, господарських</w:t>
            </w:r>
            <w:r w:rsidRPr="00FE420E">
              <w:rPr>
                <w:spacing w:val="-9"/>
              </w:rPr>
              <w:t xml:space="preserve"> </w:t>
            </w:r>
            <w:r w:rsidRPr="00FE420E">
              <w:t>(присадибних)</w:t>
            </w:r>
            <w:r w:rsidRPr="00FE420E">
              <w:rPr>
                <w:spacing w:val="-13"/>
              </w:rPr>
              <w:t xml:space="preserve"> </w:t>
            </w:r>
            <w:r w:rsidRPr="00FE420E">
              <w:t>будівель</w:t>
            </w:r>
            <w:r w:rsidRPr="00FE420E">
              <w:rPr>
                <w:spacing w:val="-11"/>
              </w:rPr>
              <w:t xml:space="preserve"> </w:t>
            </w:r>
            <w:r w:rsidRPr="00FE420E">
              <w:t>і</w:t>
            </w:r>
            <w:r w:rsidRPr="00FE420E">
              <w:rPr>
                <w:spacing w:val="-10"/>
              </w:rPr>
              <w:t xml:space="preserve"> </w:t>
            </w:r>
            <w:r w:rsidRPr="00FE420E">
              <w:t>споруд, будівель і споруд сільськогосподарського призначення (СС1), збудованих на земельній ділянці</w:t>
            </w:r>
            <w:r w:rsidRPr="00FE420E">
              <w:rPr>
                <w:spacing w:val="-9"/>
              </w:rPr>
              <w:t xml:space="preserve"> </w:t>
            </w:r>
            <w:r w:rsidRPr="00FE420E">
              <w:t>відповідного</w:t>
            </w:r>
            <w:r w:rsidRPr="00FE420E">
              <w:rPr>
                <w:spacing w:val="-9"/>
              </w:rPr>
              <w:t xml:space="preserve"> </w:t>
            </w:r>
            <w:r w:rsidRPr="00FE420E">
              <w:t>цільового</w:t>
            </w:r>
            <w:r w:rsidRPr="00FE420E">
              <w:rPr>
                <w:spacing w:val="-12"/>
              </w:rPr>
              <w:t xml:space="preserve"> </w:t>
            </w:r>
            <w:r w:rsidRPr="00FE420E">
              <w:t>призначення</w:t>
            </w:r>
            <w:r w:rsidRPr="00FE420E">
              <w:rPr>
                <w:spacing w:val="-10"/>
              </w:rPr>
              <w:t xml:space="preserve"> </w:t>
            </w:r>
            <w:r w:rsidRPr="00FE420E">
              <w:t>без дозвільного документа</w:t>
            </w:r>
          </w:p>
        </w:tc>
      </w:tr>
      <w:tr w:rsidR="00D51890" w:rsidRPr="00FE420E">
        <w:trPr>
          <w:trHeight w:val="2254"/>
        </w:trPr>
        <w:tc>
          <w:tcPr>
            <w:tcW w:w="715" w:type="dxa"/>
          </w:tcPr>
          <w:p w:rsidR="00D51890" w:rsidRPr="00FE420E" w:rsidRDefault="00D51890" w:rsidP="00AB6AE3">
            <w:pPr>
              <w:pStyle w:val="TableParagraph"/>
              <w:ind w:left="0" w:right="1"/>
              <w:rPr>
                <w:spacing w:val="-2"/>
              </w:rPr>
            </w:pPr>
            <w:r w:rsidRPr="00FE420E">
              <w:rPr>
                <w:spacing w:val="-2"/>
              </w:rPr>
              <w:t>29</w:t>
            </w:r>
          </w:p>
        </w:tc>
        <w:tc>
          <w:tcPr>
            <w:tcW w:w="1375" w:type="dxa"/>
          </w:tcPr>
          <w:p w:rsidR="00D51890" w:rsidRPr="00FE420E" w:rsidRDefault="00D51890" w:rsidP="00AB6AE3">
            <w:pPr>
              <w:pStyle w:val="TableParagraph"/>
              <w:ind w:left="0" w:right="1"/>
            </w:pPr>
            <w:r w:rsidRPr="00FE420E">
              <w:rPr>
                <w:spacing w:val="-2"/>
              </w:rPr>
              <w:t>02423</w:t>
            </w:r>
          </w:p>
        </w:tc>
        <w:tc>
          <w:tcPr>
            <w:tcW w:w="7721" w:type="dxa"/>
            <w:gridSpan w:val="4"/>
          </w:tcPr>
          <w:p w:rsidR="00D51890" w:rsidRPr="00FE420E" w:rsidRDefault="00D51890" w:rsidP="00AB6AE3">
            <w:pPr>
              <w:pStyle w:val="TableParagraph"/>
              <w:ind w:right="141"/>
              <w:jc w:val="both"/>
            </w:pPr>
            <w:r w:rsidRPr="00FE420E">
              <w:t>Внесення</w:t>
            </w:r>
            <w:r w:rsidRPr="00FE420E">
              <w:rPr>
                <w:spacing w:val="-10"/>
              </w:rPr>
              <w:t xml:space="preserve"> </w:t>
            </w:r>
            <w:r w:rsidRPr="00FE420E">
              <w:t>до</w:t>
            </w:r>
            <w:r w:rsidRPr="00FE420E">
              <w:rPr>
                <w:spacing w:val="-9"/>
              </w:rPr>
              <w:t xml:space="preserve"> </w:t>
            </w:r>
            <w:r w:rsidRPr="00FE420E">
              <w:t>Реєстру</w:t>
            </w:r>
            <w:r w:rsidRPr="00FE420E">
              <w:rPr>
                <w:spacing w:val="-11"/>
              </w:rPr>
              <w:t xml:space="preserve"> </w:t>
            </w:r>
            <w:r w:rsidRPr="00FE420E">
              <w:t>будівельної</w:t>
            </w:r>
            <w:r w:rsidRPr="00FE420E">
              <w:rPr>
                <w:spacing w:val="-9"/>
              </w:rPr>
              <w:t xml:space="preserve"> </w:t>
            </w:r>
            <w:r w:rsidRPr="00FE420E">
              <w:t>діяльності інформації, зазначеної у декларації, із виправленням технічної</w:t>
            </w:r>
            <w:r w:rsidRPr="00FE420E">
              <w:rPr>
                <w:spacing w:val="-1"/>
              </w:rPr>
              <w:t xml:space="preserve"> </w:t>
            </w:r>
            <w:r w:rsidRPr="00FE420E">
              <w:t>помилки у</w:t>
            </w:r>
            <w:r w:rsidRPr="00FE420E">
              <w:rPr>
                <w:spacing w:val="-4"/>
              </w:rPr>
              <w:t xml:space="preserve"> </w:t>
            </w:r>
            <w:r w:rsidRPr="00FE420E">
              <w:t>поданій декларації про готовність до експлуатації індивідуальних</w:t>
            </w:r>
            <w:r w:rsidRPr="00FE420E">
              <w:rPr>
                <w:spacing w:val="-13"/>
              </w:rPr>
              <w:t xml:space="preserve"> </w:t>
            </w:r>
            <w:r w:rsidRPr="00FE420E">
              <w:t>(садибних)</w:t>
            </w:r>
            <w:r w:rsidRPr="00FE420E">
              <w:rPr>
                <w:spacing w:val="-14"/>
              </w:rPr>
              <w:t xml:space="preserve"> </w:t>
            </w:r>
            <w:r w:rsidRPr="00FE420E">
              <w:t>житлових</w:t>
            </w:r>
            <w:r w:rsidRPr="00FE420E">
              <w:rPr>
                <w:spacing w:val="-16"/>
              </w:rPr>
              <w:t xml:space="preserve"> </w:t>
            </w:r>
            <w:r w:rsidRPr="00FE420E">
              <w:t>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w:t>
            </w:r>
            <w:r w:rsidRPr="00FE420E">
              <w:rPr>
                <w:spacing w:val="-14"/>
              </w:rPr>
              <w:t xml:space="preserve"> </w:t>
            </w:r>
            <w:r w:rsidRPr="00FE420E">
              <w:t>документа</w:t>
            </w:r>
            <w:r w:rsidRPr="00FE420E">
              <w:rPr>
                <w:spacing w:val="-13"/>
              </w:rPr>
              <w:t xml:space="preserve"> </w:t>
            </w:r>
            <w:r w:rsidRPr="00FE420E">
              <w:t>на</w:t>
            </w:r>
            <w:r w:rsidRPr="00FE420E">
              <w:rPr>
                <w:spacing w:val="-13"/>
              </w:rPr>
              <w:t xml:space="preserve"> </w:t>
            </w:r>
            <w:r w:rsidRPr="00FE420E">
              <w:t>виконання будівельних робіт</w:t>
            </w:r>
          </w:p>
        </w:tc>
      </w:tr>
      <w:tr w:rsidR="00D51890" w:rsidRPr="00FE420E">
        <w:trPr>
          <w:trHeight w:val="1064"/>
        </w:trPr>
        <w:tc>
          <w:tcPr>
            <w:tcW w:w="715" w:type="dxa"/>
          </w:tcPr>
          <w:p w:rsidR="00D51890" w:rsidRPr="00FE420E" w:rsidRDefault="00D51890" w:rsidP="00AB6AE3">
            <w:pPr>
              <w:pStyle w:val="TableParagraph"/>
              <w:spacing w:before="103"/>
              <w:ind w:left="0" w:right="1"/>
              <w:rPr>
                <w:spacing w:val="-2"/>
              </w:rPr>
            </w:pPr>
            <w:r w:rsidRPr="00FE420E">
              <w:rPr>
                <w:spacing w:val="-2"/>
              </w:rPr>
              <w:t>30</w:t>
            </w:r>
          </w:p>
        </w:tc>
        <w:tc>
          <w:tcPr>
            <w:tcW w:w="1375" w:type="dxa"/>
          </w:tcPr>
          <w:p w:rsidR="00D51890" w:rsidRPr="00FE420E" w:rsidRDefault="00D51890" w:rsidP="00AB6AE3">
            <w:pPr>
              <w:pStyle w:val="TableParagraph"/>
              <w:spacing w:before="103"/>
              <w:ind w:left="0" w:right="1"/>
            </w:pPr>
            <w:r w:rsidRPr="00FE420E">
              <w:rPr>
                <w:spacing w:val="-2"/>
              </w:rPr>
              <w:t>02475</w:t>
            </w:r>
          </w:p>
        </w:tc>
        <w:tc>
          <w:tcPr>
            <w:tcW w:w="7721" w:type="dxa"/>
            <w:gridSpan w:val="4"/>
          </w:tcPr>
          <w:p w:rsidR="00D51890" w:rsidRPr="00FE420E" w:rsidRDefault="00D51890" w:rsidP="00AB6AE3">
            <w:pPr>
              <w:pStyle w:val="TableParagraph"/>
              <w:spacing w:before="103"/>
              <w:ind w:left="36" w:right="182"/>
              <w:jc w:val="both"/>
            </w:pPr>
            <w:r w:rsidRPr="00FE420E">
              <w:t>Внесення до Реєстру будівельної діяльності інформації,</w:t>
            </w:r>
            <w:r w:rsidRPr="00FE420E">
              <w:rPr>
                <w:spacing w:val="-8"/>
              </w:rPr>
              <w:t xml:space="preserve"> </w:t>
            </w:r>
            <w:r w:rsidRPr="00FE420E">
              <w:t>зазначеної</w:t>
            </w:r>
            <w:r w:rsidRPr="00FE420E">
              <w:rPr>
                <w:spacing w:val="-6"/>
              </w:rPr>
              <w:t xml:space="preserve"> </w:t>
            </w:r>
            <w:r w:rsidRPr="00FE420E">
              <w:t>у</w:t>
            </w:r>
            <w:r w:rsidRPr="00FE420E">
              <w:rPr>
                <w:spacing w:val="-12"/>
              </w:rPr>
              <w:t xml:space="preserve"> </w:t>
            </w:r>
            <w:r w:rsidRPr="00FE420E">
              <w:t>заяві</w:t>
            </w:r>
            <w:r w:rsidRPr="00FE420E">
              <w:rPr>
                <w:spacing w:val="-6"/>
              </w:rPr>
              <w:t xml:space="preserve"> </w:t>
            </w:r>
            <w:r w:rsidRPr="00FE420E">
              <w:t>про</w:t>
            </w:r>
            <w:r w:rsidRPr="00FE420E">
              <w:rPr>
                <w:spacing w:val="-7"/>
              </w:rPr>
              <w:t xml:space="preserve"> </w:t>
            </w:r>
            <w:r w:rsidRPr="00FE420E">
              <w:t>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r>
      <w:tr w:rsidR="00D51890" w:rsidRPr="00FE420E">
        <w:trPr>
          <w:trHeight w:val="1003"/>
        </w:trPr>
        <w:tc>
          <w:tcPr>
            <w:tcW w:w="715" w:type="dxa"/>
          </w:tcPr>
          <w:p w:rsidR="00D51890" w:rsidRPr="00FE420E" w:rsidRDefault="00D51890" w:rsidP="00AB6AE3">
            <w:pPr>
              <w:pStyle w:val="TableParagraph"/>
              <w:ind w:left="0" w:right="1"/>
              <w:rPr>
                <w:spacing w:val="-2"/>
              </w:rPr>
            </w:pPr>
            <w:r w:rsidRPr="00FE420E">
              <w:rPr>
                <w:spacing w:val="-2"/>
              </w:rPr>
              <w:t>31</w:t>
            </w:r>
          </w:p>
        </w:tc>
        <w:tc>
          <w:tcPr>
            <w:tcW w:w="1375" w:type="dxa"/>
          </w:tcPr>
          <w:p w:rsidR="00D51890" w:rsidRPr="00FE420E" w:rsidRDefault="00D51890" w:rsidP="00AB6AE3">
            <w:pPr>
              <w:pStyle w:val="TableParagraph"/>
              <w:ind w:left="0" w:right="1"/>
            </w:pPr>
            <w:r w:rsidRPr="00FE420E">
              <w:rPr>
                <w:spacing w:val="-2"/>
              </w:rPr>
              <w:t>02474</w:t>
            </w:r>
          </w:p>
        </w:tc>
        <w:tc>
          <w:tcPr>
            <w:tcW w:w="7721" w:type="dxa"/>
            <w:gridSpan w:val="4"/>
          </w:tcPr>
          <w:p w:rsidR="00D51890" w:rsidRPr="00FE420E" w:rsidRDefault="00D51890" w:rsidP="00AB6AE3">
            <w:pPr>
              <w:pStyle w:val="TableParagraph"/>
              <w:ind w:left="36" w:right="182"/>
              <w:jc w:val="both"/>
            </w:pPr>
            <w:r w:rsidRPr="00FE420E">
              <w:t>Внесення</w:t>
            </w:r>
            <w:r w:rsidRPr="00FE420E">
              <w:rPr>
                <w:spacing w:val="-10"/>
              </w:rPr>
              <w:t xml:space="preserve"> </w:t>
            </w:r>
            <w:r w:rsidRPr="00FE420E">
              <w:t>до</w:t>
            </w:r>
            <w:r w:rsidRPr="00FE420E">
              <w:rPr>
                <w:spacing w:val="-9"/>
              </w:rPr>
              <w:t xml:space="preserve"> </w:t>
            </w:r>
            <w:r w:rsidRPr="00FE420E">
              <w:t>Реєстру</w:t>
            </w:r>
            <w:r w:rsidRPr="00FE420E">
              <w:rPr>
                <w:spacing w:val="-11"/>
              </w:rPr>
              <w:t xml:space="preserve"> </w:t>
            </w:r>
            <w:r w:rsidRPr="00FE420E">
              <w:t>будівельної</w:t>
            </w:r>
            <w:r w:rsidRPr="00FE420E">
              <w:rPr>
                <w:spacing w:val="-9"/>
              </w:rPr>
              <w:t xml:space="preserve"> </w:t>
            </w:r>
            <w:r w:rsidRPr="00FE420E">
              <w:t>діяльності інформації, зазначеної у декларації, із виправленням технічної</w:t>
            </w:r>
            <w:r w:rsidRPr="00FE420E">
              <w:rPr>
                <w:spacing w:val="-1"/>
              </w:rPr>
              <w:t xml:space="preserve"> </w:t>
            </w:r>
            <w:r w:rsidRPr="00FE420E">
              <w:t>помилки у</w:t>
            </w:r>
            <w:r w:rsidRPr="00FE420E">
              <w:rPr>
                <w:spacing w:val="-4"/>
              </w:rPr>
              <w:t xml:space="preserve"> </w:t>
            </w:r>
            <w:r w:rsidRPr="00FE420E">
              <w:t>поданій декларації про готовність до експлуатації об’єкта з незначними наслідками (СС1)</w:t>
            </w:r>
          </w:p>
        </w:tc>
      </w:tr>
      <w:tr w:rsidR="00D51890" w:rsidRPr="00FE420E">
        <w:trPr>
          <w:trHeight w:val="1028"/>
        </w:trPr>
        <w:tc>
          <w:tcPr>
            <w:tcW w:w="715" w:type="dxa"/>
          </w:tcPr>
          <w:p w:rsidR="00D51890" w:rsidRPr="00FE420E" w:rsidRDefault="00D51890" w:rsidP="00AB6AE3">
            <w:pPr>
              <w:pStyle w:val="TableParagraph"/>
              <w:ind w:left="0" w:right="1"/>
              <w:rPr>
                <w:spacing w:val="-2"/>
              </w:rPr>
            </w:pPr>
            <w:r w:rsidRPr="00FE420E">
              <w:rPr>
                <w:spacing w:val="-2"/>
              </w:rPr>
              <w:t>32</w:t>
            </w:r>
          </w:p>
        </w:tc>
        <w:tc>
          <w:tcPr>
            <w:tcW w:w="1375" w:type="dxa"/>
          </w:tcPr>
          <w:p w:rsidR="00D51890" w:rsidRPr="00FE420E" w:rsidRDefault="00D51890" w:rsidP="00AB6AE3">
            <w:pPr>
              <w:pStyle w:val="TableParagraph"/>
              <w:ind w:left="0" w:right="1"/>
            </w:pPr>
            <w:r w:rsidRPr="00FE420E">
              <w:rPr>
                <w:spacing w:val="-2"/>
              </w:rPr>
              <w:t>02477</w:t>
            </w:r>
          </w:p>
        </w:tc>
        <w:tc>
          <w:tcPr>
            <w:tcW w:w="7721" w:type="dxa"/>
            <w:gridSpan w:val="4"/>
          </w:tcPr>
          <w:p w:rsidR="00D51890" w:rsidRPr="00FE420E" w:rsidRDefault="00D51890" w:rsidP="00AB6AE3">
            <w:pPr>
              <w:pStyle w:val="TableParagraph"/>
              <w:ind w:right="182"/>
              <w:jc w:val="both"/>
            </w:pPr>
            <w:r w:rsidRPr="00FE420E">
              <w:t>Внесення</w:t>
            </w:r>
            <w:r w:rsidRPr="00FE420E">
              <w:rPr>
                <w:spacing w:val="-10"/>
              </w:rPr>
              <w:t xml:space="preserve"> </w:t>
            </w:r>
            <w:r w:rsidRPr="00FE420E">
              <w:t>до</w:t>
            </w:r>
            <w:r w:rsidRPr="00FE420E">
              <w:rPr>
                <w:spacing w:val="-9"/>
              </w:rPr>
              <w:t xml:space="preserve"> </w:t>
            </w:r>
            <w:r w:rsidRPr="00FE420E">
              <w:t>Реєстру</w:t>
            </w:r>
            <w:r w:rsidRPr="00FE420E">
              <w:rPr>
                <w:spacing w:val="-11"/>
              </w:rPr>
              <w:t xml:space="preserve"> </w:t>
            </w:r>
            <w:r w:rsidRPr="00FE420E">
              <w:t>будівельної</w:t>
            </w:r>
            <w:r w:rsidRPr="00FE420E">
              <w:rPr>
                <w:spacing w:val="-9"/>
              </w:rPr>
              <w:t xml:space="preserve"> </w:t>
            </w:r>
            <w:r w:rsidRPr="00FE420E">
              <w:t>діяльності інформації, зазначеної у декларації, із</w:t>
            </w:r>
            <w:r w:rsidRPr="00FE420E">
              <w:rPr>
                <w:spacing w:val="-8"/>
              </w:rPr>
              <w:t xml:space="preserve"> </w:t>
            </w:r>
            <w:r w:rsidRPr="00FE420E">
              <w:t>виправленням</w:t>
            </w:r>
            <w:r w:rsidRPr="00FE420E">
              <w:rPr>
                <w:spacing w:val="-7"/>
              </w:rPr>
              <w:t xml:space="preserve"> </w:t>
            </w:r>
            <w:r w:rsidRPr="00FE420E">
              <w:t>технічної</w:t>
            </w:r>
            <w:r w:rsidRPr="00FE420E">
              <w:rPr>
                <w:spacing w:val="-9"/>
              </w:rPr>
              <w:t xml:space="preserve"> </w:t>
            </w:r>
            <w:r w:rsidRPr="00FE420E">
              <w:t>помилки</w:t>
            </w:r>
            <w:r w:rsidRPr="00FE420E">
              <w:rPr>
                <w:spacing w:val="-7"/>
              </w:rPr>
              <w:t xml:space="preserve"> </w:t>
            </w:r>
            <w:r w:rsidRPr="00FE420E">
              <w:t>у</w:t>
            </w:r>
            <w:r w:rsidRPr="00FE420E">
              <w:rPr>
                <w:spacing w:val="-11"/>
              </w:rPr>
              <w:t xml:space="preserve"> </w:t>
            </w:r>
            <w:r w:rsidRPr="00FE420E">
              <w:t>поданій декларації про готовність до експлуатації самочинно збудованого об’єкта, на який визнано право власності за рішенням суду</w:t>
            </w:r>
          </w:p>
        </w:tc>
      </w:tr>
      <w:tr w:rsidR="00D51890" w:rsidRPr="00FE420E">
        <w:trPr>
          <w:trHeight w:val="990"/>
        </w:trPr>
        <w:tc>
          <w:tcPr>
            <w:tcW w:w="715" w:type="dxa"/>
          </w:tcPr>
          <w:p w:rsidR="00D51890" w:rsidRPr="00FE420E" w:rsidRDefault="00D51890" w:rsidP="00AB6AE3">
            <w:pPr>
              <w:pStyle w:val="TableParagraph"/>
              <w:spacing w:before="55"/>
              <w:ind w:left="0" w:right="1"/>
              <w:rPr>
                <w:spacing w:val="-2"/>
              </w:rPr>
            </w:pPr>
            <w:r w:rsidRPr="00FE420E">
              <w:rPr>
                <w:spacing w:val="-2"/>
              </w:rPr>
              <w:t>33</w:t>
            </w:r>
          </w:p>
        </w:tc>
        <w:tc>
          <w:tcPr>
            <w:tcW w:w="1375" w:type="dxa"/>
          </w:tcPr>
          <w:p w:rsidR="00D51890" w:rsidRPr="00FE420E" w:rsidRDefault="00D51890" w:rsidP="00AB6AE3">
            <w:pPr>
              <w:pStyle w:val="TableParagraph"/>
              <w:spacing w:before="55"/>
              <w:ind w:left="0" w:right="1"/>
            </w:pPr>
            <w:r w:rsidRPr="00FE420E">
              <w:rPr>
                <w:spacing w:val="-2"/>
              </w:rPr>
              <w:t>01670</w:t>
            </w:r>
          </w:p>
        </w:tc>
        <w:tc>
          <w:tcPr>
            <w:tcW w:w="7721" w:type="dxa"/>
            <w:gridSpan w:val="4"/>
          </w:tcPr>
          <w:p w:rsidR="00D51890" w:rsidRPr="00FE420E" w:rsidRDefault="00D51890" w:rsidP="00AB6AE3">
            <w:pPr>
              <w:pStyle w:val="TableParagraph"/>
              <w:spacing w:before="55"/>
              <w:ind w:left="36" w:right="182"/>
              <w:jc w:val="both"/>
            </w:pPr>
            <w:r w:rsidRPr="00FE420E">
              <w:t>Надання містобудівних умов та обмежень для проектування</w:t>
            </w:r>
            <w:r w:rsidRPr="00FE420E">
              <w:rPr>
                <w:spacing w:val="-9"/>
              </w:rPr>
              <w:t xml:space="preserve"> </w:t>
            </w:r>
            <w:r w:rsidRPr="00FE420E">
              <w:t>об’єкта</w:t>
            </w:r>
            <w:r w:rsidRPr="00FE420E">
              <w:rPr>
                <w:spacing w:val="-10"/>
              </w:rPr>
              <w:t xml:space="preserve"> </w:t>
            </w:r>
            <w:r w:rsidRPr="00FE420E">
              <w:t>будівництва</w:t>
            </w:r>
            <w:r w:rsidRPr="00FE420E">
              <w:rPr>
                <w:spacing w:val="-12"/>
              </w:rPr>
              <w:t xml:space="preserve"> </w:t>
            </w:r>
            <w:r w:rsidRPr="00FE420E">
              <w:t>на</w:t>
            </w:r>
            <w:r w:rsidRPr="00FE420E">
              <w:rPr>
                <w:spacing w:val="-9"/>
              </w:rPr>
              <w:t xml:space="preserve"> </w:t>
            </w:r>
            <w:r w:rsidRPr="00FE420E">
              <w:t>території зони відчуження та зони безумовного (обов’язкового) відселення</w:t>
            </w:r>
          </w:p>
        </w:tc>
      </w:tr>
      <w:tr w:rsidR="00D51890" w:rsidRPr="00FE420E">
        <w:trPr>
          <w:trHeight w:val="807"/>
        </w:trPr>
        <w:tc>
          <w:tcPr>
            <w:tcW w:w="715" w:type="dxa"/>
          </w:tcPr>
          <w:p w:rsidR="00D51890" w:rsidRPr="00FE420E" w:rsidRDefault="00D51890" w:rsidP="00AB6AE3">
            <w:pPr>
              <w:pStyle w:val="TableParagraph"/>
              <w:ind w:left="0" w:right="1"/>
              <w:rPr>
                <w:spacing w:val="-2"/>
              </w:rPr>
            </w:pPr>
            <w:r w:rsidRPr="00FE420E">
              <w:rPr>
                <w:spacing w:val="-2"/>
              </w:rPr>
              <w:t>34</w:t>
            </w:r>
          </w:p>
        </w:tc>
        <w:tc>
          <w:tcPr>
            <w:tcW w:w="1375" w:type="dxa"/>
          </w:tcPr>
          <w:p w:rsidR="00D51890" w:rsidRPr="00FE420E" w:rsidRDefault="00D51890" w:rsidP="00AB6AE3">
            <w:pPr>
              <w:pStyle w:val="TableParagraph"/>
              <w:ind w:left="0" w:right="1"/>
            </w:pPr>
            <w:r w:rsidRPr="00FE420E">
              <w:rPr>
                <w:spacing w:val="-2"/>
              </w:rPr>
              <w:t>01685</w:t>
            </w:r>
          </w:p>
        </w:tc>
        <w:tc>
          <w:tcPr>
            <w:tcW w:w="7721" w:type="dxa"/>
            <w:gridSpan w:val="4"/>
          </w:tcPr>
          <w:p w:rsidR="00D51890" w:rsidRPr="00FE420E" w:rsidRDefault="00D51890" w:rsidP="00AB6AE3">
            <w:pPr>
              <w:pStyle w:val="TableParagraph"/>
              <w:ind w:left="36" w:right="182"/>
              <w:jc w:val="both"/>
            </w:pPr>
            <w:r w:rsidRPr="00FE420E">
              <w:t>Внесення змін до містобудівних умов та обмежень для проектування об’єкта будівництва на території зони відчуження та зони</w:t>
            </w:r>
            <w:r w:rsidRPr="00FE420E">
              <w:rPr>
                <w:spacing w:val="-13"/>
              </w:rPr>
              <w:t xml:space="preserve"> </w:t>
            </w:r>
            <w:r w:rsidRPr="00FE420E">
              <w:t>безумовного</w:t>
            </w:r>
            <w:r w:rsidRPr="00FE420E">
              <w:rPr>
                <w:spacing w:val="-12"/>
              </w:rPr>
              <w:t xml:space="preserve"> </w:t>
            </w:r>
            <w:r w:rsidRPr="00FE420E">
              <w:t>(обов’язкового)</w:t>
            </w:r>
            <w:r w:rsidRPr="00FE420E">
              <w:rPr>
                <w:spacing w:val="-13"/>
              </w:rPr>
              <w:t xml:space="preserve"> </w:t>
            </w:r>
            <w:r w:rsidRPr="00FE420E">
              <w:t>відселення</w:t>
            </w:r>
          </w:p>
        </w:tc>
      </w:tr>
      <w:tr w:rsidR="00D51890" w:rsidRPr="00FE420E">
        <w:trPr>
          <w:trHeight w:val="933"/>
        </w:trPr>
        <w:tc>
          <w:tcPr>
            <w:tcW w:w="715" w:type="dxa"/>
          </w:tcPr>
          <w:p w:rsidR="00D51890" w:rsidRPr="00FE420E" w:rsidRDefault="00D51890" w:rsidP="00AB6AE3">
            <w:pPr>
              <w:pStyle w:val="TableParagraph"/>
              <w:ind w:left="0" w:right="1"/>
              <w:rPr>
                <w:spacing w:val="-2"/>
              </w:rPr>
            </w:pPr>
            <w:r w:rsidRPr="00FE420E">
              <w:rPr>
                <w:spacing w:val="-2"/>
              </w:rPr>
              <w:t>35</w:t>
            </w:r>
          </w:p>
        </w:tc>
        <w:tc>
          <w:tcPr>
            <w:tcW w:w="1375" w:type="dxa"/>
          </w:tcPr>
          <w:p w:rsidR="00D51890" w:rsidRPr="00FE420E" w:rsidRDefault="00D51890" w:rsidP="00AB6AE3">
            <w:pPr>
              <w:pStyle w:val="TableParagraph"/>
              <w:ind w:left="0" w:right="1"/>
            </w:pPr>
            <w:r w:rsidRPr="00FE420E">
              <w:rPr>
                <w:spacing w:val="-2"/>
              </w:rPr>
              <w:t>01671</w:t>
            </w:r>
          </w:p>
        </w:tc>
        <w:tc>
          <w:tcPr>
            <w:tcW w:w="7721" w:type="dxa"/>
            <w:gridSpan w:val="4"/>
          </w:tcPr>
          <w:p w:rsidR="00D51890" w:rsidRPr="00FE420E" w:rsidRDefault="00D51890" w:rsidP="00AB6AE3">
            <w:pPr>
              <w:pStyle w:val="TableParagraph"/>
              <w:ind w:left="36" w:right="182"/>
              <w:jc w:val="both"/>
            </w:pPr>
            <w:r w:rsidRPr="00FE420E">
              <w:t>Оформлення паспорта прив’язки тимчасової споруди</w:t>
            </w:r>
            <w:r w:rsidRPr="00FE420E">
              <w:rPr>
                <w:spacing w:val="-10"/>
              </w:rPr>
              <w:t xml:space="preserve"> </w:t>
            </w:r>
            <w:r w:rsidRPr="00FE420E">
              <w:t>торговельного,</w:t>
            </w:r>
            <w:r w:rsidRPr="00FE420E">
              <w:rPr>
                <w:spacing w:val="-14"/>
              </w:rPr>
              <w:t xml:space="preserve"> </w:t>
            </w:r>
            <w:r w:rsidRPr="00FE420E">
              <w:t>побутового,</w:t>
            </w:r>
            <w:r w:rsidRPr="00FE420E">
              <w:rPr>
                <w:spacing w:val="-11"/>
              </w:rPr>
              <w:t xml:space="preserve"> </w:t>
            </w:r>
            <w:r w:rsidRPr="00FE420E">
              <w:t>соціально- культурного чи іншого призначення на території</w:t>
            </w:r>
            <w:r w:rsidRPr="00FE420E">
              <w:rPr>
                <w:spacing w:val="-5"/>
              </w:rPr>
              <w:t xml:space="preserve"> </w:t>
            </w:r>
            <w:r w:rsidRPr="00FE420E">
              <w:t>зони</w:t>
            </w:r>
            <w:r w:rsidRPr="00FE420E">
              <w:rPr>
                <w:spacing w:val="-6"/>
              </w:rPr>
              <w:t xml:space="preserve"> </w:t>
            </w:r>
            <w:r w:rsidRPr="00FE420E">
              <w:t>відчуження</w:t>
            </w:r>
            <w:r w:rsidRPr="00FE420E">
              <w:rPr>
                <w:spacing w:val="-6"/>
              </w:rPr>
              <w:t xml:space="preserve"> </w:t>
            </w:r>
            <w:r w:rsidRPr="00FE420E">
              <w:t>та</w:t>
            </w:r>
            <w:r w:rsidRPr="00FE420E">
              <w:rPr>
                <w:spacing w:val="-7"/>
              </w:rPr>
              <w:t xml:space="preserve"> </w:t>
            </w:r>
            <w:r w:rsidRPr="00FE420E">
              <w:t>зони</w:t>
            </w:r>
            <w:r w:rsidRPr="00FE420E">
              <w:rPr>
                <w:spacing w:val="-6"/>
              </w:rPr>
              <w:t xml:space="preserve"> </w:t>
            </w:r>
            <w:r w:rsidRPr="00FE420E">
              <w:t>безумовного (обов’язкового) відселення</w:t>
            </w:r>
          </w:p>
        </w:tc>
      </w:tr>
      <w:tr w:rsidR="00D51890" w:rsidRPr="00FE420E">
        <w:trPr>
          <w:trHeight w:val="944"/>
        </w:trPr>
        <w:tc>
          <w:tcPr>
            <w:tcW w:w="715" w:type="dxa"/>
          </w:tcPr>
          <w:p w:rsidR="00D51890" w:rsidRPr="00FE420E" w:rsidRDefault="00D51890" w:rsidP="00AB6AE3">
            <w:pPr>
              <w:pStyle w:val="TableParagraph"/>
              <w:spacing w:before="55"/>
              <w:ind w:left="0" w:right="1"/>
              <w:rPr>
                <w:spacing w:val="-2"/>
              </w:rPr>
            </w:pPr>
            <w:r w:rsidRPr="00FE420E">
              <w:rPr>
                <w:spacing w:val="-2"/>
              </w:rPr>
              <w:t>36</w:t>
            </w:r>
          </w:p>
        </w:tc>
        <w:tc>
          <w:tcPr>
            <w:tcW w:w="1375" w:type="dxa"/>
          </w:tcPr>
          <w:p w:rsidR="00D51890" w:rsidRPr="00FE420E" w:rsidRDefault="00D51890" w:rsidP="00AB6AE3">
            <w:pPr>
              <w:pStyle w:val="TableParagraph"/>
              <w:spacing w:before="55"/>
              <w:ind w:left="0" w:right="1"/>
            </w:pPr>
            <w:r w:rsidRPr="00FE420E">
              <w:rPr>
                <w:spacing w:val="-2"/>
              </w:rPr>
              <w:t>01686</w:t>
            </w:r>
          </w:p>
        </w:tc>
        <w:tc>
          <w:tcPr>
            <w:tcW w:w="7721" w:type="dxa"/>
            <w:gridSpan w:val="4"/>
          </w:tcPr>
          <w:p w:rsidR="00D51890" w:rsidRPr="00FE420E" w:rsidRDefault="00D51890" w:rsidP="00AB6AE3">
            <w:pPr>
              <w:pStyle w:val="TableParagraph"/>
              <w:spacing w:before="55"/>
              <w:ind w:right="182"/>
              <w:jc w:val="both"/>
            </w:pPr>
            <w:r w:rsidRPr="00FE420E">
              <w:t>Внесення</w:t>
            </w:r>
            <w:r w:rsidRPr="00FE420E">
              <w:rPr>
                <w:spacing w:val="-5"/>
              </w:rPr>
              <w:t xml:space="preserve"> </w:t>
            </w:r>
            <w:r w:rsidRPr="00FE420E">
              <w:t>змін</w:t>
            </w:r>
            <w:r w:rsidRPr="00FE420E">
              <w:rPr>
                <w:spacing w:val="-4"/>
              </w:rPr>
              <w:t xml:space="preserve"> </w:t>
            </w:r>
            <w:r w:rsidRPr="00FE420E">
              <w:t>до</w:t>
            </w:r>
            <w:r w:rsidRPr="00FE420E">
              <w:rPr>
                <w:spacing w:val="-3"/>
              </w:rPr>
              <w:t xml:space="preserve"> </w:t>
            </w:r>
            <w:r w:rsidRPr="00FE420E">
              <w:t>паспорта</w:t>
            </w:r>
            <w:r w:rsidRPr="00FE420E">
              <w:rPr>
                <w:spacing w:val="-7"/>
              </w:rPr>
              <w:t xml:space="preserve"> </w:t>
            </w:r>
            <w:r w:rsidRPr="00FE420E">
              <w:rPr>
                <w:spacing w:val="-2"/>
              </w:rPr>
              <w:t>прив’язки</w:t>
            </w:r>
            <w:r w:rsidRPr="00FE420E">
              <w:t xml:space="preserve"> тимчасової</w:t>
            </w:r>
            <w:r w:rsidRPr="00FE420E">
              <w:rPr>
                <w:spacing w:val="-10"/>
              </w:rPr>
              <w:t xml:space="preserve"> </w:t>
            </w:r>
            <w:r w:rsidRPr="00FE420E">
              <w:t>споруди</w:t>
            </w:r>
            <w:r w:rsidRPr="00FE420E">
              <w:rPr>
                <w:spacing w:val="-14"/>
              </w:rPr>
              <w:t xml:space="preserve"> </w:t>
            </w:r>
            <w:r w:rsidRPr="00FE420E">
              <w:t>торговельного,</w:t>
            </w:r>
            <w:r w:rsidRPr="00FE420E">
              <w:rPr>
                <w:spacing w:val="-12"/>
              </w:rPr>
              <w:t xml:space="preserve"> </w:t>
            </w:r>
            <w:r w:rsidRPr="00FE420E">
              <w:t>побутового, соціально-культурного чи іншого призначення на території зони відчуження та зони безумовного (обов’язкового) відселення</w:t>
            </w:r>
          </w:p>
        </w:tc>
      </w:tr>
      <w:tr w:rsidR="00D51890" w:rsidRPr="00FE420E">
        <w:trPr>
          <w:trHeight w:val="700"/>
        </w:trPr>
        <w:tc>
          <w:tcPr>
            <w:tcW w:w="715" w:type="dxa"/>
          </w:tcPr>
          <w:p w:rsidR="00D51890" w:rsidRPr="00FE420E" w:rsidRDefault="00D51890" w:rsidP="00AB6AE3">
            <w:pPr>
              <w:pStyle w:val="TableParagraph"/>
              <w:ind w:left="0" w:right="1"/>
              <w:rPr>
                <w:spacing w:val="-2"/>
              </w:rPr>
            </w:pPr>
            <w:r w:rsidRPr="00FE420E">
              <w:rPr>
                <w:spacing w:val="-2"/>
              </w:rPr>
              <w:t>37</w:t>
            </w:r>
          </w:p>
        </w:tc>
        <w:tc>
          <w:tcPr>
            <w:tcW w:w="1375" w:type="dxa"/>
          </w:tcPr>
          <w:p w:rsidR="00D51890" w:rsidRPr="00FE420E" w:rsidRDefault="00D51890" w:rsidP="00AB6AE3">
            <w:pPr>
              <w:pStyle w:val="TableParagraph"/>
              <w:ind w:left="0" w:right="1"/>
            </w:pPr>
            <w:r w:rsidRPr="00FE420E">
              <w:rPr>
                <w:spacing w:val="-2"/>
              </w:rPr>
              <w:t>01117</w:t>
            </w:r>
          </w:p>
        </w:tc>
        <w:tc>
          <w:tcPr>
            <w:tcW w:w="7721" w:type="dxa"/>
            <w:gridSpan w:val="4"/>
          </w:tcPr>
          <w:p w:rsidR="00D51890" w:rsidRPr="00FE420E" w:rsidRDefault="00D51890" w:rsidP="00AB6AE3">
            <w:pPr>
              <w:pStyle w:val="TableParagraph"/>
              <w:ind w:left="36" w:right="182"/>
              <w:jc w:val="both"/>
            </w:pPr>
            <w:r w:rsidRPr="00FE420E">
              <w:t>Видача</w:t>
            </w:r>
            <w:r w:rsidRPr="00FE420E">
              <w:rPr>
                <w:spacing w:val="-11"/>
              </w:rPr>
              <w:t xml:space="preserve"> </w:t>
            </w:r>
            <w:r w:rsidRPr="00FE420E">
              <w:t>дозволу</w:t>
            </w:r>
            <w:r w:rsidRPr="00FE420E">
              <w:rPr>
                <w:spacing w:val="-12"/>
              </w:rPr>
              <w:t xml:space="preserve"> </w:t>
            </w:r>
            <w:r w:rsidRPr="00FE420E">
              <w:t>на</w:t>
            </w:r>
            <w:r w:rsidRPr="00FE420E">
              <w:rPr>
                <w:spacing w:val="-8"/>
              </w:rPr>
              <w:t xml:space="preserve"> </w:t>
            </w:r>
            <w:r w:rsidRPr="00FE420E">
              <w:t>розміщення</w:t>
            </w:r>
            <w:r w:rsidRPr="00FE420E">
              <w:rPr>
                <w:spacing w:val="-8"/>
              </w:rPr>
              <w:t xml:space="preserve"> </w:t>
            </w:r>
            <w:r w:rsidRPr="00FE420E">
              <w:t>зовнішньої реклами поза межами населених пунктів</w:t>
            </w:r>
          </w:p>
        </w:tc>
      </w:tr>
      <w:tr w:rsidR="00D51890" w:rsidRPr="00FE420E">
        <w:trPr>
          <w:trHeight w:val="603"/>
        </w:trPr>
        <w:tc>
          <w:tcPr>
            <w:tcW w:w="9811" w:type="dxa"/>
            <w:gridSpan w:val="6"/>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40"/>
              </w:rPr>
              <w:t xml:space="preserve"> </w:t>
            </w:r>
            <w:r w:rsidRPr="00FE420E">
              <w:t>“Екологічний</w:t>
            </w:r>
            <w:r w:rsidRPr="00FE420E">
              <w:rPr>
                <w:spacing w:val="-10"/>
              </w:rPr>
              <w:t xml:space="preserve"> </w:t>
            </w:r>
            <w:r w:rsidRPr="00FE420E">
              <w:t>контроль</w:t>
            </w:r>
            <w:r w:rsidRPr="00FE420E">
              <w:rPr>
                <w:spacing w:val="-11"/>
              </w:rPr>
              <w:t xml:space="preserve"> </w:t>
            </w:r>
            <w:r w:rsidRPr="00FE420E">
              <w:t xml:space="preserve">та </w:t>
            </w:r>
            <w:r w:rsidRPr="00FE420E">
              <w:rPr>
                <w:spacing w:val="-2"/>
              </w:rPr>
              <w:t>природокористування”</w:t>
            </w:r>
          </w:p>
        </w:tc>
      </w:tr>
      <w:tr w:rsidR="00D51890" w:rsidRPr="00FE420E">
        <w:trPr>
          <w:trHeight w:val="691"/>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01121</w:t>
            </w:r>
          </w:p>
        </w:tc>
        <w:tc>
          <w:tcPr>
            <w:tcW w:w="7721" w:type="dxa"/>
            <w:gridSpan w:val="4"/>
          </w:tcPr>
          <w:p w:rsidR="00D51890" w:rsidRPr="00FE420E" w:rsidRDefault="00D51890" w:rsidP="00AB6AE3">
            <w:pPr>
              <w:pStyle w:val="TableParagraph"/>
              <w:ind w:right="321"/>
              <w:jc w:val="both"/>
            </w:pPr>
            <w:r w:rsidRPr="00FE420E">
              <w:t>Видача</w:t>
            </w:r>
            <w:r w:rsidRPr="00FE420E">
              <w:rPr>
                <w:spacing w:val="-6"/>
              </w:rPr>
              <w:t xml:space="preserve"> </w:t>
            </w:r>
            <w:r w:rsidRPr="00FE420E">
              <w:t>дозволу</w:t>
            </w:r>
            <w:r w:rsidRPr="00FE420E">
              <w:rPr>
                <w:spacing w:val="-7"/>
              </w:rPr>
              <w:t xml:space="preserve"> </w:t>
            </w:r>
            <w:r w:rsidRPr="00FE420E">
              <w:t>на</w:t>
            </w:r>
            <w:r w:rsidRPr="00FE420E">
              <w:rPr>
                <w:spacing w:val="-3"/>
              </w:rPr>
              <w:t xml:space="preserve"> </w:t>
            </w:r>
            <w:r w:rsidRPr="00FE420E">
              <w:t>викиди</w:t>
            </w:r>
            <w:r w:rsidRPr="00FE420E">
              <w:rPr>
                <w:spacing w:val="-2"/>
              </w:rPr>
              <w:t xml:space="preserve"> забруднюючих</w:t>
            </w:r>
            <w:r w:rsidRPr="00FE420E">
              <w:t xml:space="preserve"> речовин</w:t>
            </w:r>
            <w:r w:rsidRPr="00FE420E">
              <w:rPr>
                <w:spacing w:val="-10"/>
              </w:rPr>
              <w:t xml:space="preserve"> </w:t>
            </w:r>
            <w:r w:rsidRPr="00FE420E">
              <w:t>в</w:t>
            </w:r>
            <w:r w:rsidRPr="00FE420E">
              <w:rPr>
                <w:spacing w:val="-11"/>
              </w:rPr>
              <w:t xml:space="preserve"> </w:t>
            </w:r>
            <w:r w:rsidRPr="00FE420E">
              <w:t>атмосферне</w:t>
            </w:r>
            <w:r w:rsidRPr="00FE420E">
              <w:rPr>
                <w:spacing w:val="-10"/>
              </w:rPr>
              <w:t xml:space="preserve"> </w:t>
            </w:r>
            <w:r w:rsidRPr="00FE420E">
              <w:t>повітря</w:t>
            </w:r>
            <w:r w:rsidRPr="00FE420E">
              <w:rPr>
                <w:spacing w:val="-10"/>
              </w:rPr>
              <w:t xml:space="preserve"> </w:t>
            </w:r>
            <w:r w:rsidRPr="00FE420E">
              <w:t xml:space="preserve">стаціонарними </w:t>
            </w:r>
            <w:r w:rsidRPr="00FE420E">
              <w:rPr>
                <w:spacing w:val="-2"/>
              </w:rPr>
              <w:t>джерелами</w:t>
            </w:r>
          </w:p>
        </w:tc>
      </w:tr>
      <w:tr w:rsidR="00D51890" w:rsidRPr="00FE420E">
        <w:trPr>
          <w:trHeight w:val="557"/>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01123</w:t>
            </w:r>
          </w:p>
        </w:tc>
        <w:tc>
          <w:tcPr>
            <w:tcW w:w="7721" w:type="dxa"/>
            <w:gridSpan w:val="4"/>
          </w:tcPr>
          <w:p w:rsidR="00D51890" w:rsidRPr="00FE420E" w:rsidRDefault="00D51890" w:rsidP="00AB6AE3">
            <w:pPr>
              <w:pStyle w:val="TableParagraph"/>
              <w:ind w:left="36" w:right="321"/>
              <w:jc w:val="both"/>
            </w:pPr>
            <w:r w:rsidRPr="00FE420E">
              <w:t>Припинення дії</w:t>
            </w:r>
            <w:r w:rsidRPr="00FE420E">
              <w:rPr>
                <w:spacing w:val="40"/>
              </w:rPr>
              <w:t xml:space="preserve"> </w:t>
            </w:r>
            <w:r w:rsidRPr="00FE420E">
              <w:t>дозволу на викиди забруднюючих</w:t>
            </w:r>
            <w:r w:rsidRPr="00FE420E">
              <w:rPr>
                <w:spacing w:val="-12"/>
              </w:rPr>
              <w:t xml:space="preserve"> </w:t>
            </w:r>
            <w:r w:rsidRPr="00FE420E">
              <w:t>речовин</w:t>
            </w:r>
            <w:r w:rsidRPr="00FE420E">
              <w:rPr>
                <w:spacing w:val="-9"/>
              </w:rPr>
              <w:t xml:space="preserve"> </w:t>
            </w:r>
            <w:r w:rsidRPr="00FE420E">
              <w:t>в</w:t>
            </w:r>
            <w:r w:rsidRPr="00FE420E">
              <w:rPr>
                <w:spacing w:val="-10"/>
              </w:rPr>
              <w:t xml:space="preserve"> </w:t>
            </w:r>
            <w:r w:rsidRPr="00FE420E">
              <w:t>атмосферне</w:t>
            </w:r>
            <w:r w:rsidRPr="00FE420E">
              <w:rPr>
                <w:spacing w:val="-9"/>
              </w:rPr>
              <w:t xml:space="preserve"> </w:t>
            </w:r>
            <w:r w:rsidRPr="00FE420E">
              <w:t>повітря стаціонарними джерелами</w:t>
            </w:r>
          </w:p>
        </w:tc>
      </w:tr>
      <w:tr w:rsidR="00D51890" w:rsidRPr="00FE420E">
        <w:trPr>
          <w:trHeight w:val="559"/>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00255</w:t>
            </w:r>
          </w:p>
        </w:tc>
        <w:tc>
          <w:tcPr>
            <w:tcW w:w="7721" w:type="dxa"/>
            <w:gridSpan w:val="4"/>
          </w:tcPr>
          <w:p w:rsidR="00D51890" w:rsidRPr="00FE420E" w:rsidRDefault="00D51890" w:rsidP="00AB6AE3">
            <w:pPr>
              <w:pStyle w:val="TableParagraph"/>
              <w:ind w:left="36" w:right="321"/>
              <w:jc w:val="both"/>
            </w:pPr>
            <w:r w:rsidRPr="00FE420E">
              <w:t>Видача</w:t>
            </w:r>
            <w:r w:rsidRPr="00FE420E">
              <w:rPr>
                <w:spacing w:val="-13"/>
              </w:rPr>
              <w:t xml:space="preserve"> </w:t>
            </w:r>
            <w:r w:rsidRPr="00FE420E">
              <w:t>дозволу</w:t>
            </w:r>
            <w:r w:rsidRPr="00FE420E">
              <w:rPr>
                <w:spacing w:val="-14"/>
              </w:rPr>
              <w:t xml:space="preserve"> </w:t>
            </w:r>
            <w:r w:rsidRPr="00FE420E">
              <w:t>на</w:t>
            </w:r>
            <w:r w:rsidRPr="00FE420E">
              <w:rPr>
                <w:spacing w:val="-11"/>
              </w:rPr>
              <w:t xml:space="preserve"> </w:t>
            </w:r>
            <w:r w:rsidRPr="00FE420E">
              <w:t xml:space="preserve">спеціальне </w:t>
            </w:r>
            <w:r w:rsidRPr="00FE420E">
              <w:rPr>
                <w:spacing w:val="-2"/>
              </w:rPr>
              <w:t>водокористування</w:t>
            </w:r>
          </w:p>
        </w:tc>
      </w:tr>
      <w:tr w:rsidR="00D51890" w:rsidRPr="00FE420E">
        <w:trPr>
          <w:trHeight w:val="375"/>
        </w:trPr>
        <w:tc>
          <w:tcPr>
            <w:tcW w:w="715" w:type="dxa"/>
          </w:tcPr>
          <w:p w:rsidR="00D51890" w:rsidRPr="00FE420E" w:rsidRDefault="00D51890" w:rsidP="00AB6AE3">
            <w:pPr>
              <w:pStyle w:val="TableParagraph"/>
              <w:spacing w:before="55"/>
              <w:ind w:left="0" w:right="1"/>
              <w:rPr>
                <w:spacing w:val="-2"/>
              </w:rPr>
            </w:pPr>
            <w:r w:rsidRPr="00FE420E">
              <w:rPr>
                <w:spacing w:val="-2"/>
              </w:rPr>
              <w:t>4</w:t>
            </w:r>
          </w:p>
        </w:tc>
        <w:tc>
          <w:tcPr>
            <w:tcW w:w="1375" w:type="dxa"/>
          </w:tcPr>
          <w:p w:rsidR="00D51890" w:rsidRPr="00FE420E" w:rsidRDefault="00D51890" w:rsidP="00AB6AE3">
            <w:pPr>
              <w:pStyle w:val="TableParagraph"/>
              <w:spacing w:before="55"/>
              <w:ind w:left="0" w:right="1"/>
            </w:pPr>
            <w:r w:rsidRPr="00FE420E">
              <w:rPr>
                <w:spacing w:val="-2"/>
              </w:rPr>
              <w:t>00464</w:t>
            </w:r>
          </w:p>
        </w:tc>
        <w:tc>
          <w:tcPr>
            <w:tcW w:w="7721" w:type="dxa"/>
            <w:gridSpan w:val="4"/>
          </w:tcPr>
          <w:p w:rsidR="00D51890" w:rsidRPr="00FE420E" w:rsidRDefault="00D51890" w:rsidP="00AB6AE3">
            <w:pPr>
              <w:pStyle w:val="TableParagraph"/>
              <w:spacing w:before="55"/>
              <w:ind w:left="36" w:right="321"/>
              <w:jc w:val="both"/>
            </w:pPr>
            <w:r w:rsidRPr="00FE420E">
              <w:t>Припинення</w:t>
            </w:r>
            <w:r w:rsidRPr="00FE420E">
              <w:rPr>
                <w:spacing w:val="-12"/>
              </w:rPr>
              <w:t xml:space="preserve"> </w:t>
            </w:r>
            <w:r w:rsidRPr="00FE420E">
              <w:t>дії</w:t>
            </w:r>
            <w:r w:rsidRPr="00FE420E">
              <w:rPr>
                <w:spacing w:val="-8"/>
              </w:rPr>
              <w:t xml:space="preserve"> </w:t>
            </w:r>
            <w:r w:rsidRPr="00FE420E">
              <w:t>(відкликання)</w:t>
            </w:r>
            <w:r w:rsidRPr="00FE420E">
              <w:rPr>
                <w:spacing w:val="-9"/>
              </w:rPr>
              <w:t xml:space="preserve"> </w:t>
            </w:r>
            <w:r w:rsidRPr="00FE420E">
              <w:t>дозволу</w:t>
            </w:r>
            <w:r w:rsidRPr="00FE420E">
              <w:rPr>
                <w:spacing w:val="-12"/>
              </w:rPr>
              <w:t xml:space="preserve"> </w:t>
            </w:r>
            <w:r w:rsidRPr="00FE420E">
              <w:t>на спеціальне водокористування</w:t>
            </w:r>
          </w:p>
        </w:tc>
      </w:tr>
      <w:tr w:rsidR="00D51890" w:rsidRPr="00FE420E">
        <w:trPr>
          <w:trHeight w:val="685"/>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01127</w:t>
            </w:r>
          </w:p>
        </w:tc>
        <w:tc>
          <w:tcPr>
            <w:tcW w:w="7721" w:type="dxa"/>
            <w:gridSpan w:val="4"/>
          </w:tcPr>
          <w:p w:rsidR="00D51890" w:rsidRPr="00FE420E" w:rsidRDefault="00D51890" w:rsidP="00AB6AE3">
            <w:pPr>
              <w:pStyle w:val="TableParagraph"/>
              <w:ind w:left="36" w:right="321"/>
              <w:jc w:val="both"/>
            </w:pPr>
            <w:r w:rsidRPr="00FE420E">
              <w:t>Видача</w:t>
            </w:r>
            <w:r w:rsidRPr="00FE420E">
              <w:rPr>
                <w:spacing w:val="-11"/>
              </w:rPr>
              <w:t xml:space="preserve"> </w:t>
            </w:r>
            <w:r w:rsidRPr="00FE420E">
              <w:t>дозволу</w:t>
            </w:r>
            <w:r w:rsidRPr="00FE420E">
              <w:rPr>
                <w:spacing w:val="-12"/>
              </w:rPr>
              <w:t xml:space="preserve"> </w:t>
            </w:r>
            <w:r w:rsidRPr="00FE420E">
              <w:t>на</w:t>
            </w:r>
            <w:r w:rsidRPr="00FE420E">
              <w:rPr>
                <w:spacing w:val="-9"/>
              </w:rPr>
              <w:t xml:space="preserve"> </w:t>
            </w:r>
            <w:r w:rsidRPr="00FE420E">
              <w:t>спеціальне</w:t>
            </w:r>
            <w:r w:rsidRPr="00FE420E">
              <w:rPr>
                <w:spacing w:val="-9"/>
              </w:rPr>
              <w:t xml:space="preserve"> </w:t>
            </w:r>
            <w:r w:rsidRPr="00FE420E">
              <w:t>використання природних ресурсів у межах територій та об’єктів природно-заповідного фонду</w:t>
            </w:r>
          </w:p>
        </w:tc>
      </w:tr>
      <w:tr w:rsidR="00D51890" w:rsidRPr="00FE420E">
        <w:trPr>
          <w:trHeight w:val="441"/>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01454</w:t>
            </w:r>
          </w:p>
        </w:tc>
        <w:tc>
          <w:tcPr>
            <w:tcW w:w="7721" w:type="dxa"/>
            <w:gridSpan w:val="4"/>
          </w:tcPr>
          <w:p w:rsidR="00D51890" w:rsidRPr="00FE420E" w:rsidRDefault="00D51890" w:rsidP="00AB6AE3">
            <w:pPr>
              <w:pStyle w:val="TableParagraph"/>
              <w:ind w:left="36" w:right="321"/>
              <w:jc w:val="both"/>
            </w:pPr>
            <w:r w:rsidRPr="00FE420E">
              <w:t>Реєстрація</w:t>
            </w:r>
            <w:r w:rsidRPr="00FE420E">
              <w:rPr>
                <w:spacing w:val="-4"/>
              </w:rPr>
              <w:t xml:space="preserve"> </w:t>
            </w:r>
            <w:r w:rsidRPr="00FE420E">
              <w:rPr>
                <w:spacing w:val="-2"/>
              </w:rPr>
              <w:t>пасіки</w:t>
            </w:r>
          </w:p>
        </w:tc>
      </w:tr>
      <w:tr w:rsidR="00D51890" w:rsidRPr="00FE420E">
        <w:trPr>
          <w:trHeight w:val="498"/>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01135</w:t>
            </w:r>
          </w:p>
        </w:tc>
        <w:tc>
          <w:tcPr>
            <w:tcW w:w="7721" w:type="dxa"/>
            <w:gridSpan w:val="4"/>
          </w:tcPr>
          <w:p w:rsidR="00D51890" w:rsidRPr="00FE420E" w:rsidRDefault="00D51890" w:rsidP="00AB6AE3">
            <w:pPr>
              <w:pStyle w:val="TableParagraph"/>
              <w:ind w:left="36" w:right="321"/>
              <w:jc w:val="both"/>
            </w:pPr>
            <w:r w:rsidRPr="00FE420E">
              <w:t>Видача</w:t>
            </w:r>
            <w:r w:rsidRPr="00FE420E">
              <w:rPr>
                <w:spacing w:val="-13"/>
              </w:rPr>
              <w:t xml:space="preserve"> </w:t>
            </w:r>
            <w:r w:rsidRPr="00FE420E">
              <w:t>сертифіката</w:t>
            </w:r>
            <w:r w:rsidRPr="00FE420E">
              <w:rPr>
                <w:spacing w:val="-15"/>
              </w:rPr>
              <w:t xml:space="preserve"> </w:t>
            </w:r>
            <w:r w:rsidRPr="00FE420E">
              <w:t>племінних</w:t>
            </w:r>
            <w:r w:rsidRPr="00FE420E">
              <w:rPr>
                <w:spacing w:val="-12"/>
              </w:rPr>
              <w:t xml:space="preserve"> </w:t>
            </w:r>
            <w:r w:rsidRPr="00FE420E">
              <w:t xml:space="preserve">(генетичних) </w:t>
            </w:r>
            <w:r w:rsidRPr="00FE420E">
              <w:rPr>
                <w:spacing w:val="-2"/>
              </w:rPr>
              <w:t>ресурсів</w:t>
            </w:r>
          </w:p>
        </w:tc>
      </w:tr>
      <w:tr w:rsidR="00D51890" w:rsidRPr="00FE420E">
        <w:trPr>
          <w:trHeight w:val="638"/>
        </w:trPr>
        <w:tc>
          <w:tcPr>
            <w:tcW w:w="715" w:type="dxa"/>
          </w:tcPr>
          <w:p w:rsidR="00D51890" w:rsidRPr="00FE420E" w:rsidRDefault="00D51890" w:rsidP="00AB6AE3">
            <w:pPr>
              <w:pStyle w:val="TableParagraph"/>
              <w:ind w:left="0" w:right="1"/>
              <w:rPr>
                <w:spacing w:val="-2"/>
              </w:rPr>
            </w:pPr>
            <w:r w:rsidRPr="00FE420E">
              <w:rPr>
                <w:spacing w:val="-2"/>
              </w:rPr>
              <w:t>8</w:t>
            </w:r>
          </w:p>
        </w:tc>
        <w:tc>
          <w:tcPr>
            <w:tcW w:w="1375" w:type="dxa"/>
          </w:tcPr>
          <w:p w:rsidR="00D51890" w:rsidRPr="00FE420E" w:rsidRDefault="00D51890" w:rsidP="00AB6AE3">
            <w:pPr>
              <w:pStyle w:val="TableParagraph"/>
              <w:ind w:left="0" w:right="1"/>
            </w:pPr>
            <w:r w:rsidRPr="00FE420E">
              <w:rPr>
                <w:spacing w:val="-2"/>
              </w:rPr>
              <w:t>01053</w:t>
            </w:r>
          </w:p>
        </w:tc>
        <w:tc>
          <w:tcPr>
            <w:tcW w:w="7721" w:type="dxa"/>
            <w:gridSpan w:val="4"/>
          </w:tcPr>
          <w:p w:rsidR="00D51890" w:rsidRPr="00FE420E" w:rsidRDefault="00D51890" w:rsidP="00AB6AE3">
            <w:pPr>
              <w:pStyle w:val="TableParagraph"/>
              <w:ind w:left="36" w:right="321"/>
              <w:jc w:val="both"/>
            </w:pPr>
            <w:r w:rsidRPr="00FE420E">
              <w:t>Переоформлення гірничого відводу для розробки</w:t>
            </w:r>
            <w:r w:rsidRPr="00FE420E">
              <w:rPr>
                <w:spacing w:val="-11"/>
              </w:rPr>
              <w:t xml:space="preserve"> </w:t>
            </w:r>
            <w:r w:rsidRPr="00FE420E">
              <w:t>родовищ</w:t>
            </w:r>
            <w:r w:rsidRPr="00FE420E">
              <w:rPr>
                <w:spacing w:val="-9"/>
              </w:rPr>
              <w:t xml:space="preserve"> </w:t>
            </w:r>
            <w:r w:rsidRPr="00FE420E">
              <w:t>корисних</w:t>
            </w:r>
            <w:r w:rsidRPr="00FE420E">
              <w:rPr>
                <w:spacing w:val="-8"/>
              </w:rPr>
              <w:t xml:space="preserve"> </w:t>
            </w:r>
            <w:r w:rsidRPr="00FE420E">
              <w:t>копалин</w:t>
            </w:r>
            <w:r w:rsidRPr="00FE420E">
              <w:rPr>
                <w:spacing w:val="-12"/>
              </w:rPr>
              <w:t xml:space="preserve"> </w:t>
            </w:r>
            <w:r w:rsidRPr="00FE420E">
              <w:t>підземним способом (шахтами та рудниками)</w:t>
            </w:r>
          </w:p>
        </w:tc>
      </w:tr>
      <w:tr w:rsidR="00D51890" w:rsidRPr="00FE420E">
        <w:trPr>
          <w:trHeight w:val="737"/>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01028</w:t>
            </w:r>
          </w:p>
        </w:tc>
        <w:tc>
          <w:tcPr>
            <w:tcW w:w="7721" w:type="dxa"/>
            <w:gridSpan w:val="4"/>
          </w:tcPr>
          <w:p w:rsidR="00D51890" w:rsidRPr="00FE420E" w:rsidRDefault="00D51890" w:rsidP="00AB6AE3">
            <w:pPr>
              <w:pStyle w:val="TableParagraph"/>
              <w:ind w:left="36" w:right="321"/>
              <w:jc w:val="both"/>
            </w:pPr>
            <w:r w:rsidRPr="00FE420E">
              <w:t>Видача</w:t>
            </w:r>
            <w:r w:rsidRPr="00FE420E">
              <w:rPr>
                <w:spacing w:val="-9"/>
              </w:rPr>
              <w:t xml:space="preserve"> </w:t>
            </w:r>
            <w:r w:rsidRPr="00FE420E">
              <w:t>гірничого</w:t>
            </w:r>
            <w:r w:rsidRPr="00FE420E">
              <w:rPr>
                <w:spacing w:val="-9"/>
              </w:rPr>
              <w:t xml:space="preserve"> </w:t>
            </w:r>
            <w:r w:rsidRPr="00FE420E">
              <w:t>відводу</w:t>
            </w:r>
            <w:r w:rsidRPr="00FE420E">
              <w:rPr>
                <w:spacing w:val="-13"/>
              </w:rPr>
              <w:t xml:space="preserve"> </w:t>
            </w:r>
            <w:r w:rsidRPr="00FE420E">
              <w:t>для</w:t>
            </w:r>
            <w:r w:rsidRPr="00FE420E">
              <w:rPr>
                <w:spacing w:val="-9"/>
              </w:rPr>
              <w:t xml:space="preserve"> </w:t>
            </w:r>
            <w:r w:rsidRPr="00FE420E">
              <w:t>розробки родовищ корисних копалин підземним способом (шахтами та рудниками)</w:t>
            </w:r>
          </w:p>
        </w:tc>
      </w:tr>
      <w:tr w:rsidR="00D51890" w:rsidRPr="00FE420E">
        <w:trPr>
          <w:trHeight w:val="603"/>
        </w:trPr>
        <w:tc>
          <w:tcPr>
            <w:tcW w:w="715" w:type="dxa"/>
          </w:tcPr>
          <w:p w:rsidR="00D51890" w:rsidRPr="00FE420E" w:rsidRDefault="00D51890" w:rsidP="00AB6AE3">
            <w:pPr>
              <w:pStyle w:val="TableParagraph"/>
              <w:ind w:left="0" w:right="1"/>
              <w:rPr>
                <w:spacing w:val="-2"/>
              </w:rPr>
            </w:pPr>
            <w:r w:rsidRPr="00FE420E">
              <w:rPr>
                <w:spacing w:val="-2"/>
              </w:rPr>
              <w:t>10</w:t>
            </w:r>
          </w:p>
        </w:tc>
        <w:tc>
          <w:tcPr>
            <w:tcW w:w="1375" w:type="dxa"/>
          </w:tcPr>
          <w:p w:rsidR="00D51890" w:rsidRPr="00FE420E" w:rsidRDefault="00D51890" w:rsidP="00AB6AE3">
            <w:pPr>
              <w:pStyle w:val="TableParagraph"/>
              <w:ind w:left="0" w:right="1"/>
            </w:pPr>
            <w:r w:rsidRPr="00FE420E">
              <w:rPr>
                <w:spacing w:val="-2"/>
              </w:rPr>
              <w:t>01128</w:t>
            </w:r>
          </w:p>
        </w:tc>
        <w:tc>
          <w:tcPr>
            <w:tcW w:w="7721" w:type="dxa"/>
            <w:gridSpan w:val="4"/>
          </w:tcPr>
          <w:p w:rsidR="00D51890" w:rsidRPr="00FE420E" w:rsidRDefault="00D51890" w:rsidP="00AB6AE3">
            <w:pPr>
              <w:pStyle w:val="TableParagraph"/>
              <w:ind w:left="36" w:right="321"/>
              <w:jc w:val="both"/>
            </w:pPr>
            <w:r w:rsidRPr="00FE420E">
              <w:t>Припинення дії дозволу на спеціальне використання природних ресурсів у межах територій</w:t>
            </w:r>
            <w:r w:rsidRPr="00FE420E">
              <w:rPr>
                <w:spacing w:val="-12"/>
              </w:rPr>
              <w:t xml:space="preserve"> </w:t>
            </w:r>
            <w:r w:rsidRPr="00FE420E">
              <w:t>та</w:t>
            </w:r>
            <w:r w:rsidRPr="00FE420E">
              <w:rPr>
                <w:spacing w:val="-12"/>
              </w:rPr>
              <w:t xml:space="preserve"> </w:t>
            </w:r>
            <w:r w:rsidRPr="00FE420E">
              <w:t>об’єктів</w:t>
            </w:r>
            <w:r w:rsidRPr="00FE420E">
              <w:rPr>
                <w:spacing w:val="-13"/>
              </w:rPr>
              <w:t xml:space="preserve"> </w:t>
            </w:r>
            <w:r w:rsidRPr="00FE420E">
              <w:t xml:space="preserve">природно-заповідного </w:t>
            </w:r>
            <w:r w:rsidRPr="00FE420E">
              <w:rPr>
                <w:spacing w:val="-2"/>
              </w:rPr>
              <w:t>фонду</w:t>
            </w:r>
          </w:p>
        </w:tc>
      </w:tr>
      <w:tr w:rsidR="00D51890" w:rsidRPr="00FE420E">
        <w:trPr>
          <w:trHeight w:val="764"/>
        </w:trPr>
        <w:tc>
          <w:tcPr>
            <w:tcW w:w="9811" w:type="dxa"/>
            <w:gridSpan w:val="6"/>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40"/>
              </w:rPr>
              <w:t xml:space="preserve"> </w:t>
            </w:r>
            <w:r w:rsidRPr="00FE420E">
              <w:t>“Харчові</w:t>
            </w:r>
            <w:r w:rsidRPr="00FE420E">
              <w:rPr>
                <w:spacing w:val="-11"/>
              </w:rPr>
              <w:t xml:space="preserve"> </w:t>
            </w:r>
            <w:r w:rsidRPr="00FE420E">
              <w:t>продукти,</w:t>
            </w:r>
            <w:r w:rsidRPr="00FE420E">
              <w:rPr>
                <w:spacing w:val="-10"/>
              </w:rPr>
              <w:t xml:space="preserve"> </w:t>
            </w:r>
            <w:r w:rsidRPr="00FE420E">
              <w:t>корми, ветеринарна медицина”</w:t>
            </w:r>
          </w:p>
        </w:tc>
      </w:tr>
      <w:tr w:rsidR="00D51890" w:rsidRPr="00FE420E">
        <w:trPr>
          <w:trHeight w:val="443"/>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pPr>
            <w:r w:rsidRPr="00FE420E">
              <w:rPr>
                <w:spacing w:val="-2"/>
              </w:rPr>
              <w:t>00163</w:t>
            </w:r>
          </w:p>
        </w:tc>
        <w:tc>
          <w:tcPr>
            <w:tcW w:w="7721" w:type="dxa"/>
            <w:gridSpan w:val="4"/>
          </w:tcPr>
          <w:p w:rsidR="00D51890" w:rsidRPr="00FE420E" w:rsidRDefault="00D51890" w:rsidP="00AB6AE3">
            <w:pPr>
              <w:pStyle w:val="TableParagraph"/>
              <w:spacing w:before="55"/>
              <w:ind w:left="36" w:right="36"/>
              <w:jc w:val="both"/>
            </w:pPr>
            <w:r w:rsidRPr="00FE420E">
              <w:t>Видача</w:t>
            </w:r>
            <w:r w:rsidRPr="00FE420E">
              <w:rPr>
                <w:spacing w:val="-11"/>
              </w:rPr>
              <w:t xml:space="preserve"> </w:t>
            </w:r>
            <w:r w:rsidRPr="00FE420E">
              <w:t>експлуатаційного</w:t>
            </w:r>
            <w:r w:rsidRPr="00FE420E">
              <w:rPr>
                <w:spacing w:val="-7"/>
              </w:rPr>
              <w:t xml:space="preserve"> </w:t>
            </w:r>
            <w:r w:rsidRPr="00FE420E">
              <w:rPr>
                <w:spacing w:val="-2"/>
              </w:rPr>
              <w:t>дозволу</w:t>
            </w:r>
          </w:p>
        </w:tc>
      </w:tr>
      <w:tr w:rsidR="00D51890" w:rsidRPr="00FE420E">
        <w:trPr>
          <w:trHeight w:val="695"/>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00654</w:t>
            </w:r>
          </w:p>
        </w:tc>
        <w:tc>
          <w:tcPr>
            <w:tcW w:w="7721" w:type="dxa"/>
            <w:gridSpan w:val="4"/>
          </w:tcPr>
          <w:p w:rsidR="00D51890" w:rsidRPr="00FE420E" w:rsidRDefault="00D51890" w:rsidP="00AB6AE3">
            <w:pPr>
              <w:pStyle w:val="TableParagraph"/>
              <w:ind w:left="36" w:right="36"/>
              <w:jc w:val="both"/>
            </w:pPr>
            <w:r w:rsidRPr="00FE420E">
              <w:t>Видача експлуатаційного дозволу для потужностей</w:t>
            </w:r>
            <w:r w:rsidRPr="00FE420E">
              <w:rPr>
                <w:spacing w:val="-10"/>
              </w:rPr>
              <w:t xml:space="preserve"> </w:t>
            </w:r>
            <w:r w:rsidRPr="00FE420E">
              <w:t>(об’єктів)</w:t>
            </w:r>
            <w:r w:rsidRPr="00FE420E">
              <w:rPr>
                <w:spacing w:val="-10"/>
              </w:rPr>
              <w:t xml:space="preserve"> </w:t>
            </w:r>
            <w:r w:rsidRPr="00FE420E">
              <w:t>з</w:t>
            </w:r>
            <w:r w:rsidRPr="00FE420E">
              <w:rPr>
                <w:spacing w:val="-11"/>
              </w:rPr>
              <w:t xml:space="preserve"> </w:t>
            </w:r>
            <w:r w:rsidRPr="00FE420E">
              <w:t>переробки</w:t>
            </w:r>
            <w:r w:rsidRPr="00FE420E">
              <w:rPr>
                <w:spacing w:val="-10"/>
              </w:rPr>
              <w:t xml:space="preserve"> </w:t>
            </w:r>
            <w:r w:rsidRPr="00FE420E">
              <w:t>неїстівних продуктів тваринного походження</w:t>
            </w:r>
          </w:p>
        </w:tc>
      </w:tr>
      <w:tr w:rsidR="00D51890" w:rsidRPr="00FE420E">
        <w:trPr>
          <w:trHeight w:val="488"/>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01399</w:t>
            </w:r>
          </w:p>
        </w:tc>
        <w:tc>
          <w:tcPr>
            <w:tcW w:w="7721" w:type="dxa"/>
            <w:gridSpan w:val="4"/>
          </w:tcPr>
          <w:p w:rsidR="00D51890" w:rsidRPr="00FE420E" w:rsidRDefault="00D51890" w:rsidP="00AB6AE3">
            <w:pPr>
              <w:pStyle w:val="TableParagraph"/>
              <w:ind w:left="36" w:right="36"/>
              <w:jc w:val="both"/>
            </w:pPr>
            <w:r w:rsidRPr="00FE420E">
              <w:t>Державна</w:t>
            </w:r>
            <w:r w:rsidRPr="00FE420E">
              <w:rPr>
                <w:spacing w:val="-13"/>
              </w:rPr>
              <w:t xml:space="preserve"> </w:t>
            </w:r>
            <w:r w:rsidRPr="00FE420E">
              <w:t>реєстрація</w:t>
            </w:r>
            <w:r w:rsidRPr="00FE420E">
              <w:rPr>
                <w:spacing w:val="-13"/>
              </w:rPr>
              <w:t xml:space="preserve"> </w:t>
            </w:r>
            <w:r w:rsidRPr="00FE420E">
              <w:t>потужностей</w:t>
            </w:r>
            <w:r w:rsidRPr="00FE420E">
              <w:rPr>
                <w:spacing w:val="-13"/>
              </w:rPr>
              <w:t xml:space="preserve"> </w:t>
            </w:r>
            <w:r w:rsidRPr="00FE420E">
              <w:t xml:space="preserve">оператора </w:t>
            </w:r>
            <w:r w:rsidRPr="00FE420E">
              <w:rPr>
                <w:spacing w:val="-2"/>
              </w:rPr>
              <w:t>ринку</w:t>
            </w:r>
          </w:p>
        </w:tc>
      </w:tr>
      <w:tr w:rsidR="00D51890" w:rsidRPr="00FE420E">
        <w:trPr>
          <w:trHeight w:val="647"/>
        </w:trPr>
        <w:tc>
          <w:tcPr>
            <w:tcW w:w="715" w:type="dxa"/>
          </w:tcPr>
          <w:p w:rsidR="00D51890" w:rsidRPr="00FE420E" w:rsidRDefault="00D51890" w:rsidP="00AB6AE3">
            <w:pPr>
              <w:pStyle w:val="TableParagraph"/>
              <w:spacing w:before="103"/>
              <w:ind w:left="0" w:right="1"/>
              <w:rPr>
                <w:spacing w:val="-2"/>
              </w:rPr>
            </w:pPr>
            <w:r w:rsidRPr="00FE420E">
              <w:rPr>
                <w:spacing w:val="-2"/>
              </w:rPr>
              <w:t>4</w:t>
            </w:r>
          </w:p>
        </w:tc>
        <w:tc>
          <w:tcPr>
            <w:tcW w:w="1375" w:type="dxa"/>
          </w:tcPr>
          <w:p w:rsidR="00D51890" w:rsidRPr="00FE420E" w:rsidRDefault="00D51890" w:rsidP="00AB6AE3">
            <w:pPr>
              <w:pStyle w:val="TableParagraph"/>
              <w:spacing w:before="103"/>
              <w:ind w:left="0" w:right="1"/>
            </w:pPr>
            <w:r w:rsidRPr="00FE420E">
              <w:rPr>
                <w:spacing w:val="-2"/>
              </w:rPr>
              <w:t>01400</w:t>
            </w:r>
          </w:p>
        </w:tc>
        <w:tc>
          <w:tcPr>
            <w:tcW w:w="7721" w:type="dxa"/>
            <w:gridSpan w:val="4"/>
          </w:tcPr>
          <w:p w:rsidR="00D51890" w:rsidRPr="00FE420E" w:rsidRDefault="00D51890" w:rsidP="00AB6AE3">
            <w:pPr>
              <w:pStyle w:val="TableParagraph"/>
              <w:spacing w:before="103"/>
              <w:ind w:left="36" w:right="131"/>
              <w:jc w:val="both"/>
            </w:pPr>
            <w:r w:rsidRPr="00FE420E">
              <w:t>Внесення</w:t>
            </w:r>
            <w:r w:rsidRPr="00FE420E">
              <w:rPr>
                <w:spacing w:val="-9"/>
              </w:rPr>
              <w:t xml:space="preserve"> </w:t>
            </w:r>
            <w:r w:rsidRPr="00FE420E">
              <w:t>змін</w:t>
            </w:r>
            <w:r w:rsidRPr="00FE420E">
              <w:rPr>
                <w:spacing w:val="-10"/>
              </w:rPr>
              <w:t xml:space="preserve"> </w:t>
            </w:r>
            <w:r w:rsidRPr="00FE420E">
              <w:t>до</w:t>
            </w:r>
            <w:r w:rsidRPr="00FE420E">
              <w:rPr>
                <w:spacing w:val="-9"/>
              </w:rPr>
              <w:t xml:space="preserve"> </w:t>
            </w:r>
            <w:r w:rsidRPr="00FE420E">
              <w:t>відомостей</w:t>
            </w:r>
            <w:r w:rsidRPr="00FE420E">
              <w:rPr>
                <w:spacing w:val="-12"/>
              </w:rPr>
              <w:t xml:space="preserve"> </w:t>
            </w:r>
            <w:r w:rsidRPr="00FE420E">
              <w:t>державного реєстру потужностей операторів ринку</w:t>
            </w:r>
          </w:p>
        </w:tc>
      </w:tr>
      <w:tr w:rsidR="00D51890" w:rsidRPr="00FE420E">
        <w:trPr>
          <w:trHeight w:val="555"/>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01401</w:t>
            </w:r>
          </w:p>
        </w:tc>
        <w:tc>
          <w:tcPr>
            <w:tcW w:w="7721" w:type="dxa"/>
            <w:gridSpan w:val="4"/>
          </w:tcPr>
          <w:p w:rsidR="00D51890" w:rsidRPr="00FE420E" w:rsidRDefault="00D51890" w:rsidP="00AB6AE3">
            <w:pPr>
              <w:pStyle w:val="TableParagraph"/>
              <w:ind w:left="36" w:right="131"/>
              <w:jc w:val="both"/>
            </w:pPr>
            <w:r w:rsidRPr="00FE420E">
              <w:t>Внесення</w:t>
            </w:r>
            <w:r w:rsidRPr="00FE420E">
              <w:rPr>
                <w:spacing w:val="-9"/>
              </w:rPr>
              <w:t xml:space="preserve"> </w:t>
            </w:r>
            <w:r w:rsidRPr="00FE420E">
              <w:t>до</w:t>
            </w:r>
            <w:r w:rsidRPr="00FE420E">
              <w:rPr>
                <w:spacing w:val="-8"/>
              </w:rPr>
              <w:t xml:space="preserve"> </w:t>
            </w:r>
            <w:r w:rsidRPr="00FE420E">
              <w:t>державного</w:t>
            </w:r>
            <w:r w:rsidRPr="00FE420E">
              <w:rPr>
                <w:spacing w:val="-11"/>
              </w:rPr>
              <w:t xml:space="preserve"> </w:t>
            </w:r>
            <w:r w:rsidRPr="00FE420E">
              <w:t>реєстру</w:t>
            </w:r>
            <w:r w:rsidRPr="00FE420E">
              <w:rPr>
                <w:spacing w:val="-12"/>
              </w:rPr>
              <w:t xml:space="preserve"> </w:t>
            </w:r>
            <w:r w:rsidRPr="00FE420E">
              <w:t>потужностей операторів ринку відомостей про припинення використання потужності</w:t>
            </w:r>
          </w:p>
        </w:tc>
      </w:tr>
      <w:tr w:rsidR="00D51890" w:rsidRPr="00FE420E">
        <w:trPr>
          <w:trHeight w:val="422"/>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02638</w:t>
            </w:r>
          </w:p>
        </w:tc>
        <w:tc>
          <w:tcPr>
            <w:tcW w:w="7721" w:type="dxa"/>
            <w:gridSpan w:val="4"/>
          </w:tcPr>
          <w:p w:rsidR="00D51890" w:rsidRPr="00FE420E" w:rsidRDefault="00D51890" w:rsidP="00AB6AE3">
            <w:pPr>
              <w:pStyle w:val="TableParagraph"/>
              <w:ind w:left="36" w:right="131"/>
              <w:jc w:val="both"/>
            </w:pPr>
            <w:r w:rsidRPr="00FE420E">
              <w:t>Видача</w:t>
            </w:r>
            <w:r w:rsidRPr="00FE420E">
              <w:rPr>
                <w:spacing w:val="-9"/>
              </w:rPr>
              <w:t xml:space="preserve"> </w:t>
            </w:r>
            <w:r w:rsidRPr="00FE420E">
              <w:t>експлуатаційного</w:t>
            </w:r>
            <w:r w:rsidRPr="00FE420E">
              <w:rPr>
                <w:spacing w:val="-8"/>
              </w:rPr>
              <w:t xml:space="preserve"> </w:t>
            </w:r>
            <w:r w:rsidRPr="00FE420E">
              <w:t>дозволу</w:t>
            </w:r>
            <w:r w:rsidRPr="00FE420E">
              <w:rPr>
                <w:spacing w:val="-13"/>
              </w:rPr>
              <w:t xml:space="preserve"> </w:t>
            </w:r>
            <w:r w:rsidRPr="00FE420E">
              <w:t>на</w:t>
            </w:r>
            <w:r w:rsidRPr="00FE420E">
              <w:rPr>
                <w:spacing w:val="-9"/>
              </w:rPr>
              <w:t xml:space="preserve"> </w:t>
            </w:r>
            <w:r w:rsidRPr="00FE420E">
              <w:t>потужність для операторів ринку кормів</w:t>
            </w:r>
          </w:p>
        </w:tc>
      </w:tr>
      <w:tr w:rsidR="00D51890" w:rsidRPr="00FE420E">
        <w:trPr>
          <w:trHeight w:val="910"/>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02639</w:t>
            </w:r>
          </w:p>
        </w:tc>
        <w:tc>
          <w:tcPr>
            <w:tcW w:w="7721" w:type="dxa"/>
            <w:gridSpan w:val="4"/>
          </w:tcPr>
          <w:p w:rsidR="00D51890" w:rsidRPr="00FE420E" w:rsidRDefault="00D51890" w:rsidP="00AB6AE3">
            <w:pPr>
              <w:pStyle w:val="TableParagraph"/>
              <w:ind w:right="131"/>
              <w:jc w:val="both"/>
              <w:rPr>
                <w:spacing w:val="-2"/>
              </w:rPr>
            </w:pPr>
            <w:r w:rsidRPr="00FE420E">
              <w:t>Державна</w:t>
            </w:r>
            <w:r w:rsidRPr="00FE420E">
              <w:rPr>
                <w:spacing w:val="-12"/>
              </w:rPr>
              <w:t xml:space="preserve"> </w:t>
            </w:r>
            <w:r w:rsidRPr="00FE420E">
              <w:t>реєстрація</w:t>
            </w:r>
            <w:r w:rsidRPr="00FE420E">
              <w:rPr>
                <w:spacing w:val="-12"/>
              </w:rPr>
              <w:t xml:space="preserve"> </w:t>
            </w:r>
            <w:r w:rsidRPr="00FE420E">
              <w:t>постужностей,</w:t>
            </w:r>
            <w:r w:rsidRPr="00FE420E">
              <w:rPr>
                <w:spacing w:val="-13"/>
              </w:rPr>
              <w:t xml:space="preserve"> </w:t>
            </w:r>
            <w:r w:rsidRPr="00FE420E">
              <w:t>які використовуються на будь-якій стадії виробництва та/або обігу кормів та не потребують</w:t>
            </w:r>
            <w:r w:rsidRPr="00FE420E">
              <w:rPr>
                <w:spacing w:val="-18"/>
              </w:rPr>
              <w:t xml:space="preserve"> </w:t>
            </w:r>
            <w:r w:rsidRPr="00FE420E">
              <w:t>отримання</w:t>
            </w:r>
            <w:r w:rsidRPr="00FE420E">
              <w:rPr>
                <w:spacing w:val="-17"/>
              </w:rPr>
              <w:t xml:space="preserve"> </w:t>
            </w:r>
            <w:r w:rsidRPr="00FE420E">
              <w:t xml:space="preserve">експлуатаційного </w:t>
            </w:r>
            <w:r w:rsidRPr="00FE420E">
              <w:rPr>
                <w:spacing w:val="-2"/>
              </w:rPr>
              <w:t>дозволу</w:t>
            </w:r>
          </w:p>
          <w:p w:rsidR="00D51890" w:rsidRPr="00FE420E" w:rsidRDefault="00D51890" w:rsidP="00AB6AE3">
            <w:pPr>
              <w:pStyle w:val="TableParagraph"/>
              <w:ind w:right="131"/>
              <w:jc w:val="both"/>
            </w:pPr>
          </w:p>
        </w:tc>
      </w:tr>
      <w:tr w:rsidR="00D51890" w:rsidRPr="00FE420E">
        <w:trPr>
          <w:trHeight w:val="441"/>
        </w:trPr>
        <w:tc>
          <w:tcPr>
            <w:tcW w:w="9811" w:type="dxa"/>
            <w:gridSpan w:val="6"/>
          </w:tcPr>
          <w:p w:rsidR="00D51890" w:rsidRPr="00FE420E" w:rsidRDefault="00D51890" w:rsidP="00AB6AE3">
            <w:pPr>
              <w:pStyle w:val="TableParagraph"/>
              <w:ind w:left="182"/>
            </w:pPr>
          </w:p>
          <w:p w:rsidR="00D51890" w:rsidRPr="00FE420E" w:rsidRDefault="00D51890" w:rsidP="00AB6AE3">
            <w:pPr>
              <w:pStyle w:val="TableParagraph"/>
              <w:ind w:left="182"/>
            </w:pPr>
            <w:r w:rsidRPr="00FE420E">
              <w:t>Категорія</w:t>
            </w:r>
            <w:r w:rsidRPr="00FE420E">
              <w:rPr>
                <w:spacing w:val="51"/>
              </w:rPr>
              <w:t xml:space="preserve"> </w:t>
            </w:r>
            <w:r w:rsidRPr="00FE420E">
              <w:t>“Санітарно-епідеміологічний</w:t>
            </w:r>
            <w:r w:rsidRPr="00FE420E">
              <w:rPr>
                <w:spacing w:val="-8"/>
              </w:rPr>
              <w:t xml:space="preserve"> </w:t>
            </w:r>
            <w:r w:rsidRPr="00FE420E">
              <w:t>та</w:t>
            </w:r>
            <w:r w:rsidRPr="00FE420E">
              <w:rPr>
                <w:spacing w:val="-8"/>
              </w:rPr>
              <w:t xml:space="preserve"> </w:t>
            </w:r>
            <w:r w:rsidRPr="00FE420E">
              <w:t>споживчий</w:t>
            </w:r>
            <w:r w:rsidRPr="00FE420E">
              <w:rPr>
                <w:spacing w:val="-7"/>
              </w:rPr>
              <w:t xml:space="preserve"> </w:t>
            </w:r>
            <w:r w:rsidRPr="00FE420E">
              <w:rPr>
                <w:spacing w:val="-2"/>
              </w:rPr>
              <w:t>контроль”</w:t>
            </w:r>
          </w:p>
        </w:tc>
      </w:tr>
      <w:tr w:rsidR="00D51890" w:rsidRPr="00FE420E">
        <w:trPr>
          <w:trHeight w:val="587"/>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01697</w:t>
            </w:r>
          </w:p>
        </w:tc>
        <w:tc>
          <w:tcPr>
            <w:tcW w:w="7721" w:type="dxa"/>
            <w:gridSpan w:val="4"/>
          </w:tcPr>
          <w:p w:rsidR="00D51890" w:rsidRPr="00FE420E" w:rsidRDefault="00D51890" w:rsidP="00AB6AE3">
            <w:pPr>
              <w:pStyle w:val="TableParagraph"/>
              <w:jc w:val="left"/>
            </w:pPr>
            <w:r w:rsidRPr="00FE420E">
              <w:t>Видача</w:t>
            </w:r>
            <w:r w:rsidRPr="00FE420E">
              <w:rPr>
                <w:spacing w:val="-1"/>
              </w:rPr>
              <w:t xml:space="preserve"> </w:t>
            </w:r>
            <w:r w:rsidRPr="00FE420E">
              <w:t xml:space="preserve">кваліфікаційного свідоцтва </w:t>
            </w:r>
            <w:r w:rsidRPr="00FE420E">
              <w:rPr>
                <w:spacing w:val="-2"/>
              </w:rPr>
              <w:t>сільськогосподарського</w:t>
            </w:r>
            <w:r w:rsidRPr="00FE420E">
              <w:rPr>
                <w:spacing w:val="22"/>
              </w:rPr>
              <w:t xml:space="preserve"> </w:t>
            </w:r>
            <w:r w:rsidRPr="00FE420E">
              <w:rPr>
                <w:spacing w:val="-2"/>
              </w:rPr>
              <w:t>дорадника,</w:t>
            </w:r>
            <w:r w:rsidRPr="00FE420E">
              <w:t xml:space="preserve"> </w:t>
            </w:r>
            <w:r w:rsidRPr="00FE420E">
              <w:rPr>
                <w:spacing w:val="-2"/>
              </w:rPr>
              <w:t>сільськогосподарського</w:t>
            </w:r>
            <w:r w:rsidRPr="00FE420E">
              <w:rPr>
                <w:spacing w:val="34"/>
              </w:rPr>
              <w:t xml:space="preserve"> </w:t>
            </w:r>
            <w:r w:rsidRPr="00FE420E">
              <w:rPr>
                <w:spacing w:val="-2"/>
              </w:rPr>
              <w:t>експерта-дорадника</w:t>
            </w:r>
          </w:p>
        </w:tc>
      </w:tr>
      <w:tr w:rsidR="00D51890" w:rsidRPr="00FE420E">
        <w:trPr>
          <w:trHeight w:val="442"/>
        </w:trPr>
        <w:tc>
          <w:tcPr>
            <w:tcW w:w="9811" w:type="dxa"/>
            <w:gridSpan w:val="6"/>
          </w:tcPr>
          <w:p w:rsidR="00D51890" w:rsidRPr="00FE420E" w:rsidRDefault="00D51890" w:rsidP="00AB6AE3">
            <w:pPr>
              <w:pStyle w:val="TableParagraph"/>
              <w:ind w:left="1466"/>
              <w:jc w:val="left"/>
            </w:pPr>
          </w:p>
          <w:p w:rsidR="00D51890" w:rsidRPr="00FE420E" w:rsidRDefault="00D51890" w:rsidP="00AB6AE3">
            <w:pPr>
              <w:pStyle w:val="TableParagraph"/>
              <w:ind w:left="1466"/>
              <w:jc w:val="left"/>
            </w:pPr>
            <w:r w:rsidRPr="00FE420E">
              <w:t>Категорія</w:t>
            </w:r>
            <w:r w:rsidRPr="00FE420E">
              <w:rPr>
                <w:spacing w:val="58"/>
              </w:rPr>
              <w:t xml:space="preserve"> </w:t>
            </w:r>
            <w:r w:rsidRPr="00FE420E">
              <w:t>“Охорона</w:t>
            </w:r>
            <w:r w:rsidRPr="00FE420E">
              <w:rPr>
                <w:spacing w:val="-6"/>
              </w:rPr>
              <w:t xml:space="preserve"> </w:t>
            </w:r>
            <w:r w:rsidRPr="00FE420E">
              <w:t>культурної</w:t>
            </w:r>
            <w:r w:rsidRPr="00FE420E">
              <w:rPr>
                <w:spacing w:val="-5"/>
              </w:rPr>
              <w:t xml:space="preserve"> </w:t>
            </w:r>
            <w:r w:rsidRPr="00FE420E">
              <w:rPr>
                <w:spacing w:val="-2"/>
              </w:rPr>
              <w:t>спадщини”</w:t>
            </w:r>
          </w:p>
        </w:tc>
      </w:tr>
      <w:tr w:rsidR="00D51890" w:rsidRPr="00FE420E">
        <w:trPr>
          <w:trHeight w:val="77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pPr>
            <w:r w:rsidRPr="00FE420E">
              <w:rPr>
                <w:spacing w:val="-2"/>
              </w:rPr>
              <w:t>01132</w:t>
            </w:r>
          </w:p>
        </w:tc>
        <w:tc>
          <w:tcPr>
            <w:tcW w:w="7721" w:type="dxa"/>
            <w:gridSpan w:val="4"/>
          </w:tcPr>
          <w:p w:rsidR="00D51890" w:rsidRPr="00FE420E" w:rsidRDefault="00D51890" w:rsidP="00AB6AE3">
            <w:pPr>
              <w:pStyle w:val="TableParagraph"/>
              <w:spacing w:before="55"/>
              <w:jc w:val="both"/>
            </w:pPr>
            <w:r w:rsidRPr="00FE420E">
              <w:t>Погодження</w:t>
            </w:r>
            <w:r w:rsidRPr="00FE420E">
              <w:rPr>
                <w:spacing w:val="-10"/>
              </w:rPr>
              <w:t xml:space="preserve"> </w:t>
            </w:r>
            <w:r w:rsidRPr="00FE420E">
              <w:t>відчуження</w:t>
            </w:r>
            <w:r w:rsidRPr="00FE420E">
              <w:rPr>
                <w:spacing w:val="-10"/>
              </w:rPr>
              <w:t xml:space="preserve"> </w:t>
            </w:r>
            <w:r w:rsidRPr="00FE420E">
              <w:t>або</w:t>
            </w:r>
            <w:r w:rsidRPr="00FE420E">
              <w:rPr>
                <w:spacing w:val="-9"/>
              </w:rPr>
              <w:t xml:space="preserve"> </w:t>
            </w:r>
            <w:r w:rsidRPr="00FE420E">
              <w:t>передачі</w:t>
            </w:r>
            <w:r w:rsidRPr="00FE420E">
              <w:rPr>
                <w:spacing w:val="-11"/>
              </w:rPr>
              <w:t xml:space="preserve"> </w:t>
            </w:r>
            <w:r w:rsidRPr="00FE420E">
              <w:t>пам’яток місцевого значення їх власниками чи уповноваженими</w:t>
            </w:r>
            <w:r w:rsidRPr="00FE420E">
              <w:rPr>
                <w:spacing w:val="-10"/>
              </w:rPr>
              <w:t xml:space="preserve"> </w:t>
            </w:r>
            <w:r w:rsidRPr="00FE420E">
              <w:t>ними</w:t>
            </w:r>
            <w:r w:rsidRPr="00FE420E">
              <w:rPr>
                <w:spacing w:val="-10"/>
              </w:rPr>
              <w:t xml:space="preserve"> </w:t>
            </w:r>
            <w:r w:rsidRPr="00FE420E">
              <w:t>органами</w:t>
            </w:r>
            <w:r w:rsidRPr="00FE420E">
              <w:rPr>
                <w:spacing w:val="-10"/>
              </w:rPr>
              <w:t xml:space="preserve"> </w:t>
            </w:r>
            <w:r w:rsidRPr="00FE420E">
              <w:t>іншим</w:t>
            </w:r>
            <w:r w:rsidRPr="00FE420E">
              <w:rPr>
                <w:spacing w:val="-7"/>
              </w:rPr>
              <w:t xml:space="preserve"> </w:t>
            </w:r>
            <w:r w:rsidRPr="00FE420E">
              <w:t>особам у володіння, користування або управління</w:t>
            </w:r>
          </w:p>
        </w:tc>
      </w:tr>
      <w:tr w:rsidR="00D51890" w:rsidRPr="00FE420E">
        <w:trPr>
          <w:trHeight w:val="919"/>
        </w:trPr>
        <w:tc>
          <w:tcPr>
            <w:tcW w:w="715" w:type="dxa"/>
          </w:tcPr>
          <w:p w:rsidR="00D51890" w:rsidRPr="00FE420E" w:rsidRDefault="00D51890" w:rsidP="00AB6AE3">
            <w:pPr>
              <w:pStyle w:val="TableParagraph"/>
              <w:ind w:left="0" w:right="1"/>
              <w:rPr>
                <w:spacing w:val="-2"/>
              </w:rPr>
            </w:pPr>
            <w:r w:rsidRPr="00FE420E">
              <w:rPr>
                <w:spacing w:val="-2"/>
              </w:rPr>
              <w:t>2</w:t>
            </w:r>
          </w:p>
        </w:tc>
        <w:tc>
          <w:tcPr>
            <w:tcW w:w="1375" w:type="dxa"/>
          </w:tcPr>
          <w:p w:rsidR="00D51890" w:rsidRPr="00FE420E" w:rsidRDefault="00D51890" w:rsidP="00AB6AE3">
            <w:pPr>
              <w:pStyle w:val="TableParagraph"/>
              <w:ind w:left="0" w:right="1"/>
            </w:pPr>
            <w:r w:rsidRPr="00FE420E">
              <w:rPr>
                <w:spacing w:val="-2"/>
              </w:rPr>
              <w:t>01133</w:t>
            </w:r>
          </w:p>
        </w:tc>
        <w:tc>
          <w:tcPr>
            <w:tcW w:w="7721" w:type="dxa"/>
            <w:gridSpan w:val="4"/>
          </w:tcPr>
          <w:p w:rsidR="00D51890" w:rsidRPr="00FE420E" w:rsidRDefault="00D51890" w:rsidP="00AB6AE3">
            <w:pPr>
              <w:pStyle w:val="TableParagraph"/>
              <w:ind w:left="36" w:right="36"/>
              <w:jc w:val="both"/>
            </w:pPr>
            <w:r w:rsidRPr="00FE420E">
              <w:t>Погодження</w:t>
            </w:r>
            <w:r w:rsidRPr="00FE420E">
              <w:rPr>
                <w:spacing w:val="-10"/>
              </w:rPr>
              <w:t xml:space="preserve"> </w:t>
            </w:r>
            <w:r w:rsidRPr="00FE420E">
              <w:t>програм</w:t>
            </w:r>
            <w:r w:rsidRPr="00FE420E">
              <w:rPr>
                <w:spacing w:val="-10"/>
              </w:rPr>
              <w:t xml:space="preserve"> </w:t>
            </w:r>
            <w:r w:rsidRPr="00FE420E">
              <w:t>та</w:t>
            </w:r>
            <w:r w:rsidRPr="00FE420E">
              <w:rPr>
                <w:spacing w:val="-10"/>
              </w:rPr>
              <w:t xml:space="preserve"> </w:t>
            </w:r>
            <w:r w:rsidRPr="00FE420E">
              <w:t>проектів</w:t>
            </w:r>
            <w:r w:rsidRPr="00FE420E">
              <w:rPr>
                <w:spacing w:val="-11"/>
              </w:rPr>
              <w:t xml:space="preserve"> </w:t>
            </w:r>
            <w:r w:rsidRPr="00FE420E">
              <w:t xml:space="preserve">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w:t>
            </w:r>
            <w:r w:rsidRPr="00FE420E">
              <w:rPr>
                <w:spacing w:val="-2"/>
              </w:rPr>
              <w:t>охорони</w:t>
            </w:r>
          </w:p>
        </w:tc>
      </w:tr>
      <w:tr w:rsidR="00D51890" w:rsidRPr="00FE420E">
        <w:trPr>
          <w:trHeight w:val="345"/>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01619</w:t>
            </w:r>
          </w:p>
        </w:tc>
        <w:tc>
          <w:tcPr>
            <w:tcW w:w="7721" w:type="dxa"/>
            <w:gridSpan w:val="4"/>
          </w:tcPr>
          <w:p w:rsidR="00D51890" w:rsidRPr="00FE420E" w:rsidRDefault="00D51890" w:rsidP="00AB6AE3">
            <w:pPr>
              <w:pStyle w:val="TableParagraph"/>
              <w:ind w:left="36" w:right="36"/>
              <w:jc w:val="both"/>
            </w:pPr>
            <w:r w:rsidRPr="00FE420E">
              <w:t>Укладення</w:t>
            </w:r>
            <w:r w:rsidRPr="00FE420E">
              <w:rPr>
                <w:spacing w:val="-8"/>
              </w:rPr>
              <w:t xml:space="preserve"> </w:t>
            </w:r>
            <w:r w:rsidRPr="00FE420E">
              <w:t>охоронного</w:t>
            </w:r>
            <w:r w:rsidRPr="00FE420E">
              <w:rPr>
                <w:spacing w:val="-10"/>
              </w:rPr>
              <w:t xml:space="preserve"> </w:t>
            </w:r>
            <w:r w:rsidRPr="00FE420E">
              <w:t>договору</w:t>
            </w:r>
            <w:r w:rsidRPr="00FE420E">
              <w:rPr>
                <w:spacing w:val="-12"/>
              </w:rPr>
              <w:t xml:space="preserve"> </w:t>
            </w:r>
            <w:r w:rsidRPr="00FE420E">
              <w:t>на</w:t>
            </w:r>
            <w:r w:rsidRPr="00FE420E">
              <w:rPr>
                <w:spacing w:val="-8"/>
              </w:rPr>
              <w:t xml:space="preserve"> </w:t>
            </w:r>
            <w:r w:rsidRPr="00FE420E">
              <w:t>пам’ятку культурної спадщини</w:t>
            </w:r>
          </w:p>
        </w:tc>
      </w:tr>
      <w:tr w:rsidR="00D51890" w:rsidRPr="00FE420E">
        <w:trPr>
          <w:trHeight w:val="654"/>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02548</w:t>
            </w:r>
          </w:p>
        </w:tc>
        <w:tc>
          <w:tcPr>
            <w:tcW w:w="7721" w:type="dxa"/>
            <w:gridSpan w:val="4"/>
          </w:tcPr>
          <w:p w:rsidR="00D51890" w:rsidRPr="00FE420E" w:rsidRDefault="00D51890" w:rsidP="00AB6AE3">
            <w:pPr>
              <w:pStyle w:val="TableParagraph"/>
              <w:ind w:left="36" w:right="36"/>
              <w:jc w:val="both"/>
            </w:pPr>
            <w:r w:rsidRPr="00FE420E">
              <w:t>Укладення</w:t>
            </w:r>
            <w:r w:rsidRPr="00FE420E">
              <w:rPr>
                <w:spacing w:val="-9"/>
              </w:rPr>
              <w:t xml:space="preserve"> </w:t>
            </w:r>
            <w:r w:rsidRPr="00FE420E">
              <w:t>охоронного</w:t>
            </w:r>
            <w:r w:rsidRPr="00FE420E">
              <w:rPr>
                <w:spacing w:val="-10"/>
              </w:rPr>
              <w:t xml:space="preserve"> </w:t>
            </w:r>
            <w:r w:rsidRPr="00FE420E">
              <w:t>договору</w:t>
            </w:r>
            <w:r w:rsidRPr="00FE420E">
              <w:rPr>
                <w:spacing w:val="-12"/>
              </w:rPr>
              <w:t xml:space="preserve"> </w:t>
            </w:r>
            <w:r w:rsidRPr="00FE420E">
              <w:t>на</w:t>
            </w:r>
            <w:r w:rsidRPr="00FE420E">
              <w:rPr>
                <w:spacing w:val="-9"/>
              </w:rPr>
              <w:t xml:space="preserve"> </w:t>
            </w:r>
            <w:r w:rsidRPr="00FE420E">
              <w:t>щойно виявлений об’єкт культурної спадщини</w:t>
            </w:r>
          </w:p>
        </w:tc>
      </w:tr>
      <w:tr w:rsidR="00D51890" w:rsidRPr="00FE420E">
        <w:trPr>
          <w:trHeight w:val="1130"/>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01469</w:t>
            </w:r>
          </w:p>
        </w:tc>
        <w:tc>
          <w:tcPr>
            <w:tcW w:w="7721" w:type="dxa"/>
            <w:gridSpan w:val="4"/>
          </w:tcPr>
          <w:p w:rsidR="00D51890" w:rsidRPr="00FE420E" w:rsidRDefault="00D51890" w:rsidP="00AB6AE3">
            <w:pPr>
              <w:pStyle w:val="TableParagraph"/>
              <w:ind w:left="36" w:right="36"/>
              <w:jc w:val="both"/>
            </w:pPr>
            <w:r w:rsidRPr="00FE420E">
              <w:t>Затвердження</w:t>
            </w:r>
            <w:r w:rsidRPr="00FE420E">
              <w:rPr>
                <w:spacing w:val="-18"/>
              </w:rPr>
              <w:t xml:space="preserve"> </w:t>
            </w:r>
            <w:r w:rsidRPr="00FE420E">
              <w:t>науково-проектної</w:t>
            </w:r>
            <w:r w:rsidRPr="00FE420E">
              <w:rPr>
                <w:spacing w:val="-17"/>
              </w:rPr>
              <w:t xml:space="preserve"> </w:t>
            </w:r>
            <w:r w:rsidRPr="00FE420E">
              <w:t>документації на виконання робіт із консервації, реставрації, реабілітації, музеєфікації, ремонту та пристосування пам’яток місцевого значення</w:t>
            </w:r>
          </w:p>
        </w:tc>
      </w:tr>
      <w:tr w:rsidR="00D51890" w:rsidRPr="00FE420E">
        <w:trPr>
          <w:trHeight w:val="442"/>
        </w:trPr>
        <w:tc>
          <w:tcPr>
            <w:tcW w:w="9811" w:type="dxa"/>
            <w:gridSpan w:val="6"/>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8"/>
              </w:rPr>
              <w:t xml:space="preserve"> </w:t>
            </w:r>
            <w:r w:rsidRPr="00FE420E">
              <w:t>“Пенсійне</w:t>
            </w:r>
            <w:r w:rsidRPr="00FE420E">
              <w:rPr>
                <w:spacing w:val="-8"/>
              </w:rPr>
              <w:t xml:space="preserve"> </w:t>
            </w:r>
            <w:r w:rsidRPr="00FE420E">
              <w:rPr>
                <w:spacing w:val="-2"/>
              </w:rPr>
              <w:t>забезпечення”</w:t>
            </w:r>
          </w:p>
        </w:tc>
      </w:tr>
      <w:tr w:rsidR="00D51890" w:rsidRPr="00FE420E">
        <w:trPr>
          <w:trHeight w:val="377"/>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pPr>
            <w:r w:rsidRPr="00FE420E">
              <w:rPr>
                <w:spacing w:val="-2"/>
              </w:rPr>
              <w:t>00248</w:t>
            </w:r>
          </w:p>
        </w:tc>
        <w:tc>
          <w:tcPr>
            <w:tcW w:w="7721" w:type="dxa"/>
            <w:gridSpan w:val="4"/>
          </w:tcPr>
          <w:p w:rsidR="00D51890" w:rsidRPr="00FE420E" w:rsidRDefault="00D51890" w:rsidP="00AB6AE3">
            <w:pPr>
              <w:pStyle w:val="TableParagraph"/>
              <w:spacing w:before="55"/>
              <w:ind w:left="36" w:right="37"/>
              <w:jc w:val="both"/>
            </w:pPr>
            <w:r w:rsidRPr="00FE420E">
              <w:t>Видача</w:t>
            </w:r>
            <w:r w:rsidRPr="00FE420E">
              <w:rPr>
                <w:spacing w:val="-10"/>
              </w:rPr>
              <w:t xml:space="preserve"> </w:t>
            </w:r>
            <w:r w:rsidRPr="00FE420E">
              <w:t>пенсійного</w:t>
            </w:r>
            <w:r w:rsidRPr="00FE420E">
              <w:rPr>
                <w:spacing w:val="-9"/>
              </w:rPr>
              <w:t xml:space="preserve"> </w:t>
            </w:r>
            <w:r w:rsidRPr="00FE420E">
              <w:rPr>
                <w:spacing w:val="-2"/>
              </w:rPr>
              <w:t>посвідчення</w:t>
            </w:r>
          </w:p>
        </w:tc>
      </w:tr>
      <w:tr w:rsidR="00D51890" w:rsidRPr="00FE420E">
        <w:trPr>
          <w:trHeight w:val="490"/>
        </w:trPr>
        <w:tc>
          <w:tcPr>
            <w:tcW w:w="715" w:type="dxa"/>
          </w:tcPr>
          <w:p w:rsidR="00D51890" w:rsidRPr="00FE420E" w:rsidRDefault="00D51890" w:rsidP="00AB6AE3">
            <w:pPr>
              <w:pStyle w:val="TableParagraph"/>
              <w:spacing w:before="103"/>
              <w:ind w:left="0" w:right="1"/>
              <w:rPr>
                <w:spacing w:val="-2"/>
              </w:rPr>
            </w:pPr>
            <w:r w:rsidRPr="00FE420E">
              <w:rPr>
                <w:spacing w:val="-2"/>
              </w:rPr>
              <w:t>2</w:t>
            </w:r>
          </w:p>
        </w:tc>
        <w:tc>
          <w:tcPr>
            <w:tcW w:w="1375" w:type="dxa"/>
          </w:tcPr>
          <w:p w:rsidR="00D51890" w:rsidRPr="00FE420E" w:rsidRDefault="00D51890" w:rsidP="00AB6AE3">
            <w:pPr>
              <w:pStyle w:val="TableParagraph"/>
              <w:spacing w:before="103"/>
              <w:ind w:left="0" w:right="1"/>
            </w:pPr>
            <w:r w:rsidRPr="00FE420E">
              <w:rPr>
                <w:spacing w:val="-2"/>
              </w:rPr>
              <w:t>00249</w:t>
            </w:r>
          </w:p>
        </w:tc>
        <w:tc>
          <w:tcPr>
            <w:tcW w:w="7721" w:type="dxa"/>
            <w:gridSpan w:val="4"/>
          </w:tcPr>
          <w:p w:rsidR="00D51890" w:rsidRPr="00FE420E" w:rsidRDefault="00D51890" w:rsidP="00AB6AE3">
            <w:pPr>
              <w:pStyle w:val="TableParagraph"/>
              <w:spacing w:before="103"/>
              <w:ind w:left="36" w:right="141"/>
              <w:jc w:val="both"/>
            </w:pPr>
            <w:r w:rsidRPr="00FE420E">
              <w:t>Видача</w:t>
            </w:r>
            <w:r w:rsidRPr="00FE420E">
              <w:rPr>
                <w:spacing w:val="-7"/>
              </w:rPr>
              <w:t xml:space="preserve"> </w:t>
            </w:r>
            <w:r w:rsidRPr="00FE420E">
              <w:t>довідки</w:t>
            </w:r>
            <w:r w:rsidRPr="00FE420E">
              <w:rPr>
                <w:spacing w:val="-6"/>
              </w:rPr>
              <w:t xml:space="preserve"> </w:t>
            </w:r>
            <w:r w:rsidRPr="00FE420E">
              <w:t>про</w:t>
            </w:r>
            <w:r w:rsidRPr="00FE420E">
              <w:rPr>
                <w:spacing w:val="-7"/>
              </w:rPr>
              <w:t xml:space="preserve"> </w:t>
            </w:r>
            <w:r w:rsidRPr="00FE420E">
              <w:t>доходи</w:t>
            </w:r>
            <w:r w:rsidRPr="00FE420E">
              <w:rPr>
                <w:spacing w:val="-4"/>
              </w:rPr>
              <w:t xml:space="preserve"> </w:t>
            </w:r>
            <w:r w:rsidRPr="00FE420E">
              <w:rPr>
                <w:spacing w:val="-2"/>
              </w:rPr>
              <w:t>пенсіонера</w:t>
            </w:r>
          </w:p>
        </w:tc>
      </w:tr>
      <w:tr w:rsidR="00D51890" w:rsidRPr="00FE420E">
        <w:trPr>
          <w:trHeight w:val="381"/>
        </w:trPr>
        <w:tc>
          <w:tcPr>
            <w:tcW w:w="715" w:type="dxa"/>
          </w:tcPr>
          <w:p w:rsidR="00D51890" w:rsidRPr="00FE420E" w:rsidRDefault="00D51890" w:rsidP="00AB6AE3">
            <w:pPr>
              <w:pStyle w:val="TableParagraph"/>
              <w:ind w:left="0" w:right="1"/>
              <w:rPr>
                <w:spacing w:val="-2"/>
              </w:rPr>
            </w:pPr>
            <w:r w:rsidRPr="00FE420E">
              <w:rPr>
                <w:spacing w:val="-2"/>
              </w:rPr>
              <w:t>3</w:t>
            </w:r>
          </w:p>
        </w:tc>
        <w:tc>
          <w:tcPr>
            <w:tcW w:w="1375" w:type="dxa"/>
          </w:tcPr>
          <w:p w:rsidR="00D51890" w:rsidRPr="00FE420E" w:rsidRDefault="00D51890" w:rsidP="00AB6AE3">
            <w:pPr>
              <w:pStyle w:val="TableParagraph"/>
              <w:ind w:left="0" w:right="1"/>
            </w:pPr>
            <w:r w:rsidRPr="00FE420E">
              <w:rPr>
                <w:spacing w:val="-2"/>
              </w:rPr>
              <w:t>00250</w:t>
            </w:r>
          </w:p>
        </w:tc>
        <w:tc>
          <w:tcPr>
            <w:tcW w:w="7721" w:type="dxa"/>
            <w:gridSpan w:val="4"/>
          </w:tcPr>
          <w:p w:rsidR="00D51890" w:rsidRPr="00FE420E" w:rsidRDefault="00D51890" w:rsidP="00AB6AE3">
            <w:pPr>
              <w:pStyle w:val="TableParagraph"/>
              <w:ind w:left="36" w:right="141"/>
              <w:jc w:val="both"/>
            </w:pPr>
            <w:r w:rsidRPr="00FE420E">
              <w:t>Видача</w:t>
            </w:r>
            <w:r w:rsidRPr="00FE420E">
              <w:rPr>
                <w:spacing w:val="40"/>
              </w:rPr>
              <w:t xml:space="preserve"> </w:t>
            </w:r>
            <w:r w:rsidRPr="00FE420E">
              <w:t>довідки</w:t>
            </w:r>
            <w:r w:rsidRPr="00FE420E">
              <w:rPr>
                <w:spacing w:val="40"/>
              </w:rPr>
              <w:t xml:space="preserve"> </w:t>
            </w:r>
            <w:r w:rsidRPr="00FE420E">
              <w:t>про</w:t>
            </w:r>
            <w:r w:rsidRPr="00FE420E">
              <w:rPr>
                <w:spacing w:val="40"/>
              </w:rPr>
              <w:t xml:space="preserve"> </w:t>
            </w:r>
            <w:r w:rsidRPr="00FE420E">
              <w:t>перебування</w:t>
            </w:r>
            <w:r w:rsidRPr="00FE420E">
              <w:rPr>
                <w:spacing w:val="40"/>
              </w:rPr>
              <w:t xml:space="preserve"> </w:t>
            </w:r>
            <w:r w:rsidRPr="00FE420E">
              <w:t>на</w:t>
            </w:r>
            <w:r w:rsidRPr="00FE420E">
              <w:rPr>
                <w:spacing w:val="40"/>
              </w:rPr>
              <w:t xml:space="preserve"> </w:t>
            </w:r>
            <w:r w:rsidRPr="00FE420E">
              <w:t>обліку</w:t>
            </w:r>
            <w:r w:rsidRPr="00FE420E">
              <w:rPr>
                <w:spacing w:val="40"/>
              </w:rPr>
              <w:t xml:space="preserve"> </w:t>
            </w:r>
            <w:r w:rsidRPr="00FE420E">
              <w:t>в</w:t>
            </w:r>
            <w:r w:rsidRPr="00FE420E">
              <w:rPr>
                <w:spacing w:val="40"/>
              </w:rPr>
              <w:t xml:space="preserve"> </w:t>
            </w:r>
            <w:r w:rsidRPr="00FE420E">
              <w:t>Пенсійному фонді України</w:t>
            </w:r>
          </w:p>
        </w:tc>
      </w:tr>
      <w:tr w:rsidR="00D51890" w:rsidRPr="00FE420E">
        <w:trPr>
          <w:trHeight w:val="545"/>
        </w:trPr>
        <w:tc>
          <w:tcPr>
            <w:tcW w:w="715" w:type="dxa"/>
          </w:tcPr>
          <w:p w:rsidR="00D51890" w:rsidRPr="00FE420E" w:rsidRDefault="00D51890" w:rsidP="00AB6AE3">
            <w:pPr>
              <w:pStyle w:val="TableParagraph"/>
              <w:ind w:left="0" w:right="1"/>
              <w:rPr>
                <w:spacing w:val="-2"/>
              </w:rPr>
            </w:pPr>
            <w:r w:rsidRPr="00FE420E">
              <w:rPr>
                <w:spacing w:val="-2"/>
              </w:rPr>
              <w:t>4</w:t>
            </w:r>
          </w:p>
        </w:tc>
        <w:tc>
          <w:tcPr>
            <w:tcW w:w="1375" w:type="dxa"/>
          </w:tcPr>
          <w:p w:rsidR="00D51890" w:rsidRPr="00FE420E" w:rsidRDefault="00D51890" w:rsidP="00AB6AE3">
            <w:pPr>
              <w:pStyle w:val="TableParagraph"/>
              <w:ind w:left="0" w:right="1"/>
            </w:pPr>
            <w:r w:rsidRPr="00FE420E">
              <w:rPr>
                <w:spacing w:val="-2"/>
              </w:rPr>
              <w:t>00252</w:t>
            </w:r>
          </w:p>
        </w:tc>
        <w:tc>
          <w:tcPr>
            <w:tcW w:w="7721" w:type="dxa"/>
            <w:gridSpan w:val="4"/>
          </w:tcPr>
          <w:p w:rsidR="00D51890" w:rsidRPr="00FE420E" w:rsidRDefault="00D51890" w:rsidP="00AB6AE3">
            <w:pPr>
              <w:pStyle w:val="TableParagraph"/>
              <w:ind w:left="36" w:right="141"/>
              <w:jc w:val="both"/>
            </w:pPr>
            <w:r w:rsidRPr="00FE420E">
              <w:t>Рішення</w:t>
            </w:r>
            <w:r w:rsidRPr="00FE420E">
              <w:rPr>
                <w:spacing w:val="40"/>
              </w:rPr>
              <w:t xml:space="preserve"> </w:t>
            </w:r>
            <w:r w:rsidRPr="00FE420E">
              <w:t>про</w:t>
            </w:r>
            <w:r w:rsidRPr="00FE420E">
              <w:rPr>
                <w:spacing w:val="40"/>
              </w:rPr>
              <w:t xml:space="preserve"> </w:t>
            </w:r>
            <w:r w:rsidRPr="00FE420E">
              <w:t>виплату</w:t>
            </w:r>
            <w:r w:rsidRPr="00FE420E">
              <w:rPr>
                <w:spacing w:val="40"/>
              </w:rPr>
              <w:t xml:space="preserve"> </w:t>
            </w:r>
            <w:r w:rsidRPr="00FE420E">
              <w:t>пенсії</w:t>
            </w:r>
            <w:r w:rsidRPr="00FE420E">
              <w:rPr>
                <w:spacing w:val="40"/>
              </w:rPr>
              <w:t xml:space="preserve"> </w:t>
            </w:r>
            <w:r w:rsidRPr="00FE420E">
              <w:t>за</w:t>
            </w:r>
            <w:r w:rsidRPr="00FE420E">
              <w:rPr>
                <w:spacing w:val="40"/>
              </w:rPr>
              <w:t xml:space="preserve"> </w:t>
            </w:r>
            <w:r w:rsidRPr="00FE420E">
              <w:t>новим</w:t>
            </w:r>
            <w:r w:rsidRPr="00FE420E">
              <w:rPr>
                <w:spacing w:val="40"/>
              </w:rPr>
              <w:t xml:space="preserve"> </w:t>
            </w:r>
            <w:r w:rsidRPr="00FE420E">
              <w:t>місцем</w:t>
            </w:r>
            <w:r w:rsidRPr="00FE420E">
              <w:rPr>
                <w:spacing w:val="40"/>
              </w:rPr>
              <w:t xml:space="preserve"> </w:t>
            </w:r>
            <w:r w:rsidRPr="00FE420E">
              <w:rPr>
                <w:spacing w:val="-2"/>
              </w:rPr>
              <w:t>проживання</w:t>
            </w:r>
          </w:p>
        </w:tc>
      </w:tr>
      <w:tr w:rsidR="00D51890" w:rsidRPr="00FE420E">
        <w:trPr>
          <w:trHeight w:val="441"/>
        </w:trPr>
        <w:tc>
          <w:tcPr>
            <w:tcW w:w="715" w:type="dxa"/>
          </w:tcPr>
          <w:p w:rsidR="00D51890" w:rsidRPr="00FE420E" w:rsidRDefault="00D51890" w:rsidP="00AB6AE3">
            <w:pPr>
              <w:pStyle w:val="TableParagraph"/>
              <w:ind w:left="0" w:right="1"/>
              <w:rPr>
                <w:spacing w:val="-2"/>
              </w:rPr>
            </w:pPr>
            <w:r w:rsidRPr="00FE420E">
              <w:rPr>
                <w:spacing w:val="-2"/>
              </w:rPr>
              <w:t>5</w:t>
            </w:r>
          </w:p>
        </w:tc>
        <w:tc>
          <w:tcPr>
            <w:tcW w:w="1375" w:type="dxa"/>
          </w:tcPr>
          <w:p w:rsidR="00D51890" w:rsidRPr="00FE420E" w:rsidRDefault="00D51890" w:rsidP="00AB6AE3">
            <w:pPr>
              <w:pStyle w:val="TableParagraph"/>
              <w:ind w:left="0" w:right="1"/>
            </w:pPr>
            <w:r w:rsidRPr="00FE420E">
              <w:rPr>
                <w:spacing w:val="-2"/>
              </w:rPr>
              <w:t>00253</w:t>
            </w:r>
          </w:p>
        </w:tc>
        <w:tc>
          <w:tcPr>
            <w:tcW w:w="7721" w:type="dxa"/>
            <w:gridSpan w:val="4"/>
          </w:tcPr>
          <w:p w:rsidR="00D51890" w:rsidRPr="00FE420E" w:rsidRDefault="00D51890" w:rsidP="00AB6AE3">
            <w:pPr>
              <w:pStyle w:val="TableParagraph"/>
              <w:ind w:left="36" w:right="141"/>
              <w:jc w:val="both"/>
            </w:pPr>
            <w:r w:rsidRPr="00FE420E">
              <w:t>Зміна</w:t>
            </w:r>
            <w:r w:rsidRPr="00FE420E">
              <w:rPr>
                <w:spacing w:val="-5"/>
              </w:rPr>
              <w:t xml:space="preserve"> </w:t>
            </w:r>
            <w:r w:rsidRPr="00FE420E">
              <w:t>способу</w:t>
            </w:r>
            <w:r w:rsidRPr="00FE420E">
              <w:rPr>
                <w:spacing w:val="-9"/>
              </w:rPr>
              <w:t xml:space="preserve"> </w:t>
            </w:r>
            <w:r w:rsidRPr="00FE420E">
              <w:t>виплати</w:t>
            </w:r>
            <w:r w:rsidRPr="00FE420E">
              <w:rPr>
                <w:spacing w:val="-4"/>
              </w:rPr>
              <w:t xml:space="preserve"> </w:t>
            </w:r>
            <w:r w:rsidRPr="00FE420E">
              <w:rPr>
                <w:spacing w:val="-2"/>
              </w:rPr>
              <w:t>пенсії</w:t>
            </w:r>
          </w:p>
        </w:tc>
      </w:tr>
      <w:tr w:rsidR="00D51890" w:rsidRPr="00FE420E">
        <w:trPr>
          <w:trHeight w:val="403"/>
        </w:trPr>
        <w:tc>
          <w:tcPr>
            <w:tcW w:w="715" w:type="dxa"/>
          </w:tcPr>
          <w:p w:rsidR="00D51890" w:rsidRPr="00FE420E" w:rsidRDefault="00D51890" w:rsidP="00AB6AE3">
            <w:pPr>
              <w:pStyle w:val="TableParagraph"/>
              <w:ind w:left="0" w:right="1"/>
              <w:rPr>
                <w:spacing w:val="-2"/>
              </w:rPr>
            </w:pPr>
            <w:r w:rsidRPr="00FE420E">
              <w:rPr>
                <w:spacing w:val="-2"/>
              </w:rPr>
              <w:t>6</w:t>
            </w:r>
          </w:p>
        </w:tc>
        <w:tc>
          <w:tcPr>
            <w:tcW w:w="1375" w:type="dxa"/>
          </w:tcPr>
          <w:p w:rsidR="00D51890" w:rsidRPr="00FE420E" w:rsidRDefault="00D51890" w:rsidP="00AB6AE3">
            <w:pPr>
              <w:pStyle w:val="TableParagraph"/>
              <w:ind w:left="0" w:right="1"/>
            </w:pPr>
            <w:r w:rsidRPr="00FE420E">
              <w:rPr>
                <w:spacing w:val="-2"/>
              </w:rPr>
              <w:t>00280</w:t>
            </w:r>
          </w:p>
        </w:tc>
        <w:tc>
          <w:tcPr>
            <w:tcW w:w="7721" w:type="dxa"/>
            <w:gridSpan w:val="4"/>
          </w:tcPr>
          <w:p w:rsidR="00D51890" w:rsidRPr="00FE420E" w:rsidRDefault="00D51890" w:rsidP="00AB6AE3">
            <w:pPr>
              <w:pStyle w:val="TableParagraph"/>
              <w:ind w:left="36" w:right="141"/>
              <w:jc w:val="both"/>
            </w:pPr>
            <w:r w:rsidRPr="00FE420E">
              <w:t xml:space="preserve">Надання витягу з Електронного реєстру листків </w:t>
            </w:r>
            <w:r w:rsidRPr="00FE420E">
              <w:rPr>
                <w:spacing w:val="-2"/>
              </w:rPr>
              <w:t>непрацездатності</w:t>
            </w:r>
          </w:p>
        </w:tc>
      </w:tr>
      <w:tr w:rsidR="00D51890" w:rsidRPr="00FE420E">
        <w:trPr>
          <w:trHeight w:val="765"/>
        </w:trPr>
        <w:tc>
          <w:tcPr>
            <w:tcW w:w="715" w:type="dxa"/>
          </w:tcPr>
          <w:p w:rsidR="00D51890" w:rsidRPr="00FE420E" w:rsidRDefault="00D51890" w:rsidP="00AB6AE3">
            <w:pPr>
              <w:pStyle w:val="TableParagraph"/>
              <w:ind w:left="0" w:right="1"/>
              <w:rPr>
                <w:spacing w:val="-2"/>
              </w:rPr>
            </w:pPr>
            <w:r w:rsidRPr="00FE420E">
              <w:rPr>
                <w:spacing w:val="-2"/>
              </w:rPr>
              <w:t>7</w:t>
            </w:r>
          </w:p>
        </w:tc>
        <w:tc>
          <w:tcPr>
            <w:tcW w:w="1375" w:type="dxa"/>
          </w:tcPr>
          <w:p w:rsidR="00D51890" w:rsidRPr="00FE420E" w:rsidRDefault="00D51890" w:rsidP="00AB6AE3">
            <w:pPr>
              <w:pStyle w:val="TableParagraph"/>
              <w:ind w:left="0" w:right="1"/>
            </w:pPr>
            <w:r w:rsidRPr="00FE420E">
              <w:rPr>
                <w:spacing w:val="-2"/>
              </w:rPr>
              <w:t>00906</w:t>
            </w:r>
          </w:p>
        </w:tc>
        <w:tc>
          <w:tcPr>
            <w:tcW w:w="7721" w:type="dxa"/>
            <w:gridSpan w:val="4"/>
          </w:tcPr>
          <w:p w:rsidR="00D51890" w:rsidRPr="00FE420E" w:rsidRDefault="00D51890" w:rsidP="00AB6AE3">
            <w:pPr>
              <w:pStyle w:val="TableParagraph"/>
              <w:ind w:left="36" w:right="141"/>
              <w:jc w:val="both"/>
            </w:pPr>
            <w:r w:rsidRPr="00FE420E">
              <w:t>Видача</w:t>
            </w:r>
            <w:r w:rsidRPr="00FE420E">
              <w:rPr>
                <w:spacing w:val="-9"/>
              </w:rPr>
              <w:t xml:space="preserve"> </w:t>
            </w:r>
            <w:r w:rsidRPr="00FE420E">
              <w:t>даних</w:t>
            </w:r>
            <w:r w:rsidRPr="00FE420E">
              <w:rPr>
                <w:spacing w:val="-5"/>
              </w:rPr>
              <w:t xml:space="preserve"> </w:t>
            </w:r>
            <w:r w:rsidRPr="00FE420E">
              <w:t>про</w:t>
            </w:r>
            <w:r w:rsidRPr="00FE420E">
              <w:rPr>
                <w:spacing w:val="-9"/>
              </w:rPr>
              <w:t xml:space="preserve"> </w:t>
            </w:r>
            <w:r w:rsidRPr="00FE420E">
              <w:t>нараховану</w:t>
            </w:r>
            <w:r w:rsidRPr="00FE420E">
              <w:rPr>
                <w:spacing w:val="-10"/>
              </w:rPr>
              <w:t xml:space="preserve"> </w:t>
            </w:r>
            <w:r w:rsidRPr="00FE420E">
              <w:t>заробітну</w:t>
            </w:r>
            <w:r w:rsidRPr="00FE420E">
              <w:rPr>
                <w:spacing w:val="-7"/>
              </w:rPr>
              <w:t xml:space="preserve"> </w:t>
            </w:r>
            <w:r w:rsidRPr="00FE420E">
              <w:t>плату (дохід) в межах максимальної величини</w:t>
            </w:r>
          </w:p>
        </w:tc>
      </w:tr>
      <w:tr w:rsidR="00D51890" w:rsidRPr="00FE420E">
        <w:trPr>
          <w:trHeight w:val="442"/>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tcPr>
          <w:p w:rsidR="00D51890" w:rsidRPr="00FE420E" w:rsidRDefault="00D51890" w:rsidP="00AB6AE3">
            <w:pPr>
              <w:pStyle w:val="TableParagraph"/>
              <w:spacing w:before="55"/>
              <w:ind w:left="0" w:right="1"/>
            </w:pPr>
            <w:r w:rsidRPr="00FE420E">
              <w:rPr>
                <w:spacing w:val="-2"/>
              </w:rPr>
              <w:t>00907</w:t>
            </w:r>
          </w:p>
        </w:tc>
        <w:tc>
          <w:tcPr>
            <w:tcW w:w="7721" w:type="dxa"/>
            <w:gridSpan w:val="4"/>
          </w:tcPr>
          <w:p w:rsidR="00D51890" w:rsidRPr="00FE420E" w:rsidRDefault="00D51890" w:rsidP="00AB6AE3">
            <w:pPr>
              <w:pStyle w:val="TableParagraph"/>
              <w:spacing w:before="55"/>
              <w:ind w:left="36" w:right="141"/>
              <w:jc w:val="both"/>
            </w:pPr>
            <w:r w:rsidRPr="00FE420E">
              <w:t>Видача</w:t>
            </w:r>
            <w:r w:rsidRPr="00FE420E">
              <w:rPr>
                <w:spacing w:val="-7"/>
              </w:rPr>
              <w:t xml:space="preserve"> </w:t>
            </w:r>
            <w:r w:rsidRPr="00FE420E">
              <w:t>даних</w:t>
            </w:r>
            <w:r w:rsidRPr="00FE420E">
              <w:rPr>
                <w:spacing w:val="-4"/>
              </w:rPr>
              <w:t xml:space="preserve"> </w:t>
            </w:r>
            <w:r w:rsidRPr="00FE420E">
              <w:t>про</w:t>
            </w:r>
            <w:r w:rsidRPr="00FE420E">
              <w:rPr>
                <w:spacing w:val="-6"/>
              </w:rPr>
              <w:t xml:space="preserve"> </w:t>
            </w:r>
            <w:r w:rsidRPr="00FE420E">
              <w:t>особливі</w:t>
            </w:r>
            <w:r w:rsidRPr="00FE420E">
              <w:rPr>
                <w:spacing w:val="-5"/>
              </w:rPr>
              <w:t xml:space="preserve"> </w:t>
            </w:r>
            <w:r w:rsidRPr="00FE420E">
              <w:t>умови</w:t>
            </w:r>
            <w:r w:rsidRPr="00FE420E">
              <w:rPr>
                <w:spacing w:val="-6"/>
              </w:rPr>
              <w:t xml:space="preserve"> </w:t>
            </w:r>
            <w:r w:rsidRPr="00FE420E">
              <w:rPr>
                <w:spacing w:val="-4"/>
              </w:rPr>
              <w:t>праці</w:t>
            </w:r>
          </w:p>
        </w:tc>
      </w:tr>
      <w:tr w:rsidR="00D51890" w:rsidRPr="00FE420E">
        <w:trPr>
          <w:trHeight w:val="441"/>
        </w:trPr>
        <w:tc>
          <w:tcPr>
            <w:tcW w:w="715" w:type="dxa"/>
          </w:tcPr>
          <w:p w:rsidR="00D51890" w:rsidRPr="00FE420E" w:rsidRDefault="00D51890" w:rsidP="00AB6AE3">
            <w:pPr>
              <w:pStyle w:val="TableParagraph"/>
              <w:ind w:left="0" w:right="1"/>
              <w:rPr>
                <w:spacing w:val="-2"/>
              </w:rPr>
            </w:pPr>
            <w:r w:rsidRPr="00FE420E">
              <w:rPr>
                <w:spacing w:val="-2"/>
              </w:rPr>
              <w:t>9</w:t>
            </w:r>
          </w:p>
        </w:tc>
        <w:tc>
          <w:tcPr>
            <w:tcW w:w="1375" w:type="dxa"/>
          </w:tcPr>
          <w:p w:rsidR="00D51890" w:rsidRPr="00FE420E" w:rsidRDefault="00D51890" w:rsidP="00AB6AE3">
            <w:pPr>
              <w:pStyle w:val="TableParagraph"/>
              <w:ind w:left="0" w:right="1"/>
            </w:pPr>
            <w:r w:rsidRPr="00FE420E">
              <w:rPr>
                <w:spacing w:val="-2"/>
              </w:rPr>
              <w:t>00908</w:t>
            </w:r>
          </w:p>
        </w:tc>
        <w:tc>
          <w:tcPr>
            <w:tcW w:w="7721" w:type="dxa"/>
            <w:gridSpan w:val="4"/>
          </w:tcPr>
          <w:p w:rsidR="00D51890" w:rsidRPr="00FE420E" w:rsidRDefault="00D51890" w:rsidP="00AB6AE3">
            <w:pPr>
              <w:pStyle w:val="TableParagraph"/>
              <w:ind w:left="36" w:right="141"/>
              <w:jc w:val="both"/>
            </w:pPr>
            <w:r w:rsidRPr="00FE420E">
              <w:t>Видача</w:t>
            </w:r>
            <w:r w:rsidRPr="00FE420E">
              <w:rPr>
                <w:spacing w:val="-8"/>
              </w:rPr>
              <w:t xml:space="preserve"> </w:t>
            </w:r>
            <w:r w:rsidRPr="00FE420E">
              <w:t>довідки</w:t>
            </w:r>
            <w:r w:rsidRPr="00FE420E">
              <w:rPr>
                <w:spacing w:val="-6"/>
              </w:rPr>
              <w:t xml:space="preserve"> </w:t>
            </w:r>
            <w:r w:rsidRPr="00FE420E">
              <w:t>про</w:t>
            </w:r>
            <w:r w:rsidRPr="00FE420E">
              <w:rPr>
                <w:spacing w:val="-7"/>
              </w:rPr>
              <w:t xml:space="preserve"> </w:t>
            </w:r>
            <w:r w:rsidRPr="00FE420E">
              <w:t>трудовий</w:t>
            </w:r>
            <w:r w:rsidRPr="00FE420E">
              <w:rPr>
                <w:spacing w:val="-5"/>
              </w:rPr>
              <w:t xml:space="preserve"> </w:t>
            </w:r>
            <w:r w:rsidRPr="00FE420E">
              <w:t>та</w:t>
            </w:r>
            <w:r w:rsidRPr="00FE420E">
              <w:rPr>
                <w:spacing w:val="-4"/>
              </w:rPr>
              <w:t xml:space="preserve"> </w:t>
            </w:r>
            <w:r w:rsidRPr="00FE420E">
              <w:t>страховий</w:t>
            </w:r>
            <w:r w:rsidRPr="00FE420E">
              <w:rPr>
                <w:spacing w:val="-4"/>
              </w:rPr>
              <w:t xml:space="preserve"> стаж</w:t>
            </w:r>
          </w:p>
        </w:tc>
      </w:tr>
      <w:tr w:rsidR="00D51890" w:rsidRPr="00FE420E">
        <w:trPr>
          <w:trHeight w:val="653"/>
        </w:trPr>
        <w:tc>
          <w:tcPr>
            <w:tcW w:w="715" w:type="dxa"/>
          </w:tcPr>
          <w:p w:rsidR="00D51890" w:rsidRPr="00FE420E" w:rsidRDefault="00D51890" w:rsidP="00AB6AE3">
            <w:pPr>
              <w:pStyle w:val="TableParagraph"/>
              <w:ind w:left="0" w:right="1"/>
              <w:rPr>
                <w:spacing w:val="-2"/>
              </w:rPr>
            </w:pPr>
            <w:r w:rsidRPr="00FE420E">
              <w:rPr>
                <w:spacing w:val="-2"/>
              </w:rPr>
              <w:t>10</w:t>
            </w:r>
          </w:p>
        </w:tc>
        <w:tc>
          <w:tcPr>
            <w:tcW w:w="1375" w:type="dxa"/>
          </w:tcPr>
          <w:p w:rsidR="00D51890" w:rsidRPr="00FE420E" w:rsidRDefault="00D51890" w:rsidP="00AB6AE3">
            <w:pPr>
              <w:pStyle w:val="TableParagraph"/>
              <w:ind w:left="0" w:right="1"/>
            </w:pPr>
            <w:r w:rsidRPr="00FE420E">
              <w:rPr>
                <w:spacing w:val="-2"/>
              </w:rPr>
              <w:t>00919</w:t>
            </w:r>
          </w:p>
        </w:tc>
        <w:tc>
          <w:tcPr>
            <w:tcW w:w="7721" w:type="dxa"/>
            <w:gridSpan w:val="4"/>
          </w:tcPr>
          <w:p w:rsidR="00D51890" w:rsidRPr="00FE420E" w:rsidRDefault="00D51890" w:rsidP="00AB6AE3">
            <w:pPr>
              <w:pStyle w:val="TableParagraph"/>
              <w:ind w:right="141"/>
              <w:jc w:val="both"/>
            </w:pPr>
            <w:r w:rsidRPr="00FE420E">
              <w:t>Надання</w:t>
            </w:r>
            <w:r w:rsidRPr="00FE420E">
              <w:rPr>
                <w:spacing w:val="-6"/>
              </w:rPr>
              <w:t xml:space="preserve"> </w:t>
            </w:r>
            <w:r w:rsidRPr="00FE420E">
              <w:t>інформації</w:t>
            </w:r>
            <w:r w:rsidRPr="00FE420E">
              <w:rPr>
                <w:spacing w:val="-4"/>
              </w:rPr>
              <w:t xml:space="preserve"> </w:t>
            </w:r>
            <w:r w:rsidRPr="00FE420E">
              <w:t>з</w:t>
            </w:r>
            <w:r w:rsidRPr="00FE420E">
              <w:rPr>
                <w:spacing w:val="-3"/>
              </w:rPr>
              <w:t xml:space="preserve"> </w:t>
            </w:r>
            <w:r w:rsidRPr="00FE420E">
              <w:t>реєстру</w:t>
            </w:r>
            <w:r w:rsidRPr="00FE420E">
              <w:rPr>
                <w:spacing w:val="-6"/>
              </w:rPr>
              <w:t xml:space="preserve"> </w:t>
            </w:r>
            <w:r w:rsidRPr="00FE420E">
              <w:rPr>
                <w:spacing w:val="-2"/>
              </w:rPr>
              <w:t>застрахованих</w:t>
            </w:r>
            <w:r w:rsidRPr="00FE420E">
              <w:t xml:space="preserve"> осіб</w:t>
            </w:r>
            <w:r w:rsidRPr="00FE420E">
              <w:rPr>
                <w:spacing w:val="-2"/>
              </w:rPr>
              <w:t xml:space="preserve"> </w:t>
            </w:r>
            <w:r w:rsidRPr="00FE420E">
              <w:t>Державного</w:t>
            </w:r>
            <w:r w:rsidRPr="00FE420E">
              <w:rPr>
                <w:spacing w:val="-2"/>
              </w:rPr>
              <w:t xml:space="preserve"> </w:t>
            </w:r>
            <w:r w:rsidRPr="00FE420E">
              <w:t>реєстру</w:t>
            </w:r>
            <w:r w:rsidRPr="00FE420E">
              <w:rPr>
                <w:spacing w:val="-6"/>
              </w:rPr>
              <w:t xml:space="preserve"> </w:t>
            </w:r>
            <w:r w:rsidRPr="00FE420E">
              <w:t>загальнообов’язкового державного</w:t>
            </w:r>
            <w:r w:rsidRPr="00FE420E">
              <w:rPr>
                <w:spacing w:val="-9"/>
              </w:rPr>
              <w:t xml:space="preserve"> </w:t>
            </w:r>
            <w:r w:rsidRPr="00FE420E">
              <w:t>соціального</w:t>
            </w:r>
            <w:r w:rsidRPr="00FE420E">
              <w:rPr>
                <w:spacing w:val="-9"/>
              </w:rPr>
              <w:t xml:space="preserve"> </w:t>
            </w:r>
            <w:r w:rsidRPr="00FE420E">
              <w:t>страхування</w:t>
            </w:r>
            <w:r w:rsidRPr="00FE420E">
              <w:rPr>
                <w:spacing w:val="-10"/>
              </w:rPr>
              <w:t xml:space="preserve"> </w:t>
            </w:r>
            <w:r w:rsidRPr="00FE420E">
              <w:t>за</w:t>
            </w:r>
            <w:r w:rsidRPr="00FE420E">
              <w:rPr>
                <w:spacing w:val="-13"/>
              </w:rPr>
              <w:t xml:space="preserve"> </w:t>
            </w:r>
            <w:r w:rsidRPr="00FE420E">
              <w:t xml:space="preserve">формою </w:t>
            </w:r>
            <w:r w:rsidRPr="00FE420E">
              <w:rPr>
                <w:spacing w:val="-4"/>
              </w:rPr>
              <w:t>ОК-5</w:t>
            </w:r>
          </w:p>
        </w:tc>
      </w:tr>
      <w:tr w:rsidR="00D51890" w:rsidRPr="00FE420E">
        <w:trPr>
          <w:trHeight w:val="683"/>
        </w:trPr>
        <w:tc>
          <w:tcPr>
            <w:tcW w:w="715" w:type="dxa"/>
          </w:tcPr>
          <w:p w:rsidR="00D51890" w:rsidRPr="00FE420E" w:rsidRDefault="00D51890" w:rsidP="00AB6AE3">
            <w:pPr>
              <w:pStyle w:val="TableParagraph"/>
              <w:ind w:left="0" w:right="1"/>
              <w:rPr>
                <w:spacing w:val="-2"/>
              </w:rPr>
            </w:pPr>
            <w:r w:rsidRPr="00FE420E">
              <w:rPr>
                <w:spacing w:val="-2"/>
              </w:rPr>
              <w:t>11</w:t>
            </w:r>
          </w:p>
        </w:tc>
        <w:tc>
          <w:tcPr>
            <w:tcW w:w="1375" w:type="dxa"/>
          </w:tcPr>
          <w:p w:rsidR="00D51890" w:rsidRPr="00FE420E" w:rsidRDefault="00D51890" w:rsidP="00AB6AE3">
            <w:pPr>
              <w:pStyle w:val="TableParagraph"/>
              <w:ind w:left="0" w:right="1"/>
            </w:pPr>
            <w:r w:rsidRPr="00FE420E">
              <w:rPr>
                <w:spacing w:val="-2"/>
              </w:rPr>
              <w:t>00920</w:t>
            </w:r>
          </w:p>
        </w:tc>
        <w:tc>
          <w:tcPr>
            <w:tcW w:w="7721" w:type="dxa"/>
            <w:gridSpan w:val="4"/>
          </w:tcPr>
          <w:p w:rsidR="00D51890" w:rsidRPr="00FE420E" w:rsidRDefault="00D51890" w:rsidP="00AB6AE3">
            <w:pPr>
              <w:pStyle w:val="TableParagraph"/>
              <w:ind w:right="141"/>
              <w:jc w:val="both"/>
            </w:pPr>
            <w:r w:rsidRPr="00FE420E">
              <w:t>Надання</w:t>
            </w:r>
            <w:r w:rsidRPr="00FE420E">
              <w:rPr>
                <w:spacing w:val="-6"/>
              </w:rPr>
              <w:t xml:space="preserve"> </w:t>
            </w:r>
            <w:r w:rsidRPr="00FE420E">
              <w:t>інформації</w:t>
            </w:r>
            <w:r w:rsidRPr="00FE420E">
              <w:rPr>
                <w:spacing w:val="-4"/>
              </w:rPr>
              <w:t xml:space="preserve"> </w:t>
            </w:r>
            <w:r w:rsidRPr="00FE420E">
              <w:t>з</w:t>
            </w:r>
            <w:r w:rsidRPr="00FE420E">
              <w:rPr>
                <w:spacing w:val="-3"/>
              </w:rPr>
              <w:t xml:space="preserve"> </w:t>
            </w:r>
            <w:r w:rsidRPr="00FE420E">
              <w:t>реєстру</w:t>
            </w:r>
            <w:r w:rsidRPr="00FE420E">
              <w:rPr>
                <w:spacing w:val="-6"/>
              </w:rPr>
              <w:t xml:space="preserve"> </w:t>
            </w:r>
            <w:r w:rsidRPr="00FE420E">
              <w:rPr>
                <w:spacing w:val="-2"/>
              </w:rPr>
              <w:t>застрахованих</w:t>
            </w:r>
            <w:r w:rsidRPr="00FE420E">
              <w:t xml:space="preserve"> осіб</w:t>
            </w:r>
            <w:r w:rsidRPr="00FE420E">
              <w:rPr>
                <w:spacing w:val="-1"/>
              </w:rPr>
              <w:t xml:space="preserve"> </w:t>
            </w:r>
            <w:r w:rsidRPr="00FE420E">
              <w:t>Державного</w:t>
            </w:r>
            <w:r w:rsidRPr="00FE420E">
              <w:rPr>
                <w:spacing w:val="-1"/>
              </w:rPr>
              <w:t xml:space="preserve"> </w:t>
            </w:r>
            <w:r w:rsidRPr="00FE420E">
              <w:t>реєстру</w:t>
            </w:r>
            <w:r w:rsidRPr="00FE420E">
              <w:rPr>
                <w:spacing w:val="-5"/>
              </w:rPr>
              <w:t xml:space="preserve"> </w:t>
            </w:r>
            <w:r w:rsidRPr="00FE420E">
              <w:t>загальнообов’язкового державного</w:t>
            </w:r>
            <w:r w:rsidRPr="00FE420E">
              <w:rPr>
                <w:spacing w:val="-8"/>
              </w:rPr>
              <w:t xml:space="preserve"> </w:t>
            </w:r>
            <w:r w:rsidRPr="00FE420E">
              <w:t>соціального</w:t>
            </w:r>
            <w:r w:rsidRPr="00FE420E">
              <w:rPr>
                <w:spacing w:val="-9"/>
              </w:rPr>
              <w:t xml:space="preserve"> </w:t>
            </w:r>
            <w:r w:rsidRPr="00FE420E">
              <w:t>страхування</w:t>
            </w:r>
            <w:r w:rsidRPr="00FE420E">
              <w:rPr>
                <w:spacing w:val="-10"/>
              </w:rPr>
              <w:t xml:space="preserve"> </w:t>
            </w:r>
            <w:r w:rsidRPr="00FE420E">
              <w:t>за</w:t>
            </w:r>
            <w:r w:rsidRPr="00FE420E">
              <w:rPr>
                <w:spacing w:val="-12"/>
              </w:rPr>
              <w:t xml:space="preserve"> </w:t>
            </w:r>
            <w:r w:rsidRPr="00FE420E">
              <w:t xml:space="preserve">формою </w:t>
            </w:r>
            <w:r w:rsidRPr="00FE420E">
              <w:rPr>
                <w:spacing w:val="-4"/>
              </w:rPr>
              <w:t>ОК-7</w:t>
            </w:r>
          </w:p>
        </w:tc>
      </w:tr>
      <w:tr w:rsidR="00D51890" w:rsidRPr="00FE420E">
        <w:trPr>
          <w:trHeight w:val="693"/>
        </w:trPr>
        <w:tc>
          <w:tcPr>
            <w:tcW w:w="715" w:type="dxa"/>
          </w:tcPr>
          <w:p w:rsidR="00D51890" w:rsidRPr="00FE420E" w:rsidRDefault="00D51890" w:rsidP="00AB6AE3">
            <w:pPr>
              <w:pStyle w:val="TableParagraph"/>
              <w:ind w:left="0" w:right="1"/>
              <w:rPr>
                <w:spacing w:val="-2"/>
              </w:rPr>
            </w:pPr>
            <w:r w:rsidRPr="00FE420E">
              <w:rPr>
                <w:spacing w:val="-2"/>
              </w:rPr>
              <w:t>12</w:t>
            </w:r>
          </w:p>
        </w:tc>
        <w:tc>
          <w:tcPr>
            <w:tcW w:w="1375" w:type="dxa"/>
          </w:tcPr>
          <w:p w:rsidR="00D51890" w:rsidRPr="00FE420E" w:rsidRDefault="00D51890" w:rsidP="00AB6AE3">
            <w:pPr>
              <w:pStyle w:val="TableParagraph"/>
              <w:ind w:left="0" w:right="1"/>
            </w:pPr>
            <w:r w:rsidRPr="00FE420E">
              <w:rPr>
                <w:spacing w:val="-2"/>
              </w:rPr>
              <w:t>00921</w:t>
            </w:r>
          </w:p>
        </w:tc>
        <w:tc>
          <w:tcPr>
            <w:tcW w:w="7721" w:type="dxa"/>
            <w:gridSpan w:val="4"/>
          </w:tcPr>
          <w:p w:rsidR="00D51890" w:rsidRPr="00FE420E" w:rsidRDefault="00D51890" w:rsidP="00AB6AE3">
            <w:pPr>
              <w:pStyle w:val="TableParagraph"/>
              <w:ind w:left="36" w:right="141"/>
              <w:jc w:val="both"/>
            </w:pPr>
            <w:r w:rsidRPr="00FE420E">
              <w:t>Видача</w:t>
            </w:r>
            <w:r w:rsidRPr="00FE420E">
              <w:rPr>
                <w:spacing w:val="-6"/>
              </w:rPr>
              <w:t xml:space="preserve"> </w:t>
            </w:r>
            <w:r w:rsidRPr="00FE420E">
              <w:t>витягу</w:t>
            </w:r>
            <w:r w:rsidRPr="00FE420E">
              <w:rPr>
                <w:spacing w:val="-9"/>
              </w:rPr>
              <w:t xml:space="preserve"> </w:t>
            </w:r>
            <w:r w:rsidRPr="00FE420E">
              <w:t>з</w:t>
            </w:r>
            <w:r w:rsidRPr="00FE420E">
              <w:rPr>
                <w:spacing w:val="-7"/>
              </w:rPr>
              <w:t xml:space="preserve"> </w:t>
            </w:r>
            <w:r w:rsidRPr="00FE420E">
              <w:t>реєстру</w:t>
            </w:r>
            <w:r w:rsidRPr="00FE420E">
              <w:rPr>
                <w:spacing w:val="-10"/>
              </w:rPr>
              <w:t xml:space="preserve"> </w:t>
            </w:r>
            <w:r w:rsidRPr="00FE420E">
              <w:t>застрахованих</w:t>
            </w:r>
            <w:r w:rsidRPr="00FE420E">
              <w:rPr>
                <w:spacing w:val="-9"/>
              </w:rPr>
              <w:t xml:space="preserve"> </w:t>
            </w:r>
            <w:r w:rsidRPr="00FE420E">
              <w:t>осіб Державного</w:t>
            </w:r>
            <w:r w:rsidRPr="00FE420E">
              <w:rPr>
                <w:spacing w:val="-12"/>
              </w:rPr>
              <w:t xml:space="preserve"> </w:t>
            </w:r>
            <w:r w:rsidRPr="00FE420E">
              <w:t>реєстру</w:t>
            </w:r>
            <w:r w:rsidRPr="00FE420E">
              <w:rPr>
                <w:spacing w:val="-15"/>
              </w:rPr>
              <w:t xml:space="preserve"> </w:t>
            </w:r>
            <w:r w:rsidRPr="00FE420E">
              <w:t>загальнообов’язкового державного соціального страхування</w:t>
            </w:r>
          </w:p>
        </w:tc>
      </w:tr>
      <w:tr w:rsidR="00D51890" w:rsidRPr="00FE420E">
        <w:trPr>
          <w:trHeight w:val="415"/>
        </w:trPr>
        <w:tc>
          <w:tcPr>
            <w:tcW w:w="715" w:type="dxa"/>
          </w:tcPr>
          <w:p w:rsidR="00D51890" w:rsidRPr="00FE420E" w:rsidRDefault="00D51890" w:rsidP="00AB6AE3">
            <w:pPr>
              <w:pStyle w:val="TableParagraph"/>
              <w:spacing w:before="55"/>
              <w:ind w:left="0" w:right="1"/>
              <w:rPr>
                <w:spacing w:val="-2"/>
              </w:rPr>
            </w:pPr>
            <w:r w:rsidRPr="00FE420E">
              <w:rPr>
                <w:spacing w:val="-2"/>
              </w:rPr>
              <w:t>13</w:t>
            </w:r>
          </w:p>
        </w:tc>
        <w:tc>
          <w:tcPr>
            <w:tcW w:w="1375" w:type="dxa"/>
          </w:tcPr>
          <w:p w:rsidR="00D51890" w:rsidRPr="00FE420E" w:rsidRDefault="00D51890" w:rsidP="00AB6AE3">
            <w:pPr>
              <w:pStyle w:val="TableParagraph"/>
              <w:spacing w:before="55"/>
              <w:ind w:left="0" w:right="1"/>
            </w:pPr>
            <w:r w:rsidRPr="00FE420E">
              <w:rPr>
                <w:spacing w:val="-2"/>
              </w:rPr>
              <w:t>00922</w:t>
            </w:r>
          </w:p>
        </w:tc>
        <w:tc>
          <w:tcPr>
            <w:tcW w:w="7721" w:type="dxa"/>
            <w:gridSpan w:val="4"/>
          </w:tcPr>
          <w:p w:rsidR="00D51890" w:rsidRPr="00FE420E" w:rsidRDefault="00D51890" w:rsidP="00AB6AE3">
            <w:pPr>
              <w:pStyle w:val="TableParagraph"/>
              <w:spacing w:before="55"/>
              <w:ind w:left="36" w:right="141"/>
              <w:jc w:val="both"/>
            </w:pPr>
            <w:r w:rsidRPr="00FE420E">
              <w:t>Видача</w:t>
            </w:r>
            <w:r w:rsidRPr="00FE420E">
              <w:rPr>
                <w:spacing w:val="40"/>
              </w:rPr>
              <w:t xml:space="preserve"> </w:t>
            </w:r>
            <w:r w:rsidRPr="00FE420E">
              <w:t>даних</w:t>
            </w:r>
            <w:r w:rsidRPr="00FE420E">
              <w:rPr>
                <w:spacing w:val="40"/>
              </w:rPr>
              <w:t xml:space="preserve"> </w:t>
            </w:r>
            <w:r w:rsidRPr="00FE420E">
              <w:t>про</w:t>
            </w:r>
            <w:r w:rsidRPr="00FE420E">
              <w:rPr>
                <w:spacing w:val="40"/>
              </w:rPr>
              <w:t xml:space="preserve"> </w:t>
            </w:r>
            <w:r w:rsidRPr="00FE420E">
              <w:t>нараховану</w:t>
            </w:r>
            <w:r w:rsidRPr="00FE420E">
              <w:rPr>
                <w:spacing w:val="40"/>
              </w:rPr>
              <w:t xml:space="preserve"> </w:t>
            </w:r>
            <w:r w:rsidRPr="00FE420E">
              <w:t>заробітну</w:t>
            </w:r>
            <w:r w:rsidRPr="00FE420E">
              <w:rPr>
                <w:spacing w:val="40"/>
              </w:rPr>
              <w:t xml:space="preserve"> </w:t>
            </w:r>
            <w:r w:rsidRPr="00FE420E">
              <w:t xml:space="preserve">плату </w:t>
            </w:r>
            <w:r w:rsidRPr="00FE420E">
              <w:rPr>
                <w:spacing w:val="-2"/>
              </w:rPr>
              <w:t>(дохід)</w:t>
            </w:r>
          </w:p>
        </w:tc>
      </w:tr>
      <w:tr w:rsidR="00D51890" w:rsidRPr="00FE420E">
        <w:trPr>
          <w:trHeight w:val="441"/>
        </w:trPr>
        <w:tc>
          <w:tcPr>
            <w:tcW w:w="715" w:type="dxa"/>
          </w:tcPr>
          <w:p w:rsidR="00D51890" w:rsidRPr="00FE420E" w:rsidRDefault="00D51890" w:rsidP="00AB6AE3">
            <w:pPr>
              <w:pStyle w:val="TableParagraph"/>
              <w:ind w:left="0" w:right="1"/>
              <w:rPr>
                <w:spacing w:val="-2"/>
              </w:rPr>
            </w:pPr>
            <w:r w:rsidRPr="00FE420E">
              <w:rPr>
                <w:spacing w:val="-2"/>
              </w:rPr>
              <w:t>14</w:t>
            </w:r>
          </w:p>
        </w:tc>
        <w:tc>
          <w:tcPr>
            <w:tcW w:w="1375" w:type="dxa"/>
          </w:tcPr>
          <w:p w:rsidR="00D51890" w:rsidRPr="00FE420E" w:rsidRDefault="00D51890" w:rsidP="00AB6AE3">
            <w:pPr>
              <w:pStyle w:val="TableParagraph"/>
              <w:ind w:left="0" w:right="1"/>
            </w:pPr>
            <w:r w:rsidRPr="00FE420E">
              <w:rPr>
                <w:spacing w:val="-2"/>
              </w:rPr>
              <w:t>01895</w:t>
            </w:r>
          </w:p>
        </w:tc>
        <w:tc>
          <w:tcPr>
            <w:tcW w:w="7721" w:type="dxa"/>
            <w:gridSpan w:val="4"/>
          </w:tcPr>
          <w:p w:rsidR="00D51890" w:rsidRPr="00FE420E" w:rsidRDefault="00D51890" w:rsidP="00AB6AE3">
            <w:pPr>
              <w:pStyle w:val="TableParagraph"/>
              <w:ind w:left="36" w:right="141"/>
              <w:jc w:val="both"/>
            </w:pPr>
            <w:r w:rsidRPr="00FE420E">
              <w:t>Переоформлення</w:t>
            </w:r>
            <w:r w:rsidRPr="00FE420E">
              <w:rPr>
                <w:spacing w:val="-10"/>
              </w:rPr>
              <w:t xml:space="preserve"> </w:t>
            </w:r>
            <w:r w:rsidRPr="00FE420E">
              <w:t>пенсійного</w:t>
            </w:r>
            <w:r w:rsidRPr="00FE420E">
              <w:rPr>
                <w:spacing w:val="-10"/>
              </w:rPr>
              <w:t xml:space="preserve"> </w:t>
            </w:r>
            <w:r w:rsidRPr="00FE420E">
              <w:rPr>
                <w:spacing w:val="-2"/>
              </w:rPr>
              <w:t>посвідчення</w:t>
            </w:r>
          </w:p>
        </w:tc>
      </w:tr>
      <w:tr w:rsidR="00D51890" w:rsidRPr="00FE420E">
        <w:trPr>
          <w:trHeight w:val="441"/>
        </w:trPr>
        <w:tc>
          <w:tcPr>
            <w:tcW w:w="715" w:type="dxa"/>
          </w:tcPr>
          <w:p w:rsidR="00D51890" w:rsidRPr="00FE420E" w:rsidRDefault="00D51890" w:rsidP="00AB6AE3">
            <w:pPr>
              <w:pStyle w:val="TableParagraph"/>
              <w:ind w:left="0" w:right="1"/>
              <w:rPr>
                <w:spacing w:val="-2"/>
              </w:rPr>
            </w:pPr>
            <w:r w:rsidRPr="00FE420E">
              <w:rPr>
                <w:spacing w:val="-2"/>
              </w:rPr>
              <w:t>15</w:t>
            </w:r>
          </w:p>
        </w:tc>
        <w:tc>
          <w:tcPr>
            <w:tcW w:w="1375" w:type="dxa"/>
          </w:tcPr>
          <w:p w:rsidR="00D51890" w:rsidRPr="00FE420E" w:rsidRDefault="00D51890" w:rsidP="00AB6AE3">
            <w:pPr>
              <w:pStyle w:val="TableParagraph"/>
              <w:ind w:left="0" w:right="1"/>
            </w:pPr>
            <w:r w:rsidRPr="00FE420E">
              <w:rPr>
                <w:spacing w:val="-2"/>
              </w:rPr>
              <w:t>02268</w:t>
            </w:r>
          </w:p>
        </w:tc>
        <w:tc>
          <w:tcPr>
            <w:tcW w:w="7721" w:type="dxa"/>
            <w:gridSpan w:val="4"/>
          </w:tcPr>
          <w:p w:rsidR="00D51890" w:rsidRPr="00FE420E" w:rsidRDefault="00D51890" w:rsidP="00AB6AE3">
            <w:pPr>
              <w:pStyle w:val="TableParagraph"/>
              <w:ind w:left="36" w:right="141"/>
              <w:jc w:val="both"/>
            </w:pPr>
            <w:r w:rsidRPr="00FE420E">
              <w:t>Надання</w:t>
            </w:r>
            <w:r w:rsidRPr="00FE420E">
              <w:rPr>
                <w:spacing w:val="-8"/>
              </w:rPr>
              <w:t xml:space="preserve"> </w:t>
            </w:r>
            <w:r w:rsidRPr="00FE420E">
              <w:t>інформації</w:t>
            </w:r>
            <w:r w:rsidRPr="00FE420E">
              <w:rPr>
                <w:spacing w:val="-6"/>
              </w:rPr>
              <w:t xml:space="preserve"> </w:t>
            </w:r>
            <w:r w:rsidRPr="00FE420E">
              <w:t>з</w:t>
            </w:r>
            <w:r w:rsidRPr="00FE420E">
              <w:rPr>
                <w:spacing w:val="-6"/>
              </w:rPr>
              <w:t xml:space="preserve"> </w:t>
            </w:r>
            <w:r w:rsidRPr="00FE420E">
              <w:t>пенсійної</w:t>
            </w:r>
            <w:r w:rsidRPr="00FE420E">
              <w:rPr>
                <w:spacing w:val="-3"/>
              </w:rPr>
              <w:t xml:space="preserve"> </w:t>
            </w:r>
            <w:r w:rsidRPr="00FE420E">
              <w:rPr>
                <w:spacing w:val="-2"/>
              </w:rPr>
              <w:t>справи</w:t>
            </w:r>
          </w:p>
        </w:tc>
      </w:tr>
      <w:tr w:rsidR="00D51890" w:rsidRPr="00FE420E">
        <w:trPr>
          <w:trHeight w:val="763"/>
        </w:trPr>
        <w:tc>
          <w:tcPr>
            <w:tcW w:w="715" w:type="dxa"/>
          </w:tcPr>
          <w:p w:rsidR="00D51890" w:rsidRPr="00FE420E" w:rsidRDefault="00D51890" w:rsidP="00AB6AE3">
            <w:pPr>
              <w:pStyle w:val="TableParagraph"/>
              <w:ind w:left="0" w:right="1"/>
              <w:rPr>
                <w:spacing w:val="-2"/>
              </w:rPr>
            </w:pPr>
            <w:r w:rsidRPr="00FE420E">
              <w:rPr>
                <w:spacing w:val="-2"/>
              </w:rPr>
              <w:t>16</w:t>
            </w:r>
          </w:p>
        </w:tc>
        <w:tc>
          <w:tcPr>
            <w:tcW w:w="1375" w:type="dxa"/>
          </w:tcPr>
          <w:p w:rsidR="00D51890" w:rsidRPr="00FE420E" w:rsidRDefault="00D51890" w:rsidP="00AB6AE3">
            <w:pPr>
              <w:pStyle w:val="TableParagraph"/>
              <w:ind w:left="0" w:right="1"/>
            </w:pPr>
            <w:r w:rsidRPr="00FE420E">
              <w:rPr>
                <w:spacing w:val="-2"/>
              </w:rPr>
              <w:t>02330</w:t>
            </w:r>
          </w:p>
        </w:tc>
        <w:tc>
          <w:tcPr>
            <w:tcW w:w="7721" w:type="dxa"/>
            <w:gridSpan w:val="4"/>
          </w:tcPr>
          <w:p w:rsidR="00D51890" w:rsidRPr="00FE420E" w:rsidRDefault="00D51890" w:rsidP="00AB6AE3">
            <w:pPr>
              <w:pStyle w:val="TableParagraph"/>
              <w:ind w:left="36" w:right="141"/>
              <w:jc w:val="both"/>
            </w:pPr>
            <w:r w:rsidRPr="00FE420E">
              <w:rPr>
                <w:spacing w:val="-2"/>
              </w:rPr>
              <w:t>Надання</w:t>
            </w:r>
            <w:r w:rsidRPr="00FE420E">
              <w:tab/>
            </w:r>
            <w:r w:rsidRPr="00FE420E">
              <w:rPr>
                <w:spacing w:val="-2"/>
              </w:rPr>
              <w:t>інформації</w:t>
            </w:r>
            <w:r w:rsidRPr="00FE420E">
              <w:tab/>
            </w:r>
            <w:r w:rsidRPr="00FE420E">
              <w:rPr>
                <w:spacing w:val="-4"/>
              </w:rPr>
              <w:t>щодо</w:t>
            </w:r>
            <w:r w:rsidRPr="00FE420E">
              <w:tab/>
            </w:r>
            <w:r w:rsidRPr="00FE420E">
              <w:rPr>
                <w:spacing w:val="-2"/>
              </w:rPr>
              <w:t>розрахунків</w:t>
            </w:r>
            <w:r w:rsidRPr="00FE420E">
              <w:tab/>
            </w:r>
            <w:r w:rsidRPr="00FE420E">
              <w:rPr>
                <w:spacing w:val="-6"/>
              </w:rPr>
              <w:t xml:space="preserve">та </w:t>
            </w:r>
            <w:r w:rsidRPr="00FE420E">
              <w:t>платежів до Пенсійного фонду України</w:t>
            </w:r>
          </w:p>
        </w:tc>
      </w:tr>
      <w:tr w:rsidR="00D51890" w:rsidRPr="00FE420E">
        <w:trPr>
          <w:trHeight w:val="443"/>
        </w:trPr>
        <w:tc>
          <w:tcPr>
            <w:tcW w:w="9811" w:type="dxa"/>
            <w:gridSpan w:val="6"/>
          </w:tcPr>
          <w:p w:rsidR="00D51890" w:rsidRPr="00FE420E" w:rsidRDefault="00D51890" w:rsidP="00AB6AE3">
            <w:pPr>
              <w:pStyle w:val="TableParagraph"/>
              <w:spacing w:before="0"/>
              <w:ind w:left="0" w:right="141"/>
            </w:pPr>
          </w:p>
          <w:p w:rsidR="00D51890" w:rsidRPr="00FE420E" w:rsidRDefault="00D51890" w:rsidP="00AB6AE3">
            <w:pPr>
              <w:pStyle w:val="TableParagraph"/>
              <w:spacing w:before="0"/>
              <w:ind w:left="0" w:right="141"/>
            </w:pPr>
            <w:r w:rsidRPr="00FE420E">
              <w:t>Категорія</w:t>
            </w:r>
            <w:r w:rsidRPr="00FE420E">
              <w:rPr>
                <w:spacing w:val="62"/>
              </w:rPr>
              <w:t xml:space="preserve"> </w:t>
            </w:r>
            <w:r w:rsidRPr="00FE420E">
              <w:t>“Ветерани</w:t>
            </w:r>
            <w:r w:rsidRPr="00FE420E">
              <w:rPr>
                <w:spacing w:val="-4"/>
              </w:rPr>
              <w:t xml:space="preserve"> </w:t>
            </w:r>
            <w:r w:rsidRPr="00FE420E">
              <w:t>війни</w:t>
            </w:r>
            <w:r w:rsidRPr="00FE420E">
              <w:rPr>
                <w:spacing w:val="-3"/>
              </w:rPr>
              <w:t xml:space="preserve"> </w:t>
            </w:r>
            <w:r w:rsidRPr="00FE420E">
              <w:t>та</w:t>
            </w:r>
            <w:r w:rsidRPr="00FE420E">
              <w:rPr>
                <w:spacing w:val="-4"/>
              </w:rPr>
              <w:t xml:space="preserve"> </w:t>
            </w:r>
            <w:r w:rsidRPr="00FE420E">
              <w:t>члени</w:t>
            </w:r>
            <w:r w:rsidRPr="00FE420E">
              <w:rPr>
                <w:spacing w:val="-4"/>
              </w:rPr>
              <w:t xml:space="preserve"> </w:t>
            </w:r>
            <w:r w:rsidRPr="00FE420E">
              <w:t>їх</w:t>
            </w:r>
            <w:r w:rsidRPr="00FE420E">
              <w:rPr>
                <w:spacing w:val="-6"/>
              </w:rPr>
              <w:t xml:space="preserve"> </w:t>
            </w:r>
            <w:r w:rsidRPr="00FE420E">
              <w:rPr>
                <w:spacing w:val="-2"/>
              </w:rPr>
              <w:t>родин”</w:t>
            </w:r>
          </w:p>
        </w:tc>
      </w:tr>
      <w:tr w:rsidR="00D51890" w:rsidRPr="00FE420E">
        <w:trPr>
          <w:trHeight w:val="481"/>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pPr>
            <w:r w:rsidRPr="00FE420E">
              <w:rPr>
                <w:spacing w:val="-2"/>
              </w:rPr>
              <w:t>02266</w:t>
            </w:r>
          </w:p>
        </w:tc>
        <w:tc>
          <w:tcPr>
            <w:tcW w:w="7721" w:type="dxa"/>
            <w:gridSpan w:val="4"/>
          </w:tcPr>
          <w:p w:rsidR="00D51890" w:rsidRPr="00FE420E" w:rsidRDefault="00D51890" w:rsidP="00AB6AE3">
            <w:pPr>
              <w:pStyle w:val="TableParagraph"/>
              <w:spacing w:before="55"/>
              <w:ind w:left="36" w:right="141"/>
              <w:jc w:val="both"/>
            </w:pPr>
            <w:r w:rsidRPr="00FE420E">
              <w:t>Надання</w:t>
            </w:r>
            <w:r w:rsidRPr="00FE420E">
              <w:rPr>
                <w:spacing w:val="-10"/>
              </w:rPr>
              <w:t xml:space="preserve"> </w:t>
            </w:r>
            <w:r w:rsidRPr="00FE420E">
              <w:t>відомостей</w:t>
            </w:r>
            <w:r w:rsidRPr="00FE420E">
              <w:rPr>
                <w:spacing w:val="-10"/>
              </w:rPr>
              <w:t xml:space="preserve"> </w:t>
            </w:r>
            <w:r w:rsidRPr="00FE420E">
              <w:t>з</w:t>
            </w:r>
            <w:r w:rsidRPr="00FE420E">
              <w:rPr>
                <w:spacing w:val="-10"/>
              </w:rPr>
              <w:t xml:space="preserve"> </w:t>
            </w:r>
            <w:r w:rsidRPr="00FE420E">
              <w:t>Єдиного</w:t>
            </w:r>
            <w:r w:rsidRPr="00FE420E">
              <w:rPr>
                <w:spacing w:val="-9"/>
              </w:rPr>
              <w:t xml:space="preserve"> </w:t>
            </w:r>
            <w:r w:rsidRPr="00FE420E">
              <w:t>державного реєстру ветеранів війни</w:t>
            </w:r>
          </w:p>
        </w:tc>
      </w:tr>
      <w:tr w:rsidR="00D51890" w:rsidRPr="00FE420E">
        <w:trPr>
          <w:trHeight w:val="370"/>
        </w:trPr>
        <w:tc>
          <w:tcPr>
            <w:tcW w:w="715" w:type="dxa"/>
          </w:tcPr>
          <w:p w:rsidR="00D51890" w:rsidRPr="00FE420E" w:rsidRDefault="00D51890" w:rsidP="00AB6AE3">
            <w:pPr>
              <w:pStyle w:val="TableParagraph"/>
              <w:spacing w:before="114"/>
              <w:ind w:left="0" w:right="1"/>
              <w:rPr>
                <w:spacing w:val="-2"/>
              </w:rPr>
            </w:pPr>
            <w:r w:rsidRPr="00FE420E">
              <w:rPr>
                <w:spacing w:val="-2"/>
              </w:rPr>
              <w:t>2</w:t>
            </w:r>
          </w:p>
        </w:tc>
        <w:tc>
          <w:tcPr>
            <w:tcW w:w="1375" w:type="dxa"/>
          </w:tcPr>
          <w:p w:rsidR="00D51890" w:rsidRPr="00FE420E" w:rsidRDefault="00D51890" w:rsidP="00AB6AE3">
            <w:pPr>
              <w:pStyle w:val="TableParagraph"/>
              <w:spacing w:before="114"/>
              <w:ind w:left="0" w:right="1"/>
            </w:pPr>
            <w:r w:rsidRPr="00FE420E">
              <w:rPr>
                <w:spacing w:val="-2"/>
              </w:rPr>
              <w:t>02596</w:t>
            </w:r>
          </w:p>
        </w:tc>
        <w:tc>
          <w:tcPr>
            <w:tcW w:w="7721" w:type="dxa"/>
            <w:gridSpan w:val="4"/>
          </w:tcPr>
          <w:p w:rsidR="00D51890" w:rsidRPr="00FE420E" w:rsidRDefault="00D51890" w:rsidP="00AB6AE3">
            <w:pPr>
              <w:pStyle w:val="TableParagraph"/>
              <w:spacing w:before="0"/>
              <w:ind w:left="36" w:right="141"/>
              <w:jc w:val="both"/>
            </w:pPr>
            <w:r w:rsidRPr="00FE420E">
              <w:t>Видача</w:t>
            </w:r>
            <w:r w:rsidRPr="00FE420E">
              <w:rPr>
                <w:spacing w:val="-12"/>
              </w:rPr>
              <w:t xml:space="preserve"> </w:t>
            </w:r>
            <w:r w:rsidRPr="00FE420E">
              <w:t>посвідчення</w:t>
            </w:r>
            <w:r w:rsidRPr="00FE420E">
              <w:rPr>
                <w:spacing w:val="-11"/>
              </w:rPr>
              <w:t xml:space="preserve"> </w:t>
            </w:r>
            <w:r w:rsidRPr="00FE420E">
              <w:t>особи</w:t>
            </w:r>
            <w:r w:rsidRPr="00FE420E">
              <w:rPr>
                <w:spacing w:val="-9"/>
              </w:rPr>
              <w:t xml:space="preserve"> </w:t>
            </w:r>
            <w:r w:rsidRPr="00FE420E">
              <w:t>з</w:t>
            </w:r>
            <w:r w:rsidRPr="00FE420E">
              <w:rPr>
                <w:spacing w:val="-10"/>
              </w:rPr>
              <w:t xml:space="preserve"> </w:t>
            </w:r>
            <w:r w:rsidRPr="00FE420E">
              <w:t>інвалідністю внаслідок війни</w:t>
            </w:r>
          </w:p>
        </w:tc>
      </w:tr>
      <w:tr w:rsidR="00D51890" w:rsidRPr="00FE420E">
        <w:trPr>
          <w:trHeight w:val="345"/>
        </w:trPr>
        <w:tc>
          <w:tcPr>
            <w:tcW w:w="715" w:type="dxa"/>
          </w:tcPr>
          <w:p w:rsidR="00D51890" w:rsidRPr="00FE420E" w:rsidRDefault="00D51890" w:rsidP="00AB6AE3">
            <w:pPr>
              <w:pStyle w:val="TableParagraph"/>
              <w:spacing w:before="103"/>
              <w:ind w:left="0" w:right="1"/>
              <w:rPr>
                <w:spacing w:val="-2"/>
              </w:rPr>
            </w:pPr>
            <w:r w:rsidRPr="00FE420E">
              <w:rPr>
                <w:spacing w:val="-2"/>
              </w:rPr>
              <w:t>3</w:t>
            </w:r>
          </w:p>
        </w:tc>
        <w:tc>
          <w:tcPr>
            <w:tcW w:w="1375" w:type="dxa"/>
          </w:tcPr>
          <w:p w:rsidR="00D51890" w:rsidRPr="00FE420E" w:rsidRDefault="00D51890" w:rsidP="00AB6AE3">
            <w:pPr>
              <w:pStyle w:val="TableParagraph"/>
              <w:spacing w:before="103"/>
              <w:ind w:left="0" w:right="1"/>
            </w:pPr>
            <w:r w:rsidRPr="00FE420E">
              <w:rPr>
                <w:spacing w:val="-2"/>
              </w:rPr>
              <w:t>02597</w:t>
            </w:r>
          </w:p>
        </w:tc>
        <w:tc>
          <w:tcPr>
            <w:tcW w:w="7721" w:type="dxa"/>
            <w:gridSpan w:val="4"/>
          </w:tcPr>
          <w:p w:rsidR="00D51890" w:rsidRPr="00FE420E" w:rsidRDefault="00D51890" w:rsidP="00AB6AE3">
            <w:pPr>
              <w:pStyle w:val="TableParagraph"/>
              <w:spacing w:before="0"/>
              <w:ind w:left="36" w:right="141"/>
              <w:jc w:val="both"/>
            </w:pPr>
            <w:r w:rsidRPr="00FE420E">
              <w:t>Встановлення</w:t>
            </w:r>
            <w:r w:rsidRPr="00FE420E">
              <w:rPr>
                <w:spacing w:val="-9"/>
              </w:rPr>
              <w:t xml:space="preserve"> </w:t>
            </w:r>
            <w:r w:rsidRPr="00FE420E">
              <w:t>статусу</w:t>
            </w:r>
            <w:r w:rsidRPr="00FE420E">
              <w:rPr>
                <w:spacing w:val="-12"/>
              </w:rPr>
              <w:t xml:space="preserve"> </w:t>
            </w:r>
            <w:r w:rsidRPr="00FE420E">
              <w:t>члена</w:t>
            </w:r>
            <w:r w:rsidRPr="00FE420E">
              <w:rPr>
                <w:spacing w:val="-9"/>
              </w:rPr>
              <w:t xml:space="preserve"> </w:t>
            </w:r>
            <w:r w:rsidRPr="00FE420E">
              <w:t>сім’ї</w:t>
            </w:r>
            <w:r w:rsidRPr="00FE420E">
              <w:rPr>
                <w:spacing w:val="-8"/>
              </w:rPr>
              <w:t xml:space="preserve"> </w:t>
            </w:r>
            <w:r w:rsidRPr="00FE420E">
              <w:t>загиблого (померлого) ветерана війни</w:t>
            </w:r>
          </w:p>
        </w:tc>
      </w:tr>
      <w:tr w:rsidR="00D51890" w:rsidRPr="00FE420E">
        <w:trPr>
          <w:trHeight w:val="308"/>
        </w:trPr>
        <w:tc>
          <w:tcPr>
            <w:tcW w:w="715" w:type="dxa"/>
          </w:tcPr>
          <w:p w:rsidR="00D51890" w:rsidRPr="00FE420E" w:rsidRDefault="00D51890" w:rsidP="00AB6AE3">
            <w:pPr>
              <w:pStyle w:val="TableParagraph"/>
              <w:spacing w:before="114"/>
              <w:ind w:left="0" w:right="1"/>
              <w:rPr>
                <w:spacing w:val="-2"/>
              </w:rPr>
            </w:pPr>
            <w:r w:rsidRPr="00FE420E">
              <w:rPr>
                <w:spacing w:val="-2"/>
              </w:rPr>
              <w:t>4</w:t>
            </w:r>
          </w:p>
        </w:tc>
        <w:tc>
          <w:tcPr>
            <w:tcW w:w="1375" w:type="dxa"/>
          </w:tcPr>
          <w:p w:rsidR="00D51890" w:rsidRPr="00FE420E" w:rsidRDefault="00D51890" w:rsidP="00AB6AE3">
            <w:pPr>
              <w:pStyle w:val="TableParagraph"/>
              <w:spacing w:before="114"/>
              <w:ind w:left="0" w:right="1"/>
            </w:pPr>
            <w:r w:rsidRPr="00FE420E">
              <w:rPr>
                <w:spacing w:val="-2"/>
              </w:rPr>
              <w:t>02598</w:t>
            </w:r>
          </w:p>
        </w:tc>
        <w:tc>
          <w:tcPr>
            <w:tcW w:w="7721" w:type="dxa"/>
            <w:gridSpan w:val="4"/>
          </w:tcPr>
          <w:p w:rsidR="00D51890" w:rsidRPr="00FE420E" w:rsidRDefault="00D51890" w:rsidP="00AB6AE3">
            <w:pPr>
              <w:pStyle w:val="TableParagraph"/>
              <w:spacing w:before="0"/>
              <w:ind w:left="36" w:right="141"/>
              <w:jc w:val="both"/>
            </w:pPr>
            <w:r w:rsidRPr="00FE420E">
              <w:t>Продовження</w:t>
            </w:r>
            <w:r w:rsidRPr="00FE420E">
              <w:rPr>
                <w:spacing w:val="-7"/>
              </w:rPr>
              <w:t xml:space="preserve"> </w:t>
            </w:r>
            <w:r w:rsidRPr="00FE420E">
              <w:t>строку</w:t>
            </w:r>
            <w:r w:rsidRPr="00FE420E">
              <w:rPr>
                <w:spacing w:val="-8"/>
              </w:rPr>
              <w:t xml:space="preserve"> </w:t>
            </w:r>
            <w:r w:rsidRPr="00FE420E">
              <w:t>дії</w:t>
            </w:r>
            <w:r w:rsidRPr="00FE420E">
              <w:rPr>
                <w:spacing w:val="-7"/>
              </w:rPr>
              <w:t xml:space="preserve"> </w:t>
            </w:r>
            <w:r w:rsidRPr="00FE420E">
              <w:t>посвідчення</w:t>
            </w:r>
            <w:r w:rsidRPr="00FE420E">
              <w:rPr>
                <w:spacing w:val="-7"/>
              </w:rPr>
              <w:t xml:space="preserve"> </w:t>
            </w:r>
            <w:r w:rsidRPr="00FE420E">
              <w:t>особи</w:t>
            </w:r>
            <w:r w:rsidRPr="00FE420E">
              <w:rPr>
                <w:spacing w:val="-6"/>
              </w:rPr>
              <w:t xml:space="preserve"> </w:t>
            </w:r>
            <w:r w:rsidRPr="00FE420E">
              <w:t>з інвалідністю внаслідок війни</w:t>
            </w:r>
          </w:p>
        </w:tc>
      </w:tr>
      <w:tr w:rsidR="00D51890" w:rsidRPr="00FE420E">
        <w:trPr>
          <w:trHeight w:val="603"/>
        </w:trPr>
        <w:tc>
          <w:tcPr>
            <w:tcW w:w="715" w:type="dxa"/>
          </w:tcPr>
          <w:p w:rsidR="00D51890" w:rsidRPr="00FE420E" w:rsidRDefault="00D51890" w:rsidP="00AB6AE3">
            <w:pPr>
              <w:pStyle w:val="TableParagraph"/>
              <w:spacing w:before="115"/>
              <w:ind w:left="0" w:right="1"/>
              <w:rPr>
                <w:spacing w:val="-2"/>
              </w:rPr>
            </w:pPr>
            <w:r w:rsidRPr="00FE420E">
              <w:rPr>
                <w:spacing w:val="-2"/>
              </w:rPr>
              <w:t>5</w:t>
            </w:r>
          </w:p>
        </w:tc>
        <w:tc>
          <w:tcPr>
            <w:tcW w:w="1375" w:type="dxa"/>
          </w:tcPr>
          <w:p w:rsidR="00D51890" w:rsidRPr="00FE420E" w:rsidRDefault="00D51890" w:rsidP="00AB6AE3">
            <w:pPr>
              <w:pStyle w:val="TableParagraph"/>
              <w:spacing w:before="115"/>
              <w:ind w:left="0" w:right="1"/>
            </w:pPr>
            <w:r w:rsidRPr="00FE420E">
              <w:rPr>
                <w:spacing w:val="-2"/>
              </w:rPr>
              <w:t>02599</w:t>
            </w:r>
          </w:p>
        </w:tc>
        <w:tc>
          <w:tcPr>
            <w:tcW w:w="7721" w:type="dxa"/>
            <w:gridSpan w:val="4"/>
          </w:tcPr>
          <w:p w:rsidR="00D51890" w:rsidRPr="00FE420E" w:rsidRDefault="00D51890" w:rsidP="00AB6AE3">
            <w:pPr>
              <w:pStyle w:val="TableParagraph"/>
              <w:spacing w:before="115"/>
              <w:ind w:right="141"/>
              <w:jc w:val="both"/>
            </w:pPr>
            <w:r w:rsidRPr="00FE420E">
              <w:t>Видача</w:t>
            </w:r>
            <w:r w:rsidRPr="00FE420E">
              <w:rPr>
                <w:spacing w:val="-11"/>
              </w:rPr>
              <w:t xml:space="preserve"> </w:t>
            </w:r>
            <w:r w:rsidRPr="00FE420E">
              <w:t>посвідчення</w:t>
            </w:r>
            <w:r w:rsidRPr="00FE420E">
              <w:rPr>
                <w:spacing w:val="-11"/>
              </w:rPr>
              <w:t xml:space="preserve"> </w:t>
            </w:r>
            <w:r w:rsidRPr="00FE420E">
              <w:t>члена</w:t>
            </w:r>
            <w:r w:rsidRPr="00FE420E">
              <w:rPr>
                <w:spacing w:val="-9"/>
              </w:rPr>
              <w:t xml:space="preserve"> </w:t>
            </w:r>
            <w:r w:rsidRPr="00FE420E">
              <w:t>сім’ї</w:t>
            </w:r>
            <w:r w:rsidRPr="00FE420E">
              <w:rPr>
                <w:spacing w:val="-8"/>
              </w:rPr>
              <w:t xml:space="preserve"> </w:t>
            </w:r>
            <w:r w:rsidRPr="00FE420E">
              <w:t>загиблого (померлого)</w:t>
            </w:r>
            <w:r w:rsidRPr="00FE420E">
              <w:rPr>
                <w:spacing w:val="-6"/>
              </w:rPr>
              <w:t xml:space="preserve"> </w:t>
            </w:r>
            <w:r w:rsidRPr="00FE420E">
              <w:t>ветерана</w:t>
            </w:r>
            <w:r w:rsidRPr="00FE420E">
              <w:rPr>
                <w:spacing w:val="-5"/>
              </w:rPr>
              <w:t xml:space="preserve"> </w:t>
            </w:r>
            <w:r w:rsidRPr="00FE420E">
              <w:t>війни</w:t>
            </w:r>
            <w:r w:rsidRPr="00FE420E">
              <w:rPr>
                <w:spacing w:val="-6"/>
              </w:rPr>
              <w:t xml:space="preserve"> </w:t>
            </w:r>
            <w:r w:rsidRPr="00FE420E">
              <w:t>та</w:t>
            </w:r>
            <w:r w:rsidRPr="00FE420E">
              <w:rPr>
                <w:spacing w:val="-5"/>
              </w:rPr>
              <w:t xml:space="preserve"> </w:t>
            </w:r>
            <w:r w:rsidRPr="00FE420E">
              <w:t>члена</w:t>
            </w:r>
            <w:r w:rsidRPr="00FE420E">
              <w:rPr>
                <w:spacing w:val="-5"/>
              </w:rPr>
              <w:t xml:space="preserve"> </w:t>
            </w:r>
            <w:r w:rsidRPr="00FE420E">
              <w:rPr>
                <w:spacing w:val="-4"/>
              </w:rPr>
              <w:t>сім’ї</w:t>
            </w:r>
            <w:r w:rsidRPr="00FE420E">
              <w:t xml:space="preserve"> загиблого</w:t>
            </w:r>
            <w:r w:rsidRPr="00FE420E">
              <w:rPr>
                <w:spacing w:val="-9"/>
              </w:rPr>
              <w:t xml:space="preserve"> </w:t>
            </w:r>
            <w:r w:rsidRPr="00FE420E">
              <w:t>(померлого)</w:t>
            </w:r>
            <w:r w:rsidRPr="00FE420E">
              <w:rPr>
                <w:spacing w:val="-10"/>
              </w:rPr>
              <w:t xml:space="preserve"> </w:t>
            </w:r>
            <w:r w:rsidRPr="00FE420E">
              <w:t>Захисника</w:t>
            </w:r>
            <w:r w:rsidRPr="00FE420E">
              <w:rPr>
                <w:spacing w:val="-10"/>
              </w:rPr>
              <w:t xml:space="preserve"> </w:t>
            </w:r>
            <w:r w:rsidRPr="00FE420E">
              <w:t>чи</w:t>
            </w:r>
            <w:r w:rsidRPr="00FE420E">
              <w:rPr>
                <w:spacing w:val="-13"/>
              </w:rPr>
              <w:t xml:space="preserve"> </w:t>
            </w:r>
            <w:r w:rsidRPr="00FE420E">
              <w:t xml:space="preserve">Захисниці </w:t>
            </w:r>
            <w:r w:rsidRPr="00FE420E">
              <w:rPr>
                <w:spacing w:val="-2"/>
              </w:rPr>
              <w:t>України</w:t>
            </w:r>
          </w:p>
        </w:tc>
      </w:tr>
      <w:tr w:rsidR="00D51890" w:rsidRPr="00FE420E">
        <w:trPr>
          <w:trHeight w:val="908"/>
        </w:trPr>
        <w:tc>
          <w:tcPr>
            <w:tcW w:w="715" w:type="dxa"/>
          </w:tcPr>
          <w:p w:rsidR="00D51890" w:rsidRPr="00FE420E" w:rsidRDefault="00D51890" w:rsidP="00AB6AE3">
            <w:pPr>
              <w:pStyle w:val="TableParagraph"/>
              <w:spacing w:before="114"/>
              <w:ind w:left="0" w:right="1"/>
              <w:rPr>
                <w:spacing w:val="-2"/>
              </w:rPr>
            </w:pPr>
            <w:r w:rsidRPr="00FE420E">
              <w:rPr>
                <w:spacing w:val="-2"/>
              </w:rPr>
              <w:t>6</w:t>
            </w:r>
          </w:p>
        </w:tc>
        <w:tc>
          <w:tcPr>
            <w:tcW w:w="1375" w:type="dxa"/>
          </w:tcPr>
          <w:p w:rsidR="00D51890" w:rsidRPr="00FE420E" w:rsidRDefault="00D51890" w:rsidP="00AB6AE3">
            <w:pPr>
              <w:pStyle w:val="TableParagraph"/>
              <w:spacing w:before="114"/>
              <w:ind w:left="0" w:right="1"/>
            </w:pPr>
            <w:r w:rsidRPr="00FE420E">
              <w:rPr>
                <w:spacing w:val="-2"/>
              </w:rPr>
              <w:t>02600</w:t>
            </w:r>
          </w:p>
        </w:tc>
        <w:tc>
          <w:tcPr>
            <w:tcW w:w="7721" w:type="dxa"/>
            <w:gridSpan w:val="4"/>
          </w:tcPr>
          <w:p w:rsidR="00D51890" w:rsidRPr="00FE420E" w:rsidRDefault="00D51890" w:rsidP="00AB6AE3">
            <w:pPr>
              <w:pStyle w:val="TableParagraph"/>
              <w:spacing w:before="114"/>
              <w:ind w:right="141"/>
              <w:jc w:val="both"/>
            </w:pPr>
            <w:r w:rsidRPr="00FE420E">
              <w:t>Продовження</w:t>
            </w:r>
            <w:r w:rsidRPr="00FE420E">
              <w:rPr>
                <w:spacing w:val="-7"/>
              </w:rPr>
              <w:t xml:space="preserve"> </w:t>
            </w:r>
            <w:r w:rsidRPr="00FE420E">
              <w:t>строку</w:t>
            </w:r>
            <w:r w:rsidRPr="00FE420E">
              <w:rPr>
                <w:spacing w:val="-8"/>
              </w:rPr>
              <w:t xml:space="preserve"> </w:t>
            </w:r>
            <w:r w:rsidRPr="00FE420E">
              <w:t>дії</w:t>
            </w:r>
            <w:r w:rsidRPr="00FE420E">
              <w:rPr>
                <w:spacing w:val="-9"/>
              </w:rPr>
              <w:t xml:space="preserve"> </w:t>
            </w:r>
            <w:r w:rsidRPr="00FE420E">
              <w:t>посвідчення</w:t>
            </w:r>
            <w:r w:rsidRPr="00FE420E">
              <w:rPr>
                <w:spacing w:val="-7"/>
              </w:rPr>
              <w:t xml:space="preserve"> </w:t>
            </w:r>
            <w:r w:rsidRPr="00FE420E">
              <w:t>члена</w:t>
            </w:r>
            <w:r w:rsidRPr="00FE420E">
              <w:rPr>
                <w:spacing w:val="-7"/>
              </w:rPr>
              <w:t xml:space="preserve"> </w:t>
            </w:r>
            <w:r w:rsidRPr="00FE420E">
              <w:t>сім’ї загиблого (померлого) ветерана війни та члена сім’ї загиблого (померлого) Захисника чи Захисниці</w:t>
            </w:r>
            <w:r w:rsidRPr="00FE420E">
              <w:rPr>
                <w:spacing w:val="-9"/>
              </w:rPr>
              <w:t xml:space="preserve"> </w:t>
            </w:r>
            <w:r w:rsidRPr="00FE420E">
              <w:rPr>
                <w:spacing w:val="-2"/>
              </w:rPr>
              <w:t>України</w:t>
            </w:r>
          </w:p>
        </w:tc>
      </w:tr>
      <w:tr w:rsidR="00D51890" w:rsidRPr="00FE420E">
        <w:trPr>
          <w:trHeight w:val="2112"/>
        </w:trPr>
        <w:tc>
          <w:tcPr>
            <w:tcW w:w="715" w:type="dxa"/>
          </w:tcPr>
          <w:p w:rsidR="00D51890" w:rsidRPr="00FE420E" w:rsidRDefault="00D51890" w:rsidP="00AB6AE3">
            <w:pPr>
              <w:pStyle w:val="TableParagraph"/>
              <w:spacing w:before="114"/>
              <w:ind w:left="0" w:right="1"/>
              <w:rPr>
                <w:spacing w:val="-2"/>
              </w:rPr>
            </w:pPr>
            <w:r w:rsidRPr="00FE420E">
              <w:rPr>
                <w:spacing w:val="-2"/>
              </w:rPr>
              <w:t>7</w:t>
            </w:r>
          </w:p>
        </w:tc>
        <w:tc>
          <w:tcPr>
            <w:tcW w:w="1375" w:type="dxa"/>
          </w:tcPr>
          <w:p w:rsidR="00D51890" w:rsidRPr="00FE420E" w:rsidRDefault="00D51890" w:rsidP="00AB6AE3">
            <w:pPr>
              <w:pStyle w:val="TableParagraph"/>
              <w:spacing w:before="114"/>
              <w:ind w:left="0" w:right="1"/>
            </w:pPr>
            <w:r w:rsidRPr="00FE420E">
              <w:rPr>
                <w:spacing w:val="-2"/>
              </w:rPr>
              <w:t>02545</w:t>
            </w:r>
          </w:p>
        </w:tc>
        <w:tc>
          <w:tcPr>
            <w:tcW w:w="7721" w:type="dxa"/>
            <w:gridSpan w:val="4"/>
          </w:tcPr>
          <w:p w:rsidR="00D51890" w:rsidRPr="00FE420E" w:rsidRDefault="00D51890" w:rsidP="00AB6AE3">
            <w:pPr>
              <w:pStyle w:val="TableParagraph"/>
              <w:spacing w:before="114"/>
              <w:ind w:right="141"/>
              <w:jc w:val="both"/>
            </w:pPr>
            <w:r w:rsidRPr="00FE420E">
              <w:t>Встановлення</w:t>
            </w:r>
            <w:r w:rsidRPr="00FE420E">
              <w:rPr>
                <w:spacing w:val="-10"/>
              </w:rPr>
              <w:t xml:space="preserve"> </w:t>
            </w:r>
            <w:r w:rsidRPr="00FE420E">
              <w:t>статусу</w:t>
            </w:r>
            <w:r w:rsidRPr="00FE420E">
              <w:rPr>
                <w:spacing w:val="-11"/>
              </w:rPr>
              <w:t xml:space="preserve"> </w:t>
            </w:r>
            <w:r w:rsidRPr="00FE420E">
              <w:t>учасника</w:t>
            </w:r>
            <w:r w:rsidRPr="00FE420E">
              <w:rPr>
                <w:spacing w:val="-10"/>
              </w:rPr>
              <w:t xml:space="preserve"> </w:t>
            </w:r>
            <w:r w:rsidRPr="00FE420E">
              <w:t>бойових</w:t>
            </w:r>
            <w:r w:rsidRPr="00FE420E">
              <w:rPr>
                <w:spacing w:val="-9"/>
              </w:rPr>
              <w:t xml:space="preserve"> </w:t>
            </w:r>
            <w:r w:rsidRPr="00FE420E">
              <w:t>дій, видача посвідчення особам, які з 24 лютого по 25 березня 2022 р. відповідно до Закону України</w:t>
            </w:r>
            <w:r w:rsidRPr="00FE420E">
              <w:rPr>
                <w:spacing w:val="40"/>
              </w:rPr>
              <w:t xml:space="preserve"> </w:t>
            </w:r>
            <w:r w:rsidRPr="00FE420E">
              <w:t>“Про забезпечення участі цивільних осіб у захисті України” або у складі добровольчих формувань брали участь у здійсненні</w:t>
            </w:r>
            <w:r w:rsidRPr="00FE420E">
              <w:rPr>
                <w:spacing w:val="-9"/>
              </w:rPr>
              <w:t xml:space="preserve"> </w:t>
            </w:r>
            <w:r w:rsidRPr="00FE420E">
              <w:t>заходів,</w:t>
            </w:r>
            <w:r w:rsidRPr="00FE420E">
              <w:rPr>
                <w:spacing w:val="-11"/>
              </w:rPr>
              <w:t xml:space="preserve"> </w:t>
            </w:r>
            <w:r w:rsidRPr="00FE420E">
              <w:t>необхідних</w:t>
            </w:r>
            <w:r w:rsidRPr="00FE420E">
              <w:rPr>
                <w:spacing w:val="-9"/>
              </w:rPr>
              <w:t xml:space="preserve"> </w:t>
            </w:r>
            <w:r w:rsidRPr="00FE420E">
              <w:t>для</w:t>
            </w:r>
            <w:r w:rsidRPr="00FE420E">
              <w:rPr>
                <w:spacing w:val="-10"/>
              </w:rPr>
              <w:t xml:space="preserve"> </w:t>
            </w:r>
            <w:r w:rsidRPr="00FE420E">
              <w:t>забезпечення оборони України, захисту безпеки населення та інтересів держави у зв’язку з військовою агресією</w:t>
            </w:r>
            <w:r w:rsidRPr="00FE420E">
              <w:rPr>
                <w:spacing w:val="-10"/>
              </w:rPr>
              <w:t xml:space="preserve"> </w:t>
            </w:r>
            <w:r w:rsidRPr="00FE420E">
              <w:t>Російської</w:t>
            </w:r>
            <w:r w:rsidRPr="00FE420E">
              <w:rPr>
                <w:spacing w:val="-10"/>
              </w:rPr>
              <w:t xml:space="preserve"> </w:t>
            </w:r>
            <w:r w:rsidRPr="00FE420E">
              <w:t>Федерації</w:t>
            </w:r>
            <w:r w:rsidRPr="00FE420E">
              <w:rPr>
                <w:spacing w:val="-10"/>
              </w:rPr>
              <w:t xml:space="preserve"> </w:t>
            </w:r>
            <w:r w:rsidRPr="00FE420E">
              <w:t>проти</w:t>
            </w:r>
            <w:r w:rsidRPr="00FE420E">
              <w:rPr>
                <w:spacing w:val="-9"/>
              </w:rPr>
              <w:t xml:space="preserve"> </w:t>
            </w:r>
            <w:r w:rsidRPr="00FE420E">
              <w:t>України, перебуваючи безпосередньо в районах та у період</w:t>
            </w:r>
            <w:r w:rsidRPr="00FE420E">
              <w:rPr>
                <w:spacing w:val="-8"/>
              </w:rPr>
              <w:t xml:space="preserve"> </w:t>
            </w:r>
            <w:r w:rsidRPr="00FE420E">
              <w:t>здійснення</w:t>
            </w:r>
            <w:r w:rsidRPr="00FE420E">
              <w:rPr>
                <w:spacing w:val="-8"/>
              </w:rPr>
              <w:t xml:space="preserve"> </w:t>
            </w:r>
            <w:r w:rsidRPr="00FE420E">
              <w:t>зазначених</w:t>
            </w:r>
            <w:r w:rsidRPr="00FE420E">
              <w:rPr>
                <w:spacing w:val="-7"/>
              </w:rPr>
              <w:t xml:space="preserve"> </w:t>
            </w:r>
            <w:r w:rsidRPr="00FE420E">
              <w:rPr>
                <w:spacing w:val="-2"/>
              </w:rPr>
              <w:t>заходів</w:t>
            </w:r>
          </w:p>
        </w:tc>
      </w:tr>
      <w:tr w:rsidR="00D51890" w:rsidRPr="00FE420E">
        <w:trPr>
          <w:trHeight w:val="713"/>
        </w:trPr>
        <w:tc>
          <w:tcPr>
            <w:tcW w:w="715" w:type="dxa"/>
          </w:tcPr>
          <w:p w:rsidR="00D51890" w:rsidRPr="00FE420E" w:rsidRDefault="00D51890" w:rsidP="00AB6AE3">
            <w:pPr>
              <w:pStyle w:val="TableParagraph"/>
              <w:spacing w:before="114"/>
              <w:ind w:left="0" w:right="1"/>
              <w:rPr>
                <w:spacing w:val="-2"/>
              </w:rPr>
            </w:pPr>
            <w:r w:rsidRPr="00FE420E">
              <w:rPr>
                <w:spacing w:val="-2"/>
              </w:rPr>
              <w:t>8</w:t>
            </w:r>
          </w:p>
        </w:tc>
        <w:tc>
          <w:tcPr>
            <w:tcW w:w="1375" w:type="dxa"/>
          </w:tcPr>
          <w:p w:rsidR="00D51890" w:rsidRPr="00FE420E" w:rsidRDefault="00D51890" w:rsidP="00AB6AE3">
            <w:pPr>
              <w:pStyle w:val="TableParagraph"/>
              <w:spacing w:before="114"/>
              <w:ind w:left="0" w:right="1"/>
            </w:pPr>
            <w:r w:rsidRPr="00FE420E">
              <w:rPr>
                <w:spacing w:val="-2"/>
              </w:rPr>
              <w:t>02546</w:t>
            </w:r>
          </w:p>
        </w:tc>
        <w:tc>
          <w:tcPr>
            <w:tcW w:w="7721" w:type="dxa"/>
            <w:gridSpan w:val="4"/>
          </w:tcPr>
          <w:p w:rsidR="00D51890" w:rsidRPr="00FE420E" w:rsidRDefault="00D51890" w:rsidP="00AB6AE3">
            <w:pPr>
              <w:pStyle w:val="TableParagraph"/>
              <w:spacing w:before="0"/>
              <w:ind w:left="36" w:right="141"/>
              <w:jc w:val="both"/>
            </w:pPr>
            <w:r w:rsidRPr="00FE420E">
              <w:t>Призначення одноразової грошової допомоги членам</w:t>
            </w:r>
            <w:r w:rsidRPr="00FE420E">
              <w:rPr>
                <w:spacing w:val="-8"/>
              </w:rPr>
              <w:t xml:space="preserve"> </w:t>
            </w:r>
            <w:r w:rsidRPr="00FE420E">
              <w:t>сімей</w:t>
            </w:r>
            <w:r w:rsidRPr="00FE420E">
              <w:rPr>
                <w:spacing w:val="-8"/>
              </w:rPr>
              <w:t xml:space="preserve"> </w:t>
            </w:r>
            <w:r w:rsidRPr="00FE420E">
              <w:t>загиблих</w:t>
            </w:r>
            <w:r w:rsidRPr="00FE420E">
              <w:rPr>
                <w:spacing w:val="-8"/>
              </w:rPr>
              <w:t xml:space="preserve"> </w:t>
            </w:r>
            <w:r w:rsidRPr="00FE420E">
              <w:t>(померлих)</w:t>
            </w:r>
            <w:r w:rsidRPr="00FE420E">
              <w:rPr>
                <w:spacing w:val="-8"/>
              </w:rPr>
              <w:t xml:space="preserve"> </w:t>
            </w:r>
            <w:r w:rsidRPr="00FE420E">
              <w:t>Захисників</w:t>
            </w:r>
            <w:r w:rsidRPr="00FE420E">
              <w:rPr>
                <w:spacing w:val="-9"/>
              </w:rPr>
              <w:t xml:space="preserve"> </w:t>
            </w:r>
            <w:r w:rsidRPr="00FE420E">
              <w:t>і Захисниць України</w:t>
            </w:r>
          </w:p>
        </w:tc>
      </w:tr>
      <w:tr w:rsidR="00D51890" w:rsidRPr="00FE420E">
        <w:trPr>
          <w:trHeight w:val="1646"/>
        </w:trPr>
        <w:tc>
          <w:tcPr>
            <w:tcW w:w="715" w:type="dxa"/>
          </w:tcPr>
          <w:p w:rsidR="00D51890" w:rsidRPr="00FE420E" w:rsidRDefault="00D51890" w:rsidP="00AB6AE3">
            <w:pPr>
              <w:pStyle w:val="TableParagraph"/>
              <w:spacing w:before="114"/>
              <w:ind w:left="0" w:right="1"/>
              <w:rPr>
                <w:spacing w:val="-2"/>
              </w:rPr>
            </w:pPr>
            <w:r w:rsidRPr="00FE420E">
              <w:rPr>
                <w:spacing w:val="-2"/>
              </w:rPr>
              <w:t>9</w:t>
            </w:r>
          </w:p>
        </w:tc>
        <w:tc>
          <w:tcPr>
            <w:tcW w:w="1375" w:type="dxa"/>
          </w:tcPr>
          <w:p w:rsidR="00D51890" w:rsidRPr="00FE420E" w:rsidRDefault="00D51890" w:rsidP="00AB6AE3">
            <w:pPr>
              <w:pStyle w:val="TableParagraph"/>
              <w:spacing w:before="114"/>
              <w:ind w:left="0" w:right="1"/>
            </w:pPr>
            <w:r w:rsidRPr="00FE420E">
              <w:rPr>
                <w:spacing w:val="-2"/>
              </w:rPr>
              <w:t>01586</w:t>
            </w:r>
          </w:p>
        </w:tc>
        <w:tc>
          <w:tcPr>
            <w:tcW w:w="7721" w:type="dxa"/>
            <w:gridSpan w:val="4"/>
          </w:tcPr>
          <w:p w:rsidR="00D51890" w:rsidRPr="00FE420E" w:rsidRDefault="00D51890" w:rsidP="00AB6AE3">
            <w:pPr>
              <w:pStyle w:val="TableParagraph"/>
              <w:spacing w:before="114"/>
              <w:ind w:right="141"/>
              <w:jc w:val="both"/>
            </w:pPr>
            <w:r w:rsidRPr="00FE420E">
              <w:t>Видача направлення для отримання послуги з професійної</w:t>
            </w:r>
            <w:r w:rsidRPr="00FE420E">
              <w:rPr>
                <w:spacing w:val="-7"/>
              </w:rPr>
              <w:t xml:space="preserve"> </w:t>
            </w:r>
            <w:r w:rsidRPr="00FE420E">
              <w:t>адаптації</w:t>
            </w:r>
            <w:r w:rsidRPr="00FE420E">
              <w:rPr>
                <w:spacing w:val="-7"/>
              </w:rPr>
              <w:t xml:space="preserve"> </w:t>
            </w:r>
            <w:r w:rsidRPr="00FE420E">
              <w:t>осіб,</w:t>
            </w:r>
            <w:r w:rsidRPr="00FE420E">
              <w:rPr>
                <w:spacing w:val="-9"/>
              </w:rPr>
              <w:t xml:space="preserve"> </w:t>
            </w:r>
            <w:r w:rsidRPr="00FE420E">
              <w:t>які</w:t>
            </w:r>
            <w:r w:rsidRPr="00FE420E">
              <w:rPr>
                <w:spacing w:val="-7"/>
              </w:rPr>
              <w:t xml:space="preserve"> </w:t>
            </w:r>
            <w:r w:rsidRPr="00FE420E">
              <w:t>звільняються</w:t>
            </w:r>
            <w:r w:rsidRPr="00FE420E">
              <w:rPr>
                <w:spacing w:val="-8"/>
              </w:rPr>
              <w:t xml:space="preserve"> </w:t>
            </w:r>
            <w:r w:rsidRPr="00FE420E">
              <w:t>або звільнені з військової служби, з числа</w:t>
            </w:r>
            <w:r w:rsidRPr="00FE420E">
              <w:rPr>
                <w:spacing w:val="-1"/>
              </w:rPr>
              <w:t xml:space="preserve"> </w:t>
            </w:r>
            <w:r w:rsidRPr="00FE420E">
              <w:t>ветеранів війни, осіб, які мають особливі заслуги перед Батьківщиною, членів сімей таких осіб, членів</w:t>
            </w:r>
          </w:p>
          <w:p w:rsidR="00D51890" w:rsidRPr="00FE420E" w:rsidRDefault="00D51890" w:rsidP="00AB6AE3">
            <w:pPr>
              <w:pStyle w:val="TableParagraph"/>
              <w:spacing w:before="0"/>
              <w:jc w:val="left"/>
            </w:pPr>
            <w:r w:rsidRPr="00FE420E">
              <w:t>сімей</w:t>
            </w:r>
            <w:r w:rsidRPr="00FE420E">
              <w:rPr>
                <w:spacing w:val="-7"/>
              </w:rPr>
              <w:t xml:space="preserve"> </w:t>
            </w:r>
            <w:r w:rsidRPr="00FE420E">
              <w:t>загиблих</w:t>
            </w:r>
            <w:r w:rsidRPr="00FE420E">
              <w:rPr>
                <w:spacing w:val="-7"/>
              </w:rPr>
              <w:t xml:space="preserve"> </w:t>
            </w:r>
            <w:r w:rsidRPr="00FE420E">
              <w:t>(померлих)</w:t>
            </w:r>
            <w:r w:rsidRPr="00FE420E">
              <w:rPr>
                <w:spacing w:val="-7"/>
              </w:rPr>
              <w:t xml:space="preserve"> </w:t>
            </w:r>
            <w:r w:rsidRPr="00FE420E">
              <w:t>ветеранів</w:t>
            </w:r>
            <w:r w:rsidRPr="00FE420E">
              <w:rPr>
                <w:spacing w:val="-7"/>
              </w:rPr>
              <w:t xml:space="preserve"> </w:t>
            </w:r>
            <w:r w:rsidRPr="00FE420E">
              <w:rPr>
                <w:spacing w:val="-2"/>
              </w:rPr>
              <w:t>війни,</w:t>
            </w:r>
            <w:r w:rsidRPr="00FE420E">
              <w:t xml:space="preserve"> членів</w:t>
            </w:r>
            <w:r w:rsidRPr="00FE420E">
              <w:rPr>
                <w:spacing w:val="-8"/>
              </w:rPr>
              <w:t xml:space="preserve"> </w:t>
            </w:r>
            <w:r w:rsidRPr="00FE420E">
              <w:t>сімей</w:t>
            </w:r>
            <w:r w:rsidRPr="00FE420E">
              <w:rPr>
                <w:spacing w:val="-7"/>
              </w:rPr>
              <w:t xml:space="preserve"> </w:t>
            </w:r>
            <w:r w:rsidRPr="00FE420E">
              <w:t>загиблих</w:t>
            </w:r>
            <w:r w:rsidRPr="00FE420E">
              <w:rPr>
                <w:spacing w:val="-5"/>
              </w:rPr>
              <w:t xml:space="preserve"> </w:t>
            </w:r>
            <w:r w:rsidRPr="00FE420E">
              <w:t>(померлих)</w:t>
            </w:r>
            <w:r w:rsidRPr="00FE420E">
              <w:rPr>
                <w:spacing w:val="-7"/>
              </w:rPr>
              <w:t xml:space="preserve"> </w:t>
            </w:r>
            <w:r w:rsidRPr="00FE420E">
              <w:t>Захисників</w:t>
            </w:r>
            <w:r w:rsidRPr="00FE420E">
              <w:rPr>
                <w:spacing w:val="-7"/>
              </w:rPr>
              <w:t xml:space="preserve"> </w:t>
            </w:r>
            <w:r w:rsidRPr="00FE420E">
              <w:rPr>
                <w:spacing w:val="-5"/>
              </w:rPr>
              <w:t>та</w:t>
            </w:r>
            <w:r w:rsidRPr="00FE420E">
              <w:t xml:space="preserve"> Захисниць</w:t>
            </w:r>
            <w:r w:rsidRPr="00FE420E">
              <w:rPr>
                <w:spacing w:val="-8"/>
              </w:rPr>
              <w:t xml:space="preserve"> </w:t>
            </w:r>
            <w:r w:rsidRPr="00FE420E">
              <w:rPr>
                <w:spacing w:val="-2"/>
              </w:rPr>
              <w:t>України</w:t>
            </w:r>
          </w:p>
        </w:tc>
      </w:tr>
      <w:tr w:rsidR="00D51890" w:rsidRPr="00FE420E">
        <w:trPr>
          <w:trHeight w:val="683"/>
        </w:trPr>
        <w:tc>
          <w:tcPr>
            <w:tcW w:w="715" w:type="dxa"/>
          </w:tcPr>
          <w:p w:rsidR="00D51890" w:rsidRPr="00FE420E" w:rsidRDefault="00D51890" w:rsidP="00AB6AE3">
            <w:pPr>
              <w:pStyle w:val="TableParagraph"/>
              <w:spacing w:before="114"/>
              <w:ind w:left="0" w:right="1"/>
              <w:rPr>
                <w:spacing w:val="-2"/>
              </w:rPr>
            </w:pPr>
            <w:r w:rsidRPr="00FE420E">
              <w:rPr>
                <w:spacing w:val="-2"/>
              </w:rPr>
              <w:t>10</w:t>
            </w:r>
          </w:p>
        </w:tc>
        <w:tc>
          <w:tcPr>
            <w:tcW w:w="1375" w:type="dxa"/>
          </w:tcPr>
          <w:p w:rsidR="00D51890" w:rsidRPr="00FE420E" w:rsidRDefault="00D51890" w:rsidP="00AB6AE3">
            <w:pPr>
              <w:pStyle w:val="TableParagraph"/>
              <w:spacing w:before="114"/>
              <w:ind w:left="0" w:right="1"/>
            </w:pPr>
            <w:r w:rsidRPr="00FE420E">
              <w:rPr>
                <w:spacing w:val="-2"/>
              </w:rPr>
              <w:t>00237</w:t>
            </w:r>
          </w:p>
        </w:tc>
        <w:tc>
          <w:tcPr>
            <w:tcW w:w="7721" w:type="dxa"/>
            <w:gridSpan w:val="4"/>
          </w:tcPr>
          <w:p w:rsidR="00D51890" w:rsidRPr="00FE420E" w:rsidRDefault="00D51890" w:rsidP="00AB6AE3">
            <w:pPr>
              <w:pStyle w:val="TableParagraph"/>
              <w:spacing w:before="0"/>
              <w:ind w:left="106" w:right="131"/>
              <w:jc w:val="both"/>
            </w:pPr>
            <w:r w:rsidRPr="00FE420E">
              <w:t>Встановлення статусу члена сім’ї загиблого (померлого)</w:t>
            </w:r>
            <w:r w:rsidRPr="00FE420E">
              <w:rPr>
                <w:spacing w:val="-11"/>
              </w:rPr>
              <w:t xml:space="preserve"> </w:t>
            </w:r>
            <w:r w:rsidRPr="00FE420E">
              <w:t>Захисника</w:t>
            </w:r>
            <w:r w:rsidRPr="00FE420E">
              <w:rPr>
                <w:spacing w:val="-11"/>
              </w:rPr>
              <w:t xml:space="preserve"> </w:t>
            </w:r>
            <w:r w:rsidRPr="00FE420E">
              <w:t>чи</w:t>
            </w:r>
            <w:r w:rsidRPr="00FE420E">
              <w:rPr>
                <w:spacing w:val="-11"/>
              </w:rPr>
              <w:t xml:space="preserve"> </w:t>
            </w:r>
            <w:r w:rsidRPr="00FE420E">
              <w:t>Захисниці</w:t>
            </w:r>
            <w:r w:rsidRPr="00FE420E">
              <w:rPr>
                <w:spacing w:val="-10"/>
              </w:rPr>
              <w:t xml:space="preserve"> </w:t>
            </w:r>
            <w:r w:rsidRPr="00FE420E">
              <w:t>України</w:t>
            </w:r>
          </w:p>
        </w:tc>
      </w:tr>
      <w:tr w:rsidR="00D51890" w:rsidRPr="00FE420E">
        <w:trPr>
          <w:trHeight w:val="440"/>
        </w:trPr>
        <w:tc>
          <w:tcPr>
            <w:tcW w:w="715" w:type="dxa"/>
          </w:tcPr>
          <w:p w:rsidR="00D51890" w:rsidRPr="00FE420E" w:rsidRDefault="00D51890" w:rsidP="00AB6AE3">
            <w:pPr>
              <w:pStyle w:val="TableParagraph"/>
              <w:spacing w:before="115"/>
              <w:ind w:left="0" w:right="1"/>
              <w:rPr>
                <w:spacing w:val="-2"/>
              </w:rPr>
            </w:pPr>
            <w:r w:rsidRPr="00FE420E">
              <w:rPr>
                <w:spacing w:val="-2"/>
              </w:rPr>
              <w:t>11</w:t>
            </w:r>
          </w:p>
        </w:tc>
        <w:tc>
          <w:tcPr>
            <w:tcW w:w="1375" w:type="dxa"/>
          </w:tcPr>
          <w:p w:rsidR="00D51890" w:rsidRPr="00FE420E" w:rsidRDefault="00D51890" w:rsidP="00AB6AE3">
            <w:pPr>
              <w:pStyle w:val="TableParagraph"/>
              <w:spacing w:before="115"/>
              <w:ind w:left="0" w:right="1"/>
            </w:pPr>
            <w:r w:rsidRPr="00FE420E">
              <w:rPr>
                <w:spacing w:val="-2"/>
              </w:rPr>
              <w:t>00241</w:t>
            </w:r>
          </w:p>
        </w:tc>
        <w:tc>
          <w:tcPr>
            <w:tcW w:w="7721" w:type="dxa"/>
            <w:gridSpan w:val="4"/>
          </w:tcPr>
          <w:p w:rsidR="00D51890" w:rsidRPr="00FE420E" w:rsidRDefault="00D51890" w:rsidP="00AB6AE3">
            <w:pPr>
              <w:pStyle w:val="TableParagraph"/>
              <w:spacing w:before="0"/>
              <w:ind w:left="106" w:right="131"/>
              <w:jc w:val="both"/>
            </w:pPr>
            <w:r w:rsidRPr="00FE420E">
              <w:t>Встановлення</w:t>
            </w:r>
            <w:r w:rsidRPr="00FE420E">
              <w:rPr>
                <w:spacing w:val="-8"/>
              </w:rPr>
              <w:t xml:space="preserve"> </w:t>
            </w:r>
            <w:r w:rsidRPr="00FE420E">
              <w:t>статусу</w:t>
            </w:r>
            <w:r w:rsidRPr="00FE420E">
              <w:rPr>
                <w:spacing w:val="-11"/>
              </w:rPr>
              <w:t xml:space="preserve"> </w:t>
            </w:r>
            <w:r w:rsidRPr="00FE420E">
              <w:t>особи</w:t>
            </w:r>
            <w:r w:rsidRPr="00FE420E">
              <w:rPr>
                <w:spacing w:val="-8"/>
              </w:rPr>
              <w:t xml:space="preserve"> </w:t>
            </w:r>
            <w:r w:rsidRPr="00FE420E">
              <w:t>з</w:t>
            </w:r>
            <w:r w:rsidRPr="00FE420E">
              <w:rPr>
                <w:spacing w:val="-12"/>
              </w:rPr>
              <w:t xml:space="preserve"> </w:t>
            </w:r>
            <w:r w:rsidRPr="00FE420E">
              <w:t>інвалідністю внаслідок війни</w:t>
            </w:r>
          </w:p>
        </w:tc>
      </w:tr>
      <w:tr w:rsidR="00D51890" w:rsidRPr="00FE420E">
        <w:trPr>
          <w:trHeight w:val="848"/>
        </w:trPr>
        <w:tc>
          <w:tcPr>
            <w:tcW w:w="715" w:type="dxa"/>
          </w:tcPr>
          <w:p w:rsidR="00D51890" w:rsidRPr="00FE420E" w:rsidRDefault="00D51890" w:rsidP="00AB6AE3">
            <w:pPr>
              <w:pStyle w:val="TableParagraph"/>
              <w:spacing w:before="114"/>
              <w:ind w:left="0" w:right="1"/>
              <w:rPr>
                <w:spacing w:val="-2"/>
              </w:rPr>
            </w:pPr>
            <w:r w:rsidRPr="00FE420E">
              <w:rPr>
                <w:spacing w:val="-2"/>
              </w:rPr>
              <w:t>12</w:t>
            </w:r>
          </w:p>
        </w:tc>
        <w:tc>
          <w:tcPr>
            <w:tcW w:w="1375" w:type="dxa"/>
          </w:tcPr>
          <w:p w:rsidR="00D51890" w:rsidRPr="00FE420E" w:rsidRDefault="00D51890" w:rsidP="00AB6AE3">
            <w:pPr>
              <w:pStyle w:val="TableParagraph"/>
              <w:spacing w:before="114"/>
              <w:ind w:left="0" w:right="1"/>
            </w:pPr>
            <w:r w:rsidRPr="00FE420E">
              <w:rPr>
                <w:spacing w:val="-2"/>
              </w:rPr>
              <w:t>01286</w:t>
            </w:r>
          </w:p>
        </w:tc>
        <w:tc>
          <w:tcPr>
            <w:tcW w:w="7721" w:type="dxa"/>
            <w:gridSpan w:val="4"/>
          </w:tcPr>
          <w:p w:rsidR="00D51890" w:rsidRPr="00FE420E" w:rsidRDefault="00D51890" w:rsidP="00AB6AE3">
            <w:pPr>
              <w:pStyle w:val="TableParagraph"/>
              <w:spacing w:before="114"/>
              <w:ind w:right="131"/>
              <w:jc w:val="both"/>
            </w:pPr>
            <w:r w:rsidRPr="00FE420E">
              <w:t>Встановлення</w:t>
            </w:r>
            <w:r w:rsidRPr="00FE420E">
              <w:rPr>
                <w:spacing w:val="-10"/>
              </w:rPr>
              <w:t xml:space="preserve"> </w:t>
            </w:r>
            <w:r w:rsidRPr="00FE420E">
              <w:t>статусу</w:t>
            </w:r>
            <w:r w:rsidRPr="00FE420E">
              <w:rPr>
                <w:spacing w:val="-10"/>
              </w:rPr>
              <w:t xml:space="preserve"> </w:t>
            </w:r>
            <w:r w:rsidRPr="00FE420E">
              <w:t>учасника</w:t>
            </w:r>
            <w:r w:rsidRPr="00FE420E">
              <w:rPr>
                <w:spacing w:val="-10"/>
              </w:rPr>
              <w:t xml:space="preserve"> </w:t>
            </w:r>
            <w:r w:rsidRPr="00FE420E">
              <w:t>бойових</w:t>
            </w:r>
            <w:r w:rsidRPr="00FE420E">
              <w:rPr>
                <w:spacing w:val="-9"/>
              </w:rPr>
              <w:t xml:space="preserve"> </w:t>
            </w:r>
            <w:r w:rsidRPr="00FE420E">
              <w:t>дій, видача посвідчення особам, які у період до 23 лютого 2018 р. включно у складі добровольчих</w:t>
            </w:r>
            <w:r w:rsidRPr="00FE420E">
              <w:rPr>
                <w:spacing w:val="-12"/>
              </w:rPr>
              <w:t xml:space="preserve"> </w:t>
            </w:r>
            <w:r w:rsidRPr="00FE420E">
              <w:t>формувань</w:t>
            </w:r>
            <w:r w:rsidRPr="00FE420E">
              <w:rPr>
                <w:spacing w:val="-14"/>
              </w:rPr>
              <w:t xml:space="preserve"> </w:t>
            </w:r>
            <w:r w:rsidRPr="00FE420E">
              <w:t>брали</w:t>
            </w:r>
            <w:r w:rsidRPr="00FE420E">
              <w:rPr>
                <w:spacing w:val="-13"/>
              </w:rPr>
              <w:t xml:space="preserve"> </w:t>
            </w:r>
            <w:r w:rsidRPr="00FE420E">
              <w:t>безпосередню участь в антитерористичній операції</w:t>
            </w:r>
          </w:p>
        </w:tc>
      </w:tr>
      <w:tr w:rsidR="00D51890" w:rsidRPr="00FE420E">
        <w:trPr>
          <w:trHeight w:val="2501"/>
        </w:trPr>
        <w:tc>
          <w:tcPr>
            <w:tcW w:w="715" w:type="dxa"/>
          </w:tcPr>
          <w:p w:rsidR="00D51890" w:rsidRPr="00FE420E" w:rsidRDefault="00D51890" w:rsidP="00AB6AE3">
            <w:pPr>
              <w:pStyle w:val="TableParagraph"/>
              <w:spacing w:before="114"/>
              <w:ind w:left="0" w:right="1"/>
              <w:rPr>
                <w:spacing w:val="-2"/>
              </w:rPr>
            </w:pPr>
            <w:r w:rsidRPr="00FE420E">
              <w:rPr>
                <w:spacing w:val="-2"/>
              </w:rPr>
              <w:t>13</w:t>
            </w:r>
          </w:p>
        </w:tc>
        <w:tc>
          <w:tcPr>
            <w:tcW w:w="1375" w:type="dxa"/>
          </w:tcPr>
          <w:p w:rsidR="00D51890" w:rsidRPr="00FE420E" w:rsidRDefault="00D51890" w:rsidP="00AB6AE3">
            <w:pPr>
              <w:pStyle w:val="TableParagraph"/>
              <w:spacing w:before="114"/>
              <w:ind w:left="0" w:right="1"/>
            </w:pPr>
            <w:r w:rsidRPr="00FE420E">
              <w:rPr>
                <w:spacing w:val="-2"/>
              </w:rPr>
              <w:t>01877</w:t>
            </w:r>
          </w:p>
        </w:tc>
        <w:tc>
          <w:tcPr>
            <w:tcW w:w="7721" w:type="dxa"/>
            <w:gridSpan w:val="4"/>
          </w:tcPr>
          <w:p w:rsidR="00D51890" w:rsidRPr="00FE420E" w:rsidRDefault="00D51890" w:rsidP="00AB6AE3">
            <w:pPr>
              <w:pStyle w:val="TableParagraph"/>
              <w:spacing w:before="114"/>
              <w:ind w:right="131"/>
              <w:jc w:val="both"/>
            </w:pPr>
            <w:r w:rsidRPr="00FE420E">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w:t>
            </w:r>
            <w:r w:rsidRPr="00FE420E">
              <w:rPr>
                <w:spacing w:val="-9"/>
              </w:rPr>
              <w:t xml:space="preserve"> </w:t>
            </w:r>
            <w:r w:rsidRPr="00FE420E">
              <w:t>забезпечення</w:t>
            </w:r>
            <w:r w:rsidRPr="00FE420E">
              <w:rPr>
                <w:spacing w:val="-8"/>
              </w:rPr>
              <w:t xml:space="preserve"> </w:t>
            </w:r>
            <w:r w:rsidRPr="00FE420E">
              <w:t>національної</w:t>
            </w:r>
            <w:r w:rsidRPr="00FE420E">
              <w:rPr>
                <w:spacing w:val="-7"/>
              </w:rPr>
              <w:t xml:space="preserve"> </w:t>
            </w:r>
            <w:r w:rsidRPr="00FE420E">
              <w:t>безпеки</w:t>
            </w:r>
            <w:r w:rsidRPr="00FE420E">
              <w:rPr>
                <w:spacing w:val="-8"/>
              </w:rPr>
              <w:t xml:space="preserve"> </w:t>
            </w:r>
            <w:r w:rsidRPr="00FE420E">
              <w:t>і</w:t>
            </w:r>
            <w:r w:rsidRPr="00FE420E">
              <w:rPr>
                <w:spacing w:val="-11"/>
              </w:rPr>
              <w:t xml:space="preserve"> </w:t>
            </w:r>
            <w:r w:rsidRPr="00FE420E">
              <w:t>оборони, відсічі і стримування збройної агресії Російської</w:t>
            </w:r>
            <w:r w:rsidRPr="00FE420E">
              <w:rPr>
                <w:spacing w:val="-6"/>
              </w:rPr>
              <w:t xml:space="preserve"> </w:t>
            </w:r>
            <w:r w:rsidRPr="00FE420E">
              <w:t>Федерації</w:t>
            </w:r>
            <w:r w:rsidRPr="00FE420E">
              <w:rPr>
                <w:spacing w:val="-6"/>
              </w:rPr>
              <w:t xml:space="preserve"> </w:t>
            </w:r>
            <w:r w:rsidRPr="00FE420E">
              <w:t>у</w:t>
            </w:r>
            <w:r w:rsidRPr="00FE420E">
              <w:rPr>
                <w:spacing w:val="-11"/>
              </w:rPr>
              <w:t xml:space="preserve"> </w:t>
            </w:r>
            <w:r w:rsidRPr="00FE420E">
              <w:t>Донецькій</w:t>
            </w:r>
            <w:r w:rsidRPr="00FE420E">
              <w:rPr>
                <w:spacing w:val="-7"/>
              </w:rPr>
              <w:t xml:space="preserve"> </w:t>
            </w:r>
            <w:r w:rsidRPr="00FE420E">
              <w:t>та</w:t>
            </w:r>
            <w:r w:rsidRPr="00FE420E">
              <w:rPr>
                <w:spacing w:val="-7"/>
              </w:rPr>
              <w:t xml:space="preserve"> </w:t>
            </w:r>
            <w:r w:rsidRPr="00FE420E">
              <w:t>Луганській областях, здійснення заходів, необхідних для забезпечення</w:t>
            </w:r>
            <w:r w:rsidRPr="00FE420E">
              <w:rPr>
                <w:spacing w:val="-9"/>
              </w:rPr>
              <w:t xml:space="preserve"> </w:t>
            </w:r>
            <w:r w:rsidRPr="00FE420E">
              <w:t>оборони</w:t>
            </w:r>
            <w:r w:rsidRPr="00FE420E">
              <w:rPr>
                <w:spacing w:val="-9"/>
              </w:rPr>
              <w:t xml:space="preserve"> </w:t>
            </w:r>
            <w:r w:rsidRPr="00FE420E">
              <w:t>України,</w:t>
            </w:r>
            <w:r w:rsidRPr="00FE420E">
              <w:rPr>
                <w:spacing w:val="-10"/>
              </w:rPr>
              <w:t xml:space="preserve"> </w:t>
            </w:r>
            <w:r w:rsidRPr="00FE420E">
              <w:t>захисту</w:t>
            </w:r>
            <w:r w:rsidRPr="00FE420E">
              <w:rPr>
                <w:spacing w:val="-12"/>
              </w:rPr>
              <w:t xml:space="preserve"> </w:t>
            </w:r>
            <w:r w:rsidRPr="00FE420E">
              <w:t>безпеки населення та інтересів держави у зв’язку з військовою</w:t>
            </w:r>
            <w:r w:rsidRPr="00FE420E">
              <w:rPr>
                <w:spacing w:val="-11"/>
              </w:rPr>
              <w:t xml:space="preserve"> </w:t>
            </w:r>
            <w:r w:rsidRPr="00FE420E">
              <w:t>агресією</w:t>
            </w:r>
            <w:r w:rsidRPr="00FE420E">
              <w:rPr>
                <w:spacing w:val="-11"/>
              </w:rPr>
              <w:t xml:space="preserve"> </w:t>
            </w:r>
            <w:r w:rsidRPr="00FE420E">
              <w:t>Російської</w:t>
            </w:r>
            <w:r w:rsidRPr="00FE420E">
              <w:rPr>
                <w:spacing w:val="-9"/>
              </w:rPr>
              <w:t xml:space="preserve"> </w:t>
            </w:r>
            <w:r w:rsidRPr="00FE420E">
              <w:t>Федерації</w:t>
            </w:r>
            <w:r w:rsidRPr="00FE420E">
              <w:rPr>
                <w:spacing w:val="-9"/>
              </w:rPr>
              <w:t xml:space="preserve"> </w:t>
            </w:r>
            <w:r w:rsidRPr="00FE420E">
              <w:t>проти України та/або іншої країни проти України, бойових дій та збройного конфлікту</w:t>
            </w:r>
          </w:p>
        </w:tc>
      </w:tr>
      <w:tr w:rsidR="00D51890" w:rsidRPr="00FE420E">
        <w:trPr>
          <w:trHeight w:val="573"/>
        </w:trPr>
        <w:tc>
          <w:tcPr>
            <w:tcW w:w="715" w:type="dxa"/>
          </w:tcPr>
          <w:p w:rsidR="00D51890" w:rsidRPr="00FE420E" w:rsidRDefault="00D51890" w:rsidP="00AB6AE3">
            <w:pPr>
              <w:pStyle w:val="TableParagraph"/>
              <w:spacing w:before="114"/>
              <w:ind w:left="0" w:right="1"/>
              <w:rPr>
                <w:spacing w:val="-2"/>
              </w:rPr>
            </w:pPr>
            <w:r w:rsidRPr="00FE420E">
              <w:rPr>
                <w:spacing w:val="-2"/>
              </w:rPr>
              <w:t>14</w:t>
            </w:r>
          </w:p>
        </w:tc>
        <w:tc>
          <w:tcPr>
            <w:tcW w:w="1375" w:type="dxa"/>
          </w:tcPr>
          <w:p w:rsidR="00D51890" w:rsidRPr="00FE420E" w:rsidRDefault="00D51890" w:rsidP="00AB6AE3">
            <w:pPr>
              <w:pStyle w:val="TableParagraph"/>
              <w:spacing w:before="114"/>
              <w:ind w:left="0" w:right="1"/>
            </w:pPr>
            <w:r w:rsidRPr="00FE420E">
              <w:rPr>
                <w:spacing w:val="-2"/>
              </w:rPr>
              <w:t>00239</w:t>
            </w:r>
          </w:p>
        </w:tc>
        <w:tc>
          <w:tcPr>
            <w:tcW w:w="7721" w:type="dxa"/>
            <w:gridSpan w:val="4"/>
          </w:tcPr>
          <w:p w:rsidR="00D51890" w:rsidRPr="00FE420E" w:rsidRDefault="00D51890" w:rsidP="00AB6AE3">
            <w:pPr>
              <w:pStyle w:val="TableParagraph"/>
              <w:spacing w:before="0"/>
              <w:ind w:left="106" w:right="131"/>
              <w:jc w:val="both"/>
            </w:pPr>
            <w:r w:rsidRPr="00FE420E">
              <w:t>Встановлення</w:t>
            </w:r>
            <w:r w:rsidRPr="00FE420E">
              <w:rPr>
                <w:spacing w:val="-9"/>
              </w:rPr>
              <w:t xml:space="preserve"> </w:t>
            </w:r>
            <w:r w:rsidRPr="00FE420E">
              <w:t>статусу</w:t>
            </w:r>
            <w:r w:rsidRPr="00FE420E">
              <w:rPr>
                <w:spacing w:val="-11"/>
              </w:rPr>
              <w:t xml:space="preserve"> </w:t>
            </w:r>
            <w:r w:rsidRPr="00FE420E">
              <w:t>учасника</w:t>
            </w:r>
            <w:r w:rsidRPr="00FE420E">
              <w:rPr>
                <w:spacing w:val="-9"/>
              </w:rPr>
              <w:t xml:space="preserve"> </w:t>
            </w:r>
            <w:r w:rsidRPr="00FE420E">
              <w:t>війни,</w:t>
            </w:r>
            <w:r w:rsidRPr="00FE420E">
              <w:rPr>
                <w:spacing w:val="-10"/>
              </w:rPr>
              <w:t xml:space="preserve"> </w:t>
            </w:r>
            <w:r w:rsidRPr="00FE420E">
              <w:t xml:space="preserve">видача </w:t>
            </w:r>
            <w:r w:rsidRPr="00FE420E">
              <w:rPr>
                <w:spacing w:val="-2"/>
              </w:rPr>
              <w:t>посвідчення</w:t>
            </w:r>
          </w:p>
        </w:tc>
      </w:tr>
      <w:tr w:rsidR="00D51890" w:rsidRPr="00FE420E">
        <w:trPr>
          <w:trHeight w:val="1446"/>
        </w:trPr>
        <w:tc>
          <w:tcPr>
            <w:tcW w:w="715" w:type="dxa"/>
          </w:tcPr>
          <w:p w:rsidR="00D51890" w:rsidRPr="00FE420E" w:rsidRDefault="00D51890" w:rsidP="00AB6AE3">
            <w:pPr>
              <w:pStyle w:val="TableParagraph"/>
              <w:spacing w:before="114"/>
              <w:ind w:left="0" w:right="1"/>
              <w:rPr>
                <w:spacing w:val="-2"/>
              </w:rPr>
            </w:pPr>
            <w:r w:rsidRPr="00FE420E">
              <w:rPr>
                <w:spacing w:val="-2"/>
              </w:rPr>
              <w:t>15</w:t>
            </w:r>
          </w:p>
        </w:tc>
        <w:tc>
          <w:tcPr>
            <w:tcW w:w="1375" w:type="dxa"/>
          </w:tcPr>
          <w:p w:rsidR="00D51890" w:rsidRPr="00FE420E" w:rsidRDefault="00D51890" w:rsidP="00AB6AE3">
            <w:pPr>
              <w:pStyle w:val="TableParagraph"/>
              <w:spacing w:before="114"/>
              <w:ind w:left="0" w:right="1"/>
            </w:pPr>
            <w:r w:rsidRPr="00FE420E">
              <w:rPr>
                <w:spacing w:val="-2"/>
              </w:rPr>
              <w:t>01597</w:t>
            </w:r>
          </w:p>
        </w:tc>
        <w:tc>
          <w:tcPr>
            <w:tcW w:w="7721" w:type="dxa"/>
            <w:gridSpan w:val="4"/>
          </w:tcPr>
          <w:p w:rsidR="00D51890" w:rsidRPr="00FE420E" w:rsidRDefault="00D51890" w:rsidP="00AB6AE3">
            <w:pPr>
              <w:pStyle w:val="TableParagraph"/>
              <w:spacing w:before="114"/>
              <w:ind w:right="131"/>
              <w:jc w:val="both"/>
            </w:pPr>
            <w:r w:rsidRPr="00FE420E">
              <w:t>Видача нового посвідчення особи з інвалідністю</w:t>
            </w:r>
            <w:r w:rsidRPr="00FE420E">
              <w:rPr>
                <w:spacing w:val="-10"/>
              </w:rPr>
              <w:t xml:space="preserve"> </w:t>
            </w:r>
            <w:r w:rsidRPr="00FE420E">
              <w:t>внаслідок</w:t>
            </w:r>
            <w:r w:rsidRPr="00FE420E">
              <w:rPr>
                <w:spacing w:val="-9"/>
              </w:rPr>
              <w:t xml:space="preserve"> </w:t>
            </w:r>
            <w:r w:rsidRPr="00FE420E">
              <w:t>війни,</w:t>
            </w:r>
            <w:r w:rsidRPr="00FE420E">
              <w:rPr>
                <w:spacing w:val="-10"/>
              </w:rPr>
              <w:t xml:space="preserve"> </w:t>
            </w:r>
            <w:r w:rsidRPr="00FE420E">
              <w:t>учасника</w:t>
            </w:r>
            <w:r w:rsidRPr="00FE420E">
              <w:rPr>
                <w:spacing w:val="-11"/>
              </w:rPr>
              <w:t xml:space="preserve"> </w:t>
            </w:r>
            <w:r w:rsidRPr="00FE420E">
              <w:t>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w:t>
            </w:r>
            <w:r w:rsidRPr="00FE420E">
              <w:rPr>
                <w:spacing w:val="-9"/>
              </w:rPr>
              <w:t xml:space="preserve"> </w:t>
            </w:r>
            <w:r w:rsidRPr="00FE420E">
              <w:t>непридатного/втраченого</w:t>
            </w:r>
            <w:r w:rsidRPr="00FE420E">
              <w:rPr>
                <w:spacing w:val="-7"/>
              </w:rPr>
              <w:t xml:space="preserve"> </w:t>
            </w:r>
            <w:r w:rsidRPr="00FE420E">
              <w:t>та</w:t>
            </w:r>
            <w:r w:rsidRPr="00FE420E">
              <w:rPr>
                <w:spacing w:val="-8"/>
              </w:rPr>
              <w:t xml:space="preserve"> </w:t>
            </w:r>
            <w:r w:rsidRPr="00FE420E">
              <w:t>у</w:t>
            </w:r>
            <w:r w:rsidRPr="00FE420E">
              <w:rPr>
                <w:spacing w:val="-12"/>
              </w:rPr>
              <w:t xml:space="preserve"> </w:t>
            </w:r>
            <w:r w:rsidRPr="00FE420E">
              <w:t>разі</w:t>
            </w:r>
            <w:r w:rsidRPr="00FE420E">
              <w:rPr>
                <w:spacing w:val="-7"/>
              </w:rPr>
              <w:t xml:space="preserve"> </w:t>
            </w:r>
            <w:r w:rsidRPr="00FE420E">
              <w:t>зміни персональних даних</w:t>
            </w:r>
          </w:p>
        </w:tc>
      </w:tr>
      <w:tr w:rsidR="00D51890" w:rsidRPr="00FE420E">
        <w:trPr>
          <w:trHeight w:val="718"/>
        </w:trPr>
        <w:tc>
          <w:tcPr>
            <w:tcW w:w="715" w:type="dxa"/>
          </w:tcPr>
          <w:p w:rsidR="00D51890" w:rsidRPr="00FE420E" w:rsidRDefault="00D51890" w:rsidP="00AB6AE3">
            <w:pPr>
              <w:pStyle w:val="TableParagraph"/>
              <w:spacing w:before="115"/>
              <w:ind w:left="0" w:right="1"/>
              <w:rPr>
                <w:spacing w:val="-2"/>
              </w:rPr>
            </w:pPr>
            <w:r w:rsidRPr="00FE420E">
              <w:rPr>
                <w:spacing w:val="-2"/>
              </w:rPr>
              <w:t>16</w:t>
            </w:r>
          </w:p>
        </w:tc>
        <w:tc>
          <w:tcPr>
            <w:tcW w:w="1375" w:type="dxa"/>
          </w:tcPr>
          <w:p w:rsidR="00D51890" w:rsidRPr="00FE420E" w:rsidRDefault="00D51890" w:rsidP="00AB6AE3">
            <w:pPr>
              <w:pStyle w:val="TableParagraph"/>
              <w:spacing w:before="115"/>
              <w:ind w:left="0" w:right="1"/>
            </w:pPr>
            <w:r w:rsidRPr="00FE420E">
              <w:rPr>
                <w:spacing w:val="-2"/>
              </w:rPr>
              <w:t>02499</w:t>
            </w:r>
          </w:p>
        </w:tc>
        <w:tc>
          <w:tcPr>
            <w:tcW w:w="7721" w:type="dxa"/>
            <w:gridSpan w:val="4"/>
          </w:tcPr>
          <w:p w:rsidR="00D51890" w:rsidRPr="00FE420E" w:rsidRDefault="00D51890" w:rsidP="00AB6AE3">
            <w:pPr>
              <w:pStyle w:val="TableParagraph"/>
              <w:spacing w:before="115"/>
              <w:ind w:right="131"/>
              <w:jc w:val="both"/>
            </w:pPr>
            <w:r w:rsidRPr="00FE420E">
              <w:t>Позбавлення</w:t>
            </w:r>
            <w:r w:rsidRPr="00FE420E">
              <w:rPr>
                <w:spacing w:val="-9"/>
              </w:rPr>
              <w:t xml:space="preserve"> </w:t>
            </w:r>
            <w:r w:rsidRPr="00FE420E">
              <w:t>статусу</w:t>
            </w:r>
            <w:r w:rsidRPr="00FE420E">
              <w:rPr>
                <w:spacing w:val="-10"/>
              </w:rPr>
              <w:t xml:space="preserve"> </w:t>
            </w:r>
            <w:r w:rsidRPr="00FE420E">
              <w:t>особи</w:t>
            </w:r>
            <w:r w:rsidRPr="00FE420E">
              <w:rPr>
                <w:spacing w:val="-9"/>
              </w:rPr>
              <w:t xml:space="preserve"> </w:t>
            </w:r>
            <w:r w:rsidRPr="00FE420E">
              <w:t>з</w:t>
            </w:r>
            <w:r w:rsidRPr="00FE420E">
              <w:rPr>
                <w:spacing w:val="-9"/>
              </w:rPr>
              <w:t xml:space="preserve"> </w:t>
            </w:r>
            <w:r w:rsidRPr="00FE420E">
              <w:t>інвалідністю внаслідок війни, члена сім’ї загиблого (померлого)</w:t>
            </w:r>
            <w:r w:rsidRPr="00FE420E">
              <w:rPr>
                <w:spacing w:val="-9"/>
              </w:rPr>
              <w:t xml:space="preserve"> </w:t>
            </w:r>
            <w:r w:rsidRPr="00FE420E">
              <w:t>Захисника</w:t>
            </w:r>
            <w:r w:rsidRPr="00FE420E">
              <w:rPr>
                <w:spacing w:val="-9"/>
              </w:rPr>
              <w:t xml:space="preserve"> </w:t>
            </w:r>
            <w:r w:rsidRPr="00FE420E">
              <w:t>чи</w:t>
            </w:r>
            <w:r w:rsidRPr="00FE420E">
              <w:rPr>
                <w:spacing w:val="-9"/>
              </w:rPr>
              <w:t xml:space="preserve"> </w:t>
            </w:r>
            <w:r w:rsidRPr="00FE420E">
              <w:t>Захисниці</w:t>
            </w:r>
            <w:r w:rsidRPr="00FE420E">
              <w:rPr>
                <w:spacing w:val="-8"/>
              </w:rPr>
              <w:t xml:space="preserve"> </w:t>
            </w:r>
            <w:r w:rsidRPr="00FE420E">
              <w:t>України</w:t>
            </w:r>
            <w:r w:rsidRPr="00FE420E">
              <w:rPr>
                <w:spacing w:val="-9"/>
              </w:rPr>
              <w:t xml:space="preserve"> </w:t>
            </w:r>
            <w:r w:rsidRPr="00FE420E">
              <w:t>за заявою такої особи</w:t>
            </w:r>
          </w:p>
        </w:tc>
      </w:tr>
      <w:tr w:rsidR="00D51890" w:rsidRPr="00FE420E">
        <w:trPr>
          <w:trHeight w:val="2641"/>
        </w:trPr>
        <w:tc>
          <w:tcPr>
            <w:tcW w:w="715" w:type="dxa"/>
          </w:tcPr>
          <w:p w:rsidR="00D51890" w:rsidRPr="00FE420E" w:rsidRDefault="00D51890" w:rsidP="00AB6AE3">
            <w:pPr>
              <w:pStyle w:val="TableParagraph"/>
              <w:spacing w:before="103"/>
              <w:ind w:left="0" w:right="1"/>
              <w:rPr>
                <w:spacing w:val="-2"/>
              </w:rPr>
            </w:pPr>
            <w:r w:rsidRPr="00FE420E">
              <w:rPr>
                <w:spacing w:val="-2"/>
              </w:rPr>
              <w:t>17</w:t>
            </w:r>
          </w:p>
        </w:tc>
        <w:tc>
          <w:tcPr>
            <w:tcW w:w="1375" w:type="dxa"/>
          </w:tcPr>
          <w:p w:rsidR="00D51890" w:rsidRPr="00FE420E" w:rsidRDefault="00D51890" w:rsidP="00AB6AE3">
            <w:pPr>
              <w:pStyle w:val="TableParagraph"/>
              <w:spacing w:before="103"/>
              <w:ind w:left="0" w:right="1"/>
            </w:pPr>
            <w:r w:rsidRPr="00FE420E">
              <w:rPr>
                <w:spacing w:val="-2"/>
              </w:rPr>
              <w:t>00105</w:t>
            </w:r>
          </w:p>
        </w:tc>
        <w:tc>
          <w:tcPr>
            <w:tcW w:w="7721" w:type="dxa"/>
            <w:gridSpan w:val="4"/>
          </w:tcPr>
          <w:p w:rsidR="00D51890" w:rsidRPr="00FE420E" w:rsidRDefault="00D51890" w:rsidP="00AB6AE3">
            <w:pPr>
              <w:pStyle w:val="TableParagraph"/>
              <w:spacing w:before="103"/>
              <w:ind w:right="179"/>
              <w:jc w:val="both"/>
            </w:pPr>
            <w:r w:rsidRPr="00FE420E">
              <w:t>Призначення</w:t>
            </w:r>
            <w:r w:rsidRPr="00FE420E">
              <w:rPr>
                <w:spacing w:val="-10"/>
              </w:rPr>
              <w:t xml:space="preserve"> </w:t>
            </w:r>
            <w:r w:rsidRPr="00FE420E">
              <w:t>одноразової</w:t>
            </w:r>
            <w:r w:rsidRPr="00FE420E">
              <w:rPr>
                <w:spacing w:val="-8"/>
              </w:rPr>
              <w:t xml:space="preserve"> </w:t>
            </w:r>
            <w:r w:rsidRPr="00FE420E">
              <w:t>грошової</w:t>
            </w:r>
            <w:r w:rsidRPr="00FE420E">
              <w:rPr>
                <w:spacing w:val="-10"/>
              </w:rPr>
              <w:t xml:space="preserve"> </w:t>
            </w:r>
            <w:r w:rsidRPr="00FE420E">
              <w:rPr>
                <w:spacing w:val="-2"/>
              </w:rPr>
              <w:t>допомоги</w:t>
            </w:r>
            <w:r w:rsidRPr="00FE420E">
              <w:t xml:space="preserve"> членам</w:t>
            </w:r>
            <w:r w:rsidRPr="00FE420E">
              <w:rPr>
                <w:spacing w:val="-7"/>
              </w:rPr>
              <w:t xml:space="preserve"> </w:t>
            </w:r>
            <w:r w:rsidRPr="00FE420E">
              <w:t>сім’ї,</w:t>
            </w:r>
            <w:r w:rsidRPr="00FE420E">
              <w:rPr>
                <w:spacing w:val="-8"/>
              </w:rPr>
              <w:t xml:space="preserve"> </w:t>
            </w:r>
            <w:r w:rsidRPr="00FE420E">
              <w:t>батькам</w:t>
            </w:r>
            <w:r w:rsidRPr="00FE420E">
              <w:rPr>
                <w:spacing w:val="-7"/>
              </w:rPr>
              <w:t xml:space="preserve"> </w:t>
            </w:r>
            <w:r w:rsidRPr="00FE420E">
              <w:t>та</w:t>
            </w:r>
            <w:r w:rsidRPr="00FE420E">
              <w:rPr>
                <w:spacing w:val="-7"/>
              </w:rPr>
              <w:t xml:space="preserve"> </w:t>
            </w:r>
            <w:r w:rsidRPr="00FE420E">
              <w:t>утриманцям</w:t>
            </w:r>
            <w:r w:rsidRPr="00FE420E">
              <w:rPr>
                <w:spacing w:val="-7"/>
              </w:rPr>
              <w:t xml:space="preserve"> </w:t>
            </w:r>
            <w:r w:rsidRPr="00FE420E">
              <w:t>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w:t>
            </w:r>
            <w:r w:rsidRPr="00FE420E">
              <w:rPr>
                <w:spacing w:val="-9"/>
              </w:rPr>
              <w:t xml:space="preserve"> </w:t>
            </w:r>
            <w:r w:rsidRPr="00FE420E">
              <w:t>заходів</w:t>
            </w:r>
            <w:r w:rsidRPr="00FE420E">
              <w:rPr>
                <w:spacing w:val="-10"/>
              </w:rPr>
              <w:t xml:space="preserve"> </w:t>
            </w:r>
            <w:r w:rsidRPr="00FE420E">
              <w:t>із</w:t>
            </w:r>
            <w:r w:rsidRPr="00FE420E">
              <w:rPr>
                <w:spacing w:val="-10"/>
              </w:rPr>
              <w:t xml:space="preserve"> </w:t>
            </w:r>
            <w:r w:rsidRPr="00FE420E">
              <w:t>забезпечення</w:t>
            </w:r>
            <w:r w:rsidRPr="00FE420E">
              <w:rPr>
                <w:spacing w:val="-12"/>
              </w:rPr>
              <w:t xml:space="preserve"> </w:t>
            </w:r>
            <w:r w:rsidRPr="00FE420E">
              <w:t>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w:t>
            </w:r>
            <w:r w:rsidRPr="00FE420E">
              <w:rPr>
                <w:spacing w:val="-7"/>
              </w:rPr>
              <w:t xml:space="preserve"> </w:t>
            </w:r>
            <w:r w:rsidRPr="00FE420E">
              <w:t>захисту</w:t>
            </w:r>
            <w:r w:rsidRPr="00FE420E">
              <w:rPr>
                <w:spacing w:val="-10"/>
              </w:rPr>
              <w:t xml:space="preserve"> </w:t>
            </w:r>
            <w:r w:rsidRPr="00FE420E">
              <w:t>безпеки</w:t>
            </w:r>
            <w:r w:rsidRPr="00FE420E">
              <w:rPr>
                <w:spacing w:val="-6"/>
              </w:rPr>
              <w:t xml:space="preserve"> </w:t>
            </w:r>
            <w:r w:rsidRPr="00FE420E">
              <w:t>населення</w:t>
            </w:r>
            <w:r w:rsidRPr="00FE420E">
              <w:rPr>
                <w:spacing w:val="-6"/>
              </w:rPr>
              <w:t xml:space="preserve"> </w:t>
            </w:r>
            <w:r w:rsidRPr="00FE420E">
              <w:t>та</w:t>
            </w:r>
            <w:r w:rsidRPr="00FE420E">
              <w:rPr>
                <w:spacing w:val="-10"/>
              </w:rPr>
              <w:t xml:space="preserve"> </w:t>
            </w:r>
            <w:r w:rsidRPr="00FE420E">
              <w:t>інтересів держави у зв’язку з військовою агресією Російської Федерації проти України та/або іншої</w:t>
            </w:r>
            <w:r w:rsidRPr="00FE420E">
              <w:rPr>
                <w:spacing w:val="-5"/>
              </w:rPr>
              <w:t xml:space="preserve"> </w:t>
            </w:r>
            <w:r w:rsidRPr="00FE420E">
              <w:t>країни</w:t>
            </w:r>
            <w:r w:rsidRPr="00FE420E">
              <w:rPr>
                <w:spacing w:val="-9"/>
              </w:rPr>
              <w:t xml:space="preserve"> </w:t>
            </w:r>
            <w:r w:rsidRPr="00FE420E">
              <w:t>проти</w:t>
            </w:r>
            <w:r w:rsidRPr="00FE420E">
              <w:rPr>
                <w:spacing w:val="-6"/>
              </w:rPr>
              <w:t xml:space="preserve"> </w:t>
            </w:r>
            <w:r w:rsidRPr="00FE420E">
              <w:t>України,</w:t>
            </w:r>
            <w:r w:rsidRPr="00FE420E">
              <w:rPr>
                <w:spacing w:val="-10"/>
              </w:rPr>
              <w:t xml:space="preserve"> </w:t>
            </w:r>
            <w:r w:rsidRPr="00FE420E">
              <w:t>бойових</w:t>
            </w:r>
            <w:r w:rsidRPr="00FE420E">
              <w:rPr>
                <w:spacing w:val="-5"/>
              </w:rPr>
              <w:t xml:space="preserve"> </w:t>
            </w:r>
            <w:r w:rsidRPr="00FE420E">
              <w:t>дій</w:t>
            </w:r>
            <w:r w:rsidRPr="00FE420E">
              <w:rPr>
                <w:spacing w:val="-6"/>
              </w:rPr>
              <w:t xml:space="preserve"> </w:t>
            </w:r>
            <w:r w:rsidRPr="00FE420E">
              <w:t>та збройного конфлікту</w:t>
            </w:r>
          </w:p>
        </w:tc>
      </w:tr>
      <w:tr w:rsidR="00D51890" w:rsidRPr="00FE420E">
        <w:trPr>
          <w:trHeight w:val="523"/>
        </w:trPr>
        <w:tc>
          <w:tcPr>
            <w:tcW w:w="715" w:type="dxa"/>
          </w:tcPr>
          <w:p w:rsidR="00D51890" w:rsidRPr="00FE420E" w:rsidRDefault="00D51890" w:rsidP="00AB6AE3">
            <w:pPr>
              <w:pStyle w:val="TableParagraph"/>
              <w:spacing w:before="114"/>
              <w:ind w:left="0" w:right="1"/>
              <w:rPr>
                <w:spacing w:val="-2"/>
              </w:rPr>
            </w:pPr>
            <w:r w:rsidRPr="00FE420E">
              <w:rPr>
                <w:spacing w:val="-2"/>
              </w:rPr>
              <w:t>18</w:t>
            </w:r>
          </w:p>
        </w:tc>
        <w:tc>
          <w:tcPr>
            <w:tcW w:w="1375" w:type="dxa"/>
          </w:tcPr>
          <w:p w:rsidR="00D51890" w:rsidRPr="00FE420E" w:rsidRDefault="00D51890" w:rsidP="00AB6AE3">
            <w:pPr>
              <w:pStyle w:val="TableParagraph"/>
              <w:spacing w:before="114"/>
              <w:ind w:left="0" w:right="1"/>
            </w:pPr>
            <w:r w:rsidRPr="00FE420E">
              <w:rPr>
                <w:spacing w:val="-2"/>
              </w:rPr>
              <w:t>02502</w:t>
            </w:r>
          </w:p>
        </w:tc>
        <w:tc>
          <w:tcPr>
            <w:tcW w:w="7721" w:type="dxa"/>
            <w:gridSpan w:val="4"/>
          </w:tcPr>
          <w:p w:rsidR="00D51890" w:rsidRPr="00FE420E" w:rsidRDefault="00D51890" w:rsidP="00AB6AE3">
            <w:pPr>
              <w:pStyle w:val="TableParagraph"/>
              <w:spacing w:before="114"/>
              <w:ind w:right="179"/>
              <w:jc w:val="both"/>
            </w:pPr>
            <w:r w:rsidRPr="00FE420E">
              <w:t>Призначення</w:t>
            </w:r>
            <w:r w:rsidRPr="00FE420E">
              <w:rPr>
                <w:spacing w:val="-13"/>
              </w:rPr>
              <w:t xml:space="preserve"> </w:t>
            </w:r>
            <w:r w:rsidRPr="00FE420E">
              <w:t>одноразової</w:t>
            </w:r>
            <w:r w:rsidRPr="00FE420E">
              <w:rPr>
                <w:spacing w:val="-13"/>
              </w:rPr>
              <w:t xml:space="preserve"> </w:t>
            </w:r>
            <w:r w:rsidRPr="00FE420E">
              <w:t>грошової</w:t>
            </w:r>
            <w:r w:rsidRPr="00FE420E">
              <w:rPr>
                <w:spacing w:val="-15"/>
              </w:rPr>
              <w:t xml:space="preserve"> </w:t>
            </w:r>
            <w:r w:rsidRPr="00FE420E">
              <w:t>допомоги особам з інвалідністю внаслідок війни, зазначеним</w:t>
            </w:r>
            <w:r w:rsidRPr="00FE420E">
              <w:rPr>
                <w:spacing w:val="-4"/>
              </w:rPr>
              <w:t xml:space="preserve"> </w:t>
            </w:r>
            <w:r w:rsidRPr="00FE420E">
              <w:t>у</w:t>
            </w:r>
            <w:r w:rsidRPr="00FE420E">
              <w:rPr>
                <w:spacing w:val="-8"/>
              </w:rPr>
              <w:t xml:space="preserve"> </w:t>
            </w:r>
            <w:r w:rsidRPr="00FE420E">
              <w:t>пунктах</w:t>
            </w:r>
            <w:r w:rsidRPr="00FE420E">
              <w:rPr>
                <w:spacing w:val="-2"/>
              </w:rPr>
              <w:t xml:space="preserve"> </w:t>
            </w:r>
            <w:r w:rsidRPr="00FE420E">
              <w:t>11—16</w:t>
            </w:r>
            <w:r w:rsidRPr="00FE420E">
              <w:rPr>
                <w:spacing w:val="-2"/>
              </w:rPr>
              <w:t xml:space="preserve"> </w:t>
            </w:r>
            <w:r w:rsidRPr="00FE420E">
              <w:t>частини</w:t>
            </w:r>
            <w:r w:rsidRPr="00FE420E">
              <w:rPr>
                <w:spacing w:val="-3"/>
              </w:rPr>
              <w:t xml:space="preserve"> </w:t>
            </w:r>
            <w:r w:rsidRPr="00FE420E">
              <w:rPr>
                <w:spacing w:val="-2"/>
              </w:rPr>
              <w:t>другої</w:t>
            </w:r>
            <w:r w:rsidRPr="00FE420E">
              <w:t xml:space="preserve"> статті</w:t>
            </w:r>
            <w:r w:rsidRPr="00FE420E">
              <w:rPr>
                <w:spacing w:val="-8"/>
              </w:rPr>
              <w:t xml:space="preserve"> </w:t>
            </w:r>
            <w:r w:rsidRPr="00FE420E">
              <w:t>7</w:t>
            </w:r>
            <w:r w:rsidRPr="00FE420E">
              <w:rPr>
                <w:spacing w:val="-4"/>
              </w:rPr>
              <w:t xml:space="preserve"> </w:t>
            </w:r>
            <w:r w:rsidRPr="00FE420E">
              <w:t>Закону</w:t>
            </w:r>
            <w:r w:rsidRPr="00FE420E">
              <w:rPr>
                <w:spacing w:val="-9"/>
              </w:rPr>
              <w:t xml:space="preserve"> </w:t>
            </w:r>
            <w:r w:rsidRPr="00FE420E">
              <w:t>України</w:t>
            </w:r>
            <w:r w:rsidRPr="00FE420E">
              <w:rPr>
                <w:spacing w:val="40"/>
              </w:rPr>
              <w:t xml:space="preserve"> </w:t>
            </w:r>
            <w:r w:rsidRPr="00FE420E">
              <w:t>“Про</w:t>
            </w:r>
            <w:r w:rsidRPr="00FE420E">
              <w:rPr>
                <w:spacing w:val="-4"/>
              </w:rPr>
              <w:t xml:space="preserve"> </w:t>
            </w:r>
            <w:r w:rsidRPr="00FE420E">
              <w:t>статус</w:t>
            </w:r>
            <w:r w:rsidRPr="00FE420E">
              <w:rPr>
                <w:spacing w:val="-5"/>
              </w:rPr>
              <w:t xml:space="preserve"> </w:t>
            </w:r>
            <w:r w:rsidRPr="00FE420E">
              <w:t>ветеранів війни, гарантії їх соціального захисту”</w:t>
            </w:r>
          </w:p>
        </w:tc>
      </w:tr>
      <w:tr w:rsidR="00D51890" w:rsidRPr="00FE420E">
        <w:trPr>
          <w:trHeight w:val="1962"/>
        </w:trPr>
        <w:tc>
          <w:tcPr>
            <w:tcW w:w="715" w:type="dxa"/>
          </w:tcPr>
          <w:p w:rsidR="00D51890" w:rsidRPr="00FE420E" w:rsidRDefault="00D51890" w:rsidP="00AB6AE3">
            <w:pPr>
              <w:pStyle w:val="TableParagraph"/>
              <w:spacing w:before="114"/>
              <w:ind w:left="0" w:right="1"/>
              <w:rPr>
                <w:spacing w:val="-2"/>
              </w:rPr>
            </w:pPr>
            <w:r w:rsidRPr="00FE420E">
              <w:rPr>
                <w:spacing w:val="-2"/>
              </w:rPr>
              <w:t>19</w:t>
            </w:r>
          </w:p>
        </w:tc>
        <w:tc>
          <w:tcPr>
            <w:tcW w:w="1375" w:type="dxa"/>
          </w:tcPr>
          <w:p w:rsidR="00D51890" w:rsidRPr="00FE420E" w:rsidRDefault="00D51890" w:rsidP="00AB6AE3">
            <w:pPr>
              <w:pStyle w:val="TableParagraph"/>
              <w:spacing w:before="114"/>
              <w:ind w:left="0" w:right="1"/>
            </w:pPr>
            <w:r w:rsidRPr="00FE420E">
              <w:rPr>
                <w:spacing w:val="-2"/>
              </w:rPr>
              <w:t>01284</w:t>
            </w:r>
          </w:p>
        </w:tc>
        <w:tc>
          <w:tcPr>
            <w:tcW w:w="7721" w:type="dxa"/>
            <w:gridSpan w:val="4"/>
          </w:tcPr>
          <w:p w:rsidR="00D51890" w:rsidRPr="00FE420E" w:rsidRDefault="00D51890" w:rsidP="00AB6AE3">
            <w:pPr>
              <w:pStyle w:val="TableParagraph"/>
              <w:spacing w:before="114"/>
              <w:ind w:right="179"/>
              <w:jc w:val="both"/>
            </w:pPr>
            <w:r w:rsidRPr="00FE420E">
              <w:t>Встановлення факту отримання особами поранень чи інших ушкоджень здоров’я, одержаних</w:t>
            </w:r>
            <w:r w:rsidRPr="00FE420E">
              <w:rPr>
                <w:spacing w:val="-10"/>
              </w:rPr>
              <w:t xml:space="preserve"> </w:t>
            </w:r>
            <w:r w:rsidRPr="00FE420E">
              <w:t>від</w:t>
            </w:r>
            <w:r w:rsidRPr="00FE420E">
              <w:rPr>
                <w:spacing w:val="-10"/>
              </w:rPr>
              <w:t xml:space="preserve"> </w:t>
            </w:r>
            <w:r w:rsidRPr="00FE420E">
              <w:t>вибухонебезпечних</w:t>
            </w:r>
            <w:r w:rsidRPr="00FE420E">
              <w:rPr>
                <w:spacing w:val="-10"/>
              </w:rPr>
              <w:t xml:space="preserve"> </w:t>
            </w:r>
            <w:r w:rsidRPr="00FE420E">
              <w:t>предметів,</w:t>
            </w:r>
            <w:r w:rsidRPr="00FE420E">
              <w:rPr>
                <w:spacing w:val="-11"/>
              </w:rPr>
              <w:t xml:space="preserve"> </w:t>
            </w:r>
            <w:r w:rsidRPr="00FE420E">
              <w:t>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w:t>
            </w:r>
            <w:r w:rsidRPr="00FE420E">
              <w:rPr>
                <w:spacing w:val="-7"/>
              </w:rPr>
              <w:t xml:space="preserve"> </w:t>
            </w:r>
            <w:r w:rsidRPr="00FE420E">
              <w:t>захисту</w:t>
            </w:r>
            <w:r w:rsidRPr="00FE420E">
              <w:rPr>
                <w:spacing w:val="-10"/>
              </w:rPr>
              <w:t xml:space="preserve"> </w:t>
            </w:r>
            <w:r w:rsidRPr="00FE420E">
              <w:t>безпеки</w:t>
            </w:r>
            <w:r w:rsidRPr="00FE420E">
              <w:rPr>
                <w:spacing w:val="-6"/>
              </w:rPr>
              <w:t xml:space="preserve"> </w:t>
            </w:r>
            <w:r w:rsidRPr="00FE420E">
              <w:t>населення</w:t>
            </w:r>
            <w:r w:rsidRPr="00FE420E">
              <w:rPr>
                <w:spacing w:val="-6"/>
              </w:rPr>
              <w:t xml:space="preserve"> </w:t>
            </w:r>
            <w:r w:rsidRPr="00FE420E">
              <w:t>та</w:t>
            </w:r>
            <w:r w:rsidRPr="00FE420E">
              <w:rPr>
                <w:spacing w:val="-10"/>
              </w:rPr>
              <w:t xml:space="preserve"> </w:t>
            </w:r>
            <w:r w:rsidRPr="00FE420E">
              <w:t>інтересів держави у зв’язку з військовою агресією Російської</w:t>
            </w:r>
            <w:r w:rsidRPr="00FE420E">
              <w:rPr>
                <w:spacing w:val="-7"/>
              </w:rPr>
              <w:t xml:space="preserve"> </w:t>
            </w:r>
            <w:r w:rsidRPr="00FE420E">
              <w:t>Федерації</w:t>
            </w:r>
            <w:r w:rsidRPr="00FE420E">
              <w:rPr>
                <w:spacing w:val="-6"/>
              </w:rPr>
              <w:t xml:space="preserve"> </w:t>
            </w:r>
            <w:r w:rsidRPr="00FE420E">
              <w:t>проти</w:t>
            </w:r>
            <w:r w:rsidRPr="00FE420E">
              <w:rPr>
                <w:spacing w:val="-7"/>
              </w:rPr>
              <w:t xml:space="preserve"> </w:t>
            </w:r>
            <w:r w:rsidRPr="00FE420E">
              <w:rPr>
                <w:spacing w:val="-2"/>
              </w:rPr>
              <w:t>України</w:t>
            </w:r>
          </w:p>
        </w:tc>
      </w:tr>
      <w:tr w:rsidR="00D51890" w:rsidRPr="00FE420E">
        <w:trPr>
          <w:trHeight w:val="601"/>
        </w:trPr>
        <w:tc>
          <w:tcPr>
            <w:tcW w:w="715" w:type="dxa"/>
          </w:tcPr>
          <w:p w:rsidR="00D51890" w:rsidRPr="00FE420E" w:rsidRDefault="00D51890" w:rsidP="00AB6AE3">
            <w:pPr>
              <w:pStyle w:val="TableParagraph"/>
              <w:spacing w:before="114"/>
              <w:ind w:left="0" w:right="1"/>
              <w:rPr>
                <w:spacing w:val="-2"/>
              </w:rPr>
            </w:pPr>
            <w:r w:rsidRPr="00FE420E">
              <w:rPr>
                <w:spacing w:val="-2"/>
              </w:rPr>
              <w:t>20</w:t>
            </w:r>
          </w:p>
        </w:tc>
        <w:tc>
          <w:tcPr>
            <w:tcW w:w="1375" w:type="dxa"/>
          </w:tcPr>
          <w:p w:rsidR="00D51890" w:rsidRPr="00FE420E" w:rsidRDefault="00D51890" w:rsidP="00AB6AE3">
            <w:pPr>
              <w:pStyle w:val="TableParagraph"/>
              <w:spacing w:before="114"/>
              <w:ind w:left="0" w:right="1"/>
            </w:pPr>
            <w:r w:rsidRPr="00FE420E">
              <w:rPr>
                <w:spacing w:val="-2"/>
              </w:rPr>
              <w:t>01588</w:t>
            </w:r>
          </w:p>
        </w:tc>
        <w:tc>
          <w:tcPr>
            <w:tcW w:w="7721" w:type="dxa"/>
            <w:gridSpan w:val="4"/>
          </w:tcPr>
          <w:p w:rsidR="00D51890" w:rsidRPr="00FE420E" w:rsidRDefault="00D51890" w:rsidP="00AB6AE3">
            <w:pPr>
              <w:pStyle w:val="TableParagraph"/>
              <w:spacing w:before="0"/>
              <w:ind w:left="106" w:right="179"/>
              <w:jc w:val="both"/>
            </w:pPr>
            <w:r w:rsidRPr="00FE420E">
              <w:t>Встановлення</w:t>
            </w:r>
            <w:r w:rsidRPr="00FE420E">
              <w:rPr>
                <w:spacing w:val="-12"/>
              </w:rPr>
              <w:t xml:space="preserve"> </w:t>
            </w:r>
            <w:r w:rsidRPr="00FE420E">
              <w:t>статусу</w:t>
            </w:r>
            <w:r w:rsidRPr="00FE420E">
              <w:rPr>
                <w:spacing w:val="-15"/>
              </w:rPr>
              <w:t xml:space="preserve"> </w:t>
            </w:r>
            <w:r w:rsidRPr="00FE420E">
              <w:t>постраждалого</w:t>
            </w:r>
            <w:r w:rsidRPr="00FE420E">
              <w:rPr>
                <w:spacing w:val="-11"/>
              </w:rPr>
              <w:t xml:space="preserve"> </w:t>
            </w:r>
            <w:r w:rsidRPr="00FE420E">
              <w:t>учасника Революції Гідності, видача посвідчення</w:t>
            </w:r>
          </w:p>
        </w:tc>
      </w:tr>
      <w:tr w:rsidR="00D51890" w:rsidRPr="00FE420E">
        <w:trPr>
          <w:trHeight w:val="537"/>
        </w:trPr>
        <w:tc>
          <w:tcPr>
            <w:tcW w:w="715" w:type="dxa"/>
          </w:tcPr>
          <w:p w:rsidR="00D51890" w:rsidRPr="00FE420E" w:rsidRDefault="00D51890" w:rsidP="00AB6AE3">
            <w:pPr>
              <w:pStyle w:val="TableParagraph"/>
              <w:spacing w:before="114"/>
              <w:ind w:left="0" w:right="1"/>
              <w:rPr>
                <w:spacing w:val="-2"/>
              </w:rPr>
            </w:pPr>
            <w:r w:rsidRPr="00FE420E">
              <w:rPr>
                <w:spacing w:val="-2"/>
              </w:rPr>
              <w:t>21</w:t>
            </w:r>
          </w:p>
        </w:tc>
        <w:tc>
          <w:tcPr>
            <w:tcW w:w="1375" w:type="dxa"/>
          </w:tcPr>
          <w:p w:rsidR="00D51890" w:rsidRPr="00FE420E" w:rsidRDefault="00D51890" w:rsidP="00AB6AE3">
            <w:pPr>
              <w:pStyle w:val="TableParagraph"/>
              <w:spacing w:before="114"/>
              <w:ind w:left="0" w:right="1"/>
            </w:pPr>
            <w:r w:rsidRPr="00FE420E">
              <w:rPr>
                <w:spacing w:val="-2"/>
              </w:rPr>
              <w:t>01598</w:t>
            </w:r>
          </w:p>
        </w:tc>
        <w:tc>
          <w:tcPr>
            <w:tcW w:w="7721" w:type="dxa"/>
            <w:gridSpan w:val="4"/>
          </w:tcPr>
          <w:p w:rsidR="00D51890" w:rsidRPr="00FE420E" w:rsidRDefault="00D51890" w:rsidP="00AB6AE3">
            <w:pPr>
              <w:pStyle w:val="TableParagraph"/>
              <w:spacing w:before="0"/>
              <w:ind w:left="106" w:right="179"/>
              <w:jc w:val="both"/>
            </w:pPr>
            <w:r w:rsidRPr="00FE420E">
              <w:t>Позбавлення</w:t>
            </w:r>
            <w:r w:rsidRPr="00FE420E">
              <w:rPr>
                <w:spacing w:val="-13"/>
              </w:rPr>
              <w:t xml:space="preserve"> </w:t>
            </w:r>
            <w:r w:rsidRPr="00FE420E">
              <w:t>статусу</w:t>
            </w:r>
            <w:r w:rsidRPr="00FE420E">
              <w:rPr>
                <w:spacing w:val="-14"/>
              </w:rPr>
              <w:t xml:space="preserve"> </w:t>
            </w:r>
            <w:r w:rsidRPr="00FE420E">
              <w:t>постраждалого</w:t>
            </w:r>
            <w:r w:rsidRPr="00FE420E">
              <w:rPr>
                <w:spacing w:val="-12"/>
              </w:rPr>
              <w:t xml:space="preserve"> </w:t>
            </w:r>
            <w:r w:rsidRPr="00FE420E">
              <w:t>учасника Революції Гідності за заявою особи</w:t>
            </w:r>
          </w:p>
        </w:tc>
      </w:tr>
      <w:tr w:rsidR="00D51890" w:rsidRPr="00FE420E">
        <w:trPr>
          <w:trHeight w:val="308"/>
        </w:trPr>
        <w:tc>
          <w:tcPr>
            <w:tcW w:w="715" w:type="dxa"/>
          </w:tcPr>
          <w:p w:rsidR="00D51890" w:rsidRPr="00FE420E" w:rsidRDefault="00D51890" w:rsidP="00AB6AE3">
            <w:pPr>
              <w:pStyle w:val="TableParagraph"/>
              <w:spacing w:before="114"/>
              <w:ind w:left="0" w:right="1"/>
              <w:rPr>
                <w:spacing w:val="-2"/>
              </w:rPr>
            </w:pPr>
            <w:r w:rsidRPr="00FE420E">
              <w:rPr>
                <w:spacing w:val="-2"/>
              </w:rPr>
              <w:t>22</w:t>
            </w:r>
          </w:p>
        </w:tc>
        <w:tc>
          <w:tcPr>
            <w:tcW w:w="1375" w:type="dxa"/>
          </w:tcPr>
          <w:p w:rsidR="00D51890" w:rsidRPr="00FE420E" w:rsidRDefault="00D51890" w:rsidP="00AB6AE3">
            <w:pPr>
              <w:pStyle w:val="TableParagraph"/>
              <w:spacing w:before="114"/>
              <w:ind w:left="0" w:right="1"/>
            </w:pPr>
            <w:r w:rsidRPr="00FE420E">
              <w:rPr>
                <w:spacing w:val="-2"/>
              </w:rPr>
              <w:t>01285</w:t>
            </w:r>
          </w:p>
        </w:tc>
        <w:tc>
          <w:tcPr>
            <w:tcW w:w="7721" w:type="dxa"/>
            <w:gridSpan w:val="4"/>
          </w:tcPr>
          <w:p w:rsidR="00D51890" w:rsidRPr="00FE420E" w:rsidRDefault="00D51890" w:rsidP="00AB6AE3">
            <w:pPr>
              <w:pStyle w:val="TableParagraph"/>
              <w:spacing w:before="0"/>
              <w:ind w:left="106" w:right="179"/>
              <w:jc w:val="both"/>
            </w:pPr>
            <w:r w:rsidRPr="00FE420E">
              <w:t>Позбавлення</w:t>
            </w:r>
            <w:r w:rsidRPr="00FE420E">
              <w:rPr>
                <w:spacing w:val="-8"/>
              </w:rPr>
              <w:t xml:space="preserve"> </w:t>
            </w:r>
            <w:r w:rsidRPr="00FE420E">
              <w:t>статусу</w:t>
            </w:r>
            <w:r w:rsidRPr="00FE420E">
              <w:rPr>
                <w:spacing w:val="-8"/>
              </w:rPr>
              <w:t xml:space="preserve"> </w:t>
            </w:r>
            <w:r w:rsidRPr="00FE420E">
              <w:t>учасника</w:t>
            </w:r>
            <w:r w:rsidRPr="00FE420E">
              <w:rPr>
                <w:spacing w:val="-8"/>
              </w:rPr>
              <w:t xml:space="preserve"> </w:t>
            </w:r>
            <w:r w:rsidRPr="00FE420E">
              <w:t>бойових</w:t>
            </w:r>
            <w:r w:rsidRPr="00FE420E">
              <w:rPr>
                <w:spacing w:val="-7"/>
              </w:rPr>
              <w:t xml:space="preserve"> </w:t>
            </w:r>
            <w:r w:rsidRPr="00FE420E">
              <w:t>дій</w:t>
            </w:r>
            <w:r w:rsidRPr="00FE420E">
              <w:rPr>
                <w:spacing w:val="-8"/>
              </w:rPr>
              <w:t xml:space="preserve"> </w:t>
            </w:r>
            <w:r w:rsidRPr="00FE420E">
              <w:t>за заявою такої особи</w:t>
            </w:r>
          </w:p>
        </w:tc>
      </w:tr>
      <w:tr w:rsidR="00D51890" w:rsidRPr="00FE420E">
        <w:trPr>
          <w:trHeight w:val="797"/>
        </w:trPr>
        <w:tc>
          <w:tcPr>
            <w:tcW w:w="715" w:type="dxa"/>
          </w:tcPr>
          <w:p w:rsidR="00D51890" w:rsidRPr="00FE420E" w:rsidRDefault="00D51890" w:rsidP="00AB6AE3">
            <w:pPr>
              <w:pStyle w:val="TableParagraph"/>
              <w:spacing w:before="103"/>
              <w:ind w:left="0" w:right="1"/>
              <w:rPr>
                <w:spacing w:val="-2"/>
              </w:rPr>
            </w:pPr>
            <w:r w:rsidRPr="00FE420E">
              <w:rPr>
                <w:spacing w:val="-2"/>
              </w:rPr>
              <w:t>23</w:t>
            </w:r>
          </w:p>
        </w:tc>
        <w:tc>
          <w:tcPr>
            <w:tcW w:w="1375" w:type="dxa"/>
          </w:tcPr>
          <w:p w:rsidR="00D51890" w:rsidRPr="00FE420E" w:rsidRDefault="00D51890" w:rsidP="00AB6AE3">
            <w:pPr>
              <w:pStyle w:val="TableParagraph"/>
              <w:spacing w:before="103"/>
              <w:ind w:left="0" w:right="1"/>
            </w:pPr>
            <w:r w:rsidRPr="00FE420E">
              <w:rPr>
                <w:spacing w:val="-2"/>
              </w:rPr>
              <w:t>02606</w:t>
            </w:r>
          </w:p>
        </w:tc>
        <w:tc>
          <w:tcPr>
            <w:tcW w:w="7721" w:type="dxa"/>
            <w:gridSpan w:val="4"/>
          </w:tcPr>
          <w:p w:rsidR="00D51890" w:rsidRPr="00FE420E" w:rsidRDefault="00D51890" w:rsidP="00AB6AE3">
            <w:pPr>
              <w:pStyle w:val="TableParagraph"/>
              <w:spacing w:before="0"/>
              <w:ind w:left="106" w:right="179"/>
              <w:jc w:val="both"/>
            </w:pPr>
            <w:r w:rsidRPr="00FE420E">
              <w:t>Виплата</w:t>
            </w:r>
            <w:r w:rsidRPr="00FE420E">
              <w:rPr>
                <w:spacing w:val="-10"/>
              </w:rPr>
              <w:t xml:space="preserve"> </w:t>
            </w:r>
            <w:r w:rsidRPr="00FE420E">
              <w:t>грошової</w:t>
            </w:r>
            <w:r w:rsidRPr="00FE420E">
              <w:rPr>
                <w:spacing w:val="-9"/>
              </w:rPr>
              <w:t xml:space="preserve"> </w:t>
            </w:r>
            <w:r w:rsidRPr="00FE420E">
              <w:t>компенсації</w:t>
            </w:r>
            <w:r w:rsidRPr="00FE420E">
              <w:rPr>
                <w:spacing w:val="-11"/>
              </w:rPr>
              <w:t xml:space="preserve"> </w:t>
            </w:r>
            <w:r w:rsidRPr="00FE420E">
              <w:t>особам,</w:t>
            </w:r>
            <w:r w:rsidRPr="00FE420E">
              <w:rPr>
                <w:spacing w:val="-11"/>
              </w:rPr>
              <w:t xml:space="preserve"> </w:t>
            </w:r>
            <w:r w:rsidRPr="00FE420E">
              <w:t>які захищали незалежність, суверенітет та територіальну</w:t>
            </w:r>
            <w:r w:rsidRPr="00FE420E">
              <w:rPr>
                <w:spacing w:val="-3"/>
              </w:rPr>
              <w:t xml:space="preserve"> </w:t>
            </w:r>
            <w:r w:rsidRPr="00FE420E">
              <w:t>цілісність України, за найм (оренду) ними житлових приміщень</w:t>
            </w:r>
          </w:p>
        </w:tc>
      </w:tr>
      <w:tr w:rsidR="00D51890" w:rsidRPr="00FE420E">
        <w:trPr>
          <w:trHeight w:val="537"/>
        </w:trPr>
        <w:tc>
          <w:tcPr>
            <w:tcW w:w="715" w:type="dxa"/>
          </w:tcPr>
          <w:p w:rsidR="00D51890" w:rsidRPr="00FE420E" w:rsidRDefault="00D51890" w:rsidP="00AB6AE3">
            <w:pPr>
              <w:pStyle w:val="TableParagraph"/>
              <w:spacing w:before="115"/>
              <w:ind w:left="0" w:right="1"/>
              <w:rPr>
                <w:spacing w:val="-2"/>
              </w:rPr>
            </w:pPr>
            <w:r w:rsidRPr="00FE420E">
              <w:rPr>
                <w:spacing w:val="-2"/>
              </w:rPr>
              <w:t>24</w:t>
            </w:r>
          </w:p>
        </w:tc>
        <w:tc>
          <w:tcPr>
            <w:tcW w:w="1375" w:type="dxa"/>
          </w:tcPr>
          <w:p w:rsidR="00D51890" w:rsidRPr="00FE420E" w:rsidRDefault="00D51890" w:rsidP="00AB6AE3">
            <w:pPr>
              <w:pStyle w:val="TableParagraph"/>
              <w:spacing w:before="115"/>
              <w:ind w:left="0" w:right="1"/>
            </w:pPr>
            <w:r w:rsidRPr="00FE420E">
              <w:rPr>
                <w:spacing w:val="-2"/>
              </w:rPr>
              <w:t>02607</w:t>
            </w:r>
          </w:p>
        </w:tc>
        <w:tc>
          <w:tcPr>
            <w:tcW w:w="7721" w:type="dxa"/>
            <w:gridSpan w:val="4"/>
          </w:tcPr>
          <w:p w:rsidR="00D51890" w:rsidRPr="00FE420E" w:rsidRDefault="00D51890" w:rsidP="00AB6AE3">
            <w:pPr>
              <w:pStyle w:val="TableParagraph"/>
              <w:spacing w:before="115"/>
              <w:ind w:right="179"/>
              <w:jc w:val="both"/>
            </w:pPr>
            <w:r w:rsidRPr="00FE420E">
              <w:t>Заміна посвідчення учасника бойових дій, виданого</w:t>
            </w:r>
            <w:r w:rsidRPr="00FE420E">
              <w:rPr>
                <w:spacing w:val="-6"/>
              </w:rPr>
              <w:t xml:space="preserve"> </w:t>
            </w:r>
            <w:r w:rsidRPr="00FE420E">
              <w:t>Мінветеранів,</w:t>
            </w:r>
            <w:r w:rsidRPr="00FE420E">
              <w:rPr>
                <w:spacing w:val="-8"/>
              </w:rPr>
              <w:t xml:space="preserve"> </w:t>
            </w:r>
            <w:r w:rsidRPr="00FE420E">
              <w:t>на</w:t>
            </w:r>
            <w:r w:rsidRPr="00FE420E">
              <w:rPr>
                <w:spacing w:val="-10"/>
              </w:rPr>
              <w:t xml:space="preserve"> </w:t>
            </w:r>
            <w:r w:rsidRPr="00FE420E">
              <w:t>нове</w:t>
            </w:r>
            <w:r w:rsidRPr="00FE420E">
              <w:rPr>
                <w:spacing w:val="-8"/>
              </w:rPr>
              <w:t xml:space="preserve"> </w:t>
            </w:r>
            <w:r w:rsidRPr="00FE420E">
              <w:t>через</w:t>
            </w:r>
            <w:r w:rsidRPr="00FE420E">
              <w:rPr>
                <w:spacing w:val="-8"/>
              </w:rPr>
              <w:t xml:space="preserve"> </w:t>
            </w:r>
            <w:r w:rsidRPr="00FE420E">
              <w:t>його непридатність,</w:t>
            </w:r>
            <w:r w:rsidRPr="00FE420E">
              <w:rPr>
                <w:spacing w:val="-9"/>
              </w:rPr>
              <w:t xml:space="preserve"> </w:t>
            </w:r>
            <w:r w:rsidRPr="00FE420E">
              <w:t>втрату</w:t>
            </w:r>
            <w:r w:rsidRPr="00FE420E">
              <w:rPr>
                <w:spacing w:val="-12"/>
              </w:rPr>
              <w:t xml:space="preserve"> </w:t>
            </w:r>
            <w:r w:rsidRPr="00FE420E">
              <w:t>або</w:t>
            </w:r>
            <w:r w:rsidRPr="00FE420E">
              <w:rPr>
                <w:spacing w:val="-8"/>
              </w:rPr>
              <w:t xml:space="preserve"> </w:t>
            </w:r>
            <w:r w:rsidRPr="00FE420E">
              <w:t>зміну</w:t>
            </w:r>
            <w:r w:rsidRPr="00FE420E">
              <w:rPr>
                <w:spacing w:val="-12"/>
              </w:rPr>
              <w:t xml:space="preserve"> </w:t>
            </w:r>
            <w:r w:rsidRPr="00FE420E">
              <w:t xml:space="preserve">персональних </w:t>
            </w:r>
            <w:r w:rsidRPr="00FE420E">
              <w:rPr>
                <w:spacing w:val="-2"/>
              </w:rPr>
              <w:t>даних</w:t>
            </w:r>
          </w:p>
        </w:tc>
      </w:tr>
      <w:tr w:rsidR="00D51890" w:rsidRPr="00FE420E">
        <w:trPr>
          <w:trHeight w:val="381"/>
        </w:trPr>
        <w:tc>
          <w:tcPr>
            <w:tcW w:w="9811" w:type="dxa"/>
            <w:gridSpan w:val="6"/>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6"/>
              </w:rPr>
              <w:t xml:space="preserve"> </w:t>
            </w:r>
            <w:r w:rsidRPr="00FE420E">
              <w:t>“Соціальний</w:t>
            </w:r>
            <w:r w:rsidRPr="00FE420E">
              <w:rPr>
                <w:spacing w:val="-6"/>
              </w:rPr>
              <w:t xml:space="preserve"> </w:t>
            </w:r>
            <w:r w:rsidRPr="00FE420E">
              <w:t>захист</w:t>
            </w:r>
            <w:r w:rsidRPr="00FE420E">
              <w:rPr>
                <w:spacing w:val="-6"/>
              </w:rPr>
              <w:t xml:space="preserve"> </w:t>
            </w:r>
            <w:r w:rsidRPr="00FE420E">
              <w:t>та</w:t>
            </w:r>
            <w:r w:rsidRPr="00FE420E">
              <w:rPr>
                <w:spacing w:val="-6"/>
              </w:rPr>
              <w:t xml:space="preserve"> </w:t>
            </w:r>
            <w:r w:rsidRPr="00FE420E">
              <w:rPr>
                <w:spacing w:val="-2"/>
              </w:rPr>
              <w:t>підтримка”</w:t>
            </w:r>
          </w:p>
        </w:tc>
      </w:tr>
      <w:tr w:rsidR="00D51890" w:rsidRPr="00FE420E">
        <w:trPr>
          <w:trHeight w:val="1045"/>
        </w:trPr>
        <w:tc>
          <w:tcPr>
            <w:tcW w:w="715" w:type="dxa"/>
          </w:tcPr>
          <w:p w:rsidR="00D51890" w:rsidRPr="00FE420E" w:rsidRDefault="00D51890" w:rsidP="00AB6AE3">
            <w:pPr>
              <w:pStyle w:val="TableParagraph"/>
              <w:spacing w:before="114"/>
              <w:ind w:left="0" w:right="1"/>
              <w:rPr>
                <w:spacing w:val="-2"/>
              </w:rPr>
            </w:pPr>
            <w:r w:rsidRPr="00FE420E">
              <w:rPr>
                <w:spacing w:val="-2"/>
              </w:rPr>
              <w:t>1</w:t>
            </w:r>
          </w:p>
        </w:tc>
        <w:tc>
          <w:tcPr>
            <w:tcW w:w="1375" w:type="dxa"/>
          </w:tcPr>
          <w:p w:rsidR="00D51890" w:rsidRPr="00FE420E" w:rsidRDefault="00D51890" w:rsidP="00AB6AE3">
            <w:pPr>
              <w:pStyle w:val="TableParagraph"/>
              <w:spacing w:before="114"/>
              <w:ind w:left="0" w:right="1"/>
            </w:pPr>
            <w:r w:rsidRPr="00FE420E">
              <w:rPr>
                <w:spacing w:val="-2"/>
              </w:rPr>
              <w:t>02347</w:t>
            </w:r>
          </w:p>
        </w:tc>
        <w:tc>
          <w:tcPr>
            <w:tcW w:w="7721" w:type="dxa"/>
            <w:gridSpan w:val="4"/>
          </w:tcPr>
          <w:p w:rsidR="00D51890" w:rsidRPr="00FE420E" w:rsidRDefault="00D51890" w:rsidP="00AB6AE3">
            <w:pPr>
              <w:pStyle w:val="TableParagraph"/>
              <w:spacing w:before="114"/>
              <w:ind w:right="179"/>
              <w:jc w:val="both"/>
            </w:pPr>
            <w:r w:rsidRPr="00FE420E">
              <w:t>Призначення</w:t>
            </w:r>
            <w:r w:rsidRPr="00FE420E">
              <w:rPr>
                <w:spacing w:val="-7"/>
              </w:rPr>
              <w:t xml:space="preserve"> </w:t>
            </w:r>
            <w:r w:rsidRPr="00FE420E">
              <w:t>разової</w:t>
            </w:r>
            <w:r w:rsidRPr="00FE420E">
              <w:rPr>
                <w:spacing w:val="-6"/>
              </w:rPr>
              <w:t xml:space="preserve"> </w:t>
            </w:r>
            <w:r w:rsidRPr="00FE420E">
              <w:t>грошової</w:t>
            </w:r>
            <w:r w:rsidRPr="00FE420E">
              <w:rPr>
                <w:spacing w:val="-6"/>
              </w:rPr>
              <w:t xml:space="preserve"> </w:t>
            </w:r>
            <w:r w:rsidRPr="00FE420E">
              <w:t>виплати</w:t>
            </w:r>
            <w:r w:rsidRPr="00FE420E">
              <w:rPr>
                <w:spacing w:val="-10"/>
              </w:rPr>
              <w:t xml:space="preserve"> </w:t>
            </w:r>
            <w:r w:rsidRPr="00FE420E">
              <w:t>до</w:t>
            </w:r>
            <w:r w:rsidRPr="00FE420E">
              <w:rPr>
                <w:spacing w:val="-10"/>
              </w:rPr>
              <w:t xml:space="preserve"> </w:t>
            </w:r>
            <w:r w:rsidRPr="00FE420E">
              <w:t>Дня Незалежності України особам, визначеним Законом</w:t>
            </w:r>
            <w:r w:rsidRPr="00FE420E">
              <w:rPr>
                <w:spacing w:val="-7"/>
              </w:rPr>
              <w:t xml:space="preserve"> </w:t>
            </w:r>
            <w:r w:rsidRPr="00FE420E">
              <w:t>України</w:t>
            </w:r>
            <w:r w:rsidRPr="00FE420E">
              <w:rPr>
                <w:spacing w:val="40"/>
              </w:rPr>
              <w:t xml:space="preserve"> </w:t>
            </w:r>
            <w:r w:rsidRPr="00FE420E">
              <w:t>“Про</w:t>
            </w:r>
            <w:r w:rsidRPr="00FE420E">
              <w:rPr>
                <w:spacing w:val="-5"/>
              </w:rPr>
              <w:t xml:space="preserve"> </w:t>
            </w:r>
            <w:r w:rsidRPr="00FE420E">
              <w:t>захист</w:t>
            </w:r>
            <w:r w:rsidRPr="00FE420E">
              <w:rPr>
                <w:spacing w:val="-6"/>
              </w:rPr>
              <w:t xml:space="preserve"> </w:t>
            </w:r>
            <w:r w:rsidRPr="00FE420E">
              <w:t>ветеранів</w:t>
            </w:r>
            <w:r w:rsidRPr="00FE420E">
              <w:rPr>
                <w:spacing w:val="-7"/>
              </w:rPr>
              <w:t xml:space="preserve"> </w:t>
            </w:r>
            <w:r w:rsidRPr="00FE420E">
              <w:t>війни, гарантії їх соціального захисту” та Законом</w:t>
            </w:r>
          </w:p>
          <w:p w:rsidR="00D51890" w:rsidRPr="00FE420E" w:rsidRDefault="00D51890" w:rsidP="00AB6AE3">
            <w:pPr>
              <w:pStyle w:val="TableParagraph"/>
              <w:spacing w:before="0"/>
              <w:ind w:left="106" w:right="179"/>
              <w:jc w:val="both"/>
            </w:pPr>
            <w:r w:rsidRPr="00FE420E">
              <w:t>України</w:t>
            </w:r>
            <w:r w:rsidRPr="00FE420E">
              <w:rPr>
                <w:spacing w:val="40"/>
              </w:rPr>
              <w:t xml:space="preserve"> </w:t>
            </w:r>
            <w:r w:rsidRPr="00FE420E">
              <w:t>“Про</w:t>
            </w:r>
            <w:r w:rsidRPr="00FE420E">
              <w:rPr>
                <w:spacing w:val="-9"/>
              </w:rPr>
              <w:t xml:space="preserve"> </w:t>
            </w:r>
            <w:r w:rsidRPr="00FE420E">
              <w:t>жертви</w:t>
            </w:r>
            <w:r w:rsidRPr="00FE420E">
              <w:rPr>
                <w:spacing w:val="-10"/>
              </w:rPr>
              <w:t xml:space="preserve"> </w:t>
            </w:r>
            <w:r w:rsidRPr="00FE420E">
              <w:t xml:space="preserve">нацистських </w:t>
            </w:r>
            <w:r w:rsidRPr="00FE420E">
              <w:rPr>
                <w:spacing w:val="-2"/>
              </w:rPr>
              <w:t>переслідувань”</w:t>
            </w:r>
          </w:p>
        </w:tc>
      </w:tr>
      <w:tr w:rsidR="00D51890" w:rsidRPr="00FE420E">
        <w:trPr>
          <w:trHeight w:val="1042"/>
        </w:trPr>
        <w:tc>
          <w:tcPr>
            <w:tcW w:w="715" w:type="dxa"/>
          </w:tcPr>
          <w:p w:rsidR="00D51890" w:rsidRPr="00FE420E" w:rsidRDefault="00D51890" w:rsidP="00AB6AE3">
            <w:pPr>
              <w:pStyle w:val="TableParagraph"/>
              <w:spacing w:before="114"/>
              <w:ind w:left="0" w:right="1"/>
              <w:rPr>
                <w:spacing w:val="-2"/>
              </w:rPr>
            </w:pPr>
            <w:r w:rsidRPr="00FE420E">
              <w:rPr>
                <w:spacing w:val="-2"/>
              </w:rPr>
              <w:t>2</w:t>
            </w:r>
          </w:p>
        </w:tc>
        <w:tc>
          <w:tcPr>
            <w:tcW w:w="1375" w:type="dxa"/>
          </w:tcPr>
          <w:p w:rsidR="00D51890" w:rsidRPr="00FE420E" w:rsidRDefault="00D51890" w:rsidP="00AB6AE3">
            <w:pPr>
              <w:pStyle w:val="TableParagraph"/>
              <w:spacing w:before="114"/>
              <w:ind w:left="0" w:right="1"/>
            </w:pPr>
            <w:r w:rsidRPr="00FE420E">
              <w:rPr>
                <w:spacing w:val="-2"/>
              </w:rPr>
              <w:t>01746</w:t>
            </w:r>
          </w:p>
        </w:tc>
        <w:tc>
          <w:tcPr>
            <w:tcW w:w="7721" w:type="dxa"/>
            <w:gridSpan w:val="4"/>
          </w:tcPr>
          <w:p w:rsidR="00D51890" w:rsidRPr="00FE420E" w:rsidRDefault="00D51890" w:rsidP="00AB6AE3">
            <w:pPr>
              <w:pStyle w:val="TableParagraph"/>
              <w:spacing w:before="114"/>
              <w:ind w:right="179"/>
              <w:jc w:val="both"/>
            </w:pPr>
            <w:r w:rsidRPr="00FE420E">
              <w:t>Прийняття рішення про надання грошової компенсації постраждалим особам, житлові будинки</w:t>
            </w:r>
            <w:r w:rsidRPr="00FE420E">
              <w:rPr>
                <w:spacing w:val="-8"/>
              </w:rPr>
              <w:t xml:space="preserve"> </w:t>
            </w:r>
            <w:r w:rsidRPr="00FE420E">
              <w:t>(квартири)</w:t>
            </w:r>
            <w:r w:rsidRPr="00FE420E">
              <w:rPr>
                <w:spacing w:val="-11"/>
              </w:rPr>
              <w:t xml:space="preserve"> </w:t>
            </w:r>
            <w:r w:rsidRPr="00FE420E">
              <w:t>яких</w:t>
            </w:r>
            <w:r w:rsidRPr="00FE420E">
              <w:rPr>
                <w:spacing w:val="-8"/>
              </w:rPr>
              <w:t xml:space="preserve"> </w:t>
            </w:r>
            <w:r w:rsidRPr="00FE420E">
              <w:t>зруйновано</w:t>
            </w:r>
            <w:r w:rsidRPr="00FE420E">
              <w:rPr>
                <w:spacing w:val="-7"/>
              </w:rPr>
              <w:t xml:space="preserve"> </w:t>
            </w:r>
            <w:r w:rsidRPr="00FE420E">
              <w:t>внаслідок надзвичайної ситуації воєнного характеру, спричиненої збройною агресією Російської</w:t>
            </w:r>
          </w:p>
          <w:p w:rsidR="00D51890" w:rsidRPr="00FE420E" w:rsidRDefault="00D51890" w:rsidP="00AB6AE3">
            <w:pPr>
              <w:pStyle w:val="TableParagraph"/>
              <w:spacing w:before="0"/>
              <w:ind w:left="106" w:right="179"/>
              <w:jc w:val="both"/>
            </w:pPr>
            <w:r w:rsidRPr="00FE420E">
              <w:rPr>
                <w:spacing w:val="-2"/>
              </w:rPr>
              <w:t>Федерації</w:t>
            </w:r>
          </w:p>
        </w:tc>
      </w:tr>
      <w:tr w:rsidR="00D51890" w:rsidRPr="00FE420E">
        <w:trPr>
          <w:trHeight w:val="775"/>
        </w:trPr>
        <w:tc>
          <w:tcPr>
            <w:tcW w:w="715" w:type="dxa"/>
          </w:tcPr>
          <w:p w:rsidR="00D51890" w:rsidRPr="00FE420E" w:rsidRDefault="00D51890" w:rsidP="00AB6AE3">
            <w:pPr>
              <w:pStyle w:val="TableParagraph"/>
              <w:spacing w:before="114"/>
              <w:ind w:left="0" w:right="1"/>
              <w:rPr>
                <w:spacing w:val="-2"/>
              </w:rPr>
            </w:pPr>
            <w:r w:rsidRPr="00FE420E">
              <w:rPr>
                <w:spacing w:val="-2"/>
              </w:rPr>
              <w:t>3</w:t>
            </w:r>
          </w:p>
        </w:tc>
        <w:tc>
          <w:tcPr>
            <w:tcW w:w="1375" w:type="dxa"/>
          </w:tcPr>
          <w:p w:rsidR="00D51890" w:rsidRPr="00FE420E" w:rsidRDefault="00D51890" w:rsidP="00AB6AE3">
            <w:pPr>
              <w:pStyle w:val="TableParagraph"/>
              <w:spacing w:before="114"/>
              <w:ind w:left="0" w:right="1"/>
            </w:pPr>
            <w:r w:rsidRPr="00FE420E">
              <w:rPr>
                <w:spacing w:val="-2"/>
              </w:rPr>
              <w:t>02540</w:t>
            </w:r>
          </w:p>
        </w:tc>
        <w:tc>
          <w:tcPr>
            <w:tcW w:w="7721" w:type="dxa"/>
            <w:gridSpan w:val="4"/>
          </w:tcPr>
          <w:p w:rsidR="00D51890" w:rsidRPr="00FE420E" w:rsidRDefault="00D51890" w:rsidP="00AB6AE3">
            <w:pPr>
              <w:pStyle w:val="TableParagraph"/>
              <w:spacing w:before="114"/>
              <w:ind w:right="179"/>
              <w:jc w:val="both"/>
            </w:pPr>
            <w:r w:rsidRPr="00FE420E">
              <w:t>Взяття на облік для виплати компенсації вартості самостійного санаторно-курортного лікування</w:t>
            </w:r>
            <w:r w:rsidRPr="00FE420E">
              <w:rPr>
                <w:spacing w:val="-9"/>
              </w:rPr>
              <w:t xml:space="preserve"> </w:t>
            </w:r>
            <w:r w:rsidRPr="00FE420E">
              <w:t>осіб,</w:t>
            </w:r>
            <w:r w:rsidRPr="00FE420E">
              <w:rPr>
                <w:spacing w:val="-10"/>
              </w:rPr>
              <w:t xml:space="preserve"> </w:t>
            </w:r>
            <w:r w:rsidRPr="00FE420E">
              <w:t>стосовно</w:t>
            </w:r>
            <w:r w:rsidRPr="00FE420E">
              <w:rPr>
                <w:spacing w:val="-8"/>
              </w:rPr>
              <w:t xml:space="preserve"> </w:t>
            </w:r>
            <w:r w:rsidRPr="00FE420E">
              <w:t>яких</w:t>
            </w:r>
            <w:r w:rsidRPr="00FE420E">
              <w:rPr>
                <w:spacing w:val="-8"/>
              </w:rPr>
              <w:t xml:space="preserve"> </w:t>
            </w:r>
            <w:r w:rsidRPr="00FE420E">
              <w:t>встановлено</w:t>
            </w:r>
            <w:r w:rsidRPr="00FE420E">
              <w:rPr>
                <w:spacing w:val="-8"/>
              </w:rPr>
              <w:t xml:space="preserve"> </w:t>
            </w:r>
            <w:r w:rsidRPr="00FE420E">
              <w:t>факт позбавлення</w:t>
            </w:r>
            <w:r w:rsidRPr="00FE420E">
              <w:rPr>
                <w:spacing w:val="-14"/>
              </w:rPr>
              <w:t xml:space="preserve"> </w:t>
            </w:r>
            <w:r w:rsidRPr="00FE420E">
              <w:t>особистої</w:t>
            </w:r>
            <w:r w:rsidRPr="00FE420E">
              <w:rPr>
                <w:spacing w:val="-12"/>
              </w:rPr>
              <w:t xml:space="preserve"> </w:t>
            </w:r>
            <w:r w:rsidRPr="00FE420E">
              <w:t>свободи</w:t>
            </w:r>
            <w:r w:rsidRPr="00FE420E">
              <w:rPr>
                <w:spacing w:val="-13"/>
              </w:rPr>
              <w:t xml:space="preserve"> </w:t>
            </w:r>
            <w:r w:rsidRPr="00FE420E">
              <w:t>внаслідок збройної агресії проти України</w:t>
            </w:r>
          </w:p>
        </w:tc>
      </w:tr>
      <w:tr w:rsidR="00D51890" w:rsidRPr="00FE420E">
        <w:trPr>
          <w:trHeight w:val="1520"/>
        </w:trPr>
        <w:tc>
          <w:tcPr>
            <w:tcW w:w="715" w:type="dxa"/>
          </w:tcPr>
          <w:p w:rsidR="00D51890" w:rsidRPr="00FE420E" w:rsidRDefault="00D51890" w:rsidP="00AB6AE3">
            <w:pPr>
              <w:pStyle w:val="TableParagraph"/>
              <w:spacing w:before="114"/>
              <w:ind w:left="0" w:right="1"/>
              <w:rPr>
                <w:spacing w:val="-2"/>
              </w:rPr>
            </w:pPr>
            <w:r w:rsidRPr="00FE420E">
              <w:rPr>
                <w:spacing w:val="-2"/>
              </w:rPr>
              <w:t>4</w:t>
            </w:r>
          </w:p>
        </w:tc>
        <w:tc>
          <w:tcPr>
            <w:tcW w:w="1375" w:type="dxa"/>
          </w:tcPr>
          <w:p w:rsidR="00D51890" w:rsidRPr="00FE420E" w:rsidRDefault="00D51890" w:rsidP="00AB6AE3">
            <w:pPr>
              <w:pStyle w:val="TableParagraph"/>
              <w:spacing w:before="114"/>
              <w:ind w:left="0" w:right="1"/>
            </w:pPr>
            <w:r w:rsidRPr="00FE420E">
              <w:rPr>
                <w:spacing w:val="-2"/>
              </w:rPr>
              <w:t>01392</w:t>
            </w:r>
          </w:p>
        </w:tc>
        <w:tc>
          <w:tcPr>
            <w:tcW w:w="7721" w:type="dxa"/>
            <w:gridSpan w:val="4"/>
          </w:tcPr>
          <w:p w:rsidR="00D51890" w:rsidRPr="00FE420E" w:rsidRDefault="00D51890" w:rsidP="00AB6AE3">
            <w:pPr>
              <w:pStyle w:val="TableParagraph"/>
              <w:spacing w:before="114"/>
              <w:ind w:right="179"/>
              <w:jc w:val="both"/>
            </w:pPr>
            <w:r w:rsidRPr="00FE420E">
              <w:t>Внесення до Реєстру осіб, які мають право на пільги,</w:t>
            </w:r>
            <w:r w:rsidRPr="00FE420E">
              <w:rPr>
                <w:spacing w:val="-7"/>
              </w:rPr>
              <w:t xml:space="preserve"> </w:t>
            </w:r>
            <w:r w:rsidRPr="00FE420E">
              <w:t>відомостей</w:t>
            </w:r>
            <w:r w:rsidRPr="00FE420E">
              <w:rPr>
                <w:spacing w:val="-7"/>
              </w:rPr>
              <w:t xml:space="preserve"> </w:t>
            </w:r>
            <w:r w:rsidRPr="00FE420E">
              <w:t>про</w:t>
            </w:r>
            <w:r w:rsidRPr="00FE420E">
              <w:rPr>
                <w:spacing w:val="-6"/>
              </w:rPr>
              <w:t xml:space="preserve"> </w:t>
            </w:r>
            <w:r w:rsidRPr="00FE420E">
              <w:t>фізичних</w:t>
            </w:r>
            <w:r w:rsidRPr="00FE420E">
              <w:rPr>
                <w:spacing w:val="-6"/>
              </w:rPr>
              <w:t xml:space="preserve"> </w:t>
            </w:r>
            <w:r w:rsidRPr="00FE420E">
              <w:t>осіб,</w:t>
            </w:r>
            <w:r w:rsidRPr="00FE420E">
              <w:rPr>
                <w:spacing w:val="-7"/>
              </w:rPr>
              <w:t xml:space="preserve"> </w:t>
            </w:r>
            <w:r w:rsidRPr="00FE420E">
              <w:t>які</w:t>
            </w:r>
            <w:r w:rsidRPr="00FE420E">
              <w:rPr>
                <w:spacing w:val="-6"/>
              </w:rPr>
              <w:t xml:space="preserve"> </w:t>
            </w:r>
            <w:r w:rsidRPr="00FE420E">
              <w:t>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w:t>
            </w:r>
            <w:r w:rsidRPr="00FE420E">
              <w:rPr>
                <w:spacing w:val="-10"/>
              </w:rPr>
              <w:t xml:space="preserve"> </w:t>
            </w:r>
            <w:r w:rsidRPr="00FE420E">
              <w:t>бібліотек,</w:t>
            </w:r>
            <w:r w:rsidRPr="00FE420E">
              <w:rPr>
                <w:spacing w:val="-9"/>
              </w:rPr>
              <w:t xml:space="preserve"> </w:t>
            </w:r>
            <w:r w:rsidRPr="00FE420E">
              <w:t>музеїв,</w:t>
            </w:r>
            <w:r w:rsidRPr="00FE420E">
              <w:rPr>
                <w:spacing w:val="-10"/>
              </w:rPr>
              <w:t xml:space="preserve"> </w:t>
            </w:r>
            <w:r w:rsidRPr="00FE420E">
              <w:t>спеціалістів</w:t>
            </w:r>
            <w:r w:rsidRPr="00FE420E">
              <w:rPr>
                <w:spacing w:val="-9"/>
              </w:rPr>
              <w:t xml:space="preserve"> </w:t>
            </w:r>
            <w:r w:rsidRPr="00FE420E">
              <w:t>із захисту рослин і працівників культури в сільській</w:t>
            </w:r>
            <w:r w:rsidRPr="00FE420E">
              <w:rPr>
                <w:spacing w:val="-6"/>
              </w:rPr>
              <w:t xml:space="preserve"> </w:t>
            </w:r>
            <w:r w:rsidRPr="00FE420E">
              <w:t>місцевості</w:t>
            </w:r>
            <w:r w:rsidRPr="00FE420E">
              <w:rPr>
                <w:spacing w:val="-7"/>
              </w:rPr>
              <w:t xml:space="preserve"> </w:t>
            </w:r>
            <w:r w:rsidRPr="00FE420E">
              <w:t>та</w:t>
            </w:r>
            <w:r w:rsidRPr="00FE420E">
              <w:rPr>
                <w:spacing w:val="-6"/>
              </w:rPr>
              <w:t xml:space="preserve"> </w:t>
            </w:r>
            <w:r w:rsidRPr="00FE420E">
              <w:t>членів</w:t>
            </w:r>
            <w:r w:rsidRPr="00FE420E">
              <w:rPr>
                <w:spacing w:val="-7"/>
              </w:rPr>
              <w:t xml:space="preserve"> </w:t>
            </w:r>
            <w:r w:rsidRPr="00FE420E">
              <w:t>сім’ї</w:t>
            </w:r>
            <w:r w:rsidRPr="00FE420E">
              <w:rPr>
                <w:spacing w:val="-5"/>
              </w:rPr>
              <w:t xml:space="preserve"> </w:t>
            </w:r>
            <w:r w:rsidRPr="00FE420E">
              <w:t>чи</w:t>
            </w:r>
            <w:r w:rsidRPr="00FE420E">
              <w:rPr>
                <w:spacing w:val="-9"/>
              </w:rPr>
              <w:t xml:space="preserve"> </w:t>
            </w:r>
            <w:r w:rsidRPr="00FE420E">
              <w:t>опікуна, на яких поширюється пільга</w:t>
            </w:r>
          </w:p>
        </w:tc>
      </w:tr>
      <w:tr w:rsidR="00D51890" w:rsidRPr="00FE420E">
        <w:trPr>
          <w:trHeight w:val="1080"/>
        </w:trPr>
        <w:tc>
          <w:tcPr>
            <w:tcW w:w="715" w:type="dxa"/>
          </w:tcPr>
          <w:p w:rsidR="00D51890" w:rsidRPr="00FE420E" w:rsidRDefault="00D51890" w:rsidP="00AB6AE3">
            <w:pPr>
              <w:pStyle w:val="TableParagraph"/>
              <w:spacing w:before="115"/>
              <w:ind w:left="0" w:right="1"/>
              <w:rPr>
                <w:spacing w:val="-2"/>
              </w:rPr>
            </w:pPr>
            <w:r w:rsidRPr="00FE420E">
              <w:rPr>
                <w:spacing w:val="-2"/>
              </w:rPr>
              <w:t>5</w:t>
            </w:r>
          </w:p>
        </w:tc>
        <w:tc>
          <w:tcPr>
            <w:tcW w:w="1375" w:type="dxa"/>
          </w:tcPr>
          <w:p w:rsidR="00D51890" w:rsidRPr="00FE420E" w:rsidRDefault="00D51890" w:rsidP="00AB6AE3">
            <w:pPr>
              <w:pStyle w:val="TableParagraph"/>
              <w:spacing w:before="115"/>
              <w:ind w:left="0" w:right="1"/>
            </w:pPr>
            <w:r w:rsidRPr="00FE420E">
              <w:rPr>
                <w:spacing w:val="-2"/>
              </w:rPr>
              <w:t>02542</w:t>
            </w:r>
          </w:p>
        </w:tc>
        <w:tc>
          <w:tcPr>
            <w:tcW w:w="7721" w:type="dxa"/>
            <w:gridSpan w:val="4"/>
          </w:tcPr>
          <w:p w:rsidR="00D51890" w:rsidRPr="00FE420E" w:rsidRDefault="00D51890" w:rsidP="00AB6AE3">
            <w:pPr>
              <w:pStyle w:val="TableParagraph"/>
              <w:spacing w:before="0"/>
              <w:ind w:right="179"/>
              <w:jc w:val="both"/>
            </w:pPr>
            <w:r w:rsidRPr="00FE420E">
              <w:t>Призначення</w:t>
            </w:r>
            <w:r w:rsidRPr="00FE420E">
              <w:rPr>
                <w:spacing w:val="-10"/>
              </w:rPr>
              <w:t xml:space="preserve"> </w:t>
            </w:r>
            <w:r w:rsidRPr="00FE420E">
              <w:t>тимчасової</w:t>
            </w:r>
            <w:r w:rsidRPr="00FE420E">
              <w:rPr>
                <w:spacing w:val="-9"/>
              </w:rPr>
              <w:t xml:space="preserve"> </w:t>
            </w:r>
            <w:r w:rsidRPr="00FE420E">
              <w:t>допомоги</w:t>
            </w:r>
            <w:r w:rsidRPr="00FE420E">
              <w:rPr>
                <w:spacing w:val="-10"/>
              </w:rPr>
              <w:t xml:space="preserve"> </w:t>
            </w:r>
            <w:r w:rsidRPr="00FE420E">
              <w:t>на</w:t>
            </w:r>
            <w:r w:rsidRPr="00FE420E">
              <w:rPr>
                <w:spacing w:val="-10"/>
              </w:rPr>
              <w:t xml:space="preserve"> </w:t>
            </w:r>
            <w:r w:rsidRPr="00FE420E">
              <w:t>дітей, щодо яких встановлено факт відсутності батьківського піклування та які тимчасово влаштовані</w:t>
            </w:r>
            <w:r w:rsidRPr="00FE420E">
              <w:rPr>
                <w:spacing w:val="-4"/>
              </w:rPr>
              <w:t xml:space="preserve"> </w:t>
            </w:r>
            <w:r w:rsidRPr="00FE420E">
              <w:t>в</w:t>
            </w:r>
            <w:r w:rsidRPr="00FE420E">
              <w:rPr>
                <w:spacing w:val="-6"/>
              </w:rPr>
              <w:t xml:space="preserve"> </w:t>
            </w:r>
            <w:r w:rsidRPr="00FE420E">
              <w:t>сім’ю</w:t>
            </w:r>
            <w:r w:rsidRPr="00FE420E">
              <w:rPr>
                <w:spacing w:val="-4"/>
              </w:rPr>
              <w:t xml:space="preserve"> </w:t>
            </w:r>
            <w:r w:rsidRPr="00FE420E">
              <w:t>родичів,</w:t>
            </w:r>
            <w:r w:rsidRPr="00FE420E">
              <w:rPr>
                <w:spacing w:val="-5"/>
              </w:rPr>
              <w:t xml:space="preserve"> </w:t>
            </w:r>
            <w:r w:rsidRPr="00FE420E">
              <w:rPr>
                <w:spacing w:val="-2"/>
              </w:rPr>
              <w:t>знайомих,</w:t>
            </w:r>
            <w:r w:rsidRPr="00FE420E">
              <w:t xml:space="preserve"> прийомну</w:t>
            </w:r>
            <w:r w:rsidRPr="00FE420E">
              <w:rPr>
                <w:spacing w:val="-11"/>
              </w:rPr>
              <w:t xml:space="preserve"> </w:t>
            </w:r>
            <w:r w:rsidRPr="00FE420E">
              <w:t>сім’ю</w:t>
            </w:r>
            <w:r w:rsidRPr="00FE420E">
              <w:rPr>
                <w:spacing w:val="-8"/>
              </w:rPr>
              <w:t xml:space="preserve"> </w:t>
            </w:r>
            <w:r w:rsidRPr="00FE420E">
              <w:t>або</w:t>
            </w:r>
            <w:r w:rsidRPr="00FE420E">
              <w:rPr>
                <w:spacing w:val="-8"/>
              </w:rPr>
              <w:t xml:space="preserve"> </w:t>
            </w:r>
            <w:r w:rsidRPr="00FE420E">
              <w:t>дитячий</w:t>
            </w:r>
            <w:r w:rsidRPr="00FE420E">
              <w:rPr>
                <w:spacing w:val="-7"/>
              </w:rPr>
              <w:t xml:space="preserve"> </w:t>
            </w:r>
            <w:r w:rsidRPr="00FE420E">
              <w:t>будинок</w:t>
            </w:r>
            <w:r w:rsidRPr="00FE420E">
              <w:rPr>
                <w:spacing w:val="-7"/>
              </w:rPr>
              <w:t xml:space="preserve"> </w:t>
            </w:r>
            <w:r w:rsidRPr="00FE420E">
              <w:t>сімейного типу,</w:t>
            </w:r>
            <w:r w:rsidRPr="00FE420E">
              <w:rPr>
                <w:spacing w:val="40"/>
              </w:rPr>
              <w:t xml:space="preserve"> </w:t>
            </w:r>
            <w:r w:rsidRPr="00FE420E">
              <w:t>“Дитина не одна”</w:t>
            </w:r>
          </w:p>
        </w:tc>
      </w:tr>
      <w:tr w:rsidR="00D51890" w:rsidRPr="00FE420E">
        <w:trPr>
          <w:trHeight w:val="346"/>
        </w:trPr>
        <w:tc>
          <w:tcPr>
            <w:tcW w:w="715" w:type="dxa"/>
          </w:tcPr>
          <w:p w:rsidR="00D51890" w:rsidRPr="00FE420E" w:rsidRDefault="00D51890" w:rsidP="00AB6AE3">
            <w:pPr>
              <w:pStyle w:val="TableParagraph"/>
              <w:spacing w:before="114"/>
              <w:ind w:left="0" w:right="1"/>
              <w:rPr>
                <w:spacing w:val="-2"/>
              </w:rPr>
            </w:pPr>
            <w:r w:rsidRPr="00FE420E">
              <w:rPr>
                <w:spacing w:val="-2"/>
              </w:rPr>
              <w:t>6</w:t>
            </w:r>
          </w:p>
        </w:tc>
        <w:tc>
          <w:tcPr>
            <w:tcW w:w="1375" w:type="dxa"/>
          </w:tcPr>
          <w:p w:rsidR="00D51890" w:rsidRPr="00FE420E" w:rsidRDefault="00D51890" w:rsidP="00AB6AE3">
            <w:pPr>
              <w:pStyle w:val="TableParagraph"/>
              <w:spacing w:before="114"/>
              <w:ind w:left="0" w:right="1"/>
            </w:pPr>
            <w:r w:rsidRPr="00FE420E">
              <w:rPr>
                <w:spacing w:val="-2"/>
              </w:rPr>
              <w:t>00036</w:t>
            </w:r>
          </w:p>
        </w:tc>
        <w:tc>
          <w:tcPr>
            <w:tcW w:w="7721" w:type="dxa"/>
            <w:gridSpan w:val="4"/>
          </w:tcPr>
          <w:p w:rsidR="00D51890" w:rsidRPr="00FE420E" w:rsidRDefault="00D51890" w:rsidP="00AB6AE3">
            <w:pPr>
              <w:pStyle w:val="TableParagraph"/>
              <w:spacing w:before="0"/>
              <w:ind w:left="106" w:right="179"/>
              <w:jc w:val="both"/>
            </w:pPr>
            <w:r w:rsidRPr="00FE420E">
              <w:t>Взяття</w:t>
            </w:r>
            <w:r w:rsidRPr="00FE420E">
              <w:rPr>
                <w:spacing w:val="-8"/>
              </w:rPr>
              <w:t xml:space="preserve"> </w:t>
            </w:r>
            <w:r w:rsidRPr="00FE420E">
              <w:t>на</w:t>
            </w:r>
            <w:r w:rsidRPr="00FE420E">
              <w:rPr>
                <w:spacing w:val="-10"/>
              </w:rPr>
              <w:t xml:space="preserve"> </w:t>
            </w:r>
            <w:r w:rsidRPr="00FE420E">
              <w:t>облік</w:t>
            </w:r>
            <w:r w:rsidRPr="00FE420E">
              <w:rPr>
                <w:spacing w:val="-7"/>
              </w:rPr>
              <w:t xml:space="preserve"> </w:t>
            </w:r>
            <w:r w:rsidRPr="00FE420E">
              <w:t>громадян,</w:t>
            </w:r>
            <w:r w:rsidRPr="00FE420E">
              <w:rPr>
                <w:spacing w:val="-8"/>
              </w:rPr>
              <w:t xml:space="preserve"> </w:t>
            </w:r>
            <w:r w:rsidRPr="00FE420E">
              <w:t>які</w:t>
            </w:r>
            <w:r w:rsidRPr="00FE420E">
              <w:rPr>
                <w:spacing w:val="-6"/>
              </w:rPr>
              <w:t xml:space="preserve"> </w:t>
            </w:r>
            <w:r w:rsidRPr="00FE420E">
              <w:t>потребують поліпшення житлових умов</w:t>
            </w:r>
          </w:p>
        </w:tc>
      </w:tr>
      <w:tr w:rsidR="00D51890" w:rsidRPr="00FE420E">
        <w:trPr>
          <w:trHeight w:val="673"/>
        </w:trPr>
        <w:tc>
          <w:tcPr>
            <w:tcW w:w="715" w:type="dxa"/>
          </w:tcPr>
          <w:p w:rsidR="00D51890" w:rsidRPr="00FE420E" w:rsidRDefault="00D51890" w:rsidP="00AB6AE3">
            <w:pPr>
              <w:pStyle w:val="TableParagraph"/>
              <w:spacing w:before="114"/>
              <w:ind w:left="0" w:right="1"/>
              <w:rPr>
                <w:spacing w:val="-2"/>
              </w:rPr>
            </w:pPr>
            <w:r w:rsidRPr="00FE420E">
              <w:rPr>
                <w:spacing w:val="-2"/>
              </w:rPr>
              <w:t>7</w:t>
            </w:r>
          </w:p>
        </w:tc>
        <w:tc>
          <w:tcPr>
            <w:tcW w:w="1375" w:type="dxa"/>
          </w:tcPr>
          <w:p w:rsidR="00D51890" w:rsidRPr="00FE420E" w:rsidRDefault="00D51890" w:rsidP="00AB6AE3">
            <w:pPr>
              <w:pStyle w:val="TableParagraph"/>
              <w:spacing w:before="114"/>
              <w:ind w:left="0" w:right="1"/>
            </w:pPr>
            <w:r w:rsidRPr="00FE420E">
              <w:rPr>
                <w:spacing w:val="-2"/>
              </w:rPr>
              <w:t>01471</w:t>
            </w:r>
          </w:p>
        </w:tc>
        <w:tc>
          <w:tcPr>
            <w:tcW w:w="7721" w:type="dxa"/>
            <w:gridSpan w:val="4"/>
          </w:tcPr>
          <w:p w:rsidR="00D51890" w:rsidRPr="00FE420E" w:rsidRDefault="00D51890" w:rsidP="00AB6AE3">
            <w:pPr>
              <w:pStyle w:val="TableParagraph"/>
              <w:spacing w:before="114"/>
              <w:ind w:right="179"/>
              <w:jc w:val="both"/>
            </w:pPr>
            <w:r w:rsidRPr="00FE420E">
              <w:t>Взяття</w:t>
            </w:r>
            <w:r w:rsidRPr="00FE420E">
              <w:rPr>
                <w:spacing w:val="-4"/>
              </w:rPr>
              <w:t xml:space="preserve"> </w:t>
            </w:r>
            <w:r w:rsidRPr="00FE420E">
              <w:t>на</w:t>
            </w:r>
            <w:r w:rsidRPr="00FE420E">
              <w:rPr>
                <w:spacing w:val="-5"/>
              </w:rPr>
              <w:t xml:space="preserve"> </w:t>
            </w:r>
            <w:r w:rsidRPr="00FE420E">
              <w:t>облік</w:t>
            </w:r>
            <w:r w:rsidRPr="00FE420E">
              <w:rPr>
                <w:spacing w:val="-3"/>
              </w:rPr>
              <w:t xml:space="preserve"> </w:t>
            </w:r>
            <w:r w:rsidRPr="00FE420E">
              <w:t>громадян,</w:t>
            </w:r>
            <w:r w:rsidRPr="00FE420E">
              <w:rPr>
                <w:spacing w:val="-3"/>
              </w:rPr>
              <w:t xml:space="preserve"> </w:t>
            </w:r>
            <w:r w:rsidRPr="00FE420E">
              <w:t>які</w:t>
            </w:r>
            <w:r w:rsidRPr="00FE420E">
              <w:rPr>
                <w:spacing w:val="-1"/>
              </w:rPr>
              <w:t xml:space="preserve"> </w:t>
            </w:r>
            <w:r w:rsidRPr="00FE420E">
              <w:rPr>
                <w:spacing w:val="-2"/>
              </w:rPr>
              <w:t>потребують</w:t>
            </w:r>
            <w:r w:rsidRPr="00FE420E">
              <w:t xml:space="preserve"> надання</w:t>
            </w:r>
            <w:r w:rsidRPr="00FE420E">
              <w:rPr>
                <w:spacing w:val="-8"/>
              </w:rPr>
              <w:t xml:space="preserve"> </w:t>
            </w:r>
            <w:r w:rsidRPr="00FE420E">
              <w:t>житлового</w:t>
            </w:r>
            <w:r w:rsidRPr="00FE420E">
              <w:rPr>
                <w:spacing w:val="-10"/>
              </w:rPr>
              <w:t xml:space="preserve"> </w:t>
            </w:r>
            <w:r w:rsidRPr="00FE420E">
              <w:t>приміщення</w:t>
            </w:r>
            <w:r w:rsidRPr="00FE420E">
              <w:rPr>
                <w:spacing w:val="-8"/>
              </w:rPr>
              <w:t xml:space="preserve"> </w:t>
            </w:r>
            <w:r w:rsidRPr="00FE420E">
              <w:t>з</w:t>
            </w:r>
            <w:r w:rsidRPr="00FE420E">
              <w:rPr>
                <w:spacing w:val="-9"/>
              </w:rPr>
              <w:t xml:space="preserve"> </w:t>
            </w:r>
            <w:r w:rsidRPr="00FE420E">
              <w:t>фондів</w:t>
            </w:r>
            <w:r w:rsidRPr="00FE420E">
              <w:rPr>
                <w:spacing w:val="-9"/>
              </w:rPr>
              <w:t xml:space="preserve"> </w:t>
            </w:r>
            <w:r w:rsidRPr="00FE420E">
              <w:t>житла для тимчасового проживання</w:t>
            </w:r>
          </w:p>
        </w:tc>
      </w:tr>
      <w:tr w:rsidR="00D51890" w:rsidRPr="00FE420E">
        <w:trPr>
          <w:trHeight w:val="551"/>
        </w:trPr>
        <w:tc>
          <w:tcPr>
            <w:tcW w:w="715" w:type="dxa"/>
          </w:tcPr>
          <w:p w:rsidR="00D51890" w:rsidRPr="00FE420E" w:rsidRDefault="00D51890" w:rsidP="00AB6AE3">
            <w:pPr>
              <w:pStyle w:val="TableParagraph"/>
              <w:spacing w:before="114"/>
              <w:ind w:left="0" w:right="1"/>
              <w:rPr>
                <w:spacing w:val="-2"/>
              </w:rPr>
            </w:pPr>
            <w:r w:rsidRPr="00FE420E">
              <w:rPr>
                <w:spacing w:val="-2"/>
              </w:rPr>
              <w:t>8</w:t>
            </w:r>
          </w:p>
        </w:tc>
        <w:tc>
          <w:tcPr>
            <w:tcW w:w="1375" w:type="dxa"/>
          </w:tcPr>
          <w:p w:rsidR="00D51890" w:rsidRPr="00FE420E" w:rsidRDefault="00D51890" w:rsidP="00AB6AE3">
            <w:pPr>
              <w:pStyle w:val="TableParagraph"/>
              <w:spacing w:before="114"/>
              <w:ind w:left="0" w:right="1"/>
            </w:pPr>
            <w:r w:rsidRPr="00FE420E">
              <w:rPr>
                <w:spacing w:val="-2"/>
              </w:rPr>
              <w:t>00751</w:t>
            </w:r>
          </w:p>
        </w:tc>
        <w:tc>
          <w:tcPr>
            <w:tcW w:w="7721" w:type="dxa"/>
            <w:gridSpan w:val="4"/>
          </w:tcPr>
          <w:p w:rsidR="00D51890" w:rsidRPr="00FE420E" w:rsidRDefault="00D51890" w:rsidP="00AB6AE3">
            <w:pPr>
              <w:pStyle w:val="TableParagraph"/>
              <w:spacing w:before="0"/>
              <w:ind w:left="106" w:right="179"/>
              <w:jc w:val="both"/>
            </w:pPr>
            <w:r w:rsidRPr="00FE420E">
              <w:t>Встановлення</w:t>
            </w:r>
            <w:r w:rsidRPr="00FE420E">
              <w:rPr>
                <w:spacing w:val="-12"/>
              </w:rPr>
              <w:t xml:space="preserve"> </w:t>
            </w:r>
            <w:r w:rsidRPr="00FE420E">
              <w:t>статусу,</w:t>
            </w:r>
            <w:r w:rsidRPr="00FE420E">
              <w:rPr>
                <w:spacing w:val="-11"/>
              </w:rPr>
              <w:t xml:space="preserve"> </w:t>
            </w:r>
            <w:r w:rsidRPr="00FE420E">
              <w:t>видача</w:t>
            </w:r>
            <w:r w:rsidRPr="00FE420E">
              <w:rPr>
                <w:spacing w:val="-14"/>
              </w:rPr>
              <w:t xml:space="preserve"> </w:t>
            </w:r>
            <w:r w:rsidRPr="00FE420E">
              <w:t>посвідчень ветеранам праці</w:t>
            </w:r>
          </w:p>
        </w:tc>
      </w:tr>
      <w:tr w:rsidR="00D51890" w:rsidRPr="00FE420E">
        <w:trPr>
          <w:trHeight w:val="611"/>
        </w:trPr>
        <w:tc>
          <w:tcPr>
            <w:tcW w:w="715" w:type="dxa"/>
          </w:tcPr>
          <w:p w:rsidR="00D51890" w:rsidRPr="00FE420E" w:rsidRDefault="00D51890" w:rsidP="00AB6AE3">
            <w:pPr>
              <w:pStyle w:val="TableParagraph"/>
              <w:spacing w:before="115"/>
              <w:ind w:left="0" w:right="1"/>
              <w:rPr>
                <w:spacing w:val="-2"/>
              </w:rPr>
            </w:pPr>
            <w:r w:rsidRPr="00FE420E">
              <w:rPr>
                <w:spacing w:val="-2"/>
              </w:rPr>
              <w:t>9</w:t>
            </w:r>
          </w:p>
        </w:tc>
        <w:tc>
          <w:tcPr>
            <w:tcW w:w="1375" w:type="dxa"/>
          </w:tcPr>
          <w:p w:rsidR="00D51890" w:rsidRPr="00FE420E" w:rsidRDefault="00D51890" w:rsidP="00AB6AE3">
            <w:pPr>
              <w:pStyle w:val="TableParagraph"/>
              <w:spacing w:before="115"/>
              <w:ind w:left="0" w:right="1"/>
            </w:pPr>
            <w:r w:rsidRPr="00FE420E">
              <w:rPr>
                <w:spacing w:val="-2"/>
              </w:rPr>
              <w:t>01257</w:t>
            </w:r>
          </w:p>
        </w:tc>
        <w:tc>
          <w:tcPr>
            <w:tcW w:w="7721" w:type="dxa"/>
            <w:gridSpan w:val="4"/>
          </w:tcPr>
          <w:p w:rsidR="00D51890" w:rsidRPr="00FE420E" w:rsidRDefault="00D51890" w:rsidP="00AB6AE3">
            <w:pPr>
              <w:pStyle w:val="TableParagraph"/>
              <w:spacing w:before="0"/>
              <w:ind w:left="106" w:right="179"/>
              <w:jc w:val="both"/>
            </w:pPr>
            <w:r w:rsidRPr="00FE420E">
              <w:t>Взяття на облік внутрішньо переміщених осіб, які</w:t>
            </w:r>
            <w:r w:rsidRPr="00FE420E">
              <w:rPr>
                <w:spacing w:val="-11"/>
              </w:rPr>
              <w:t xml:space="preserve"> </w:t>
            </w:r>
            <w:r w:rsidRPr="00FE420E">
              <w:t>потребують</w:t>
            </w:r>
            <w:r w:rsidRPr="00FE420E">
              <w:rPr>
                <w:spacing w:val="-10"/>
              </w:rPr>
              <w:t xml:space="preserve"> </w:t>
            </w:r>
            <w:r w:rsidRPr="00FE420E">
              <w:t>надання</w:t>
            </w:r>
            <w:r w:rsidRPr="00FE420E">
              <w:rPr>
                <w:spacing w:val="-12"/>
              </w:rPr>
              <w:t xml:space="preserve"> </w:t>
            </w:r>
            <w:r w:rsidRPr="00FE420E">
              <w:t>житлового</w:t>
            </w:r>
            <w:r w:rsidRPr="00FE420E">
              <w:rPr>
                <w:spacing w:val="-9"/>
              </w:rPr>
              <w:t xml:space="preserve"> </w:t>
            </w:r>
            <w:r w:rsidRPr="00FE420E">
              <w:t>приміщення з фондів житла для тимчасового проживання</w:t>
            </w:r>
          </w:p>
        </w:tc>
      </w:tr>
      <w:tr w:rsidR="00D51890" w:rsidRPr="00FE420E">
        <w:trPr>
          <w:trHeight w:val="419"/>
        </w:trPr>
        <w:tc>
          <w:tcPr>
            <w:tcW w:w="715" w:type="dxa"/>
          </w:tcPr>
          <w:p w:rsidR="00D51890" w:rsidRPr="00FE420E" w:rsidRDefault="00D51890" w:rsidP="00AB6AE3">
            <w:pPr>
              <w:pStyle w:val="TableParagraph"/>
              <w:spacing w:before="114"/>
              <w:ind w:left="0" w:right="1"/>
              <w:rPr>
                <w:spacing w:val="-2"/>
              </w:rPr>
            </w:pPr>
            <w:r w:rsidRPr="00FE420E">
              <w:rPr>
                <w:spacing w:val="-2"/>
              </w:rPr>
              <w:t>10</w:t>
            </w:r>
          </w:p>
        </w:tc>
        <w:tc>
          <w:tcPr>
            <w:tcW w:w="1375" w:type="dxa"/>
          </w:tcPr>
          <w:p w:rsidR="00D51890" w:rsidRPr="00FE420E" w:rsidRDefault="00D51890" w:rsidP="00AB6AE3">
            <w:pPr>
              <w:pStyle w:val="TableParagraph"/>
              <w:spacing w:before="114"/>
              <w:ind w:left="0" w:right="1"/>
            </w:pPr>
            <w:r w:rsidRPr="00FE420E">
              <w:rPr>
                <w:spacing w:val="-2"/>
              </w:rPr>
              <w:t>00169</w:t>
            </w:r>
          </w:p>
        </w:tc>
        <w:tc>
          <w:tcPr>
            <w:tcW w:w="7721" w:type="dxa"/>
            <w:gridSpan w:val="4"/>
          </w:tcPr>
          <w:p w:rsidR="00D51890" w:rsidRPr="00FE420E" w:rsidRDefault="00D51890" w:rsidP="00AB6AE3">
            <w:pPr>
              <w:pStyle w:val="TableParagraph"/>
              <w:spacing w:before="0"/>
              <w:ind w:left="106" w:right="179"/>
              <w:jc w:val="both"/>
            </w:pPr>
            <w:r w:rsidRPr="00FE420E">
              <w:t>Видача</w:t>
            </w:r>
            <w:r w:rsidRPr="00FE420E">
              <w:rPr>
                <w:spacing w:val="-8"/>
              </w:rPr>
              <w:t xml:space="preserve"> </w:t>
            </w:r>
            <w:r w:rsidRPr="00FE420E">
              <w:t>довідки</w:t>
            </w:r>
            <w:r w:rsidRPr="00FE420E">
              <w:rPr>
                <w:spacing w:val="-7"/>
              </w:rPr>
              <w:t xml:space="preserve"> </w:t>
            </w:r>
            <w:r w:rsidRPr="00FE420E">
              <w:t>про</w:t>
            </w:r>
            <w:r w:rsidRPr="00FE420E">
              <w:rPr>
                <w:spacing w:val="-8"/>
              </w:rPr>
              <w:t xml:space="preserve"> </w:t>
            </w:r>
            <w:r w:rsidRPr="00FE420E">
              <w:t>взяття</w:t>
            </w:r>
            <w:r w:rsidRPr="00FE420E">
              <w:rPr>
                <w:spacing w:val="-5"/>
              </w:rPr>
              <w:t xml:space="preserve"> </w:t>
            </w:r>
            <w:r w:rsidRPr="00FE420E">
              <w:t>на</w:t>
            </w:r>
            <w:r w:rsidRPr="00FE420E">
              <w:rPr>
                <w:spacing w:val="-7"/>
              </w:rPr>
              <w:t xml:space="preserve"> </w:t>
            </w:r>
            <w:r w:rsidRPr="00FE420E">
              <w:t>облік</w:t>
            </w:r>
            <w:r w:rsidRPr="00FE420E">
              <w:rPr>
                <w:spacing w:val="-5"/>
              </w:rPr>
              <w:t xml:space="preserve"> </w:t>
            </w:r>
            <w:r w:rsidRPr="00FE420E">
              <w:t>внутрішньо переміщеної особи</w:t>
            </w:r>
          </w:p>
        </w:tc>
      </w:tr>
      <w:tr w:rsidR="00D51890" w:rsidRPr="00FE420E">
        <w:trPr>
          <w:trHeight w:val="356"/>
        </w:trPr>
        <w:tc>
          <w:tcPr>
            <w:tcW w:w="715" w:type="dxa"/>
          </w:tcPr>
          <w:p w:rsidR="00D51890" w:rsidRPr="00FE420E" w:rsidRDefault="00D51890" w:rsidP="00AB6AE3">
            <w:pPr>
              <w:pStyle w:val="TableParagraph"/>
              <w:spacing w:before="115"/>
              <w:ind w:left="0" w:right="1"/>
              <w:rPr>
                <w:spacing w:val="-2"/>
              </w:rPr>
            </w:pPr>
            <w:r w:rsidRPr="00FE420E">
              <w:rPr>
                <w:spacing w:val="-2"/>
              </w:rPr>
              <w:t>11</w:t>
            </w:r>
          </w:p>
        </w:tc>
        <w:tc>
          <w:tcPr>
            <w:tcW w:w="1375" w:type="dxa"/>
          </w:tcPr>
          <w:p w:rsidR="00D51890" w:rsidRPr="00FE420E" w:rsidRDefault="00D51890" w:rsidP="00AB6AE3">
            <w:pPr>
              <w:pStyle w:val="TableParagraph"/>
              <w:spacing w:before="115"/>
              <w:ind w:left="0" w:right="1"/>
            </w:pPr>
            <w:r w:rsidRPr="00FE420E">
              <w:rPr>
                <w:spacing w:val="-2"/>
              </w:rPr>
              <w:t>02417</w:t>
            </w:r>
          </w:p>
        </w:tc>
        <w:tc>
          <w:tcPr>
            <w:tcW w:w="7721" w:type="dxa"/>
            <w:gridSpan w:val="4"/>
          </w:tcPr>
          <w:p w:rsidR="00D51890" w:rsidRPr="00FE420E" w:rsidRDefault="00D51890" w:rsidP="00AB6AE3">
            <w:pPr>
              <w:pStyle w:val="TableParagraph"/>
              <w:spacing w:before="0"/>
              <w:ind w:left="106" w:right="179"/>
              <w:jc w:val="both"/>
            </w:pPr>
            <w:r w:rsidRPr="00FE420E">
              <w:t>Надання</w:t>
            </w:r>
            <w:r w:rsidRPr="00FE420E">
              <w:rPr>
                <w:spacing w:val="-11"/>
              </w:rPr>
              <w:t xml:space="preserve"> </w:t>
            </w:r>
            <w:r w:rsidRPr="00FE420E">
              <w:t>допомоги</w:t>
            </w:r>
            <w:r w:rsidRPr="00FE420E">
              <w:rPr>
                <w:spacing w:val="-11"/>
              </w:rPr>
              <w:t xml:space="preserve"> </w:t>
            </w:r>
            <w:r w:rsidRPr="00FE420E">
              <w:t>на</w:t>
            </w:r>
            <w:r w:rsidRPr="00FE420E">
              <w:rPr>
                <w:spacing w:val="-9"/>
              </w:rPr>
              <w:t xml:space="preserve"> </w:t>
            </w:r>
            <w:r w:rsidRPr="00FE420E">
              <w:t>проживання</w:t>
            </w:r>
            <w:r w:rsidRPr="00FE420E">
              <w:rPr>
                <w:spacing w:val="-9"/>
              </w:rPr>
              <w:t xml:space="preserve"> </w:t>
            </w:r>
            <w:r w:rsidRPr="00FE420E">
              <w:t>внутрішньо переміщеним особам</w:t>
            </w:r>
          </w:p>
        </w:tc>
      </w:tr>
      <w:tr w:rsidR="00D51890" w:rsidRPr="00FE420E">
        <w:trPr>
          <w:trHeight w:val="665"/>
        </w:trPr>
        <w:tc>
          <w:tcPr>
            <w:tcW w:w="715" w:type="dxa"/>
          </w:tcPr>
          <w:p w:rsidR="00D51890" w:rsidRPr="00FE420E" w:rsidRDefault="00D51890" w:rsidP="00AB6AE3">
            <w:pPr>
              <w:pStyle w:val="TableParagraph"/>
              <w:spacing w:before="114"/>
              <w:ind w:left="0" w:right="1"/>
              <w:rPr>
                <w:spacing w:val="-2"/>
              </w:rPr>
            </w:pPr>
            <w:r w:rsidRPr="00FE420E">
              <w:rPr>
                <w:spacing w:val="-2"/>
              </w:rPr>
              <w:t>12</w:t>
            </w:r>
          </w:p>
        </w:tc>
        <w:tc>
          <w:tcPr>
            <w:tcW w:w="1375" w:type="dxa"/>
          </w:tcPr>
          <w:p w:rsidR="00D51890" w:rsidRPr="00FE420E" w:rsidRDefault="00D51890" w:rsidP="00AB6AE3">
            <w:pPr>
              <w:pStyle w:val="TableParagraph"/>
              <w:spacing w:before="114"/>
              <w:ind w:left="0" w:right="1"/>
            </w:pPr>
            <w:r w:rsidRPr="00FE420E">
              <w:rPr>
                <w:spacing w:val="-2"/>
              </w:rPr>
              <w:t>01433</w:t>
            </w:r>
          </w:p>
        </w:tc>
        <w:tc>
          <w:tcPr>
            <w:tcW w:w="7721" w:type="dxa"/>
            <w:gridSpan w:val="4"/>
          </w:tcPr>
          <w:p w:rsidR="00D51890" w:rsidRPr="00FE420E" w:rsidRDefault="00D51890" w:rsidP="00AB6AE3">
            <w:pPr>
              <w:pStyle w:val="TableParagraph"/>
              <w:spacing w:before="114"/>
              <w:ind w:right="179"/>
              <w:jc w:val="both"/>
            </w:pPr>
            <w:r w:rsidRPr="00FE420E">
              <w:t>Рішення про продовження строку надання житлового</w:t>
            </w:r>
            <w:r w:rsidRPr="00FE420E">
              <w:rPr>
                <w:spacing w:val="-7"/>
              </w:rPr>
              <w:t xml:space="preserve"> </w:t>
            </w:r>
            <w:r w:rsidRPr="00FE420E">
              <w:t>приміщення</w:t>
            </w:r>
            <w:r w:rsidRPr="00FE420E">
              <w:rPr>
                <w:spacing w:val="-8"/>
              </w:rPr>
              <w:t xml:space="preserve"> </w:t>
            </w:r>
            <w:r w:rsidRPr="00FE420E">
              <w:t>з</w:t>
            </w:r>
            <w:r w:rsidRPr="00FE420E">
              <w:rPr>
                <w:spacing w:val="-10"/>
              </w:rPr>
              <w:t xml:space="preserve"> </w:t>
            </w:r>
            <w:r w:rsidRPr="00FE420E">
              <w:t>фондів</w:t>
            </w:r>
            <w:r w:rsidRPr="00FE420E">
              <w:rPr>
                <w:spacing w:val="-9"/>
              </w:rPr>
              <w:t xml:space="preserve"> </w:t>
            </w:r>
            <w:r w:rsidRPr="00FE420E">
              <w:t>житла</w:t>
            </w:r>
            <w:r w:rsidRPr="00FE420E">
              <w:rPr>
                <w:spacing w:val="-8"/>
              </w:rPr>
              <w:t xml:space="preserve"> </w:t>
            </w:r>
            <w:r w:rsidRPr="00FE420E">
              <w:t>для тимчасового проживання внутрішньо переміщених</w:t>
            </w:r>
            <w:r w:rsidRPr="00FE420E">
              <w:rPr>
                <w:spacing w:val="-11"/>
              </w:rPr>
              <w:t xml:space="preserve"> </w:t>
            </w:r>
            <w:r w:rsidRPr="00FE420E">
              <w:rPr>
                <w:spacing w:val="-4"/>
              </w:rPr>
              <w:t>осіб</w:t>
            </w:r>
          </w:p>
        </w:tc>
      </w:tr>
      <w:tr w:rsidR="00D51890" w:rsidRPr="00FE420E">
        <w:trPr>
          <w:trHeight w:val="709"/>
        </w:trPr>
        <w:tc>
          <w:tcPr>
            <w:tcW w:w="715" w:type="dxa"/>
          </w:tcPr>
          <w:p w:rsidR="00D51890" w:rsidRPr="00FE420E" w:rsidRDefault="00D51890" w:rsidP="00AB6AE3">
            <w:pPr>
              <w:pStyle w:val="TableParagraph"/>
              <w:spacing w:before="115"/>
              <w:ind w:left="0" w:right="1"/>
              <w:rPr>
                <w:spacing w:val="-2"/>
              </w:rPr>
            </w:pPr>
            <w:r w:rsidRPr="00FE420E">
              <w:rPr>
                <w:spacing w:val="-2"/>
              </w:rPr>
              <w:t>13</w:t>
            </w:r>
          </w:p>
        </w:tc>
        <w:tc>
          <w:tcPr>
            <w:tcW w:w="1375" w:type="dxa"/>
          </w:tcPr>
          <w:p w:rsidR="00D51890" w:rsidRPr="00FE420E" w:rsidRDefault="00D51890" w:rsidP="00AB6AE3">
            <w:pPr>
              <w:pStyle w:val="TableParagraph"/>
              <w:spacing w:before="115"/>
              <w:ind w:left="0" w:right="1"/>
            </w:pPr>
            <w:r w:rsidRPr="00FE420E">
              <w:rPr>
                <w:spacing w:val="-2"/>
              </w:rPr>
              <w:t>01262</w:t>
            </w:r>
          </w:p>
        </w:tc>
        <w:tc>
          <w:tcPr>
            <w:tcW w:w="7721" w:type="dxa"/>
            <w:gridSpan w:val="4"/>
          </w:tcPr>
          <w:p w:rsidR="00D51890" w:rsidRPr="00FE420E" w:rsidRDefault="00D51890" w:rsidP="00AB6AE3">
            <w:pPr>
              <w:pStyle w:val="TableParagraph"/>
              <w:spacing w:before="115"/>
              <w:ind w:right="179"/>
              <w:jc w:val="both"/>
            </w:pPr>
            <w:r w:rsidRPr="00FE420E">
              <w:t>Надання</w:t>
            </w:r>
            <w:r w:rsidRPr="00FE420E">
              <w:rPr>
                <w:spacing w:val="-5"/>
              </w:rPr>
              <w:t xml:space="preserve"> </w:t>
            </w:r>
            <w:r w:rsidRPr="00FE420E">
              <w:t>статусу</w:t>
            </w:r>
            <w:r w:rsidRPr="00FE420E">
              <w:rPr>
                <w:spacing w:val="-6"/>
              </w:rPr>
              <w:t xml:space="preserve"> </w:t>
            </w:r>
            <w:r w:rsidRPr="00FE420E">
              <w:t>дитини,</w:t>
            </w:r>
            <w:r w:rsidRPr="00FE420E">
              <w:rPr>
                <w:spacing w:val="-4"/>
              </w:rPr>
              <w:t xml:space="preserve"> </w:t>
            </w:r>
            <w:r w:rsidRPr="00FE420E">
              <w:t>яка</w:t>
            </w:r>
            <w:r w:rsidRPr="00FE420E">
              <w:rPr>
                <w:spacing w:val="-5"/>
              </w:rPr>
              <w:t xml:space="preserve"> </w:t>
            </w:r>
            <w:r w:rsidRPr="00FE420E">
              <w:rPr>
                <w:spacing w:val="-2"/>
              </w:rPr>
              <w:t>постраждала</w:t>
            </w:r>
            <w:r w:rsidRPr="00FE420E">
              <w:t xml:space="preserve"> внаслідок</w:t>
            </w:r>
            <w:r w:rsidRPr="00FE420E">
              <w:rPr>
                <w:spacing w:val="-6"/>
              </w:rPr>
              <w:t xml:space="preserve"> </w:t>
            </w:r>
            <w:r w:rsidRPr="00FE420E">
              <w:t>воєнних</w:t>
            </w:r>
            <w:r w:rsidRPr="00FE420E">
              <w:rPr>
                <w:spacing w:val="-4"/>
              </w:rPr>
              <w:t xml:space="preserve"> </w:t>
            </w:r>
            <w:r w:rsidRPr="00FE420E">
              <w:t>дій</w:t>
            </w:r>
            <w:r w:rsidRPr="00FE420E">
              <w:rPr>
                <w:spacing w:val="-5"/>
              </w:rPr>
              <w:t xml:space="preserve"> </w:t>
            </w:r>
            <w:r w:rsidRPr="00FE420E">
              <w:t>та</w:t>
            </w:r>
            <w:r w:rsidRPr="00FE420E">
              <w:rPr>
                <w:spacing w:val="-5"/>
              </w:rPr>
              <w:t xml:space="preserve"> </w:t>
            </w:r>
            <w:r w:rsidRPr="00FE420E">
              <w:t>збройних</w:t>
            </w:r>
            <w:r w:rsidRPr="00FE420E">
              <w:rPr>
                <w:spacing w:val="-4"/>
              </w:rPr>
              <w:t xml:space="preserve"> </w:t>
            </w:r>
            <w:r w:rsidRPr="00FE420E">
              <w:rPr>
                <w:spacing w:val="-2"/>
              </w:rPr>
              <w:t>конфліктів</w:t>
            </w:r>
          </w:p>
        </w:tc>
      </w:tr>
      <w:tr w:rsidR="00D51890" w:rsidRPr="00FE420E">
        <w:trPr>
          <w:trHeight w:val="465"/>
        </w:trPr>
        <w:tc>
          <w:tcPr>
            <w:tcW w:w="715" w:type="dxa"/>
          </w:tcPr>
          <w:p w:rsidR="00D51890" w:rsidRPr="00FE420E" w:rsidRDefault="00D51890" w:rsidP="00AB6AE3">
            <w:pPr>
              <w:pStyle w:val="TableParagraph"/>
              <w:spacing w:before="114"/>
              <w:ind w:left="0" w:right="1"/>
              <w:rPr>
                <w:spacing w:val="-2"/>
              </w:rPr>
            </w:pPr>
            <w:r w:rsidRPr="00FE420E">
              <w:rPr>
                <w:spacing w:val="-2"/>
              </w:rPr>
              <w:t>14</w:t>
            </w:r>
          </w:p>
        </w:tc>
        <w:tc>
          <w:tcPr>
            <w:tcW w:w="1375" w:type="dxa"/>
          </w:tcPr>
          <w:p w:rsidR="00D51890" w:rsidRPr="00FE420E" w:rsidRDefault="00D51890" w:rsidP="00AB6AE3">
            <w:pPr>
              <w:pStyle w:val="TableParagraph"/>
              <w:spacing w:before="114"/>
              <w:ind w:left="0" w:right="1"/>
            </w:pPr>
            <w:r w:rsidRPr="00FE420E">
              <w:rPr>
                <w:spacing w:val="-2"/>
              </w:rPr>
              <w:t>00121</w:t>
            </w:r>
          </w:p>
        </w:tc>
        <w:tc>
          <w:tcPr>
            <w:tcW w:w="7721" w:type="dxa"/>
            <w:gridSpan w:val="4"/>
          </w:tcPr>
          <w:p w:rsidR="00D51890" w:rsidRPr="00FE420E" w:rsidRDefault="00D51890" w:rsidP="00AB6AE3">
            <w:pPr>
              <w:pStyle w:val="TableParagraph"/>
              <w:spacing w:before="0"/>
              <w:ind w:left="106" w:right="179"/>
              <w:jc w:val="both"/>
            </w:pPr>
            <w:r w:rsidRPr="00FE420E">
              <w:t>Установлення</w:t>
            </w:r>
            <w:r w:rsidRPr="00FE420E">
              <w:rPr>
                <w:spacing w:val="-12"/>
              </w:rPr>
              <w:t xml:space="preserve"> </w:t>
            </w:r>
            <w:r w:rsidRPr="00FE420E">
              <w:t>статусу,</w:t>
            </w:r>
            <w:r w:rsidRPr="00FE420E">
              <w:rPr>
                <w:spacing w:val="-11"/>
              </w:rPr>
              <w:t xml:space="preserve"> </w:t>
            </w:r>
            <w:r w:rsidRPr="00FE420E">
              <w:t>видача</w:t>
            </w:r>
            <w:r w:rsidRPr="00FE420E">
              <w:rPr>
                <w:spacing w:val="-15"/>
              </w:rPr>
              <w:t xml:space="preserve"> </w:t>
            </w:r>
            <w:r w:rsidRPr="00FE420E">
              <w:t>посвідчень батькам багатодітної сім’ї та дитини з багатодітної сім’ї</w:t>
            </w:r>
          </w:p>
        </w:tc>
      </w:tr>
      <w:tr w:rsidR="00D51890" w:rsidRPr="00FE420E">
        <w:trPr>
          <w:trHeight w:val="553"/>
        </w:trPr>
        <w:tc>
          <w:tcPr>
            <w:tcW w:w="715" w:type="dxa"/>
          </w:tcPr>
          <w:p w:rsidR="00D51890" w:rsidRPr="00FE420E" w:rsidRDefault="00D51890" w:rsidP="00AB6AE3">
            <w:pPr>
              <w:pStyle w:val="TableParagraph"/>
              <w:spacing w:before="114"/>
              <w:ind w:left="0" w:right="1"/>
              <w:rPr>
                <w:spacing w:val="-2"/>
              </w:rPr>
            </w:pPr>
            <w:r w:rsidRPr="00FE420E">
              <w:rPr>
                <w:spacing w:val="-2"/>
              </w:rPr>
              <w:t>15</w:t>
            </w:r>
          </w:p>
        </w:tc>
        <w:tc>
          <w:tcPr>
            <w:tcW w:w="1375" w:type="dxa"/>
          </w:tcPr>
          <w:p w:rsidR="00D51890" w:rsidRPr="00FE420E" w:rsidRDefault="00D51890" w:rsidP="00AB6AE3">
            <w:pPr>
              <w:pStyle w:val="TableParagraph"/>
              <w:spacing w:before="114"/>
              <w:ind w:left="0" w:right="1"/>
            </w:pPr>
            <w:r w:rsidRPr="00FE420E">
              <w:rPr>
                <w:spacing w:val="-2"/>
              </w:rPr>
              <w:t>01200</w:t>
            </w:r>
          </w:p>
        </w:tc>
        <w:tc>
          <w:tcPr>
            <w:tcW w:w="7721" w:type="dxa"/>
            <w:gridSpan w:val="4"/>
          </w:tcPr>
          <w:p w:rsidR="00D51890" w:rsidRPr="00FE420E" w:rsidRDefault="00D51890" w:rsidP="00AB6AE3">
            <w:pPr>
              <w:pStyle w:val="TableParagraph"/>
              <w:spacing w:before="114"/>
              <w:ind w:right="179"/>
              <w:jc w:val="both"/>
            </w:pPr>
            <w:r w:rsidRPr="00FE420E">
              <w:t>Вклейка</w:t>
            </w:r>
            <w:r w:rsidRPr="00FE420E">
              <w:rPr>
                <w:spacing w:val="-8"/>
              </w:rPr>
              <w:t xml:space="preserve"> </w:t>
            </w:r>
            <w:r w:rsidRPr="00FE420E">
              <w:t>фотокартки</w:t>
            </w:r>
            <w:r w:rsidRPr="00FE420E">
              <w:rPr>
                <w:spacing w:val="-8"/>
              </w:rPr>
              <w:t xml:space="preserve"> </w:t>
            </w:r>
            <w:r w:rsidRPr="00FE420E">
              <w:t>в</w:t>
            </w:r>
            <w:r w:rsidRPr="00FE420E">
              <w:rPr>
                <w:spacing w:val="-9"/>
              </w:rPr>
              <w:t xml:space="preserve"> </w:t>
            </w:r>
            <w:r w:rsidRPr="00FE420E">
              <w:t>посвідчення</w:t>
            </w:r>
            <w:r w:rsidRPr="00FE420E">
              <w:rPr>
                <w:spacing w:val="-8"/>
              </w:rPr>
              <w:t xml:space="preserve"> </w:t>
            </w:r>
            <w:r w:rsidRPr="00FE420E">
              <w:t>дитини</w:t>
            </w:r>
            <w:r w:rsidRPr="00FE420E">
              <w:rPr>
                <w:spacing w:val="-8"/>
              </w:rPr>
              <w:t xml:space="preserve"> </w:t>
            </w:r>
            <w:r w:rsidRPr="00FE420E">
              <w:t>з багатодітної сім’ї у зв’язку з досягненням 14-річного</w:t>
            </w:r>
            <w:r w:rsidRPr="00FE420E">
              <w:rPr>
                <w:spacing w:val="-9"/>
              </w:rPr>
              <w:t xml:space="preserve"> </w:t>
            </w:r>
            <w:r w:rsidRPr="00FE420E">
              <w:rPr>
                <w:spacing w:val="-4"/>
              </w:rPr>
              <w:t>віку</w:t>
            </w:r>
          </w:p>
        </w:tc>
      </w:tr>
      <w:tr w:rsidR="00D51890" w:rsidRPr="00FE420E">
        <w:trPr>
          <w:trHeight w:val="613"/>
        </w:trPr>
        <w:tc>
          <w:tcPr>
            <w:tcW w:w="715" w:type="dxa"/>
          </w:tcPr>
          <w:p w:rsidR="00D51890" w:rsidRPr="00FE420E" w:rsidRDefault="00D51890" w:rsidP="00AB6AE3">
            <w:pPr>
              <w:pStyle w:val="TableParagraph"/>
              <w:spacing w:before="114"/>
              <w:ind w:left="0" w:right="1"/>
              <w:rPr>
                <w:spacing w:val="-2"/>
              </w:rPr>
            </w:pPr>
            <w:r w:rsidRPr="00FE420E">
              <w:rPr>
                <w:spacing w:val="-2"/>
              </w:rPr>
              <w:t>16</w:t>
            </w:r>
          </w:p>
        </w:tc>
        <w:tc>
          <w:tcPr>
            <w:tcW w:w="1375" w:type="dxa"/>
          </w:tcPr>
          <w:p w:rsidR="00D51890" w:rsidRPr="00FE420E" w:rsidRDefault="00D51890" w:rsidP="00AB6AE3">
            <w:pPr>
              <w:pStyle w:val="TableParagraph"/>
              <w:spacing w:before="114"/>
              <w:ind w:left="0" w:right="1"/>
            </w:pPr>
            <w:r w:rsidRPr="00FE420E">
              <w:rPr>
                <w:spacing w:val="-2"/>
              </w:rPr>
              <w:t>01194</w:t>
            </w:r>
          </w:p>
        </w:tc>
        <w:tc>
          <w:tcPr>
            <w:tcW w:w="7721" w:type="dxa"/>
            <w:gridSpan w:val="4"/>
          </w:tcPr>
          <w:p w:rsidR="00D51890" w:rsidRPr="00FE420E" w:rsidRDefault="00D51890" w:rsidP="00AB6AE3">
            <w:pPr>
              <w:pStyle w:val="TableParagraph"/>
              <w:spacing w:before="0"/>
              <w:ind w:left="106" w:right="179"/>
              <w:jc w:val="both"/>
            </w:pPr>
            <w:r w:rsidRPr="00FE420E">
              <w:t>Видача дубліката посвідчення батьків багатодітної</w:t>
            </w:r>
            <w:r w:rsidRPr="00FE420E">
              <w:rPr>
                <w:spacing w:val="-7"/>
              </w:rPr>
              <w:t xml:space="preserve"> </w:t>
            </w:r>
            <w:r w:rsidRPr="00FE420E">
              <w:t>сім’ї</w:t>
            </w:r>
            <w:r w:rsidRPr="00FE420E">
              <w:rPr>
                <w:spacing w:val="-7"/>
              </w:rPr>
              <w:t xml:space="preserve"> </w:t>
            </w:r>
            <w:r w:rsidRPr="00FE420E">
              <w:t>та</w:t>
            </w:r>
            <w:r w:rsidRPr="00FE420E">
              <w:rPr>
                <w:spacing w:val="-9"/>
              </w:rPr>
              <w:t xml:space="preserve"> </w:t>
            </w:r>
            <w:r w:rsidRPr="00FE420E">
              <w:t>дитини</w:t>
            </w:r>
            <w:r w:rsidRPr="00FE420E">
              <w:rPr>
                <w:spacing w:val="-8"/>
              </w:rPr>
              <w:t xml:space="preserve"> </w:t>
            </w:r>
            <w:r w:rsidRPr="00FE420E">
              <w:t>з</w:t>
            </w:r>
            <w:r w:rsidRPr="00FE420E">
              <w:rPr>
                <w:spacing w:val="-8"/>
              </w:rPr>
              <w:t xml:space="preserve"> </w:t>
            </w:r>
            <w:r w:rsidRPr="00FE420E">
              <w:t>багатодітної</w:t>
            </w:r>
            <w:r w:rsidRPr="00FE420E">
              <w:rPr>
                <w:spacing w:val="-7"/>
              </w:rPr>
              <w:t xml:space="preserve"> </w:t>
            </w:r>
            <w:r w:rsidRPr="00FE420E">
              <w:t>сім’ї</w:t>
            </w:r>
          </w:p>
        </w:tc>
      </w:tr>
      <w:tr w:rsidR="00D51890" w:rsidRPr="00FE420E">
        <w:trPr>
          <w:trHeight w:val="563"/>
        </w:trPr>
        <w:tc>
          <w:tcPr>
            <w:tcW w:w="715" w:type="dxa"/>
          </w:tcPr>
          <w:p w:rsidR="00D51890" w:rsidRPr="00FE420E" w:rsidRDefault="00D51890" w:rsidP="00AB6AE3">
            <w:pPr>
              <w:pStyle w:val="TableParagraph"/>
              <w:spacing w:before="114"/>
              <w:ind w:left="0" w:right="1"/>
              <w:rPr>
                <w:spacing w:val="-2"/>
              </w:rPr>
            </w:pPr>
            <w:r w:rsidRPr="00FE420E">
              <w:rPr>
                <w:spacing w:val="-2"/>
              </w:rPr>
              <w:t>17</w:t>
            </w:r>
          </w:p>
        </w:tc>
        <w:tc>
          <w:tcPr>
            <w:tcW w:w="1375" w:type="dxa"/>
          </w:tcPr>
          <w:p w:rsidR="00D51890" w:rsidRPr="00FE420E" w:rsidRDefault="00D51890" w:rsidP="00AB6AE3">
            <w:pPr>
              <w:pStyle w:val="TableParagraph"/>
              <w:spacing w:before="114"/>
              <w:ind w:left="0" w:right="1"/>
            </w:pPr>
            <w:r w:rsidRPr="00FE420E">
              <w:rPr>
                <w:spacing w:val="-2"/>
              </w:rPr>
              <w:t>01196</w:t>
            </w:r>
          </w:p>
        </w:tc>
        <w:tc>
          <w:tcPr>
            <w:tcW w:w="7721" w:type="dxa"/>
            <w:gridSpan w:val="4"/>
          </w:tcPr>
          <w:p w:rsidR="00D51890" w:rsidRPr="00FE420E" w:rsidRDefault="00D51890" w:rsidP="00AB6AE3">
            <w:pPr>
              <w:pStyle w:val="TableParagraph"/>
              <w:spacing w:before="0"/>
              <w:ind w:left="106"/>
              <w:jc w:val="left"/>
            </w:pPr>
            <w:r w:rsidRPr="00FE420E">
              <w:t>Продовження строку дії посвідчень батьків багатодітної</w:t>
            </w:r>
            <w:r w:rsidRPr="00FE420E">
              <w:rPr>
                <w:spacing w:val="-7"/>
              </w:rPr>
              <w:t xml:space="preserve"> </w:t>
            </w:r>
            <w:r w:rsidRPr="00FE420E">
              <w:t>сім’ї</w:t>
            </w:r>
            <w:r w:rsidRPr="00FE420E">
              <w:rPr>
                <w:spacing w:val="-7"/>
              </w:rPr>
              <w:t xml:space="preserve"> </w:t>
            </w:r>
            <w:r w:rsidRPr="00FE420E">
              <w:t>та</w:t>
            </w:r>
            <w:r w:rsidRPr="00FE420E">
              <w:rPr>
                <w:spacing w:val="-9"/>
              </w:rPr>
              <w:t xml:space="preserve"> </w:t>
            </w:r>
            <w:r w:rsidRPr="00FE420E">
              <w:t>дитини</w:t>
            </w:r>
            <w:r w:rsidRPr="00FE420E">
              <w:rPr>
                <w:spacing w:val="-8"/>
              </w:rPr>
              <w:t xml:space="preserve"> </w:t>
            </w:r>
            <w:r w:rsidRPr="00FE420E">
              <w:t>з</w:t>
            </w:r>
            <w:r w:rsidRPr="00FE420E">
              <w:rPr>
                <w:spacing w:val="-8"/>
              </w:rPr>
              <w:t xml:space="preserve"> </w:t>
            </w:r>
            <w:r w:rsidRPr="00FE420E">
              <w:t>багатодітної</w:t>
            </w:r>
            <w:r w:rsidRPr="00FE420E">
              <w:rPr>
                <w:spacing w:val="-7"/>
              </w:rPr>
              <w:t xml:space="preserve"> </w:t>
            </w:r>
            <w:r w:rsidRPr="00FE420E">
              <w:t>сім’ї</w:t>
            </w:r>
          </w:p>
        </w:tc>
      </w:tr>
      <w:tr w:rsidR="00D51890" w:rsidRPr="00FE420E">
        <w:trPr>
          <w:trHeight w:val="684"/>
        </w:trPr>
        <w:tc>
          <w:tcPr>
            <w:tcW w:w="715" w:type="dxa"/>
          </w:tcPr>
          <w:p w:rsidR="00D51890" w:rsidRPr="00FE420E" w:rsidRDefault="00D51890" w:rsidP="00AB6AE3">
            <w:pPr>
              <w:pStyle w:val="TableParagraph"/>
              <w:spacing w:before="103"/>
              <w:ind w:left="0" w:right="1"/>
              <w:rPr>
                <w:spacing w:val="-2"/>
              </w:rPr>
            </w:pPr>
            <w:r w:rsidRPr="00FE420E">
              <w:rPr>
                <w:spacing w:val="-2"/>
              </w:rPr>
              <w:t>18</w:t>
            </w:r>
          </w:p>
        </w:tc>
        <w:tc>
          <w:tcPr>
            <w:tcW w:w="1375" w:type="dxa"/>
          </w:tcPr>
          <w:p w:rsidR="00D51890" w:rsidRPr="00FE420E" w:rsidRDefault="00D51890" w:rsidP="00AB6AE3">
            <w:pPr>
              <w:pStyle w:val="TableParagraph"/>
              <w:spacing w:before="103"/>
              <w:ind w:left="0" w:right="1"/>
            </w:pPr>
            <w:r w:rsidRPr="00FE420E">
              <w:rPr>
                <w:spacing w:val="-2"/>
              </w:rPr>
              <w:t>00135</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13"/>
              </w:rPr>
              <w:t xml:space="preserve"> </w:t>
            </w:r>
            <w:r w:rsidRPr="00FE420E">
              <w:t>одноразової</w:t>
            </w:r>
            <w:r w:rsidRPr="00FE420E">
              <w:rPr>
                <w:spacing w:val="-12"/>
              </w:rPr>
              <w:t xml:space="preserve"> </w:t>
            </w:r>
            <w:r w:rsidRPr="00FE420E">
              <w:t>винагороди</w:t>
            </w:r>
            <w:r w:rsidRPr="00FE420E">
              <w:rPr>
                <w:spacing w:val="-16"/>
              </w:rPr>
              <w:t xml:space="preserve"> </w:t>
            </w:r>
            <w:r w:rsidRPr="00FE420E">
              <w:t xml:space="preserve">жінкам, яким присвоєно почесне звання України </w:t>
            </w:r>
            <w:r w:rsidRPr="00FE420E">
              <w:rPr>
                <w:spacing w:val="-2"/>
              </w:rPr>
              <w:t>“Мати-героїня”</w:t>
            </w:r>
          </w:p>
        </w:tc>
      </w:tr>
      <w:tr w:rsidR="00D51890" w:rsidRPr="00FE420E">
        <w:trPr>
          <w:trHeight w:val="367"/>
        </w:trPr>
        <w:tc>
          <w:tcPr>
            <w:tcW w:w="715" w:type="dxa"/>
          </w:tcPr>
          <w:p w:rsidR="00D51890" w:rsidRPr="00FE420E" w:rsidRDefault="00D51890" w:rsidP="00AB6AE3">
            <w:pPr>
              <w:pStyle w:val="TableParagraph"/>
              <w:spacing w:before="114"/>
              <w:ind w:left="0" w:right="1"/>
              <w:rPr>
                <w:spacing w:val="-2"/>
              </w:rPr>
            </w:pPr>
            <w:r w:rsidRPr="00FE420E">
              <w:rPr>
                <w:spacing w:val="-2"/>
              </w:rPr>
              <w:t>19</w:t>
            </w:r>
          </w:p>
        </w:tc>
        <w:tc>
          <w:tcPr>
            <w:tcW w:w="1375" w:type="dxa"/>
          </w:tcPr>
          <w:p w:rsidR="00D51890" w:rsidRPr="00FE420E" w:rsidRDefault="00D51890" w:rsidP="00AB6AE3">
            <w:pPr>
              <w:pStyle w:val="TableParagraph"/>
              <w:spacing w:before="114"/>
              <w:ind w:left="0" w:right="1"/>
            </w:pPr>
            <w:r w:rsidRPr="00FE420E">
              <w:rPr>
                <w:spacing w:val="-2"/>
              </w:rPr>
              <w:t>00144</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13"/>
              </w:rPr>
              <w:t xml:space="preserve"> </w:t>
            </w:r>
            <w:r w:rsidRPr="00FE420E">
              <w:t>державної</w:t>
            </w:r>
            <w:r w:rsidRPr="00FE420E">
              <w:rPr>
                <w:spacing w:val="-13"/>
              </w:rPr>
              <w:t xml:space="preserve"> </w:t>
            </w:r>
            <w:r w:rsidRPr="00FE420E">
              <w:t>допомоги</w:t>
            </w:r>
            <w:r w:rsidRPr="00FE420E">
              <w:rPr>
                <w:spacing w:val="-13"/>
              </w:rPr>
              <w:t xml:space="preserve"> </w:t>
            </w:r>
            <w:r w:rsidRPr="00FE420E">
              <w:t>при народженні дитини</w:t>
            </w:r>
          </w:p>
        </w:tc>
      </w:tr>
      <w:tr w:rsidR="00D51890" w:rsidRPr="00FE420E">
        <w:trPr>
          <w:trHeight w:val="830"/>
        </w:trPr>
        <w:tc>
          <w:tcPr>
            <w:tcW w:w="715" w:type="dxa"/>
          </w:tcPr>
          <w:p w:rsidR="00D51890" w:rsidRPr="00FE420E" w:rsidRDefault="00D51890" w:rsidP="00AB6AE3">
            <w:pPr>
              <w:pStyle w:val="TableParagraph"/>
              <w:spacing w:before="114"/>
              <w:ind w:left="0" w:right="1"/>
              <w:rPr>
                <w:spacing w:val="-2"/>
              </w:rPr>
            </w:pPr>
            <w:r w:rsidRPr="00FE420E">
              <w:rPr>
                <w:spacing w:val="-2"/>
              </w:rPr>
              <w:t>20</w:t>
            </w:r>
          </w:p>
        </w:tc>
        <w:tc>
          <w:tcPr>
            <w:tcW w:w="1375" w:type="dxa"/>
          </w:tcPr>
          <w:p w:rsidR="00D51890" w:rsidRPr="00FE420E" w:rsidRDefault="00D51890" w:rsidP="00AB6AE3">
            <w:pPr>
              <w:pStyle w:val="TableParagraph"/>
              <w:spacing w:before="114"/>
              <w:ind w:left="0" w:right="1"/>
            </w:pPr>
            <w:r w:rsidRPr="00FE420E">
              <w:rPr>
                <w:spacing w:val="-2"/>
              </w:rPr>
              <w:t>00143</w:t>
            </w:r>
          </w:p>
        </w:tc>
        <w:tc>
          <w:tcPr>
            <w:tcW w:w="7721" w:type="dxa"/>
            <w:gridSpan w:val="4"/>
          </w:tcPr>
          <w:p w:rsidR="00D51890" w:rsidRPr="00FE420E" w:rsidRDefault="00D51890" w:rsidP="00AB6AE3">
            <w:pPr>
              <w:pStyle w:val="TableParagraph"/>
              <w:spacing w:before="114"/>
              <w:ind w:right="179"/>
              <w:jc w:val="both"/>
            </w:pPr>
            <w:r w:rsidRPr="00FE420E">
              <w:t>Призначення</w:t>
            </w:r>
            <w:r w:rsidRPr="00FE420E">
              <w:rPr>
                <w:spacing w:val="-7"/>
              </w:rPr>
              <w:t xml:space="preserve"> </w:t>
            </w:r>
            <w:r w:rsidRPr="00FE420E">
              <w:t>державної</w:t>
            </w:r>
            <w:r w:rsidRPr="00FE420E">
              <w:rPr>
                <w:spacing w:val="-7"/>
              </w:rPr>
              <w:t xml:space="preserve"> </w:t>
            </w:r>
            <w:r w:rsidRPr="00FE420E">
              <w:t>допомоги</w:t>
            </w:r>
            <w:r w:rsidRPr="00FE420E">
              <w:rPr>
                <w:spacing w:val="-7"/>
              </w:rPr>
              <w:t xml:space="preserve"> </w:t>
            </w:r>
            <w:r w:rsidRPr="00FE420E">
              <w:t>у</w:t>
            </w:r>
            <w:r w:rsidRPr="00FE420E">
              <w:rPr>
                <w:spacing w:val="-12"/>
              </w:rPr>
              <w:t xml:space="preserve"> </w:t>
            </w:r>
            <w:r w:rsidRPr="00FE420E">
              <w:t>зв’язку</w:t>
            </w:r>
            <w:r w:rsidRPr="00FE420E">
              <w:rPr>
                <w:spacing w:val="-11"/>
              </w:rPr>
              <w:t xml:space="preserve"> </w:t>
            </w:r>
            <w:r w:rsidRPr="00FE420E">
              <w:t>з вагітністю та пологами жінкам, які не застраховані</w:t>
            </w:r>
            <w:r w:rsidRPr="00FE420E">
              <w:rPr>
                <w:spacing w:val="-12"/>
              </w:rPr>
              <w:t xml:space="preserve"> </w:t>
            </w:r>
            <w:r w:rsidRPr="00FE420E">
              <w:t>в</w:t>
            </w:r>
            <w:r w:rsidRPr="00FE420E">
              <w:rPr>
                <w:spacing w:val="-14"/>
              </w:rPr>
              <w:t xml:space="preserve"> </w:t>
            </w:r>
            <w:r w:rsidRPr="00FE420E">
              <w:t>системі</w:t>
            </w:r>
            <w:r w:rsidRPr="00FE420E">
              <w:rPr>
                <w:spacing w:val="-12"/>
              </w:rPr>
              <w:t xml:space="preserve"> </w:t>
            </w:r>
            <w:r w:rsidRPr="00FE420E">
              <w:t>загальнообов’язкового державного соціального страхування</w:t>
            </w:r>
          </w:p>
        </w:tc>
      </w:tr>
      <w:tr w:rsidR="00D51890" w:rsidRPr="00FE420E">
        <w:trPr>
          <w:trHeight w:val="583"/>
        </w:trPr>
        <w:tc>
          <w:tcPr>
            <w:tcW w:w="715" w:type="dxa"/>
          </w:tcPr>
          <w:p w:rsidR="00D51890" w:rsidRPr="00FE420E" w:rsidRDefault="00D51890" w:rsidP="00AB6AE3">
            <w:pPr>
              <w:pStyle w:val="TableParagraph"/>
              <w:spacing w:before="114"/>
              <w:ind w:left="0" w:right="1"/>
              <w:rPr>
                <w:spacing w:val="-2"/>
              </w:rPr>
            </w:pPr>
            <w:r w:rsidRPr="00FE420E">
              <w:rPr>
                <w:spacing w:val="-2"/>
              </w:rPr>
              <w:t>21</w:t>
            </w:r>
          </w:p>
        </w:tc>
        <w:tc>
          <w:tcPr>
            <w:tcW w:w="1375" w:type="dxa"/>
          </w:tcPr>
          <w:p w:rsidR="00D51890" w:rsidRPr="00FE420E" w:rsidRDefault="00D51890" w:rsidP="00AB6AE3">
            <w:pPr>
              <w:pStyle w:val="TableParagraph"/>
              <w:spacing w:before="114"/>
              <w:ind w:left="0" w:right="1"/>
            </w:pPr>
            <w:r w:rsidRPr="00FE420E">
              <w:rPr>
                <w:spacing w:val="-2"/>
              </w:rPr>
              <w:t>00149</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8"/>
              </w:rPr>
              <w:t xml:space="preserve"> </w:t>
            </w:r>
            <w:r w:rsidRPr="00FE420E">
              <w:t>державної</w:t>
            </w:r>
            <w:r w:rsidRPr="00FE420E">
              <w:rPr>
                <w:spacing w:val="-8"/>
              </w:rPr>
              <w:t xml:space="preserve"> </w:t>
            </w:r>
            <w:r w:rsidRPr="00FE420E">
              <w:t>допомоги</w:t>
            </w:r>
            <w:r w:rsidRPr="00FE420E">
              <w:rPr>
                <w:spacing w:val="-8"/>
              </w:rPr>
              <w:t xml:space="preserve"> </w:t>
            </w:r>
            <w:r w:rsidRPr="00FE420E">
              <w:t>на</w:t>
            </w:r>
            <w:r w:rsidRPr="00FE420E">
              <w:rPr>
                <w:spacing w:val="-10"/>
              </w:rPr>
              <w:t xml:space="preserve"> </w:t>
            </w:r>
            <w:r w:rsidRPr="00FE420E">
              <w:t>дітей,</w:t>
            </w:r>
            <w:r w:rsidRPr="00FE420E">
              <w:rPr>
                <w:spacing w:val="-8"/>
              </w:rPr>
              <w:t xml:space="preserve"> </w:t>
            </w:r>
            <w:r w:rsidRPr="00FE420E">
              <w:t>над якими встановлено опіку чи піклування</w:t>
            </w:r>
          </w:p>
        </w:tc>
      </w:tr>
      <w:tr w:rsidR="00D51890" w:rsidRPr="00FE420E">
        <w:trPr>
          <w:trHeight w:val="489"/>
        </w:trPr>
        <w:tc>
          <w:tcPr>
            <w:tcW w:w="715" w:type="dxa"/>
          </w:tcPr>
          <w:p w:rsidR="00D51890" w:rsidRPr="00FE420E" w:rsidRDefault="00D51890" w:rsidP="00AB6AE3">
            <w:pPr>
              <w:pStyle w:val="TableParagraph"/>
              <w:spacing w:before="114"/>
              <w:ind w:left="0" w:right="1"/>
              <w:rPr>
                <w:spacing w:val="-2"/>
              </w:rPr>
            </w:pPr>
            <w:r w:rsidRPr="00FE420E">
              <w:rPr>
                <w:spacing w:val="-2"/>
              </w:rPr>
              <w:t>22</w:t>
            </w:r>
          </w:p>
        </w:tc>
        <w:tc>
          <w:tcPr>
            <w:tcW w:w="1375" w:type="dxa"/>
          </w:tcPr>
          <w:p w:rsidR="00D51890" w:rsidRPr="00FE420E" w:rsidRDefault="00D51890" w:rsidP="00AB6AE3">
            <w:pPr>
              <w:pStyle w:val="TableParagraph"/>
              <w:spacing w:before="114"/>
              <w:ind w:left="0" w:right="1"/>
            </w:pPr>
            <w:r w:rsidRPr="00FE420E">
              <w:rPr>
                <w:spacing w:val="-2"/>
              </w:rPr>
              <w:t>00150</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10"/>
              </w:rPr>
              <w:t xml:space="preserve"> </w:t>
            </w:r>
            <w:r w:rsidRPr="00FE420E">
              <w:t>державної</w:t>
            </w:r>
            <w:r w:rsidRPr="00FE420E">
              <w:rPr>
                <w:spacing w:val="-10"/>
              </w:rPr>
              <w:t xml:space="preserve"> </w:t>
            </w:r>
            <w:r w:rsidRPr="00FE420E">
              <w:t>допомоги</w:t>
            </w:r>
            <w:r w:rsidRPr="00FE420E">
              <w:rPr>
                <w:spacing w:val="-10"/>
              </w:rPr>
              <w:t xml:space="preserve"> </w:t>
            </w:r>
            <w:r w:rsidRPr="00FE420E">
              <w:t>на</w:t>
            </w:r>
            <w:r w:rsidRPr="00FE420E">
              <w:rPr>
                <w:spacing w:val="-12"/>
              </w:rPr>
              <w:t xml:space="preserve"> </w:t>
            </w:r>
            <w:r w:rsidRPr="00FE420E">
              <w:t>дітей одиноким матерям</w:t>
            </w:r>
          </w:p>
        </w:tc>
      </w:tr>
      <w:tr w:rsidR="00D51890" w:rsidRPr="00FE420E">
        <w:trPr>
          <w:trHeight w:val="390"/>
        </w:trPr>
        <w:tc>
          <w:tcPr>
            <w:tcW w:w="715" w:type="dxa"/>
          </w:tcPr>
          <w:p w:rsidR="00D51890" w:rsidRPr="00FE420E" w:rsidRDefault="00D51890" w:rsidP="00AB6AE3">
            <w:pPr>
              <w:pStyle w:val="TableParagraph"/>
              <w:spacing w:before="114"/>
              <w:ind w:left="0" w:right="1"/>
              <w:rPr>
                <w:spacing w:val="-2"/>
              </w:rPr>
            </w:pPr>
            <w:r w:rsidRPr="00FE420E">
              <w:rPr>
                <w:spacing w:val="-2"/>
              </w:rPr>
              <w:t>23</w:t>
            </w:r>
          </w:p>
        </w:tc>
        <w:tc>
          <w:tcPr>
            <w:tcW w:w="1375" w:type="dxa"/>
          </w:tcPr>
          <w:p w:rsidR="00D51890" w:rsidRPr="00FE420E" w:rsidRDefault="00D51890" w:rsidP="00AB6AE3">
            <w:pPr>
              <w:pStyle w:val="TableParagraph"/>
              <w:spacing w:before="114"/>
              <w:ind w:left="0" w:right="1"/>
            </w:pPr>
            <w:r w:rsidRPr="00FE420E">
              <w:rPr>
                <w:spacing w:val="-2"/>
              </w:rPr>
              <w:t>00147</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13"/>
              </w:rPr>
              <w:t xml:space="preserve"> </w:t>
            </w:r>
            <w:r w:rsidRPr="00FE420E">
              <w:t>державної</w:t>
            </w:r>
            <w:r w:rsidRPr="00FE420E">
              <w:rPr>
                <w:spacing w:val="-13"/>
              </w:rPr>
              <w:t xml:space="preserve"> </w:t>
            </w:r>
            <w:r w:rsidRPr="00FE420E">
              <w:t>допомоги</w:t>
            </w:r>
            <w:r w:rsidRPr="00FE420E">
              <w:rPr>
                <w:spacing w:val="-13"/>
              </w:rPr>
              <w:t xml:space="preserve"> </w:t>
            </w:r>
            <w:r w:rsidRPr="00FE420E">
              <w:t>при усиновленні дитини</w:t>
            </w:r>
          </w:p>
        </w:tc>
      </w:tr>
      <w:tr w:rsidR="00D51890" w:rsidRPr="00FE420E">
        <w:trPr>
          <w:trHeight w:val="1256"/>
        </w:trPr>
        <w:tc>
          <w:tcPr>
            <w:tcW w:w="715" w:type="dxa"/>
          </w:tcPr>
          <w:p w:rsidR="00D51890" w:rsidRPr="00FE420E" w:rsidRDefault="00D51890" w:rsidP="00AB6AE3">
            <w:pPr>
              <w:pStyle w:val="TableParagraph"/>
              <w:spacing w:before="114"/>
              <w:ind w:left="0" w:right="1"/>
              <w:rPr>
                <w:spacing w:val="-2"/>
              </w:rPr>
            </w:pPr>
            <w:r w:rsidRPr="00FE420E">
              <w:rPr>
                <w:spacing w:val="-2"/>
              </w:rPr>
              <w:t>24</w:t>
            </w:r>
          </w:p>
        </w:tc>
        <w:tc>
          <w:tcPr>
            <w:tcW w:w="1375" w:type="dxa"/>
          </w:tcPr>
          <w:p w:rsidR="00D51890" w:rsidRPr="00FE420E" w:rsidRDefault="00D51890" w:rsidP="00AB6AE3">
            <w:pPr>
              <w:pStyle w:val="TableParagraph"/>
              <w:spacing w:before="114"/>
              <w:ind w:left="0" w:right="1"/>
            </w:pPr>
            <w:r w:rsidRPr="00FE420E">
              <w:rPr>
                <w:spacing w:val="-2"/>
              </w:rPr>
              <w:t>00959</w:t>
            </w:r>
          </w:p>
        </w:tc>
        <w:tc>
          <w:tcPr>
            <w:tcW w:w="7721" w:type="dxa"/>
            <w:gridSpan w:val="4"/>
          </w:tcPr>
          <w:p w:rsidR="00D51890" w:rsidRPr="00FE420E" w:rsidRDefault="00D51890" w:rsidP="00AB6AE3">
            <w:pPr>
              <w:pStyle w:val="TableParagraph"/>
              <w:spacing w:before="114"/>
              <w:ind w:right="179"/>
              <w:jc w:val="both"/>
            </w:pPr>
            <w:r w:rsidRPr="00FE420E">
              <w:t>Призначення державної допомоги одному з батьків, усиновлювачам, опікунам, піклувальникам, одному з прийомних батьків, батькам-вихователям,</w:t>
            </w:r>
            <w:r w:rsidRPr="00FE420E">
              <w:rPr>
                <w:spacing w:val="-10"/>
              </w:rPr>
              <w:t xml:space="preserve"> </w:t>
            </w:r>
            <w:r w:rsidRPr="00FE420E">
              <w:t>які</w:t>
            </w:r>
            <w:r w:rsidRPr="00FE420E">
              <w:rPr>
                <w:spacing w:val="-10"/>
              </w:rPr>
              <w:t xml:space="preserve"> </w:t>
            </w:r>
            <w:r w:rsidRPr="00FE420E">
              <w:t>доглядають</w:t>
            </w:r>
            <w:r w:rsidRPr="00FE420E">
              <w:rPr>
                <w:spacing w:val="-9"/>
              </w:rPr>
              <w:t xml:space="preserve"> </w:t>
            </w:r>
            <w:r w:rsidRPr="00FE420E">
              <w:t>за</w:t>
            </w:r>
            <w:r w:rsidRPr="00FE420E">
              <w:rPr>
                <w:spacing w:val="-10"/>
              </w:rPr>
              <w:t xml:space="preserve"> </w:t>
            </w:r>
            <w:r w:rsidRPr="00FE420E">
              <w:t>хворою дитиною,</w:t>
            </w:r>
            <w:r w:rsidRPr="00FE420E">
              <w:rPr>
                <w:spacing w:val="-6"/>
              </w:rPr>
              <w:t xml:space="preserve"> </w:t>
            </w:r>
            <w:r w:rsidRPr="00FE420E">
              <w:t>якій</w:t>
            </w:r>
            <w:r w:rsidRPr="00FE420E">
              <w:rPr>
                <w:spacing w:val="-8"/>
              </w:rPr>
              <w:t xml:space="preserve"> </w:t>
            </w:r>
            <w:r w:rsidRPr="00FE420E">
              <w:t>не</w:t>
            </w:r>
            <w:r w:rsidRPr="00FE420E">
              <w:rPr>
                <w:spacing w:val="-5"/>
              </w:rPr>
              <w:t xml:space="preserve"> </w:t>
            </w:r>
            <w:r w:rsidRPr="00FE420E">
              <w:t>встановлено</w:t>
            </w:r>
            <w:r w:rsidRPr="00FE420E">
              <w:rPr>
                <w:spacing w:val="-3"/>
              </w:rPr>
              <w:t xml:space="preserve"> </w:t>
            </w:r>
            <w:r w:rsidRPr="00FE420E">
              <w:rPr>
                <w:spacing w:val="-2"/>
              </w:rPr>
              <w:t>інвалідність</w:t>
            </w:r>
          </w:p>
        </w:tc>
      </w:tr>
      <w:tr w:rsidR="00D51890" w:rsidRPr="00FE420E">
        <w:trPr>
          <w:trHeight w:val="523"/>
        </w:trPr>
        <w:tc>
          <w:tcPr>
            <w:tcW w:w="715" w:type="dxa"/>
          </w:tcPr>
          <w:p w:rsidR="00D51890" w:rsidRPr="00FE420E" w:rsidRDefault="00D51890" w:rsidP="00AB6AE3">
            <w:pPr>
              <w:pStyle w:val="TableParagraph"/>
              <w:spacing w:before="114"/>
              <w:ind w:left="0" w:right="1"/>
              <w:rPr>
                <w:spacing w:val="-2"/>
              </w:rPr>
            </w:pPr>
            <w:r w:rsidRPr="00FE420E">
              <w:rPr>
                <w:spacing w:val="-2"/>
              </w:rPr>
              <w:t>25</w:t>
            </w:r>
          </w:p>
        </w:tc>
        <w:tc>
          <w:tcPr>
            <w:tcW w:w="1375" w:type="dxa"/>
          </w:tcPr>
          <w:p w:rsidR="00D51890" w:rsidRPr="00FE420E" w:rsidRDefault="00D51890" w:rsidP="00AB6AE3">
            <w:pPr>
              <w:pStyle w:val="TableParagraph"/>
              <w:spacing w:before="114"/>
              <w:ind w:left="0" w:right="1"/>
            </w:pPr>
            <w:r w:rsidRPr="00FE420E">
              <w:rPr>
                <w:spacing w:val="-2"/>
              </w:rPr>
              <w:t>00960</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8"/>
              </w:rPr>
              <w:t xml:space="preserve"> </w:t>
            </w:r>
            <w:r w:rsidRPr="00FE420E">
              <w:t>державної</w:t>
            </w:r>
            <w:r w:rsidRPr="00FE420E">
              <w:rPr>
                <w:spacing w:val="-8"/>
              </w:rPr>
              <w:t xml:space="preserve"> </w:t>
            </w:r>
            <w:r w:rsidRPr="00FE420E">
              <w:t>допомоги</w:t>
            </w:r>
            <w:r w:rsidRPr="00FE420E">
              <w:rPr>
                <w:spacing w:val="-8"/>
              </w:rPr>
              <w:t xml:space="preserve"> </w:t>
            </w:r>
            <w:r w:rsidRPr="00FE420E">
              <w:t>на</w:t>
            </w:r>
            <w:r w:rsidRPr="00FE420E">
              <w:rPr>
                <w:spacing w:val="-11"/>
              </w:rPr>
              <w:t xml:space="preserve"> </w:t>
            </w:r>
            <w:r w:rsidRPr="00FE420E">
              <w:t>дітей,</w:t>
            </w:r>
            <w:r w:rsidRPr="00FE420E">
              <w:rPr>
                <w:spacing w:val="-8"/>
              </w:rPr>
              <w:t xml:space="preserve"> </w:t>
            </w:r>
            <w:r w:rsidRPr="00FE420E">
              <w:t>які виховуються у багатодітних сім’ях</w:t>
            </w:r>
          </w:p>
        </w:tc>
      </w:tr>
      <w:tr w:rsidR="00D51890" w:rsidRPr="00FE420E">
        <w:trPr>
          <w:trHeight w:val="279"/>
        </w:trPr>
        <w:tc>
          <w:tcPr>
            <w:tcW w:w="715" w:type="dxa"/>
          </w:tcPr>
          <w:p w:rsidR="00D51890" w:rsidRPr="00FE420E" w:rsidRDefault="00D51890" w:rsidP="00AB6AE3">
            <w:pPr>
              <w:pStyle w:val="TableParagraph"/>
              <w:spacing w:before="114"/>
              <w:ind w:left="0" w:right="1"/>
              <w:rPr>
                <w:spacing w:val="-2"/>
              </w:rPr>
            </w:pPr>
            <w:r w:rsidRPr="00FE420E">
              <w:rPr>
                <w:spacing w:val="-2"/>
              </w:rPr>
              <w:t>26</w:t>
            </w:r>
          </w:p>
        </w:tc>
        <w:tc>
          <w:tcPr>
            <w:tcW w:w="1375" w:type="dxa"/>
          </w:tcPr>
          <w:p w:rsidR="00D51890" w:rsidRPr="00FE420E" w:rsidRDefault="00D51890" w:rsidP="00AB6AE3">
            <w:pPr>
              <w:pStyle w:val="TableParagraph"/>
              <w:spacing w:before="114"/>
              <w:ind w:left="0" w:right="1"/>
            </w:pPr>
            <w:r w:rsidRPr="00FE420E">
              <w:rPr>
                <w:spacing w:val="-2"/>
              </w:rPr>
              <w:t>01775</w:t>
            </w:r>
          </w:p>
        </w:tc>
        <w:tc>
          <w:tcPr>
            <w:tcW w:w="7721" w:type="dxa"/>
            <w:gridSpan w:val="4"/>
          </w:tcPr>
          <w:p w:rsidR="00D51890" w:rsidRPr="00FE420E" w:rsidRDefault="00D51890" w:rsidP="00AB6AE3">
            <w:pPr>
              <w:pStyle w:val="TableParagraph"/>
              <w:spacing w:before="0"/>
              <w:ind w:left="106" w:right="179"/>
              <w:jc w:val="both"/>
            </w:pPr>
            <w:r w:rsidRPr="00FE420E">
              <w:t>Видача</w:t>
            </w:r>
            <w:r w:rsidRPr="00FE420E">
              <w:rPr>
                <w:spacing w:val="-15"/>
              </w:rPr>
              <w:t xml:space="preserve"> </w:t>
            </w:r>
            <w:r w:rsidRPr="00FE420E">
              <w:t>одноразової</w:t>
            </w:r>
            <w:r w:rsidRPr="00FE420E">
              <w:rPr>
                <w:spacing w:val="-14"/>
              </w:rPr>
              <w:t xml:space="preserve"> </w:t>
            </w:r>
            <w:r w:rsidRPr="00FE420E">
              <w:t>натуральної</w:t>
            </w:r>
            <w:r w:rsidRPr="00FE420E">
              <w:rPr>
                <w:spacing w:val="-9"/>
              </w:rPr>
              <w:t xml:space="preserve"> </w:t>
            </w:r>
            <w:r w:rsidRPr="00FE420E">
              <w:t>допомоги “пакунок малюка”</w:t>
            </w:r>
          </w:p>
        </w:tc>
      </w:tr>
      <w:tr w:rsidR="00D51890" w:rsidRPr="00FE420E">
        <w:trPr>
          <w:trHeight w:val="577"/>
        </w:trPr>
        <w:tc>
          <w:tcPr>
            <w:tcW w:w="715" w:type="dxa"/>
          </w:tcPr>
          <w:p w:rsidR="00D51890" w:rsidRPr="00FE420E" w:rsidRDefault="00D51890" w:rsidP="00AB6AE3">
            <w:pPr>
              <w:pStyle w:val="TableParagraph"/>
              <w:spacing w:before="114"/>
              <w:ind w:left="0" w:right="1"/>
              <w:rPr>
                <w:spacing w:val="-2"/>
              </w:rPr>
            </w:pPr>
            <w:r w:rsidRPr="00FE420E">
              <w:rPr>
                <w:spacing w:val="-2"/>
              </w:rPr>
              <w:t>27</w:t>
            </w:r>
          </w:p>
        </w:tc>
        <w:tc>
          <w:tcPr>
            <w:tcW w:w="1375" w:type="dxa"/>
          </w:tcPr>
          <w:p w:rsidR="00D51890" w:rsidRPr="00FE420E" w:rsidRDefault="00D51890" w:rsidP="00AB6AE3">
            <w:pPr>
              <w:pStyle w:val="TableParagraph"/>
              <w:spacing w:before="114"/>
              <w:ind w:left="0" w:right="1"/>
            </w:pPr>
            <w:r w:rsidRPr="00FE420E">
              <w:rPr>
                <w:spacing w:val="-2"/>
              </w:rPr>
              <w:t>01227</w:t>
            </w:r>
          </w:p>
        </w:tc>
        <w:tc>
          <w:tcPr>
            <w:tcW w:w="7721" w:type="dxa"/>
            <w:gridSpan w:val="4"/>
          </w:tcPr>
          <w:p w:rsidR="00D51890" w:rsidRPr="00FE420E" w:rsidRDefault="00D51890" w:rsidP="00AB6AE3">
            <w:pPr>
              <w:pStyle w:val="TableParagraph"/>
              <w:spacing w:before="0"/>
              <w:ind w:left="106" w:right="179"/>
              <w:jc w:val="both"/>
            </w:pPr>
            <w:r w:rsidRPr="00FE420E">
              <w:t>Призначення грошової компенсації вартості одноразової</w:t>
            </w:r>
            <w:r w:rsidRPr="00FE420E">
              <w:rPr>
                <w:spacing w:val="-12"/>
              </w:rPr>
              <w:t xml:space="preserve"> </w:t>
            </w:r>
            <w:r w:rsidRPr="00FE420E">
              <w:t>натуральної</w:t>
            </w:r>
            <w:r w:rsidRPr="00FE420E">
              <w:rPr>
                <w:spacing w:val="-9"/>
              </w:rPr>
              <w:t xml:space="preserve"> </w:t>
            </w:r>
            <w:r w:rsidRPr="00FE420E">
              <w:t>допомоги</w:t>
            </w:r>
            <w:r w:rsidRPr="00FE420E">
              <w:rPr>
                <w:spacing w:val="40"/>
              </w:rPr>
              <w:t xml:space="preserve"> </w:t>
            </w:r>
            <w:r w:rsidRPr="00FE420E">
              <w:t xml:space="preserve">“пакунок </w:t>
            </w:r>
            <w:r w:rsidRPr="00FE420E">
              <w:rPr>
                <w:spacing w:val="-2"/>
              </w:rPr>
              <w:t>малюка”</w:t>
            </w:r>
          </w:p>
        </w:tc>
      </w:tr>
      <w:tr w:rsidR="00D51890" w:rsidRPr="00FE420E">
        <w:trPr>
          <w:trHeight w:val="957"/>
        </w:trPr>
        <w:tc>
          <w:tcPr>
            <w:tcW w:w="715" w:type="dxa"/>
          </w:tcPr>
          <w:p w:rsidR="00D51890" w:rsidRPr="00FE420E" w:rsidRDefault="00D51890" w:rsidP="00AB6AE3">
            <w:pPr>
              <w:pStyle w:val="TableParagraph"/>
              <w:spacing w:before="114"/>
              <w:ind w:left="0" w:right="1"/>
              <w:rPr>
                <w:spacing w:val="-2"/>
              </w:rPr>
            </w:pPr>
            <w:r w:rsidRPr="00FE420E">
              <w:rPr>
                <w:spacing w:val="-2"/>
              </w:rPr>
              <w:t>28</w:t>
            </w:r>
          </w:p>
        </w:tc>
        <w:tc>
          <w:tcPr>
            <w:tcW w:w="1375" w:type="dxa"/>
          </w:tcPr>
          <w:p w:rsidR="00D51890" w:rsidRPr="00FE420E" w:rsidRDefault="00D51890" w:rsidP="00AB6AE3">
            <w:pPr>
              <w:pStyle w:val="TableParagraph"/>
              <w:spacing w:before="114"/>
              <w:ind w:left="0" w:right="1"/>
            </w:pPr>
            <w:r w:rsidRPr="00FE420E">
              <w:rPr>
                <w:spacing w:val="-2"/>
              </w:rPr>
              <w:t>00154</w:t>
            </w:r>
          </w:p>
        </w:tc>
        <w:tc>
          <w:tcPr>
            <w:tcW w:w="7721" w:type="dxa"/>
            <w:gridSpan w:val="4"/>
          </w:tcPr>
          <w:p w:rsidR="00D51890" w:rsidRPr="00FE420E" w:rsidRDefault="00D51890" w:rsidP="00AB6AE3">
            <w:pPr>
              <w:pStyle w:val="TableParagraph"/>
              <w:spacing w:before="114"/>
              <w:ind w:right="179"/>
              <w:jc w:val="both"/>
            </w:pPr>
            <w:r w:rsidRPr="00FE420E">
              <w:t>Призначення</w:t>
            </w:r>
            <w:r w:rsidRPr="00FE420E">
              <w:rPr>
                <w:spacing w:val="-13"/>
              </w:rPr>
              <w:t xml:space="preserve"> </w:t>
            </w:r>
            <w:r w:rsidRPr="00FE420E">
              <w:t>тимчасової</w:t>
            </w:r>
            <w:r w:rsidRPr="00FE420E">
              <w:rPr>
                <w:spacing w:val="-12"/>
              </w:rPr>
              <w:t xml:space="preserve"> </w:t>
            </w:r>
            <w:r w:rsidRPr="00FE420E">
              <w:t>державної</w:t>
            </w:r>
            <w:r w:rsidRPr="00FE420E">
              <w:rPr>
                <w:spacing w:val="-12"/>
              </w:rPr>
              <w:t xml:space="preserve"> </w:t>
            </w:r>
            <w:r w:rsidRPr="00FE420E">
              <w:t>допомоги дітям, батьки яких ухиляються від сплати аліментів,</w:t>
            </w:r>
            <w:r w:rsidRPr="00FE420E">
              <w:rPr>
                <w:spacing w:val="-5"/>
              </w:rPr>
              <w:t xml:space="preserve"> </w:t>
            </w:r>
            <w:r w:rsidRPr="00FE420E">
              <w:t>не</w:t>
            </w:r>
            <w:r w:rsidRPr="00FE420E">
              <w:rPr>
                <w:spacing w:val="-3"/>
              </w:rPr>
              <w:t xml:space="preserve"> </w:t>
            </w:r>
            <w:r w:rsidRPr="00FE420E">
              <w:t>мають</w:t>
            </w:r>
            <w:r w:rsidRPr="00FE420E">
              <w:rPr>
                <w:spacing w:val="-5"/>
              </w:rPr>
              <w:t xml:space="preserve"> </w:t>
            </w:r>
            <w:r w:rsidRPr="00FE420E">
              <w:t>можливості</w:t>
            </w:r>
            <w:r w:rsidRPr="00FE420E">
              <w:rPr>
                <w:spacing w:val="-2"/>
              </w:rPr>
              <w:t xml:space="preserve"> утримувати</w:t>
            </w:r>
            <w:r w:rsidRPr="00FE420E">
              <w:t xml:space="preserve"> дитину</w:t>
            </w:r>
            <w:r w:rsidRPr="00FE420E">
              <w:rPr>
                <w:spacing w:val="-10"/>
              </w:rPr>
              <w:t xml:space="preserve"> </w:t>
            </w:r>
            <w:r w:rsidRPr="00FE420E">
              <w:t>або</w:t>
            </w:r>
            <w:r w:rsidRPr="00FE420E">
              <w:rPr>
                <w:spacing w:val="-5"/>
              </w:rPr>
              <w:t xml:space="preserve"> </w:t>
            </w:r>
            <w:r w:rsidRPr="00FE420E">
              <w:t>місце</w:t>
            </w:r>
            <w:r w:rsidRPr="00FE420E">
              <w:rPr>
                <w:spacing w:val="-6"/>
              </w:rPr>
              <w:t xml:space="preserve"> </w:t>
            </w:r>
            <w:r w:rsidRPr="00FE420E">
              <w:t>їх</w:t>
            </w:r>
            <w:r w:rsidRPr="00FE420E">
              <w:rPr>
                <w:spacing w:val="-9"/>
              </w:rPr>
              <w:t xml:space="preserve"> </w:t>
            </w:r>
            <w:r w:rsidRPr="00FE420E">
              <w:t>проживання</w:t>
            </w:r>
            <w:r w:rsidRPr="00FE420E">
              <w:rPr>
                <w:spacing w:val="-9"/>
              </w:rPr>
              <w:t xml:space="preserve"> </w:t>
            </w:r>
            <w:r w:rsidRPr="00FE420E">
              <w:t>чи</w:t>
            </w:r>
            <w:r w:rsidRPr="00FE420E">
              <w:rPr>
                <w:spacing w:val="-8"/>
              </w:rPr>
              <w:t xml:space="preserve"> </w:t>
            </w:r>
            <w:r w:rsidRPr="00FE420E">
              <w:t xml:space="preserve">перебування </w:t>
            </w:r>
            <w:r w:rsidRPr="00FE420E">
              <w:rPr>
                <w:spacing w:val="-2"/>
              </w:rPr>
              <w:t>невідоме</w:t>
            </w:r>
          </w:p>
        </w:tc>
      </w:tr>
      <w:tr w:rsidR="00D51890" w:rsidRPr="00FE420E">
        <w:trPr>
          <w:trHeight w:val="789"/>
        </w:trPr>
        <w:tc>
          <w:tcPr>
            <w:tcW w:w="715" w:type="dxa"/>
          </w:tcPr>
          <w:p w:rsidR="00D51890" w:rsidRPr="00FE420E" w:rsidRDefault="00D51890" w:rsidP="00AB6AE3">
            <w:pPr>
              <w:pStyle w:val="TableParagraph"/>
              <w:spacing w:before="114"/>
              <w:ind w:left="0" w:right="1"/>
              <w:rPr>
                <w:spacing w:val="-2"/>
              </w:rPr>
            </w:pPr>
            <w:r w:rsidRPr="00FE420E">
              <w:rPr>
                <w:spacing w:val="-2"/>
              </w:rPr>
              <w:t>29</w:t>
            </w:r>
          </w:p>
        </w:tc>
        <w:tc>
          <w:tcPr>
            <w:tcW w:w="1375" w:type="dxa"/>
          </w:tcPr>
          <w:p w:rsidR="00D51890" w:rsidRPr="00FE420E" w:rsidRDefault="00D51890" w:rsidP="00AB6AE3">
            <w:pPr>
              <w:pStyle w:val="TableParagraph"/>
              <w:spacing w:before="114"/>
              <w:ind w:left="0" w:right="1"/>
            </w:pPr>
            <w:r w:rsidRPr="00FE420E">
              <w:rPr>
                <w:spacing w:val="-2"/>
              </w:rPr>
              <w:t>00122</w:t>
            </w:r>
          </w:p>
        </w:tc>
        <w:tc>
          <w:tcPr>
            <w:tcW w:w="7721" w:type="dxa"/>
            <w:gridSpan w:val="4"/>
          </w:tcPr>
          <w:p w:rsidR="00D51890" w:rsidRPr="00FE420E" w:rsidRDefault="00D51890" w:rsidP="00AB6AE3">
            <w:pPr>
              <w:pStyle w:val="TableParagraph"/>
              <w:spacing w:before="114"/>
              <w:ind w:right="179"/>
              <w:jc w:val="both"/>
            </w:pPr>
            <w:r w:rsidRPr="00FE420E">
              <w:t>Видача</w:t>
            </w:r>
            <w:r w:rsidRPr="00FE420E">
              <w:rPr>
                <w:spacing w:val="-8"/>
              </w:rPr>
              <w:t xml:space="preserve"> </w:t>
            </w:r>
            <w:r w:rsidRPr="00FE420E">
              <w:t>особі</w:t>
            </w:r>
            <w:r w:rsidRPr="00FE420E">
              <w:rPr>
                <w:spacing w:val="-3"/>
              </w:rPr>
              <w:t xml:space="preserve"> </w:t>
            </w:r>
            <w:r w:rsidRPr="00FE420E">
              <w:t>подання</w:t>
            </w:r>
            <w:r w:rsidRPr="00FE420E">
              <w:rPr>
                <w:spacing w:val="-5"/>
              </w:rPr>
              <w:t xml:space="preserve"> </w:t>
            </w:r>
            <w:r w:rsidRPr="00FE420E">
              <w:t>про</w:t>
            </w:r>
            <w:r w:rsidRPr="00FE420E">
              <w:rPr>
                <w:spacing w:val="-3"/>
              </w:rPr>
              <w:t xml:space="preserve"> </w:t>
            </w:r>
            <w:r w:rsidRPr="00FE420E">
              <w:rPr>
                <w:spacing w:val="-2"/>
              </w:rPr>
              <w:t>можливість</w:t>
            </w:r>
            <w:r w:rsidRPr="00FE420E">
              <w:t xml:space="preserve"> призначення</w:t>
            </w:r>
            <w:r w:rsidRPr="00FE420E">
              <w:rPr>
                <w:spacing w:val="-11"/>
              </w:rPr>
              <w:t xml:space="preserve"> </w:t>
            </w:r>
            <w:r w:rsidRPr="00FE420E">
              <w:t>її</w:t>
            </w:r>
            <w:r w:rsidRPr="00FE420E">
              <w:rPr>
                <w:spacing w:val="-10"/>
              </w:rPr>
              <w:t xml:space="preserve"> </w:t>
            </w:r>
            <w:r w:rsidRPr="00FE420E">
              <w:t>опікуном</w:t>
            </w:r>
            <w:r w:rsidRPr="00FE420E">
              <w:rPr>
                <w:spacing w:val="-9"/>
              </w:rPr>
              <w:t xml:space="preserve"> </w:t>
            </w:r>
            <w:r w:rsidRPr="00FE420E">
              <w:t>або</w:t>
            </w:r>
            <w:r w:rsidRPr="00FE420E">
              <w:rPr>
                <w:spacing w:val="-10"/>
              </w:rPr>
              <w:t xml:space="preserve"> </w:t>
            </w:r>
            <w:r w:rsidRPr="00FE420E">
              <w:t>піклувальником повнолітньої недієздатної особи або особи, цивільна дієздатність якої обмежена</w:t>
            </w:r>
          </w:p>
        </w:tc>
      </w:tr>
      <w:tr w:rsidR="00D51890" w:rsidRPr="00FE420E">
        <w:trPr>
          <w:trHeight w:val="569"/>
        </w:trPr>
        <w:tc>
          <w:tcPr>
            <w:tcW w:w="715" w:type="dxa"/>
          </w:tcPr>
          <w:p w:rsidR="00D51890" w:rsidRPr="00FE420E" w:rsidRDefault="00D51890" w:rsidP="00AB6AE3">
            <w:pPr>
              <w:pStyle w:val="TableParagraph"/>
              <w:spacing w:before="103"/>
              <w:ind w:left="0" w:right="1"/>
              <w:rPr>
                <w:spacing w:val="-2"/>
              </w:rPr>
            </w:pPr>
            <w:r w:rsidRPr="00FE420E">
              <w:rPr>
                <w:spacing w:val="-2"/>
              </w:rPr>
              <w:t>30</w:t>
            </w:r>
          </w:p>
        </w:tc>
        <w:tc>
          <w:tcPr>
            <w:tcW w:w="1375" w:type="dxa"/>
          </w:tcPr>
          <w:p w:rsidR="00D51890" w:rsidRPr="00FE420E" w:rsidRDefault="00D51890" w:rsidP="00AB6AE3">
            <w:pPr>
              <w:pStyle w:val="TableParagraph"/>
              <w:spacing w:before="103"/>
              <w:ind w:left="0" w:right="1"/>
            </w:pPr>
            <w:r w:rsidRPr="00FE420E">
              <w:rPr>
                <w:spacing w:val="-2"/>
              </w:rPr>
              <w:t>01405</w:t>
            </w:r>
          </w:p>
        </w:tc>
        <w:tc>
          <w:tcPr>
            <w:tcW w:w="7721" w:type="dxa"/>
            <w:gridSpan w:val="4"/>
          </w:tcPr>
          <w:p w:rsidR="00D51890" w:rsidRPr="00FE420E" w:rsidRDefault="00D51890" w:rsidP="00AB6AE3">
            <w:pPr>
              <w:pStyle w:val="TableParagraph"/>
              <w:spacing w:before="0"/>
              <w:ind w:left="106" w:right="179"/>
              <w:jc w:val="both"/>
            </w:pPr>
            <w:r w:rsidRPr="00FE420E">
              <w:t>Оплата послуги патронату над дитиною та виплата</w:t>
            </w:r>
            <w:r w:rsidRPr="00FE420E">
              <w:rPr>
                <w:spacing w:val="-10"/>
              </w:rPr>
              <w:t xml:space="preserve"> </w:t>
            </w:r>
            <w:r w:rsidRPr="00FE420E">
              <w:t>соціальної</w:t>
            </w:r>
            <w:r w:rsidRPr="00FE420E">
              <w:rPr>
                <w:spacing w:val="-12"/>
              </w:rPr>
              <w:t xml:space="preserve"> </w:t>
            </w:r>
            <w:r w:rsidRPr="00FE420E">
              <w:t>допомоги</w:t>
            </w:r>
            <w:r w:rsidRPr="00FE420E">
              <w:rPr>
                <w:spacing w:val="-10"/>
              </w:rPr>
              <w:t xml:space="preserve"> </w:t>
            </w:r>
            <w:r w:rsidRPr="00FE420E">
              <w:t>на</w:t>
            </w:r>
            <w:r w:rsidRPr="00FE420E">
              <w:rPr>
                <w:spacing w:val="-10"/>
              </w:rPr>
              <w:t xml:space="preserve"> </w:t>
            </w:r>
            <w:r w:rsidRPr="00FE420E">
              <w:t>утримання дитини в сім’ї патронатного вихователя</w:t>
            </w:r>
          </w:p>
        </w:tc>
      </w:tr>
      <w:tr w:rsidR="00D51890" w:rsidRPr="00FE420E">
        <w:trPr>
          <w:trHeight w:val="1334"/>
        </w:trPr>
        <w:tc>
          <w:tcPr>
            <w:tcW w:w="715" w:type="dxa"/>
          </w:tcPr>
          <w:p w:rsidR="00D51890" w:rsidRPr="00FE420E" w:rsidRDefault="00D51890" w:rsidP="00AB6AE3">
            <w:pPr>
              <w:pStyle w:val="TableParagraph"/>
              <w:spacing w:before="114"/>
              <w:ind w:left="0" w:right="1"/>
              <w:rPr>
                <w:spacing w:val="-2"/>
              </w:rPr>
            </w:pPr>
            <w:r w:rsidRPr="00FE420E">
              <w:rPr>
                <w:spacing w:val="-2"/>
              </w:rPr>
              <w:t>31</w:t>
            </w:r>
          </w:p>
        </w:tc>
        <w:tc>
          <w:tcPr>
            <w:tcW w:w="1375" w:type="dxa"/>
          </w:tcPr>
          <w:p w:rsidR="00D51890" w:rsidRPr="00FE420E" w:rsidRDefault="00D51890" w:rsidP="00AB6AE3">
            <w:pPr>
              <w:pStyle w:val="TableParagraph"/>
              <w:spacing w:before="114"/>
              <w:ind w:left="0" w:right="1"/>
            </w:pPr>
            <w:r w:rsidRPr="00FE420E">
              <w:rPr>
                <w:spacing w:val="-2"/>
              </w:rPr>
              <w:t>01386</w:t>
            </w:r>
          </w:p>
        </w:tc>
        <w:tc>
          <w:tcPr>
            <w:tcW w:w="7721" w:type="dxa"/>
            <w:gridSpan w:val="4"/>
          </w:tcPr>
          <w:p w:rsidR="00D51890" w:rsidRPr="00FE420E" w:rsidRDefault="00D51890" w:rsidP="00AB6AE3">
            <w:pPr>
              <w:pStyle w:val="TableParagraph"/>
              <w:spacing w:before="114"/>
              <w:ind w:right="179"/>
              <w:jc w:val="both"/>
            </w:pPr>
            <w:r w:rsidRPr="00FE420E">
              <w:t>Призначення і виплата державної соціальної допомоги</w:t>
            </w:r>
            <w:r w:rsidRPr="00FE420E">
              <w:rPr>
                <w:spacing w:val="-8"/>
              </w:rPr>
              <w:t xml:space="preserve"> </w:t>
            </w:r>
            <w:r w:rsidRPr="00FE420E">
              <w:t>на</w:t>
            </w:r>
            <w:r w:rsidRPr="00FE420E">
              <w:rPr>
                <w:spacing w:val="-8"/>
              </w:rPr>
              <w:t xml:space="preserve"> </w:t>
            </w:r>
            <w:r w:rsidRPr="00FE420E">
              <w:t>дітей-сиріт</w:t>
            </w:r>
            <w:r w:rsidRPr="00FE420E">
              <w:rPr>
                <w:spacing w:val="-8"/>
              </w:rPr>
              <w:t xml:space="preserve"> </w:t>
            </w:r>
            <w:r w:rsidRPr="00FE420E">
              <w:t>та</w:t>
            </w:r>
            <w:r w:rsidRPr="00FE420E">
              <w:rPr>
                <w:spacing w:val="-8"/>
              </w:rPr>
              <w:t xml:space="preserve"> </w:t>
            </w:r>
            <w:r w:rsidRPr="00FE420E">
              <w:t>дітей,</w:t>
            </w:r>
            <w:r w:rsidRPr="00FE420E">
              <w:rPr>
                <w:spacing w:val="-8"/>
              </w:rPr>
              <w:t xml:space="preserve"> </w:t>
            </w:r>
            <w:r w:rsidRPr="00FE420E">
              <w:t>позбавлених батьківського піклування, грошового забезпечення</w:t>
            </w:r>
            <w:r w:rsidRPr="00FE420E">
              <w:rPr>
                <w:spacing w:val="-12"/>
              </w:rPr>
              <w:t xml:space="preserve"> </w:t>
            </w:r>
            <w:r w:rsidRPr="00FE420E">
              <w:t>батькам-вихователям</w:t>
            </w:r>
            <w:r w:rsidRPr="00FE420E">
              <w:rPr>
                <w:spacing w:val="-12"/>
              </w:rPr>
              <w:t xml:space="preserve"> </w:t>
            </w:r>
            <w:r w:rsidRPr="00FE420E">
              <w:t>і</w:t>
            </w:r>
            <w:r w:rsidRPr="00FE420E">
              <w:rPr>
                <w:spacing w:val="-14"/>
              </w:rPr>
              <w:t xml:space="preserve"> </w:t>
            </w:r>
            <w:r w:rsidRPr="00FE420E">
              <w:t>прийомним батькам за надання соціальних послуг у</w:t>
            </w:r>
            <w:r w:rsidRPr="00FE420E">
              <w:rPr>
                <w:spacing w:val="40"/>
              </w:rPr>
              <w:t xml:space="preserve"> </w:t>
            </w:r>
            <w:r w:rsidRPr="00FE420E">
              <w:t>дитячих</w:t>
            </w:r>
            <w:r w:rsidRPr="00FE420E">
              <w:rPr>
                <w:spacing w:val="-8"/>
              </w:rPr>
              <w:t xml:space="preserve"> </w:t>
            </w:r>
            <w:r w:rsidRPr="00FE420E">
              <w:t>будинках</w:t>
            </w:r>
            <w:r w:rsidRPr="00FE420E">
              <w:rPr>
                <w:spacing w:val="-5"/>
              </w:rPr>
              <w:t xml:space="preserve"> </w:t>
            </w:r>
            <w:r w:rsidRPr="00FE420E">
              <w:t>сімейного</w:t>
            </w:r>
            <w:r w:rsidRPr="00FE420E">
              <w:rPr>
                <w:spacing w:val="-5"/>
              </w:rPr>
              <w:t xml:space="preserve"> </w:t>
            </w:r>
            <w:r w:rsidRPr="00FE420E">
              <w:t>типу</w:t>
            </w:r>
            <w:r w:rsidRPr="00FE420E">
              <w:rPr>
                <w:spacing w:val="-9"/>
              </w:rPr>
              <w:t xml:space="preserve"> </w:t>
            </w:r>
            <w:r w:rsidRPr="00FE420E">
              <w:t>та</w:t>
            </w:r>
            <w:r w:rsidRPr="00FE420E">
              <w:rPr>
                <w:spacing w:val="-5"/>
              </w:rPr>
              <w:t xml:space="preserve"> </w:t>
            </w:r>
            <w:r w:rsidRPr="00FE420E">
              <w:t>прийомних сім’ях за принципом</w:t>
            </w:r>
            <w:r w:rsidRPr="00FE420E">
              <w:rPr>
                <w:spacing w:val="40"/>
              </w:rPr>
              <w:t xml:space="preserve"> </w:t>
            </w:r>
            <w:r w:rsidRPr="00FE420E">
              <w:t xml:space="preserve">“гроші ходять за </w:t>
            </w:r>
            <w:r w:rsidRPr="00FE420E">
              <w:rPr>
                <w:spacing w:val="-2"/>
              </w:rPr>
              <w:t>дитиною”</w:t>
            </w:r>
          </w:p>
        </w:tc>
      </w:tr>
      <w:tr w:rsidR="00D51890" w:rsidRPr="00FE420E">
        <w:trPr>
          <w:trHeight w:val="901"/>
        </w:trPr>
        <w:tc>
          <w:tcPr>
            <w:tcW w:w="715" w:type="dxa"/>
          </w:tcPr>
          <w:p w:rsidR="00D51890" w:rsidRPr="00FE420E" w:rsidRDefault="00D51890" w:rsidP="00AB6AE3">
            <w:pPr>
              <w:pStyle w:val="TableParagraph"/>
              <w:spacing w:before="114"/>
              <w:ind w:left="0" w:right="1"/>
              <w:rPr>
                <w:spacing w:val="-2"/>
              </w:rPr>
            </w:pPr>
            <w:r w:rsidRPr="00FE420E">
              <w:rPr>
                <w:spacing w:val="-2"/>
              </w:rPr>
              <w:t>32</w:t>
            </w:r>
          </w:p>
        </w:tc>
        <w:tc>
          <w:tcPr>
            <w:tcW w:w="1375" w:type="dxa"/>
          </w:tcPr>
          <w:p w:rsidR="00D51890" w:rsidRPr="00FE420E" w:rsidRDefault="00D51890" w:rsidP="00AB6AE3">
            <w:pPr>
              <w:pStyle w:val="TableParagraph"/>
              <w:spacing w:before="114"/>
              <w:ind w:left="0" w:right="1"/>
            </w:pPr>
            <w:r w:rsidRPr="00FE420E">
              <w:rPr>
                <w:spacing w:val="-2"/>
              </w:rPr>
              <w:t>01265</w:t>
            </w:r>
          </w:p>
        </w:tc>
        <w:tc>
          <w:tcPr>
            <w:tcW w:w="7721" w:type="dxa"/>
            <w:gridSpan w:val="4"/>
          </w:tcPr>
          <w:p w:rsidR="00D51890" w:rsidRPr="00FE420E" w:rsidRDefault="00D51890" w:rsidP="00AB6AE3">
            <w:pPr>
              <w:pStyle w:val="TableParagraph"/>
              <w:spacing w:before="114"/>
              <w:ind w:right="179"/>
              <w:jc w:val="both"/>
            </w:pPr>
            <w:r w:rsidRPr="00FE420E">
              <w:t>Прийняття рішення (згоди) про проведення психіатричного огляду або надання психіатричної</w:t>
            </w:r>
            <w:r w:rsidRPr="00FE420E">
              <w:rPr>
                <w:spacing w:val="-8"/>
              </w:rPr>
              <w:t xml:space="preserve"> </w:t>
            </w:r>
            <w:r w:rsidRPr="00FE420E">
              <w:t>допомоги</w:t>
            </w:r>
            <w:r w:rsidRPr="00FE420E">
              <w:rPr>
                <w:spacing w:val="-6"/>
              </w:rPr>
              <w:t xml:space="preserve"> </w:t>
            </w:r>
            <w:r w:rsidRPr="00FE420E">
              <w:t>особі</w:t>
            </w:r>
            <w:r w:rsidRPr="00FE420E">
              <w:rPr>
                <w:spacing w:val="-5"/>
              </w:rPr>
              <w:t xml:space="preserve"> </w:t>
            </w:r>
            <w:r w:rsidRPr="00FE420E">
              <w:t>віком</w:t>
            </w:r>
            <w:r w:rsidRPr="00FE420E">
              <w:rPr>
                <w:spacing w:val="-6"/>
              </w:rPr>
              <w:t xml:space="preserve"> </w:t>
            </w:r>
            <w:r w:rsidRPr="00FE420E">
              <w:t>до</w:t>
            </w:r>
            <w:r w:rsidRPr="00FE420E">
              <w:rPr>
                <w:spacing w:val="-9"/>
              </w:rPr>
              <w:t xml:space="preserve"> </w:t>
            </w:r>
            <w:r w:rsidRPr="00FE420E">
              <w:t>14</w:t>
            </w:r>
            <w:r w:rsidRPr="00FE420E">
              <w:rPr>
                <w:spacing w:val="-9"/>
              </w:rPr>
              <w:t xml:space="preserve"> </w:t>
            </w:r>
            <w:r w:rsidRPr="00FE420E">
              <w:t>років у разі незгоди одного з батьків або за відсутності</w:t>
            </w:r>
            <w:r w:rsidRPr="00FE420E">
              <w:rPr>
                <w:spacing w:val="-7"/>
              </w:rPr>
              <w:t xml:space="preserve"> </w:t>
            </w:r>
            <w:r w:rsidRPr="00FE420E">
              <w:rPr>
                <w:spacing w:val="-2"/>
              </w:rPr>
              <w:t>батьків</w:t>
            </w:r>
          </w:p>
        </w:tc>
      </w:tr>
      <w:tr w:rsidR="00D51890" w:rsidRPr="00FE420E">
        <w:trPr>
          <w:trHeight w:val="890"/>
        </w:trPr>
        <w:tc>
          <w:tcPr>
            <w:tcW w:w="715" w:type="dxa"/>
          </w:tcPr>
          <w:p w:rsidR="00D51890" w:rsidRPr="00FE420E" w:rsidRDefault="00D51890" w:rsidP="00AB6AE3">
            <w:pPr>
              <w:pStyle w:val="TableParagraph"/>
              <w:spacing w:before="114"/>
              <w:ind w:left="0" w:right="1"/>
              <w:rPr>
                <w:spacing w:val="-2"/>
              </w:rPr>
            </w:pPr>
            <w:r w:rsidRPr="00FE420E">
              <w:rPr>
                <w:spacing w:val="-2"/>
              </w:rPr>
              <w:t>33</w:t>
            </w:r>
          </w:p>
        </w:tc>
        <w:tc>
          <w:tcPr>
            <w:tcW w:w="1375" w:type="dxa"/>
          </w:tcPr>
          <w:p w:rsidR="00D51890" w:rsidRPr="00FE420E" w:rsidRDefault="00D51890" w:rsidP="00AB6AE3">
            <w:pPr>
              <w:pStyle w:val="TableParagraph"/>
              <w:spacing w:before="114"/>
              <w:ind w:left="0" w:right="1"/>
            </w:pPr>
            <w:r w:rsidRPr="00FE420E">
              <w:rPr>
                <w:spacing w:val="-2"/>
              </w:rPr>
              <w:t>00119</w:t>
            </w:r>
          </w:p>
        </w:tc>
        <w:tc>
          <w:tcPr>
            <w:tcW w:w="7721" w:type="dxa"/>
            <w:gridSpan w:val="4"/>
          </w:tcPr>
          <w:p w:rsidR="00D51890" w:rsidRPr="00FE420E" w:rsidRDefault="00D51890" w:rsidP="00AB6AE3">
            <w:pPr>
              <w:pStyle w:val="TableParagraph"/>
              <w:spacing w:before="114"/>
              <w:ind w:right="179"/>
              <w:jc w:val="both"/>
            </w:pPr>
            <w:r w:rsidRPr="00FE420E">
              <w:t>Видача</w:t>
            </w:r>
            <w:r w:rsidRPr="00FE420E">
              <w:rPr>
                <w:spacing w:val="-8"/>
              </w:rPr>
              <w:t xml:space="preserve"> </w:t>
            </w:r>
            <w:r w:rsidRPr="00FE420E">
              <w:t>направлення</w:t>
            </w:r>
            <w:r w:rsidRPr="00FE420E">
              <w:rPr>
                <w:spacing w:val="-6"/>
              </w:rPr>
              <w:t xml:space="preserve"> </w:t>
            </w:r>
            <w:r w:rsidRPr="00FE420E">
              <w:t>на</w:t>
            </w:r>
            <w:r w:rsidRPr="00FE420E">
              <w:rPr>
                <w:spacing w:val="-4"/>
              </w:rPr>
              <w:t xml:space="preserve"> </w:t>
            </w:r>
            <w:r w:rsidRPr="00FE420E">
              <w:rPr>
                <w:spacing w:val="-2"/>
              </w:rPr>
              <w:t>забезпечення</w:t>
            </w:r>
            <w:r w:rsidRPr="00FE420E">
              <w:t xml:space="preserve"> допоміжними</w:t>
            </w:r>
            <w:r w:rsidRPr="00FE420E">
              <w:rPr>
                <w:spacing w:val="-13"/>
              </w:rPr>
              <w:t xml:space="preserve"> </w:t>
            </w:r>
            <w:r w:rsidRPr="00FE420E">
              <w:t>засобами</w:t>
            </w:r>
            <w:r w:rsidRPr="00FE420E">
              <w:rPr>
                <w:spacing w:val="-13"/>
              </w:rPr>
              <w:t xml:space="preserve"> </w:t>
            </w:r>
            <w:r w:rsidRPr="00FE420E">
              <w:t>реабілітації</w:t>
            </w:r>
            <w:r w:rsidRPr="00FE420E">
              <w:rPr>
                <w:spacing w:val="-13"/>
              </w:rPr>
              <w:t xml:space="preserve"> </w:t>
            </w:r>
            <w:r w:rsidRPr="00FE420E">
              <w:t>(технічними та іншими засобами реабілітації) осіб з інвалідністю, дітей з інвалідністю та інших категорій осіб</w:t>
            </w:r>
          </w:p>
        </w:tc>
      </w:tr>
      <w:tr w:rsidR="00D51890" w:rsidRPr="00FE420E">
        <w:trPr>
          <w:trHeight w:val="434"/>
        </w:trPr>
        <w:tc>
          <w:tcPr>
            <w:tcW w:w="715" w:type="dxa"/>
          </w:tcPr>
          <w:p w:rsidR="00D51890" w:rsidRPr="00FE420E" w:rsidRDefault="00D51890" w:rsidP="00AB6AE3">
            <w:pPr>
              <w:pStyle w:val="TableParagraph"/>
              <w:spacing w:before="114"/>
              <w:ind w:left="0" w:right="1"/>
              <w:rPr>
                <w:spacing w:val="-2"/>
              </w:rPr>
            </w:pPr>
            <w:r w:rsidRPr="00FE420E">
              <w:rPr>
                <w:spacing w:val="-2"/>
              </w:rPr>
              <w:t>34</w:t>
            </w:r>
          </w:p>
        </w:tc>
        <w:tc>
          <w:tcPr>
            <w:tcW w:w="1375" w:type="dxa"/>
          </w:tcPr>
          <w:p w:rsidR="00D51890" w:rsidRPr="00FE420E" w:rsidRDefault="00D51890" w:rsidP="00AB6AE3">
            <w:pPr>
              <w:pStyle w:val="TableParagraph"/>
              <w:spacing w:before="114"/>
              <w:ind w:left="0" w:right="1"/>
            </w:pPr>
            <w:r w:rsidRPr="00FE420E">
              <w:rPr>
                <w:spacing w:val="-2"/>
              </w:rPr>
              <w:t>00242</w:t>
            </w:r>
          </w:p>
        </w:tc>
        <w:tc>
          <w:tcPr>
            <w:tcW w:w="7721" w:type="dxa"/>
            <w:gridSpan w:val="4"/>
          </w:tcPr>
          <w:p w:rsidR="00D51890" w:rsidRPr="00FE420E" w:rsidRDefault="00D51890" w:rsidP="00AB6AE3">
            <w:pPr>
              <w:pStyle w:val="TableParagraph"/>
              <w:spacing w:before="0"/>
              <w:ind w:left="106" w:right="179"/>
              <w:jc w:val="both"/>
            </w:pPr>
            <w:r w:rsidRPr="00FE420E">
              <w:t>Видача</w:t>
            </w:r>
            <w:r w:rsidRPr="00FE420E">
              <w:rPr>
                <w:spacing w:val="-10"/>
              </w:rPr>
              <w:t xml:space="preserve"> </w:t>
            </w:r>
            <w:r w:rsidRPr="00FE420E">
              <w:t>посвідчення</w:t>
            </w:r>
            <w:r w:rsidRPr="00FE420E">
              <w:rPr>
                <w:spacing w:val="-9"/>
              </w:rPr>
              <w:t xml:space="preserve"> </w:t>
            </w:r>
            <w:r w:rsidRPr="00FE420E">
              <w:t>особам</w:t>
            </w:r>
            <w:r w:rsidRPr="00FE420E">
              <w:rPr>
                <w:spacing w:val="-7"/>
              </w:rPr>
              <w:t xml:space="preserve"> </w:t>
            </w:r>
            <w:r w:rsidRPr="00FE420E">
              <w:t>з</w:t>
            </w:r>
            <w:r w:rsidRPr="00FE420E">
              <w:rPr>
                <w:spacing w:val="-10"/>
              </w:rPr>
              <w:t xml:space="preserve"> </w:t>
            </w:r>
            <w:r w:rsidRPr="00FE420E">
              <w:t>інвалідністю</w:t>
            </w:r>
            <w:r w:rsidRPr="00FE420E">
              <w:rPr>
                <w:spacing w:val="-9"/>
              </w:rPr>
              <w:t xml:space="preserve"> </w:t>
            </w:r>
            <w:r w:rsidRPr="00FE420E">
              <w:t>з дитинства та дітям з інвалідністю</w:t>
            </w:r>
          </w:p>
        </w:tc>
      </w:tr>
      <w:tr w:rsidR="00D51890" w:rsidRPr="00FE420E">
        <w:trPr>
          <w:trHeight w:val="549"/>
        </w:trPr>
        <w:tc>
          <w:tcPr>
            <w:tcW w:w="715" w:type="dxa"/>
          </w:tcPr>
          <w:p w:rsidR="00D51890" w:rsidRPr="00FE420E" w:rsidRDefault="00D51890" w:rsidP="00AB6AE3">
            <w:pPr>
              <w:pStyle w:val="TableParagraph"/>
              <w:spacing w:before="115"/>
              <w:ind w:left="0" w:right="1"/>
              <w:rPr>
                <w:spacing w:val="-2"/>
              </w:rPr>
            </w:pPr>
            <w:r w:rsidRPr="00FE420E">
              <w:rPr>
                <w:spacing w:val="-2"/>
              </w:rPr>
              <w:t>35</w:t>
            </w:r>
          </w:p>
        </w:tc>
        <w:tc>
          <w:tcPr>
            <w:tcW w:w="1375" w:type="dxa"/>
          </w:tcPr>
          <w:p w:rsidR="00D51890" w:rsidRPr="00FE420E" w:rsidRDefault="00D51890" w:rsidP="00AB6AE3">
            <w:pPr>
              <w:pStyle w:val="TableParagraph"/>
              <w:spacing w:before="115"/>
              <w:ind w:left="0" w:right="1"/>
            </w:pPr>
            <w:r w:rsidRPr="00FE420E">
              <w:rPr>
                <w:spacing w:val="-2"/>
              </w:rPr>
              <w:t>00225</w:t>
            </w:r>
          </w:p>
        </w:tc>
        <w:tc>
          <w:tcPr>
            <w:tcW w:w="7721" w:type="dxa"/>
            <w:gridSpan w:val="4"/>
          </w:tcPr>
          <w:p w:rsidR="00D51890" w:rsidRPr="00FE420E" w:rsidRDefault="00D51890" w:rsidP="00AB6AE3">
            <w:pPr>
              <w:pStyle w:val="TableParagraph"/>
              <w:spacing w:before="0"/>
              <w:ind w:left="106" w:right="179"/>
              <w:jc w:val="both"/>
            </w:pPr>
            <w:r w:rsidRPr="00FE420E">
              <w:t>Призначення грошової компенсації особам з інвалідністю на бензин, ремонт і технічне обслуговування</w:t>
            </w:r>
            <w:r w:rsidRPr="00FE420E">
              <w:rPr>
                <w:spacing w:val="-10"/>
              </w:rPr>
              <w:t xml:space="preserve"> </w:t>
            </w:r>
            <w:r w:rsidRPr="00FE420E">
              <w:t>автомобілів</w:t>
            </w:r>
            <w:r w:rsidRPr="00FE420E">
              <w:rPr>
                <w:spacing w:val="-11"/>
              </w:rPr>
              <w:t xml:space="preserve"> </w:t>
            </w:r>
            <w:r w:rsidRPr="00FE420E">
              <w:t>та</w:t>
            </w:r>
            <w:r w:rsidRPr="00FE420E">
              <w:rPr>
                <w:spacing w:val="-10"/>
              </w:rPr>
              <w:t xml:space="preserve"> </w:t>
            </w:r>
            <w:r w:rsidRPr="00FE420E">
              <w:t>на</w:t>
            </w:r>
            <w:r w:rsidRPr="00FE420E">
              <w:rPr>
                <w:spacing w:val="-10"/>
              </w:rPr>
              <w:t xml:space="preserve"> </w:t>
            </w:r>
            <w:r w:rsidRPr="00FE420E">
              <w:t xml:space="preserve">транспортне </w:t>
            </w:r>
            <w:r w:rsidRPr="00FE420E">
              <w:rPr>
                <w:spacing w:val="-2"/>
              </w:rPr>
              <w:t>обслуговування</w:t>
            </w:r>
          </w:p>
        </w:tc>
      </w:tr>
      <w:tr w:rsidR="00D51890" w:rsidRPr="00FE420E">
        <w:trPr>
          <w:trHeight w:val="759"/>
        </w:trPr>
        <w:tc>
          <w:tcPr>
            <w:tcW w:w="715" w:type="dxa"/>
          </w:tcPr>
          <w:p w:rsidR="00D51890" w:rsidRPr="00FE420E" w:rsidRDefault="00D51890" w:rsidP="00AB6AE3">
            <w:pPr>
              <w:pStyle w:val="TableParagraph"/>
              <w:spacing w:before="114"/>
              <w:ind w:left="0" w:right="1"/>
              <w:rPr>
                <w:spacing w:val="-2"/>
              </w:rPr>
            </w:pPr>
            <w:r w:rsidRPr="00FE420E">
              <w:rPr>
                <w:spacing w:val="-2"/>
              </w:rPr>
              <w:t>36</w:t>
            </w:r>
          </w:p>
        </w:tc>
        <w:tc>
          <w:tcPr>
            <w:tcW w:w="1375" w:type="dxa"/>
          </w:tcPr>
          <w:p w:rsidR="00D51890" w:rsidRPr="00FE420E" w:rsidRDefault="00D51890" w:rsidP="00AB6AE3">
            <w:pPr>
              <w:pStyle w:val="TableParagraph"/>
              <w:spacing w:before="114"/>
              <w:ind w:left="0" w:right="1"/>
            </w:pPr>
            <w:r w:rsidRPr="00FE420E">
              <w:rPr>
                <w:spacing w:val="-2"/>
              </w:rPr>
              <w:t>01255</w:t>
            </w:r>
          </w:p>
        </w:tc>
        <w:tc>
          <w:tcPr>
            <w:tcW w:w="7721" w:type="dxa"/>
            <w:gridSpan w:val="4"/>
          </w:tcPr>
          <w:p w:rsidR="00D51890" w:rsidRPr="00FE420E" w:rsidRDefault="00D51890" w:rsidP="00AB6AE3">
            <w:pPr>
              <w:pStyle w:val="TableParagraph"/>
              <w:spacing w:before="114"/>
              <w:ind w:right="179"/>
              <w:jc w:val="both"/>
            </w:pPr>
            <w:r w:rsidRPr="00FE420E">
              <w:t>Призначення грошової компенсації замість санаторно-курортної путівки особам з інвалідністю</w:t>
            </w:r>
            <w:r w:rsidRPr="00FE420E">
              <w:rPr>
                <w:spacing w:val="-8"/>
              </w:rPr>
              <w:t xml:space="preserve"> </w:t>
            </w:r>
            <w:r w:rsidRPr="00FE420E">
              <w:t>внаслідок</w:t>
            </w:r>
            <w:r w:rsidRPr="00FE420E">
              <w:rPr>
                <w:spacing w:val="-7"/>
              </w:rPr>
              <w:t xml:space="preserve"> </w:t>
            </w:r>
            <w:r w:rsidRPr="00FE420E">
              <w:t>війни</w:t>
            </w:r>
            <w:r w:rsidRPr="00FE420E">
              <w:rPr>
                <w:spacing w:val="-7"/>
              </w:rPr>
              <w:t xml:space="preserve"> </w:t>
            </w:r>
            <w:r w:rsidRPr="00FE420E">
              <w:t>та</w:t>
            </w:r>
            <w:r w:rsidRPr="00FE420E">
              <w:rPr>
                <w:spacing w:val="-7"/>
              </w:rPr>
              <w:t xml:space="preserve"> </w:t>
            </w:r>
            <w:r w:rsidRPr="00FE420E">
              <w:t>прирівняним</w:t>
            </w:r>
            <w:r w:rsidRPr="00FE420E">
              <w:rPr>
                <w:spacing w:val="-10"/>
              </w:rPr>
              <w:t xml:space="preserve"> </w:t>
            </w:r>
            <w:r w:rsidRPr="00FE420E">
              <w:t>до них</w:t>
            </w:r>
            <w:r w:rsidRPr="00FE420E">
              <w:rPr>
                <w:spacing w:val="-1"/>
              </w:rPr>
              <w:t xml:space="preserve"> </w:t>
            </w:r>
            <w:r w:rsidRPr="00FE420E">
              <w:rPr>
                <w:spacing w:val="-2"/>
              </w:rPr>
              <w:t>особам</w:t>
            </w:r>
          </w:p>
        </w:tc>
      </w:tr>
      <w:tr w:rsidR="00D51890" w:rsidRPr="00FE420E">
        <w:trPr>
          <w:trHeight w:val="371"/>
        </w:trPr>
        <w:tc>
          <w:tcPr>
            <w:tcW w:w="715" w:type="dxa"/>
          </w:tcPr>
          <w:p w:rsidR="00D51890" w:rsidRPr="00FE420E" w:rsidRDefault="00D51890" w:rsidP="00AB6AE3">
            <w:pPr>
              <w:pStyle w:val="TableParagraph"/>
              <w:spacing w:before="114"/>
              <w:ind w:left="0" w:right="1"/>
              <w:rPr>
                <w:spacing w:val="-2"/>
              </w:rPr>
            </w:pPr>
            <w:r w:rsidRPr="00FE420E">
              <w:rPr>
                <w:spacing w:val="-2"/>
              </w:rPr>
              <w:t>37</w:t>
            </w:r>
          </w:p>
        </w:tc>
        <w:tc>
          <w:tcPr>
            <w:tcW w:w="1375" w:type="dxa"/>
          </w:tcPr>
          <w:p w:rsidR="00D51890" w:rsidRPr="00FE420E" w:rsidRDefault="00D51890" w:rsidP="00AB6AE3">
            <w:pPr>
              <w:pStyle w:val="TableParagraph"/>
              <w:spacing w:before="114"/>
              <w:ind w:left="0" w:right="1"/>
            </w:pPr>
            <w:r w:rsidRPr="00FE420E">
              <w:rPr>
                <w:spacing w:val="-2"/>
              </w:rPr>
              <w:t>00221</w:t>
            </w:r>
          </w:p>
        </w:tc>
        <w:tc>
          <w:tcPr>
            <w:tcW w:w="7721" w:type="dxa"/>
            <w:gridSpan w:val="4"/>
          </w:tcPr>
          <w:p w:rsidR="00D51890" w:rsidRPr="00FE420E" w:rsidRDefault="00D51890" w:rsidP="00AB6AE3">
            <w:pPr>
              <w:pStyle w:val="TableParagraph"/>
              <w:spacing w:before="0"/>
              <w:ind w:left="106" w:right="179"/>
              <w:jc w:val="both"/>
            </w:pPr>
            <w:r w:rsidRPr="00FE420E">
              <w:t>Призначення</w:t>
            </w:r>
            <w:r w:rsidRPr="00FE420E">
              <w:rPr>
                <w:spacing w:val="-9"/>
              </w:rPr>
              <w:t xml:space="preserve"> </w:t>
            </w:r>
            <w:r w:rsidRPr="00FE420E">
              <w:t>грошової</w:t>
            </w:r>
            <w:r w:rsidRPr="00FE420E">
              <w:rPr>
                <w:spacing w:val="-9"/>
              </w:rPr>
              <w:t xml:space="preserve"> </w:t>
            </w:r>
            <w:r w:rsidRPr="00FE420E">
              <w:t>компенсації</w:t>
            </w:r>
            <w:r w:rsidRPr="00FE420E">
              <w:rPr>
                <w:spacing w:val="-9"/>
              </w:rPr>
              <w:t xml:space="preserve"> </w:t>
            </w:r>
            <w:r w:rsidRPr="00FE420E">
              <w:t>особам</w:t>
            </w:r>
            <w:r w:rsidRPr="00FE420E">
              <w:rPr>
                <w:spacing w:val="-10"/>
              </w:rPr>
              <w:t xml:space="preserve"> </w:t>
            </w:r>
            <w:r w:rsidRPr="00FE420E">
              <w:t xml:space="preserve">з інвалідністю замість санаторно-курортної </w:t>
            </w:r>
            <w:r w:rsidRPr="00FE420E">
              <w:rPr>
                <w:spacing w:val="-2"/>
              </w:rPr>
              <w:t>путівки</w:t>
            </w:r>
          </w:p>
        </w:tc>
      </w:tr>
      <w:tr w:rsidR="00D51890" w:rsidRPr="00FE420E">
        <w:trPr>
          <w:trHeight w:val="1064"/>
        </w:trPr>
        <w:tc>
          <w:tcPr>
            <w:tcW w:w="715" w:type="dxa"/>
          </w:tcPr>
          <w:p w:rsidR="00D51890" w:rsidRPr="00FE420E" w:rsidRDefault="00D51890" w:rsidP="00AB6AE3">
            <w:pPr>
              <w:pStyle w:val="TableParagraph"/>
              <w:spacing w:before="114"/>
              <w:ind w:left="0" w:right="1"/>
              <w:rPr>
                <w:spacing w:val="-2"/>
              </w:rPr>
            </w:pPr>
            <w:r w:rsidRPr="00FE420E">
              <w:rPr>
                <w:spacing w:val="-2"/>
              </w:rPr>
              <w:t>38</w:t>
            </w:r>
          </w:p>
        </w:tc>
        <w:tc>
          <w:tcPr>
            <w:tcW w:w="1375" w:type="dxa"/>
          </w:tcPr>
          <w:p w:rsidR="00D51890" w:rsidRPr="00FE420E" w:rsidRDefault="00D51890" w:rsidP="00AB6AE3">
            <w:pPr>
              <w:pStyle w:val="TableParagraph"/>
              <w:spacing w:before="114"/>
              <w:ind w:left="0" w:right="1"/>
            </w:pPr>
            <w:r w:rsidRPr="00FE420E">
              <w:rPr>
                <w:spacing w:val="-2"/>
              </w:rPr>
              <w:t>00222</w:t>
            </w:r>
          </w:p>
        </w:tc>
        <w:tc>
          <w:tcPr>
            <w:tcW w:w="7721" w:type="dxa"/>
            <w:gridSpan w:val="4"/>
          </w:tcPr>
          <w:p w:rsidR="00D51890" w:rsidRPr="00FE420E" w:rsidRDefault="00D51890" w:rsidP="00AB6AE3">
            <w:pPr>
              <w:pStyle w:val="TableParagraph"/>
              <w:spacing w:before="0"/>
              <w:ind w:right="179"/>
              <w:jc w:val="both"/>
            </w:pPr>
            <w:r w:rsidRPr="00FE420E">
              <w:t>Призначення</w:t>
            </w:r>
            <w:r w:rsidRPr="00FE420E">
              <w:rPr>
                <w:spacing w:val="-14"/>
              </w:rPr>
              <w:t xml:space="preserve"> </w:t>
            </w:r>
            <w:r w:rsidRPr="00FE420E">
              <w:t>грошової</w:t>
            </w:r>
            <w:r w:rsidRPr="00FE420E">
              <w:rPr>
                <w:spacing w:val="-13"/>
              </w:rPr>
              <w:t xml:space="preserve"> </w:t>
            </w:r>
            <w:r w:rsidRPr="00FE420E">
              <w:t>компенсації</w:t>
            </w:r>
            <w:r w:rsidRPr="00FE420E">
              <w:rPr>
                <w:spacing w:val="-13"/>
              </w:rPr>
              <w:t xml:space="preserve"> </w:t>
            </w:r>
            <w:r w:rsidRPr="00FE420E">
              <w:t>вартості проїзду до санаторно-курортного закладу (відділення спинального профілю) і назад особам,</w:t>
            </w:r>
            <w:r w:rsidRPr="00FE420E">
              <w:rPr>
                <w:spacing w:val="-9"/>
              </w:rPr>
              <w:t xml:space="preserve"> </w:t>
            </w:r>
            <w:r w:rsidRPr="00FE420E">
              <w:t>які</w:t>
            </w:r>
            <w:r w:rsidRPr="00FE420E">
              <w:rPr>
                <w:spacing w:val="-6"/>
              </w:rPr>
              <w:t xml:space="preserve"> </w:t>
            </w:r>
            <w:r w:rsidRPr="00FE420E">
              <w:t>супроводжують</w:t>
            </w:r>
            <w:r w:rsidRPr="00FE420E">
              <w:rPr>
                <w:spacing w:val="-8"/>
              </w:rPr>
              <w:t xml:space="preserve"> </w:t>
            </w:r>
            <w:r w:rsidRPr="00FE420E">
              <w:t>осіб</w:t>
            </w:r>
            <w:r w:rsidRPr="00FE420E">
              <w:rPr>
                <w:spacing w:val="-6"/>
              </w:rPr>
              <w:t xml:space="preserve"> </w:t>
            </w:r>
            <w:r w:rsidRPr="00FE420E">
              <w:t>з</w:t>
            </w:r>
            <w:r w:rsidRPr="00FE420E">
              <w:rPr>
                <w:spacing w:val="-8"/>
              </w:rPr>
              <w:t xml:space="preserve"> </w:t>
            </w:r>
            <w:r w:rsidRPr="00FE420E">
              <w:t>інвалідністю I</w:t>
            </w:r>
            <w:r w:rsidRPr="00FE420E">
              <w:rPr>
                <w:spacing w:val="-3"/>
              </w:rPr>
              <w:t xml:space="preserve"> </w:t>
            </w:r>
            <w:r w:rsidRPr="00FE420E">
              <w:t>та</w:t>
            </w:r>
            <w:r w:rsidRPr="00FE420E">
              <w:rPr>
                <w:spacing w:val="-4"/>
              </w:rPr>
              <w:t xml:space="preserve"> </w:t>
            </w:r>
            <w:r w:rsidRPr="00FE420E">
              <w:t>II</w:t>
            </w:r>
            <w:r w:rsidRPr="00FE420E">
              <w:rPr>
                <w:spacing w:val="-2"/>
              </w:rPr>
              <w:t xml:space="preserve"> </w:t>
            </w:r>
            <w:r w:rsidRPr="00FE420E">
              <w:t>групи</w:t>
            </w:r>
            <w:r w:rsidRPr="00FE420E">
              <w:rPr>
                <w:spacing w:val="-3"/>
              </w:rPr>
              <w:t xml:space="preserve"> </w:t>
            </w:r>
            <w:r w:rsidRPr="00FE420E">
              <w:t>з</w:t>
            </w:r>
            <w:r w:rsidRPr="00FE420E">
              <w:rPr>
                <w:spacing w:val="-3"/>
              </w:rPr>
              <w:t xml:space="preserve"> </w:t>
            </w:r>
            <w:r w:rsidRPr="00FE420E">
              <w:t>наслідками</w:t>
            </w:r>
            <w:r w:rsidRPr="00FE420E">
              <w:rPr>
                <w:spacing w:val="-1"/>
              </w:rPr>
              <w:t xml:space="preserve"> </w:t>
            </w:r>
            <w:r w:rsidRPr="00FE420E">
              <w:t>травм</w:t>
            </w:r>
            <w:r w:rsidRPr="00FE420E">
              <w:rPr>
                <w:spacing w:val="-3"/>
              </w:rPr>
              <w:t xml:space="preserve"> </w:t>
            </w:r>
            <w:r w:rsidRPr="00FE420E">
              <w:rPr>
                <w:spacing w:val="-10"/>
              </w:rPr>
              <w:t>і</w:t>
            </w:r>
            <w:r w:rsidRPr="00FE420E">
              <w:t xml:space="preserve"> захворюваннями</w:t>
            </w:r>
            <w:r w:rsidRPr="00FE420E">
              <w:rPr>
                <w:spacing w:val="-9"/>
              </w:rPr>
              <w:t xml:space="preserve"> </w:t>
            </w:r>
            <w:r w:rsidRPr="00FE420E">
              <w:t>хребта</w:t>
            </w:r>
            <w:r w:rsidRPr="00FE420E">
              <w:rPr>
                <w:spacing w:val="-5"/>
              </w:rPr>
              <w:t xml:space="preserve"> </w:t>
            </w:r>
            <w:r w:rsidRPr="00FE420E">
              <w:t>та</w:t>
            </w:r>
            <w:r w:rsidRPr="00FE420E">
              <w:rPr>
                <w:spacing w:val="-6"/>
              </w:rPr>
              <w:t xml:space="preserve"> </w:t>
            </w:r>
            <w:r w:rsidRPr="00FE420E">
              <w:t>спинного</w:t>
            </w:r>
            <w:r w:rsidRPr="00FE420E">
              <w:rPr>
                <w:spacing w:val="-4"/>
              </w:rPr>
              <w:t xml:space="preserve"> мозку</w:t>
            </w:r>
          </w:p>
        </w:tc>
      </w:tr>
      <w:tr w:rsidR="00D51890" w:rsidRPr="00FE420E">
        <w:trPr>
          <w:trHeight w:val="563"/>
        </w:trPr>
        <w:tc>
          <w:tcPr>
            <w:tcW w:w="715" w:type="dxa"/>
          </w:tcPr>
          <w:p w:rsidR="00D51890" w:rsidRPr="00FE420E" w:rsidRDefault="00D51890" w:rsidP="00AB6AE3">
            <w:pPr>
              <w:pStyle w:val="TableParagraph"/>
              <w:spacing w:before="114"/>
              <w:ind w:left="0" w:right="1"/>
              <w:rPr>
                <w:spacing w:val="-2"/>
              </w:rPr>
            </w:pPr>
            <w:r w:rsidRPr="00FE420E">
              <w:rPr>
                <w:spacing w:val="-2"/>
              </w:rPr>
              <w:t>39</w:t>
            </w:r>
          </w:p>
        </w:tc>
        <w:tc>
          <w:tcPr>
            <w:tcW w:w="1375" w:type="dxa"/>
          </w:tcPr>
          <w:p w:rsidR="00D51890" w:rsidRPr="00FE420E" w:rsidRDefault="00D51890" w:rsidP="00AB6AE3">
            <w:pPr>
              <w:pStyle w:val="TableParagraph"/>
              <w:spacing w:before="114"/>
              <w:ind w:left="0" w:right="1"/>
            </w:pPr>
            <w:r w:rsidRPr="00FE420E">
              <w:rPr>
                <w:spacing w:val="-2"/>
              </w:rPr>
              <w:t>00223</w:t>
            </w:r>
          </w:p>
        </w:tc>
        <w:tc>
          <w:tcPr>
            <w:tcW w:w="7721" w:type="dxa"/>
            <w:gridSpan w:val="4"/>
          </w:tcPr>
          <w:p w:rsidR="00D51890" w:rsidRPr="00FE420E" w:rsidRDefault="00D51890" w:rsidP="00AB6AE3">
            <w:pPr>
              <w:pStyle w:val="TableParagraph"/>
              <w:spacing w:before="114"/>
              <w:ind w:right="177"/>
              <w:jc w:val="both"/>
            </w:pPr>
            <w:r w:rsidRPr="00FE420E">
              <w:t>Призначення грошової компенсації вартості самостійного</w:t>
            </w:r>
            <w:r w:rsidRPr="00FE420E">
              <w:rPr>
                <w:spacing w:val="-18"/>
              </w:rPr>
              <w:t xml:space="preserve"> </w:t>
            </w:r>
            <w:r w:rsidRPr="00FE420E">
              <w:t>санаторно-курортного</w:t>
            </w:r>
            <w:r w:rsidRPr="00FE420E">
              <w:rPr>
                <w:spacing w:val="-17"/>
              </w:rPr>
              <w:t xml:space="preserve"> </w:t>
            </w:r>
            <w:r w:rsidRPr="00FE420E">
              <w:t>лікування осіб</w:t>
            </w:r>
            <w:r w:rsidRPr="00FE420E">
              <w:rPr>
                <w:spacing w:val="-1"/>
              </w:rPr>
              <w:t xml:space="preserve"> </w:t>
            </w:r>
            <w:r w:rsidRPr="00FE420E">
              <w:t>з</w:t>
            </w:r>
            <w:r w:rsidRPr="00FE420E">
              <w:rPr>
                <w:spacing w:val="-1"/>
              </w:rPr>
              <w:t xml:space="preserve"> </w:t>
            </w:r>
            <w:r w:rsidRPr="00FE420E">
              <w:rPr>
                <w:spacing w:val="-2"/>
              </w:rPr>
              <w:t>інвалідністю</w:t>
            </w:r>
          </w:p>
        </w:tc>
      </w:tr>
      <w:tr w:rsidR="00D51890" w:rsidRPr="00FE420E">
        <w:trPr>
          <w:trHeight w:val="623"/>
        </w:trPr>
        <w:tc>
          <w:tcPr>
            <w:tcW w:w="715" w:type="dxa"/>
          </w:tcPr>
          <w:p w:rsidR="00D51890" w:rsidRPr="00FE420E" w:rsidRDefault="00D51890" w:rsidP="00AB6AE3">
            <w:pPr>
              <w:pStyle w:val="TableParagraph"/>
              <w:spacing w:before="114"/>
              <w:ind w:left="0" w:right="1"/>
              <w:rPr>
                <w:spacing w:val="-2"/>
              </w:rPr>
            </w:pPr>
            <w:r w:rsidRPr="00FE420E">
              <w:rPr>
                <w:spacing w:val="-2"/>
              </w:rPr>
              <w:t>40</w:t>
            </w:r>
          </w:p>
        </w:tc>
        <w:tc>
          <w:tcPr>
            <w:tcW w:w="1375" w:type="dxa"/>
          </w:tcPr>
          <w:p w:rsidR="00D51890" w:rsidRPr="00FE420E" w:rsidRDefault="00D51890" w:rsidP="00AB6AE3">
            <w:pPr>
              <w:pStyle w:val="TableParagraph"/>
              <w:spacing w:before="114"/>
              <w:ind w:left="0" w:right="1"/>
            </w:pPr>
            <w:r w:rsidRPr="00FE420E">
              <w:rPr>
                <w:spacing w:val="-2"/>
              </w:rPr>
              <w:t>00224</w:t>
            </w:r>
          </w:p>
        </w:tc>
        <w:tc>
          <w:tcPr>
            <w:tcW w:w="7721" w:type="dxa"/>
            <w:gridSpan w:val="4"/>
          </w:tcPr>
          <w:p w:rsidR="00D51890" w:rsidRPr="00FE420E" w:rsidRDefault="00D51890" w:rsidP="00AB6AE3">
            <w:pPr>
              <w:pStyle w:val="TableParagraph"/>
              <w:spacing w:before="0"/>
              <w:ind w:left="0" w:right="177"/>
              <w:jc w:val="both"/>
            </w:pPr>
            <w:r w:rsidRPr="00FE420E">
              <w:t>Призначення грошової компенсації замість санаторно-курортної</w:t>
            </w:r>
            <w:r w:rsidRPr="00FE420E">
              <w:rPr>
                <w:spacing w:val="-12"/>
              </w:rPr>
              <w:t xml:space="preserve"> </w:t>
            </w:r>
            <w:r w:rsidRPr="00FE420E">
              <w:t>путівки</w:t>
            </w:r>
            <w:r w:rsidRPr="00FE420E">
              <w:rPr>
                <w:spacing w:val="-12"/>
              </w:rPr>
              <w:t xml:space="preserve"> </w:t>
            </w:r>
            <w:r w:rsidRPr="00FE420E">
              <w:t>громадянам,</w:t>
            </w:r>
            <w:r w:rsidRPr="00FE420E">
              <w:rPr>
                <w:spacing w:val="-14"/>
              </w:rPr>
              <w:t xml:space="preserve"> </w:t>
            </w:r>
            <w:r w:rsidRPr="00FE420E">
              <w:t xml:space="preserve">які постраждали внаслідок Чорнобильської </w:t>
            </w:r>
            <w:r w:rsidRPr="00FE420E">
              <w:rPr>
                <w:spacing w:val="-2"/>
              </w:rPr>
              <w:t>катастрофи</w:t>
            </w:r>
          </w:p>
        </w:tc>
      </w:tr>
      <w:tr w:rsidR="00D51890" w:rsidRPr="00FE420E">
        <w:trPr>
          <w:trHeight w:val="694"/>
        </w:trPr>
        <w:tc>
          <w:tcPr>
            <w:tcW w:w="715" w:type="dxa"/>
          </w:tcPr>
          <w:p w:rsidR="00D51890" w:rsidRPr="00FE420E" w:rsidRDefault="00D51890" w:rsidP="00AB6AE3">
            <w:pPr>
              <w:pStyle w:val="TableParagraph"/>
              <w:spacing w:before="114"/>
              <w:ind w:left="0" w:right="1"/>
              <w:rPr>
                <w:spacing w:val="-2"/>
              </w:rPr>
            </w:pPr>
            <w:r w:rsidRPr="00FE420E">
              <w:rPr>
                <w:spacing w:val="-2"/>
              </w:rPr>
              <w:t>41</w:t>
            </w:r>
          </w:p>
        </w:tc>
        <w:tc>
          <w:tcPr>
            <w:tcW w:w="1375" w:type="dxa"/>
          </w:tcPr>
          <w:p w:rsidR="00D51890" w:rsidRPr="00FE420E" w:rsidRDefault="00D51890" w:rsidP="00AB6AE3">
            <w:pPr>
              <w:pStyle w:val="TableParagraph"/>
              <w:spacing w:before="114"/>
              <w:ind w:left="0" w:right="1"/>
            </w:pPr>
            <w:r w:rsidRPr="00FE420E">
              <w:rPr>
                <w:spacing w:val="-2"/>
              </w:rPr>
              <w:t>00226</w:t>
            </w:r>
          </w:p>
        </w:tc>
        <w:tc>
          <w:tcPr>
            <w:tcW w:w="7721" w:type="dxa"/>
            <w:gridSpan w:val="4"/>
          </w:tcPr>
          <w:p w:rsidR="00D51890" w:rsidRPr="00FE420E" w:rsidRDefault="00D51890" w:rsidP="00AB6AE3">
            <w:pPr>
              <w:pStyle w:val="TableParagraph"/>
              <w:spacing w:before="114"/>
              <w:ind w:right="177"/>
              <w:jc w:val="both"/>
            </w:pPr>
            <w:r w:rsidRPr="00FE420E">
              <w:t>Взяття</w:t>
            </w:r>
            <w:r w:rsidRPr="00FE420E">
              <w:rPr>
                <w:spacing w:val="-5"/>
              </w:rPr>
              <w:t xml:space="preserve"> </w:t>
            </w:r>
            <w:r w:rsidRPr="00FE420E">
              <w:t>на</w:t>
            </w:r>
            <w:r w:rsidRPr="00FE420E">
              <w:rPr>
                <w:spacing w:val="-5"/>
              </w:rPr>
              <w:t xml:space="preserve"> </w:t>
            </w:r>
            <w:r w:rsidRPr="00FE420E">
              <w:t>облік</w:t>
            </w:r>
            <w:r w:rsidRPr="00FE420E">
              <w:rPr>
                <w:spacing w:val="-6"/>
              </w:rPr>
              <w:t xml:space="preserve"> </w:t>
            </w:r>
            <w:r w:rsidRPr="00FE420E">
              <w:t>для</w:t>
            </w:r>
            <w:r w:rsidRPr="00FE420E">
              <w:rPr>
                <w:spacing w:val="-6"/>
              </w:rPr>
              <w:t xml:space="preserve"> </w:t>
            </w:r>
            <w:r w:rsidRPr="00FE420E">
              <w:t>забезпечення</w:t>
            </w:r>
            <w:r w:rsidRPr="00FE420E">
              <w:rPr>
                <w:spacing w:val="-3"/>
              </w:rPr>
              <w:t xml:space="preserve"> </w:t>
            </w:r>
            <w:r w:rsidRPr="00FE420E">
              <w:rPr>
                <w:spacing w:val="-2"/>
              </w:rPr>
              <w:t>санаторно-</w:t>
            </w:r>
            <w:r w:rsidRPr="00FE420E">
              <w:t>курортним</w:t>
            </w:r>
            <w:r w:rsidRPr="00FE420E">
              <w:rPr>
                <w:spacing w:val="-10"/>
              </w:rPr>
              <w:t xml:space="preserve"> </w:t>
            </w:r>
            <w:r w:rsidRPr="00FE420E">
              <w:t>лікуванням</w:t>
            </w:r>
            <w:r w:rsidRPr="00FE420E">
              <w:rPr>
                <w:spacing w:val="-10"/>
              </w:rPr>
              <w:t xml:space="preserve"> </w:t>
            </w:r>
            <w:r w:rsidRPr="00FE420E">
              <w:t>(путівками)</w:t>
            </w:r>
            <w:r w:rsidRPr="00FE420E">
              <w:rPr>
                <w:spacing w:val="-12"/>
              </w:rPr>
              <w:t xml:space="preserve"> </w:t>
            </w:r>
            <w:r w:rsidRPr="00FE420E">
              <w:t>осіб</w:t>
            </w:r>
            <w:r w:rsidRPr="00FE420E">
              <w:rPr>
                <w:spacing w:val="-9"/>
              </w:rPr>
              <w:t xml:space="preserve"> </w:t>
            </w:r>
            <w:r w:rsidRPr="00FE420E">
              <w:t xml:space="preserve">з </w:t>
            </w:r>
            <w:r w:rsidRPr="00FE420E">
              <w:rPr>
                <w:spacing w:val="-2"/>
              </w:rPr>
              <w:t>інвалідністю</w:t>
            </w:r>
          </w:p>
        </w:tc>
      </w:tr>
      <w:tr w:rsidR="00D51890" w:rsidRPr="00FE420E">
        <w:trPr>
          <w:trHeight w:val="535"/>
        </w:trPr>
        <w:tc>
          <w:tcPr>
            <w:tcW w:w="715" w:type="dxa"/>
          </w:tcPr>
          <w:p w:rsidR="00D51890" w:rsidRPr="00FE420E" w:rsidRDefault="00D51890" w:rsidP="00AB6AE3">
            <w:pPr>
              <w:pStyle w:val="TableParagraph"/>
              <w:spacing w:before="114"/>
              <w:ind w:left="0" w:right="1"/>
              <w:rPr>
                <w:spacing w:val="-2"/>
              </w:rPr>
            </w:pPr>
            <w:r w:rsidRPr="00FE420E">
              <w:rPr>
                <w:spacing w:val="-2"/>
              </w:rPr>
              <w:t>42</w:t>
            </w:r>
          </w:p>
        </w:tc>
        <w:tc>
          <w:tcPr>
            <w:tcW w:w="1375" w:type="dxa"/>
          </w:tcPr>
          <w:p w:rsidR="00D51890" w:rsidRPr="00FE420E" w:rsidRDefault="00D51890" w:rsidP="00AB6AE3">
            <w:pPr>
              <w:pStyle w:val="TableParagraph"/>
              <w:spacing w:before="114"/>
              <w:ind w:left="0" w:right="1"/>
            </w:pPr>
            <w:r w:rsidRPr="00FE420E">
              <w:rPr>
                <w:spacing w:val="-2"/>
              </w:rPr>
              <w:t>00229</w:t>
            </w:r>
          </w:p>
        </w:tc>
        <w:tc>
          <w:tcPr>
            <w:tcW w:w="7721" w:type="dxa"/>
            <w:gridSpan w:val="4"/>
          </w:tcPr>
          <w:p w:rsidR="00D51890" w:rsidRPr="00FE420E" w:rsidRDefault="00D51890" w:rsidP="00AB6AE3">
            <w:pPr>
              <w:pStyle w:val="TableParagraph"/>
              <w:spacing w:before="0"/>
              <w:ind w:left="106" w:right="177"/>
              <w:jc w:val="both"/>
            </w:pPr>
            <w:r w:rsidRPr="00FE420E">
              <w:t>Взяття на облік для забезпечення санаторно- курортним</w:t>
            </w:r>
            <w:r w:rsidRPr="00FE420E">
              <w:rPr>
                <w:spacing w:val="-13"/>
              </w:rPr>
              <w:t xml:space="preserve"> </w:t>
            </w:r>
            <w:r w:rsidRPr="00FE420E">
              <w:t>лікуванням</w:t>
            </w:r>
            <w:r w:rsidRPr="00FE420E">
              <w:rPr>
                <w:spacing w:val="-13"/>
              </w:rPr>
              <w:t xml:space="preserve"> </w:t>
            </w:r>
            <w:r w:rsidRPr="00FE420E">
              <w:t>(путівками)</w:t>
            </w:r>
            <w:r w:rsidRPr="00FE420E">
              <w:rPr>
                <w:spacing w:val="-14"/>
              </w:rPr>
              <w:t xml:space="preserve"> </w:t>
            </w:r>
            <w:r w:rsidRPr="00FE420E">
              <w:t xml:space="preserve">громадян, які постраждали внаслідок Чорнобильської </w:t>
            </w:r>
            <w:r w:rsidRPr="00FE420E">
              <w:rPr>
                <w:spacing w:val="-2"/>
              </w:rPr>
              <w:t>катастрофи</w:t>
            </w:r>
          </w:p>
        </w:tc>
      </w:tr>
      <w:tr w:rsidR="00D51890" w:rsidRPr="00FE420E">
        <w:trPr>
          <w:trHeight w:val="855"/>
        </w:trPr>
        <w:tc>
          <w:tcPr>
            <w:tcW w:w="715" w:type="dxa"/>
          </w:tcPr>
          <w:p w:rsidR="00D51890" w:rsidRPr="00FE420E" w:rsidRDefault="00D51890" w:rsidP="00AB6AE3">
            <w:pPr>
              <w:pStyle w:val="TableParagraph"/>
              <w:spacing w:before="114"/>
              <w:ind w:left="0" w:right="1"/>
              <w:rPr>
                <w:spacing w:val="-2"/>
              </w:rPr>
            </w:pPr>
            <w:r w:rsidRPr="00FE420E">
              <w:rPr>
                <w:spacing w:val="-2"/>
              </w:rPr>
              <w:t>43</w:t>
            </w:r>
          </w:p>
        </w:tc>
        <w:tc>
          <w:tcPr>
            <w:tcW w:w="1375" w:type="dxa"/>
          </w:tcPr>
          <w:p w:rsidR="00D51890" w:rsidRPr="00FE420E" w:rsidRDefault="00D51890" w:rsidP="00AB6AE3">
            <w:pPr>
              <w:pStyle w:val="TableParagraph"/>
              <w:spacing w:before="114"/>
              <w:ind w:left="0" w:right="1"/>
            </w:pPr>
            <w:r w:rsidRPr="00FE420E">
              <w:rPr>
                <w:spacing w:val="-2"/>
              </w:rPr>
              <w:t>00220</w:t>
            </w:r>
          </w:p>
        </w:tc>
        <w:tc>
          <w:tcPr>
            <w:tcW w:w="7721" w:type="dxa"/>
            <w:gridSpan w:val="4"/>
          </w:tcPr>
          <w:p w:rsidR="00D51890" w:rsidRPr="00FE420E" w:rsidRDefault="00D51890" w:rsidP="00AB6AE3">
            <w:pPr>
              <w:pStyle w:val="TableParagraph"/>
              <w:spacing w:before="114"/>
              <w:ind w:right="177"/>
              <w:jc w:val="both"/>
            </w:pPr>
            <w:r w:rsidRPr="00FE420E">
              <w:t>Призначення</w:t>
            </w:r>
            <w:r w:rsidRPr="00FE420E">
              <w:rPr>
                <w:spacing w:val="-14"/>
              </w:rPr>
              <w:t xml:space="preserve"> </w:t>
            </w:r>
            <w:r w:rsidRPr="00FE420E">
              <w:t>грошової</w:t>
            </w:r>
            <w:r w:rsidRPr="00FE420E">
              <w:rPr>
                <w:spacing w:val="-13"/>
              </w:rPr>
              <w:t xml:space="preserve"> </w:t>
            </w:r>
            <w:r w:rsidRPr="00FE420E">
              <w:t>компенсації</w:t>
            </w:r>
            <w:r w:rsidRPr="00FE420E">
              <w:rPr>
                <w:spacing w:val="-13"/>
              </w:rPr>
              <w:t xml:space="preserve"> </w:t>
            </w:r>
            <w:r w:rsidRPr="00FE420E">
              <w:t>вартості проїзду до санаторно-курортного закладу і назад</w:t>
            </w:r>
            <w:r w:rsidRPr="00FE420E">
              <w:rPr>
                <w:spacing w:val="-5"/>
              </w:rPr>
              <w:t xml:space="preserve"> </w:t>
            </w:r>
            <w:r w:rsidRPr="00FE420E">
              <w:t>особам</w:t>
            </w:r>
            <w:r w:rsidRPr="00FE420E">
              <w:rPr>
                <w:spacing w:val="-5"/>
              </w:rPr>
              <w:t xml:space="preserve"> </w:t>
            </w:r>
            <w:r w:rsidRPr="00FE420E">
              <w:t>з</w:t>
            </w:r>
            <w:r w:rsidRPr="00FE420E">
              <w:rPr>
                <w:spacing w:val="-6"/>
              </w:rPr>
              <w:t xml:space="preserve"> </w:t>
            </w:r>
            <w:r w:rsidRPr="00FE420E">
              <w:t>інвалідністю</w:t>
            </w:r>
            <w:r w:rsidRPr="00FE420E">
              <w:rPr>
                <w:spacing w:val="-6"/>
              </w:rPr>
              <w:t xml:space="preserve"> </w:t>
            </w:r>
            <w:r w:rsidRPr="00FE420E">
              <w:t>внаслідок</w:t>
            </w:r>
            <w:r w:rsidRPr="00FE420E">
              <w:rPr>
                <w:spacing w:val="-5"/>
              </w:rPr>
              <w:t xml:space="preserve"> </w:t>
            </w:r>
            <w:r w:rsidRPr="00FE420E">
              <w:t>війни</w:t>
            </w:r>
            <w:r w:rsidRPr="00FE420E">
              <w:rPr>
                <w:spacing w:val="-5"/>
              </w:rPr>
              <w:t xml:space="preserve"> та</w:t>
            </w:r>
            <w:r w:rsidRPr="00FE420E">
              <w:t xml:space="preserve"> прирівняним</w:t>
            </w:r>
            <w:r w:rsidRPr="00FE420E">
              <w:rPr>
                <w:spacing w:val="-9"/>
              </w:rPr>
              <w:t xml:space="preserve"> </w:t>
            </w:r>
            <w:r w:rsidRPr="00FE420E">
              <w:t>до</w:t>
            </w:r>
            <w:r w:rsidRPr="00FE420E">
              <w:rPr>
                <w:spacing w:val="-7"/>
              </w:rPr>
              <w:t xml:space="preserve"> </w:t>
            </w:r>
            <w:r w:rsidRPr="00FE420E">
              <w:t>них</w:t>
            </w:r>
            <w:r w:rsidRPr="00FE420E">
              <w:rPr>
                <w:spacing w:val="-5"/>
              </w:rPr>
              <w:t xml:space="preserve"> </w:t>
            </w:r>
            <w:r w:rsidRPr="00FE420E">
              <w:rPr>
                <w:spacing w:val="-2"/>
              </w:rPr>
              <w:t>особам</w:t>
            </w:r>
          </w:p>
        </w:tc>
      </w:tr>
      <w:tr w:rsidR="00D51890" w:rsidRPr="00FE420E">
        <w:trPr>
          <w:trHeight w:val="695"/>
        </w:trPr>
        <w:tc>
          <w:tcPr>
            <w:tcW w:w="715" w:type="dxa"/>
          </w:tcPr>
          <w:p w:rsidR="00D51890" w:rsidRPr="00FE420E" w:rsidRDefault="00D51890" w:rsidP="00AB6AE3">
            <w:pPr>
              <w:pStyle w:val="TableParagraph"/>
              <w:spacing w:before="114"/>
              <w:ind w:left="0" w:right="1"/>
              <w:rPr>
                <w:spacing w:val="-2"/>
              </w:rPr>
            </w:pPr>
            <w:r w:rsidRPr="00FE420E">
              <w:rPr>
                <w:spacing w:val="-2"/>
              </w:rPr>
              <w:t>44</w:t>
            </w:r>
          </w:p>
        </w:tc>
        <w:tc>
          <w:tcPr>
            <w:tcW w:w="1375" w:type="dxa"/>
          </w:tcPr>
          <w:p w:rsidR="00D51890" w:rsidRPr="00FE420E" w:rsidRDefault="00D51890" w:rsidP="00AB6AE3">
            <w:pPr>
              <w:pStyle w:val="TableParagraph"/>
              <w:spacing w:before="114"/>
              <w:ind w:left="0" w:right="1"/>
            </w:pPr>
            <w:r w:rsidRPr="00FE420E">
              <w:rPr>
                <w:spacing w:val="-2"/>
              </w:rPr>
              <w:t>00151</w:t>
            </w:r>
          </w:p>
        </w:tc>
        <w:tc>
          <w:tcPr>
            <w:tcW w:w="7721" w:type="dxa"/>
            <w:gridSpan w:val="4"/>
          </w:tcPr>
          <w:p w:rsidR="00D51890" w:rsidRPr="00FE420E" w:rsidRDefault="00D51890" w:rsidP="00AB6AE3">
            <w:pPr>
              <w:pStyle w:val="TableParagraph"/>
              <w:spacing w:before="0"/>
              <w:ind w:left="106" w:right="177"/>
              <w:jc w:val="both"/>
            </w:pPr>
            <w:r w:rsidRPr="00FE420E">
              <w:t>Призначення</w:t>
            </w:r>
            <w:r w:rsidRPr="00FE420E">
              <w:rPr>
                <w:spacing w:val="-13"/>
              </w:rPr>
              <w:t xml:space="preserve"> </w:t>
            </w:r>
            <w:r w:rsidRPr="00FE420E">
              <w:t>державної</w:t>
            </w:r>
            <w:r w:rsidRPr="00FE420E">
              <w:rPr>
                <w:spacing w:val="-13"/>
              </w:rPr>
              <w:t xml:space="preserve"> </w:t>
            </w:r>
            <w:r w:rsidRPr="00FE420E">
              <w:t>соціальної</w:t>
            </w:r>
            <w:r w:rsidRPr="00FE420E">
              <w:rPr>
                <w:spacing w:val="-15"/>
              </w:rPr>
              <w:t xml:space="preserve"> </w:t>
            </w:r>
            <w:r w:rsidRPr="00FE420E">
              <w:t xml:space="preserve">допомоги особам з інвалідністю з дитинства та дітям з </w:t>
            </w:r>
            <w:r w:rsidRPr="00FE420E">
              <w:rPr>
                <w:spacing w:val="-2"/>
              </w:rPr>
              <w:t>інвалідністю</w:t>
            </w:r>
          </w:p>
        </w:tc>
      </w:tr>
      <w:tr w:rsidR="00D51890" w:rsidRPr="00FE420E">
        <w:trPr>
          <w:trHeight w:val="986"/>
        </w:trPr>
        <w:tc>
          <w:tcPr>
            <w:tcW w:w="715" w:type="dxa"/>
          </w:tcPr>
          <w:p w:rsidR="00D51890" w:rsidRPr="00FE420E" w:rsidRDefault="00D51890" w:rsidP="00AB6AE3">
            <w:pPr>
              <w:pStyle w:val="TableParagraph"/>
              <w:spacing w:before="115"/>
              <w:ind w:left="0" w:right="1"/>
              <w:rPr>
                <w:spacing w:val="-2"/>
              </w:rPr>
            </w:pPr>
            <w:r w:rsidRPr="00FE420E">
              <w:rPr>
                <w:spacing w:val="-2"/>
              </w:rPr>
              <w:t>45</w:t>
            </w:r>
          </w:p>
        </w:tc>
        <w:tc>
          <w:tcPr>
            <w:tcW w:w="1375" w:type="dxa"/>
          </w:tcPr>
          <w:p w:rsidR="00D51890" w:rsidRPr="00FE420E" w:rsidRDefault="00D51890" w:rsidP="00AB6AE3">
            <w:pPr>
              <w:pStyle w:val="TableParagraph"/>
              <w:spacing w:before="115"/>
              <w:ind w:left="0" w:right="1"/>
            </w:pPr>
            <w:r w:rsidRPr="00FE420E">
              <w:rPr>
                <w:spacing w:val="-2"/>
              </w:rPr>
              <w:t>00103</w:t>
            </w:r>
          </w:p>
        </w:tc>
        <w:tc>
          <w:tcPr>
            <w:tcW w:w="7721" w:type="dxa"/>
            <w:gridSpan w:val="4"/>
          </w:tcPr>
          <w:p w:rsidR="00D51890" w:rsidRPr="00FE420E" w:rsidRDefault="00D51890" w:rsidP="00AB6AE3">
            <w:pPr>
              <w:pStyle w:val="TableParagraph"/>
              <w:spacing w:before="0"/>
              <w:ind w:left="106" w:right="177"/>
              <w:jc w:val="both"/>
            </w:pPr>
            <w:r w:rsidRPr="00FE420E">
              <w:t>Призначення грошової допомоги особі, яка проживає</w:t>
            </w:r>
            <w:r w:rsidRPr="00FE420E">
              <w:rPr>
                <w:spacing w:val="-5"/>
              </w:rPr>
              <w:t xml:space="preserve"> </w:t>
            </w:r>
            <w:r w:rsidRPr="00FE420E">
              <w:t>разом</w:t>
            </w:r>
            <w:r w:rsidRPr="00FE420E">
              <w:rPr>
                <w:spacing w:val="-4"/>
              </w:rPr>
              <w:t xml:space="preserve"> </w:t>
            </w:r>
            <w:r w:rsidRPr="00FE420E">
              <w:t>з</w:t>
            </w:r>
            <w:r w:rsidRPr="00FE420E">
              <w:rPr>
                <w:spacing w:val="-8"/>
              </w:rPr>
              <w:t xml:space="preserve"> </w:t>
            </w:r>
            <w:r w:rsidRPr="00FE420E">
              <w:t>особою</w:t>
            </w:r>
            <w:r w:rsidRPr="00FE420E">
              <w:rPr>
                <w:spacing w:val="-5"/>
              </w:rPr>
              <w:t xml:space="preserve"> </w:t>
            </w:r>
            <w:r w:rsidRPr="00FE420E">
              <w:t>з</w:t>
            </w:r>
            <w:r w:rsidRPr="00FE420E">
              <w:rPr>
                <w:spacing w:val="-5"/>
              </w:rPr>
              <w:t xml:space="preserve"> </w:t>
            </w:r>
            <w:r w:rsidRPr="00FE420E">
              <w:t>інвалідністю</w:t>
            </w:r>
            <w:r w:rsidRPr="00FE420E">
              <w:rPr>
                <w:spacing w:val="-8"/>
              </w:rPr>
              <w:t xml:space="preserve"> </w:t>
            </w:r>
            <w:r w:rsidRPr="00FE420E">
              <w:t>I</w:t>
            </w:r>
            <w:r w:rsidRPr="00FE420E">
              <w:rPr>
                <w:spacing w:val="-5"/>
              </w:rPr>
              <w:t xml:space="preserve"> </w:t>
            </w:r>
            <w:r w:rsidRPr="00FE420E">
              <w:t>чи</w:t>
            </w:r>
            <w:r w:rsidRPr="00FE420E">
              <w:rPr>
                <w:spacing w:val="-3"/>
              </w:rPr>
              <w:t xml:space="preserve"> </w:t>
            </w:r>
            <w:r w:rsidRPr="00FE420E">
              <w:t>II групи внаслідок психічного розладу, яка за висновком лікарсько-консультативної комісії закладу</w:t>
            </w:r>
            <w:r w:rsidRPr="00FE420E">
              <w:rPr>
                <w:spacing w:val="-11"/>
              </w:rPr>
              <w:t xml:space="preserve"> </w:t>
            </w:r>
            <w:r w:rsidRPr="00FE420E">
              <w:t>охорони</w:t>
            </w:r>
            <w:r w:rsidRPr="00FE420E">
              <w:rPr>
                <w:spacing w:val="-8"/>
              </w:rPr>
              <w:t xml:space="preserve"> </w:t>
            </w:r>
            <w:r w:rsidRPr="00FE420E">
              <w:t>здоров’я</w:t>
            </w:r>
            <w:r w:rsidRPr="00FE420E">
              <w:rPr>
                <w:spacing w:val="-8"/>
              </w:rPr>
              <w:t xml:space="preserve"> </w:t>
            </w:r>
            <w:r w:rsidRPr="00FE420E">
              <w:t>потребує</w:t>
            </w:r>
            <w:r w:rsidRPr="00FE420E">
              <w:rPr>
                <w:spacing w:val="-9"/>
              </w:rPr>
              <w:t xml:space="preserve"> </w:t>
            </w:r>
            <w:r w:rsidRPr="00FE420E">
              <w:t>постійного стороннього догляду, на догляд за нею</w:t>
            </w:r>
          </w:p>
        </w:tc>
      </w:tr>
      <w:tr w:rsidR="00D51890" w:rsidRPr="00FE420E">
        <w:trPr>
          <w:trHeight w:val="516"/>
        </w:trPr>
        <w:tc>
          <w:tcPr>
            <w:tcW w:w="715" w:type="dxa"/>
          </w:tcPr>
          <w:p w:rsidR="00D51890" w:rsidRPr="00FE420E" w:rsidRDefault="00D51890" w:rsidP="00AB6AE3">
            <w:pPr>
              <w:pStyle w:val="TableParagraph"/>
              <w:spacing w:before="114"/>
              <w:ind w:left="0" w:right="1"/>
              <w:rPr>
                <w:spacing w:val="-2"/>
              </w:rPr>
            </w:pPr>
            <w:r w:rsidRPr="00FE420E">
              <w:rPr>
                <w:spacing w:val="-2"/>
              </w:rPr>
              <w:t>46</w:t>
            </w:r>
          </w:p>
        </w:tc>
        <w:tc>
          <w:tcPr>
            <w:tcW w:w="1375" w:type="dxa"/>
          </w:tcPr>
          <w:p w:rsidR="00D51890" w:rsidRPr="00FE420E" w:rsidRDefault="00D51890" w:rsidP="00AB6AE3">
            <w:pPr>
              <w:pStyle w:val="TableParagraph"/>
              <w:spacing w:before="114"/>
              <w:ind w:left="0" w:right="1"/>
            </w:pPr>
            <w:r w:rsidRPr="00FE420E">
              <w:rPr>
                <w:spacing w:val="-2"/>
              </w:rPr>
              <w:t>00099</w:t>
            </w:r>
          </w:p>
        </w:tc>
        <w:tc>
          <w:tcPr>
            <w:tcW w:w="7721" w:type="dxa"/>
            <w:gridSpan w:val="4"/>
          </w:tcPr>
          <w:p w:rsidR="00D51890" w:rsidRPr="00FE420E" w:rsidRDefault="00D51890" w:rsidP="00AB6AE3">
            <w:pPr>
              <w:pStyle w:val="TableParagraph"/>
              <w:spacing w:before="0"/>
              <w:ind w:left="106" w:right="177"/>
              <w:jc w:val="both"/>
            </w:pPr>
            <w:r w:rsidRPr="00FE420E">
              <w:t>Призначення</w:t>
            </w:r>
            <w:r w:rsidRPr="00FE420E">
              <w:rPr>
                <w:spacing w:val="-10"/>
              </w:rPr>
              <w:t xml:space="preserve"> </w:t>
            </w:r>
            <w:r w:rsidRPr="00FE420E">
              <w:t>державної</w:t>
            </w:r>
            <w:r w:rsidRPr="00FE420E">
              <w:rPr>
                <w:spacing w:val="-10"/>
              </w:rPr>
              <w:t xml:space="preserve"> </w:t>
            </w:r>
            <w:r w:rsidRPr="00FE420E">
              <w:t>соціальної</w:t>
            </w:r>
            <w:r w:rsidRPr="00FE420E">
              <w:rPr>
                <w:spacing w:val="-11"/>
              </w:rPr>
              <w:t xml:space="preserve"> </w:t>
            </w:r>
            <w:r w:rsidRPr="00FE420E">
              <w:t>допомоги</w:t>
            </w:r>
            <w:r w:rsidRPr="00FE420E">
              <w:rPr>
                <w:spacing w:val="-12"/>
              </w:rPr>
              <w:t xml:space="preserve"> </w:t>
            </w:r>
            <w:r w:rsidRPr="00FE420E">
              <w:t xml:space="preserve">на </w:t>
            </w:r>
            <w:r w:rsidRPr="00FE420E">
              <w:rPr>
                <w:spacing w:val="-2"/>
              </w:rPr>
              <w:t>догляд</w:t>
            </w:r>
          </w:p>
        </w:tc>
      </w:tr>
      <w:tr w:rsidR="00D51890" w:rsidRPr="00FE420E">
        <w:trPr>
          <w:trHeight w:val="522"/>
        </w:trPr>
        <w:tc>
          <w:tcPr>
            <w:tcW w:w="715" w:type="dxa"/>
          </w:tcPr>
          <w:p w:rsidR="00D51890" w:rsidRPr="00FE420E" w:rsidRDefault="00D51890" w:rsidP="00AB6AE3">
            <w:pPr>
              <w:pStyle w:val="TableParagraph"/>
              <w:spacing w:before="114"/>
              <w:ind w:left="0" w:right="1"/>
              <w:rPr>
                <w:spacing w:val="-2"/>
              </w:rPr>
            </w:pPr>
            <w:r w:rsidRPr="00FE420E">
              <w:rPr>
                <w:spacing w:val="-2"/>
              </w:rPr>
              <w:t>47</w:t>
            </w:r>
          </w:p>
        </w:tc>
        <w:tc>
          <w:tcPr>
            <w:tcW w:w="1375" w:type="dxa"/>
          </w:tcPr>
          <w:p w:rsidR="00D51890" w:rsidRPr="00FE420E" w:rsidRDefault="00D51890" w:rsidP="00AB6AE3">
            <w:pPr>
              <w:pStyle w:val="TableParagraph"/>
              <w:spacing w:before="114"/>
              <w:ind w:left="0" w:right="1"/>
            </w:pPr>
            <w:r w:rsidRPr="00FE420E">
              <w:rPr>
                <w:spacing w:val="-2"/>
              </w:rPr>
              <w:t>00096</w:t>
            </w:r>
          </w:p>
        </w:tc>
        <w:tc>
          <w:tcPr>
            <w:tcW w:w="7721" w:type="dxa"/>
            <w:gridSpan w:val="4"/>
          </w:tcPr>
          <w:p w:rsidR="00D51890" w:rsidRPr="00FE420E" w:rsidRDefault="00D51890" w:rsidP="00AB6AE3">
            <w:pPr>
              <w:pStyle w:val="TableParagraph"/>
              <w:spacing w:before="0"/>
              <w:ind w:left="106" w:right="177"/>
              <w:jc w:val="both"/>
            </w:pPr>
            <w:r w:rsidRPr="00FE420E">
              <w:t>Призначення державної соціальної допомоги особам,</w:t>
            </w:r>
            <w:r w:rsidRPr="00FE420E">
              <w:rPr>
                <w:spacing w:val="-6"/>
              </w:rPr>
              <w:t xml:space="preserve"> </w:t>
            </w:r>
            <w:r w:rsidRPr="00FE420E">
              <w:t>які</w:t>
            </w:r>
            <w:r w:rsidRPr="00FE420E">
              <w:rPr>
                <w:spacing w:val="-6"/>
              </w:rPr>
              <w:t xml:space="preserve"> </w:t>
            </w:r>
            <w:r w:rsidRPr="00FE420E">
              <w:t>не</w:t>
            </w:r>
            <w:r w:rsidRPr="00FE420E">
              <w:rPr>
                <w:spacing w:val="-4"/>
              </w:rPr>
              <w:t xml:space="preserve"> </w:t>
            </w:r>
            <w:r w:rsidRPr="00FE420E">
              <w:t>мають</w:t>
            </w:r>
            <w:r w:rsidRPr="00FE420E">
              <w:rPr>
                <w:spacing w:val="-5"/>
              </w:rPr>
              <w:t xml:space="preserve"> </w:t>
            </w:r>
            <w:r w:rsidRPr="00FE420E">
              <w:t>права</w:t>
            </w:r>
            <w:r w:rsidRPr="00FE420E">
              <w:rPr>
                <w:spacing w:val="-8"/>
              </w:rPr>
              <w:t xml:space="preserve"> </w:t>
            </w:r>
            <w:r w:rsidRPr="00FE420E">
              <w:t>на</w:t>
            </w:r>
            <w:r w:rsidRPr="00FE420E">
              <w:rPr>
                <w:spacing w:val="-4"/>
              </w:rPr>
              <w:t xml:space="preserve"> </w:t>
            </w:r>
            <w:r w:rsidRPr="00FE420E">
              <w:t>пенсію,</w:t>
            </w:r>
            <w:r w:rsidRPr="00FE420E">
              <w:rPr>
                <w:spacing w:val="-5"/>
              </w:rPr>
              <w:t xml:space="preserve"> </w:t>
            </w:r>
            <w:r w:rsidRPr="00FE420E">
              <w:t>та</w:t>
            </w:r>
            <w:r w:rsidRPr="00FE420E">
              <w:rPr>
                <w:spacing w:val="-4"/>
              </w:rPr>
              <w:t xml:space="preserve"> </w:t>
            </w:r>
            <w:r w:rsidRPr="00FE420E">
              <w:t>особам з інвалідністю</w:t>
            </w:r>
          </w:p>
        </w:tc>
      </w:tr>
      <w:tr w:rsidR="00D51890" w:rsidRPr="00FE420E">
        <w:trPr>
          <w:trHeight w:val="846"/>
        </w:trPr>
        <w:tc>
          <w:tcPr>
            <w:tcW w:w="715" w:type="dxa"/>
          </w:tcPr>
          <w:p w:rsidR="00D51890" w:rsidRPr="00FE420E" w:rsidRDefault="00D51890" w:rsidP="00AB6AE3">
            <w:pPr>
              <w:pStyle w:val="TableParagraph"/>
              <w:spacing w:before="114"/>
              <w:ind w:left="0" w:right="1"/>
              <w:rPr>
                <w:spacing w:val="-2"/>
              </w:rPr>
            </w:pPr>
            <w:r w:rsidRPr="00FE420E">
              <w:rPr>
                <w:spacing w:val="-2"/>
              </w:rPr>
              <w:t>48</w:t>
            </w:r>
          </w:p>
        </w:tc>
        <w:tc>
          <w:tcPr>
            <w:tcW w:w="1375" w:type="dxa"/>
          </w:tcPr>
          <w:p w:rsidR="00D51890" w:rsidRPr="00FE420E" w:rsidRDefault="00D51890" w:rsidP="00AB6AE3">
            <w:pPr>
              <w:pStyle w:val="TableParagraph"/>
              <w:spacing w:before="114"/>
              <w:ind w:left="0" w:right="1"/>
            </w:pPr>
            <w:r w:rsidRPr="00FE420E">
              <w:rPr>
                <w:spacing w:val="-2"/>
              </w:rPr>
              <w:t>00141</w:t>
            </w:r>
          </w:p>
        </w:tc>
        <w:tc>
          <w:tcPr>
            <w:tcW w:w="7721" w:type="dxa"/>
            <w:gridSpan w:val="4"/>
          </w:tcPr>
          <w:p w:rsidR="00D51890" w:rsidRPr="00FE420E" w:rsidRDefault="00D51890" w:rsidP="00AB6AE3">
            <w:pPr>
              <w:pStyle w:val="TableParagraph"/>
              <w:spacing w:before="114"/>
              <w:ind w:right="177"/>
              <w:jc w:val="both"/>
            </w:pPr>
            <w:r w:rsidRPr="00FE420E">
              <w:t>Видача довідки для отримання пільг особам з інвалідністю,</w:t>
            </w:r>
            <w:r w:rsidRPr="00FE420E">
              <w:rPr>
                <w:spacing w:val="-5"/>
              </w:rPr>
              <w:t xml:space="preserve"> </w:t>
            </w:r>
            <w:r w:rsidRPr="00FE420E">
              <w:t>які</w:t>
            </w:r>
            <w:r w:rsidRPr="00FE420E">
              <w:rPr>
                <w:spacing w:val="-6"/>
              </w:rPr>
              <w:t xml:space="preserve"> </w:t>
            </w:r>
            <w:r w:rsidRPr="00FE420E">
              <w:t>не</w:t>
            </w:r>
            <w:r w:rsidRPr="00FE420E">
              <w:rPr>
                <w:spacing w:val="-7"/>
              </w:rPr>
              <w:t xml:space="preserve"> </w:t>
            </w:r>
            <w:r w:rsidRPr="00FE420E">
              <w:t>мають</w:t>
            </w:r>
            <w:r w:rsidRPr="00FE420E">
              <w:rPr>
                <w:spacing w:val="-5"/>
              </w:rPr>
              <w:t xml:space="preserve"> </w:t>
            </w:r>
            <w:r w:rsidRPr="00FE420E">
              <w:t>права</w:t>
            </w:r>
            <w:r w:rsidRPr="00FE420E">
              <w:rPr>
                <w:spacing w:val="-8"/>
              </w:rPr>
              <w:t xml:space="preserve"> </w:t>
            </w:r>
            <w:r w:rsidRPr="00FE420E">
              <w:t>на</w:t>
            </w:r>
            <w:r w:rsidRPr="00FE420E">
              <w:rPr>
                <w:spacing w:val="-4"/>
              </w:rPr>
              <w:t xml:space="preserve"> </w:t>
            </w:r>
            <w:r w:rsidRPr="00FE420E">
              <w:t>пенсію</w:t>
            </w:r>
            <w:r w:rsidRPr="00FE420E">
              <w:rPr>
                <w:spacing w:val="-5"/>
              </w:rPr>
              <w:t xml:space="preserve"> </w:t>
            </w:r>
            <w:r w:rsidRPr="00FE420E">
              <w:t>чи соціальну</w:t>
            </w:r>
            <w:r w:rsidRPr="00FE420E">
              <w:rPr>
                <w:spacing w:val="-9"/>
              </w:rPr>
              <w:t xml:space="preserve"> </w:t>
            </w:r>
            <w:r w:rsidRPr="00FE420E">
              <w:rPr>
                <w:spacing w:val="-2"/>
              </w:rPr>
              <w:t>допомогу</w:t>
            </w:r>
          </w:p>
        </w:tc>
      </w:tr>
      <w:tr w:rsidR="00D51890" w:rsidRPr="00FE420E">
        <w:trPr>
          <w:trHeight w:val="684"/>
        </w:trPr>
        <w:tc>
          <w:tcPr>
            <w:tcW w:w="715" w:type="dxa"/>
          </w:tcPr>
          <w:p w:rsidR="00D51890" w:rsidRPr="00FE420E" w:rsidRDefault="00D51890" w:rsidP="00AB6AE3">
            <w:pPr>
              <w:pStyle w:val="TableParagraph"/>
              <w:spacing w:before="103"/>
              <w:ind w:left="0" w:right="1"/>
              <w:rPr>
                <w:spacing w:val="-2"/>
              </w:rPr>
            </w:pPr>
            <w:r w:rsidRPr="00FE420E">
              <w:rPr>
                <w:spacing w:val="-2"/>
              </w:rPr>
              <w:t>49</w:t>
            </w:r>
          </w:p>
        </w:tc>
        <w:tc>
          <w:tcPr>
            <w:tcW w:w="1375" w:type="dxa"/>
          </w:tcPr>
          <w:p w:rsidR="00D51890" w:rsidRPr="00FE420E" w:rsidRDefault="00D51890" w:rsidP="00AB6AE3">
            <w:pPr>
              <w:pStyle w:val="TableParagraph"/>
              <w:spacing w:before="103"/>
              <w:ind w:left="0" w:right="1"/>
            </w:pPr>
            <w:r w:rsidRPr="00FE420E">
              <w:rPr>
                <w:spacing w:val="-2"/>
              </w:rPr>
              <w:t>00152</w:t>
            </w:r>
          </w:p>
        </w:tc>
        <w:tc>
          <w:tcPr>
            <w:tcW w:w="7721" w:type="dxa"/>
            <w:gridSpan w:val="4"/>
          </w:tcPr>
          <w:p w:rsidR="00D51890" w:rsidRPr="00FE420E" w:rsidRDefault="00D51890" w:rsidP="00AB6AE3">
            <w:pPr>
              <w:pStyle w:val="TableParagraph"/>
              <w:spacing w:before="0"/>
              <w:ind w:left="106" w:right="138"/>
              <w:jc w:val="both"/>
            </w:pPr>
            <w:r w:rsidRPr="00FE420E">
              <w:t>Призначення</w:t>
            </w:r>
            <w:r w:rsidRPr="00FE420E">
              <w:rPr>
                <w:spacing w:val="-6"/>
              </w:rPr>
              <w:t xml:space="preserve"> </w:t>
            </w:r>
            <w:r w:rsidRPr="00FE420E">
              <w:t>надбавки</w:t>
            </w:r>
            <w:r w:rsidRPr="00FE420E">
              <w:rPr>
                <w:spacing w:val="-6"/>
              </w:rPr>
              <w:t xml:space="preserve"> </w:t>
            </w:r>
            <w:r w:rsidRPr="00FE420E">
              <w:t>на</w:t>
            </w:r>
            <w:r w:rsidRPr="00FE420E">
              <w:rPr>
                <w:spacing w:val="-7"/>
              </w:rPr>
              <w:t xml:space="preserve"> </w:t>
            </w:r>
            <w:r w:rsidRPr="00FE420E">
              <w:t>догляд</w:t>
            </w:r>
            <w:r w:rsidRPr="00FE420E">
              <w:rPr>
                <w:spacing w:val="-6"/>
              </w:rPr>
              <w:t xml:space="preserve"> </w:t>
            </w:r>
            <w:r w:rsidRPr="00FE420E">
              <w:t>за</w:t>
            </w:r>
            <w:r w:rsidRPr="00FE420E">
              <w:rPr>
                <w:spacing w:val="-6"/>
              </w:rPr>
              <w:t xml:space="preserve"> </w:t>
            </w:r>
            <w:r w:rsidRPr="00FE420E">
              <w:t>особами</w:t>
            </w:r>
            <w:r w:rsidRPr="00FE420E">
              <w:rPr>
                <w:spacing w:val="-6"/>
              </w:rPr>
              <w:t xml:space="preserve"> </w:t>
            </w:r>
            <w:r w:rsidRPr="00FE420E">
              <w:t xml:space="preserve">з інвалідністю з дитинства та дітьми з </w:t>
            </w:r>
            <w:r w:rsidRPr="00FE420E">
              <w:rPr>
                <w:spacing w:val="-2"/>
              </w:rPr>
              <w:t>інвалідністю</w:t>
            </w:r>
          </w:p>
        </w:tc>
      </w:tr>
      <w:tr w:rsidR="00D51890" w:rsidRPr="00FE420E">
        <w:trPr>
          <w:trHeight w:val="619"/>
        </w:trPr>
        <w:tc>
          <w:tcPr>
            <w:tcW w:w="715" w:type="dxa"/>
          </w:tcPr>
          <w:p w:rsidR="00D51890" w:rsidRPr="00FE420E" w:rsidRDefault="00D51890" w:rsidP="00AB6AE3">
            <w:pPr>
              <w:pStyle w:val="TableParagraph"/>
              <w:spacing w:before="114"/>
              <w:ind w:left="0" w:right="1"/>
              <w:rPr>
                <w:spacing w:val="-2"/>
              </w:rPr>
            </w:pPr>
            <w:r w:rsidRPr="00FE420E">
              <w:rPr>
                <w:spacing w:val="-2"/>
              </w:rPr>
              <w:t>50</w:t>
            </w:r>
          </w:p>
        </w:tc>
        <w:tc>
          <w:tcPr>
            <w:tcW w:w="1375" w:type="dxa"/>
          </w:tcPr>
          <w:p w:rsidR="00D51890" w:rsidRPr="00FE420E" w:rsidRDefault="00D51890" w:rsidP="00AB6AE3">
            <w:pPr>
              <w:pStyle w:val="TableParagraph"/>
              <w:spacing w:before="114"/>
              <w:ind w:left="0" w:right="1"/>
            </w:pPr>
            <w:r w:rsidRPr="00FE420E">
              <w:rPr>
                <w:spacing w:val="-2"/>
              </w:rPr>
              <w:t>00230</w:t>
            </w:r>
          </w:p>
        </w:tc>
        <w:tc>
          <w:tcPr>
            <w:tcW w:w="7721" w:type="dxa"/>
            <w:gridSpan w:val="4"/>
          </w:tcPr>
          <w:p w:rsidR="00D51890" w:rsidRPr="00FE420E" w:rsidRDefault="00D51890" w:rsidP="00AB6AE3">
            <w:pPr>
              <w:pStyle w:val="TableParagraph"/>
              <w:spacing w:before="114"/>
              <w:ind w:right="138"/>
              <w:jc w:val="both"/>
            </w:pPr>
            <w:r w:rsidRPr="00FE420E">
              <w:t>Встановлення статусу, видача посвідчень особам, які постраждали внаслідок Чорнобильської</w:t>
            </w:r>
            <w:r w:rsidRPr="00FE420E">
              <w:rPr>
                <w:spacing w:val="-12"/>
              </w:rPr>
              <w:t xml:space="preserve"> </w:t>
            </w:r>
            <w:r w:rsidRPr="00FE420E">
              <w:t>катастрофи</w:t>
            </w:r>
            <w:r w:rsidRPr="00FE420E">
              <w:rPr>
                <w:spacing w:val="-13"/>
              </w:rPr>
              <w:t xml:space="preserve"> </w:t>
            </w:r>
            <w:r w:rsidRPr="00FE420E">
              <w:t>(відповідно</w:t>
            </w:r>
            <w:r w:rsidRPr="00FE420E">
              <w:rPr>
                <w:spacing w:val="-14"/>
              </w:rPr>
              <w:t xml:space="preserve"> </w:t>
            </w:r>
            <w:r w:rsidRPr="00FE420E">
              <w:t>до визначених</w:t>
            </w:r>
            <w:r w:rsidRPr="00FE420E">
              <w:rPr>
                <w:spacing w:val="-11"/>
              </w:rPr>
              <w:t xml:space="preserve"> </w:t>
            </w:r>
            <w:r w:rsidRPr="00FE420E">
              <w:rPr>
                <w:spacing w:val="-2"/>
              </w:rPr>
              <w:t>категорій)</w:t>
            </w:r>
          </w:p>
        </w:tc>
      </w:tr>
      <w:tr w:rsidR="00D51890" w:rsidRPr="00FE420E">
        <w:trPr>
          <w:trHeight w:val="836"/>
        </w:trPr>
        <w:tc>
          <w:tcPr>
            <w:tcW w:w="715" w:type="dxa"/>
          </w:tcPr>
          <w:p w:rsidR="00D51890" w:rsidRPr="00FE420E" w:rsidRDefault="00D51890" w:rsidP="00AB6AE3">
            <w:pPr>
              <w:pStyle w:val="TableParagraph"/>
              <w:spacing w:before="114"/>
              <w:ind w:left="0" w:right="1"/>
              <w:rPr>
                <w:spacing w:val="-2"/>
              </w:rPr>
            </w:pPr>
            <w:r w:rsidRPr="00FE420E">
              <w:rPr>
                <w:spacing w:val="-2"/>
              </w:rPr>
              <w:t>51</w:t>
            </w:r>
          </w:p>
        </w:tc>
        <w:tc>
          <w:tcPr>
            <w:tcW w:w="1375" w:type="dxa"/>
          </w:tcPr>
          <w:p w:rsidR="00D51890" w:rsidRPr="00FE420E" w:rsidRDefault="00D51890" w:rsidP="00AB6AE3">
            <w:pPr>
              <w:pStyle w:val="TableParagraph"/>
              <w:spacing w:before="114"/>
              <w:ind w:left="0" w:right="1"/>
            </w:pPr>
            <w:r w:rsidRPr="00FE420E">
              <w:rPr>
                <w:spacing w:val="-2"/>
              </w:rPr>
              <w:t>01404</w:t>
            </w:r>
          </w:p>
        </w:tc>
        <w:tc>
          <w:tcPr>
            <w:tcW w:w="7721" w:type="dxa"/>
            <w:gridSpan w:val="4"/>
            <w:vAlign w:val="center"/>
          </w:tcPr>
          <w:p w:rsidR="00D51890" w:rsidRPr="00FE420E" w:rsidRDefault="00D51890" w:rsidP="00AB6AE3">
            <w:pPr>
              <w:pStyle w:val="TableParagraph"/>
              <w:spacing w:before="100"/>
              <w:ind w:right="138"/>
              <w:jc w:val="both"/>
            </w:pPr>
            <w:r w:rsidRPr="00FE420E">
              <w:t>Компенсація</w:t>
            </w:r>
            <w:r w:rsidRPr="00FE420E">
              <w:rPr>
                <w:spacing w:val="-13"/>
              </w:rPr>
              <w:t xml:space="preserve"> </w:t>
            </w:r>
            <w:r w:rsidRPr="00FE420E">
              <w:t>вартості</w:t>
            </w:r>
            <w:r w:rsidRPr="00FE420E">
              <w:rPr>
                <w:spacing w:val="-14"/>
              </w:rPr>
              <w:t xml:space="preserve"> </w:t>
            </w:r>
            <w:r w:rsidRPr="00FE420E">
              <w:t>продуктів</w:t>
            </w:r>
            <w:r w:rsidRPr="00FE420E">
              <w:rPr>
                <w:spacing w:val="-14"/>
              </w:rPr>
              <w:t xml:space="preserve"> </w:t>
            </w:r>
            <w:r w:rsidRPr="00FE420E">
              <w:t>харчування громадянам, які постраждали внаслідок Чорнобильської катастрофи</w:t>
            </w:r>
          </w:p>
        </w:tc>
      </w:tr>
      <w:tr w:rsidR="00D51890" w:rsidRPr="00FE420E">
        <w:trPr>
          <w:trHeight w:val="1962"/>
        </w:trPr>
        <w:tc>
          <w:tcPr>
            <w:tcW w:w="715" w:type="dxa"/>
          </w:tcPr>
          <w:p w:rsidR="00D51890" w:rsidRPr="00FE420E" w:rsidRDefault="00D51890" w:rsidP="00AB6AE3">
            <w:pPr>
              <w:pStyle w:val="TableParagraph"/>
              <w:spacing w:before="115"/>
              <w:ind w:left="0" w:right="1"/>
              <w:rPr>
                <w:spacing w:val="-2"/>
              </w:rPr>
            </w:pPr>
            <w:r w:rsidRPr="00FE420E">
              <w:rPr>
                <w:spacing w:val="-2"/>
              </w:rPr>
              <w:t>52</w:t>
            </w:r>
          </w:p>
        </w:tc>
        <w:tc>
          <w:tcPr>
            <w:tcW w:w="1375" w:type="dxa"/>
          </w:tcPr>
          <w:p w:rsidR="00D51890" w:rsidRPr="00FE420E" w:rsidRDefault="00D51890" w:rsidP="00AB6AE3">
            <w:pPr>
              <w:pStyle w:val="TableParagraph"/>
              <w:spacing w:before="115"/>
              <w:ind w:left="0" w:right="1"/>
            </w:pPr>
            <w:r w:rsidRPr="00FE420E">
              <w:rPr>
                <w:spacing w:val="-2"/>
              </w:rPr>
              <w:t>00232</w:t>
            </w:r>
          </w:p>
        </w:tc>
        <w:tc>
          <w:tcPr>
            <w:tcW w:w="7721" w:type="dxa"/>
            <w:gridSpan w:val="4"/>
          </w:tcPr>
          <w:p w:rsidR="00D51890" w:rsidRPr="00FE420E" w:rsidRDefault="00D51890" w:rsidP="00AB6AE3">
            <w:pPr>
              <w:pStyle w:val="TableParagraph"/>
              <w:spacing w:before="115"/>
              <w:ind w:right="138"/>
              <w:jc w:val="both"/>
            </w:pPr>
            <w:r w:rsidRPr="00FE420E">
              <w:t>Призначення компенсацій та допомоги учасникам ліквідації наслідків аварії на Чорнобильській</w:t>
            </w:r>
            <w:r w:rsidRPr="00FE420E">
              <w:rPr>
                <w:spacing w:val="-8"/>
              </w:rPr>
              <w:t xml:space="preserve"> </w:t>
            </w:r>
            <w:r w:rsidRPr="00FE420E">
              <w:t>АЕС,</w:t>
            </w:r>
            <w:r w:rsidRPr="00FE420E">
              <w:rPr>
                <w:spacing w:val="-10"/>
              </w:rPr>
              <w:t xml:space="preserve"> </w:t>
            </w:r>
            <w:r w:rsidRPr="00FE420E">
              <w:t>громадянам,</w:t>
            </w:r>
            <w:r w:rsidRPr="00FE420E">
              <w:rPr>
                <w:spacing w:val="-10"/>
              </w:rPr>
              <w:t xml:space="preserve"> </w:t>
            </w:r>
            <w:r w:rsidRPr="00FE420E">
              <w:t>які</w:t>
            </w:r>
            <w:r w:rsidRPr="00FE420E">
              <w:rPr>
                <w:spacing w:val="-10"/>
              </w:rPr>
              <w:t xml:space="preserve"> </w:t>
            </w:r>
            <w:r w:rsidRPr="00FE420E">
              <w:t>брали участь у ліквідації інших ядерних аварій та випробувань, у військових навчаннях із застосуванням ядерної зброї, у складанні ядерних</w:t>
            </w:r>
            <w:r w:rsidRPr="00FE420E">
              <w:rPr>
                <w:spacing w:val="-6"/>
              </w:rPr>
              <w:t xml:space="preserve"> </w:t>
            </w:r>
            <w:r w:rsidRPr="00FE420E">
              <w:t>зарядів</w:t>
            </w:r>
            <w:r w:rsidRPr="00FE420E">
              <w:rPr>
                <w:spacing w:val="-6"/>
              </w:rPr>
              <w:t xml:space="preserve"> </w:t>
            </w:r>
            <w:r w:rsidRPr="00FE420E">
              <w:t>та</w:t>
            </w:r>
            <w:r w:rsidRPr="00FE420E">
              <w:rPr>
                <w:spacing w:val="-4"/>
              </w:rPr>
              <w:t xml:space="preserve"> </w:t>
            </w:r>
            <w:r w:rsidRPr="00FE420E">
              <w:t>здійсненні</w:t>
            </w:r>
            <w:r w:rsidRPr="00FE420E">
              <w:rPr>
                <w:spacing w:val="-7"/>
              </w:rPr>
              <w:t xml:space="preserve"> </w:t>
            </w:r>
            <w:r w:rsidRPr="00FE420E">
              <w:t>на</w:t>
            </w:r>
            <w:r w:rsidRPr="00FE420E">
              <w:rPr>
                <w:spacing w:val="-4"/>
              </w:rPr>
              <w:t xml:space="preserve"> </w:t>
            </w:r>
            <w:r w:rsidRPr="00FE420E">
              <w:rPr>
                <w:spacing w:val="-5"/>
              </w:rPr>
              <w:t>них</w:t>
            </w:r>
            <w:r w:rsidRPr="00FE420E">
              <w:t xml:space="preserve"> регламентних</w:t>
            </w:r>
            <w:r w:rsidRPr="00FE420E">
              <w:rPr>
                <w:spacing w:val="-6"/>
              </w:rPr>
              <w:t xml:space="preserve"> </w:t>
            </w:r>
            <w:r w:rsidRPr="00FE420E">
              <w:t>робіт,</w:t>
            </w:r>
            <w:r w:rsidRPr="00FE420E">
              <w:rPr>
                <w:spacing w:val="-11"/>
              </w:rPr>
              <w:t xml:space="preserve"> </w:t>
            </w:r>
            <w:r w:rsidRPr="00FE420E">
              <w:t>віднесеним</w:t>
            </w:r>
            <w:r w:rsidRPr="00FE420E">
              <w:rPr>
                <w:spacing w:val="-10"/>
              </w:rPr>
              <w:t xml:space="preserve"> </w:t>
            </w:r>
            <w:r w:rsidRPr="00FE420E">
              <w:t>до</w:t>
            </w:r>
            <w:r w:rsidRPr="00FE420E">
              <w:rPr>
                <w:spacing w:val="-6"/>
              </w:rPr>
              <w:t xml:space="preserve"> </w:t>
            </w:r>
            <w:r w:rsidRPr="00FE420E">
              <w:t>категорії</w:t>
            </w:r>
            <w:r w:rsidRPr="00FE420E">
              <w:rPr>
                <w:spacing w:val="-7"/>
              </w:rPr>
              <w:t xml:space="preserve"> </w:t>
            </w:r>
            <w:r w:rsidRPr="00FE420E">
              <w:t>1, або 2, або 3, потерпілим від Чорнобильської катастрофи, віднесеним до категорії 1, або 2, або</w:t>
            </w:r>
            <w:r w:rsidRPr="00FE420E">
              <w:rPr>
                <w:spacing w:val="-8"/>
              </w:rPr>
              <w:t xml:space="preserve"> </w:t>
            </w:r>
            <w:r w:rsidRPr="00FE420E">
              <w:t>3,</w:t>
            </w:r>
            <w:r w:rsidRPr="00FE420E">
              <w:rPr>
                <w:spacing w:val="-9"/>
              </w:rPr>
              <w:t xml:space="preserve"> </w:t>
            </w:r>
            <w:r w:rsidRPr="00FE420E">
              <w:t>потерпілим</w:t>
            </w:r>
            <w:r w:rsidRPr="00FE420E">
              <w:rPr>
                <w:spacing w:val="-9"/>
              </w:rPr>
              <w:t xml:space="preserve"> </w:t>
            </w:r>
            <w:r w:rsidRPr="00FE420E">
              <w:t>від</w:t>
            </w:r>
            <w:r w:rsidRPr="00FE420E">
              <w:rPr>
                <w:spacing w:val="-8"/>
              </w:rPr>
              <w:t xml:space="preserve"> </w:t>
            </w:r>
            <w:r w:rsidRPr="00FE420E">
              <w:t>радіаційного</w:t>
            </w:r>
            <w:r w:rsidRPr="00FE420E">
              <w:rPr>
                <w:spacing w:val="-8"/>
              </w:rPr>
              <w:t xml:space="preserve"> </w:t>
            </w:r>
            <w:r w:rsidRPr="00FE420E">
              <w:t>опромінення, віднесеним до категорії 1 або 2</w:t>
            </w:r>
          </w:p>
        </w:tc>
      </w:tr>
      <w:tr w:rsidR="00D51890" w:rsidRPr="00FE420E">
        <w:trPr>
          <w:trHeight w:val="884"/>
        </w:trPr>
        <w:tc>
          <w:tcPr>
            <w:tcW w:w="715" w:type="dxa"/>
          </w:tcPr>
          <w:p w:rsidR="00D51890" w:rsidRPr="00FE420E" w:rsidRDefault="00D51890" w:rsidP="00AB6AE3">
            <w:pPr>
              <w:pStyle w:val="TableParagraph"/>
              <w:spacing w:before="114"/>
              <w:ind w:left="0" w:right="1"/>
              <w:rPr>
                <w:spacing w:val="-2"/>
              </w:rPr>
            </w:pPr>
            <w:r w:rsidRPr="00FE420E">
              <w:rPr>
                <w:spacing w:val="-2"/>
              </w:rPr>
              <w:t>53</w:t>
            </w:r>
          </w:p>
        </w:tc>
        <w:tc>
          <w:tcPr>
            <w:tcW w:w="1375" w:type="dxa"/>
          </w:tcPr>
          <w:p w:rsidR="00D51890" w:rsidRPr="00FE420E" w:rsidRDefault="00D51890" w:rsidP="00AB6AE3">
            <w:pPr>
              <w:pStyle w:val="TableParagraph"/>
              <w:spacing w:before="114"/>
              <w:ind w:left="0" w:right="1"/>
            </w:pPr>
            <w:r w:rsidRPr="00FE420E">
              <w:rPr>
                <w:spacing w:val="-2"/>
              </w:rPr>
              <w:t>00171</w:t>
            </w:r>
          </w:p>
        </w:tc>
        <w:tc>
          <w:tcPr>
            <w:tcW w:w="7721" w:type="dxa"/>
            <w:gridSpan w:val="4"/>
          </w:tcPr>
          <w:p w:rsidR="00D51890" w:rsidRPr="00FE420E" w:rsidRDefault="00D51890" w:rsidP="00AB6AE3">
            <w:pPr>
              <w:pStyle w:val="TableParagraph"/>
              <w:spacing w:before="114"/>
              <w:ind w:right="138"/>
              <w:jc w:val="both"/>
            </w:pPr>
            <w:r w:rsidRPr="00FE420E">
              <w:t>Призначення одноразової компенсації батькам померлого учасника ліквідації наслідків аварії на</w:t>
            </w:r>
            <w:r w:rsidRPr="00FE420E">
              <w:rPr>
                <w:spacing w:val="-7"/>
              </w:rPr>
              <w:t xml:space="preserve"> </w:t>
            </w:r>
            <w:r w:rsidRPr="00FE420E">
              <w:t>Чорнобильській</w:t>
            </w:r>
            <w:r w:rsidRPr="00FE420E">
              <w:rPr>
                <w:spacing w:val="-7"/>
              </w:rPr>
              <w:t xml:space="preserve"> </w:t>
            </w:r>
            <w:r w:rsidRPr="00FE420E">
              <w:t>АЕС,</w:t>
            </w:r>
            <w:r w:rsidRPr="00FE420E">
              <w:rPr>
                <w:spacing w:val="-9"/>
              </w:rPr>
              <w:t xml:space="preserve"> </w:t>
            </w:r>
            <w:r w:rsidRPr="00FE420E">
              <w:t>смерть</w:t>
            </w:r>
            <w:r w:rsidRPr="00FE420E">
              <w:rPr>
                <w:spacing w:val="-8"/>
              </w:rPr>
              <w:t xml:space="preserve"> </w:t>
            </w:r>
            <w:r w:rsidRPr="00FE420E">
              <w:t>якого</w:t>
            </w:r>
            <w:r w:rsidRPr="00FE420E">
              <w:rPr>
                <w:spacing w:val="-9"/>
              </w:rPr>
              <w:t xml:space="preserve"> </w:t>
            </w:r>
            <w:r w:rsidRPr="00FE420E">
              <w:t>пов’язана з</w:t>
            </w:r>
            <w:r w:rsidRPr="00FE420E">
              <w:rPr>
                <w:spacing w:val="-7"/>
              </w:rPr>
              <w:t xml:space="preserve"> </w:t>
            </w:r>
            <w:r w:rsidRPr="00FE420E">
              <w:t>Чорнобильською</w:t>
            </w:r>
            <w:r w:rsidRPr="00FE420E">
              <w:rPr>
                <w:spacing w:val="-5"/>
              </w:rPr>
              <w:t xml:space="preserve"> </w:t>
            </w:r>
            <w:r w:rsidRPr="00FE420E">
              <w:rPr>
                <w:spacing w:val="-2"/>
              </w:rPr>
              <w:t>катастрофою</w:t>
            </w:r>
          </w:p>
        </w:tc>
      </w:tr>
      <w:tr w:rsidR="00D51890" w:rsidRPr="00FE420E">
        <w:trPr>
          <w:trHeight w:val="1625"/>
        </w:trPr>
        <w:tc>
          <w:tcPr>
            <w:tcW w:w="715" w:type="dxa"/>
          </w:tcPr>
          <w:p w:rsidR="00D51890" w:rsidRPr="00FE420E" w:rsidRDefault="00D51890" w:rsidP="00AB6AE3">
            <w:pPr>
              <w:pStyle w:val="TableParagraph"/>
              <w:spacing w:before="114"/>
              <w:ind w:left="0" w:right="1"/>
              <w:rPr>
                <w:spacing w:val="-2"/>
              </w:rPr>
            </w:pPr>
            <w:r w:rsidRPr="00FE420E">
              <w:rPr>
                <w:spacing w:val="-2"/>
              </w:rPr>
              <w:t>54</w:t>
            </w:r>
          </w:p>
        </w:tc>
        <w:tc>
          <w:tcPr>
            <w:tcW w:w="1375" w:type="dxa"/>
          </w:tcPr>
          <w:p w:rsidR="00D51890" w:rsidRPr="00FE420E" w:rsidRDefault="00D51890" w:rsidP="00AB6AE3">
            <w:pPr>
              <w:pStyle w:val="TableParagraph"/>
              <w:spacing w:before="114"/>
              <w:ind w:left="0" w:right="1"/>
            </w:pPr>
            <w:r w:rsidRPr="00FE420E">
              <w:rPr>
                <w:spacing w:val="-2"/>
              </w:rPr>
              <w:t>01191</w:t>
            </w:r>
          </w:p>
        </w:tc>
        <w:tc>
          <w:tcPr>
            <w:tcW w:w="7721" w:type="dxa"/>
            <w:gridSpan w:val="4"/>
          </w:tcPr>
          <w:p w:rsidR="00D51890" w:rsidRPr="00FE420E" w:rsidRDefault="00D51890" w:rsidP="00AB6AE3">
            <w:pPr>
              <w:pStyle w:val="TableParagraph"/>
              <w:spacing w:before="114"/>
              <w:ind w:right="138"/>
              <w:jc w:val="both"/>
            </w:pPr>
            <w:r w:rsidRPr="00FE420E">
              <w:t>Призначення одноразової компенсації дружинам</w:t>
            </w:r>
            <w:r w:rsidRPr="00FE420E">
              <w:rPr>
                <w:spacing w:val="-7"/>
              </w:rPr>
              <w:t xml:space="preserve"> </w:t>
            </w:r>
            <w:r w:rsidRPr="00FE420E">
              <w:t>(чоловікам),</w:t>
            </w:r>
            <w:r w:rsidRPr="00FE420E">
              <w:rPr>
                <w:spacing w:val="-8"/>
              </w:rPr>
              <w:t xml:space="preserve"> </w:t>
            </w:r>
            <w:r w:rsidRPr="00FE420E">
              <w:t>якщо</w:t>
            </w:r>
            <w:r w:rsidRPr="00FE420E">
              <w:rPr>
                <w:spacing w:val="-7"/>
              </w:rPr>
              <w:t xml:space="preserve"> </w:t>
            </w:r>
            <w:r w:rsidRPr="00FE420E">
              <w:t>та</w:t>
            </w:r>
            <w:r w:rsidRPr="00FE420E">
              <w:rPr>
                <w:spacing w:val="-7"/>
              </w:rPr>
              <w:t xml:space="preserve"> </w:t>
            </w:r>
            <w:r w:rsidRPr="00FE420E">
              <w:t>(той)</w:t>
            </w:r>
            <w:r w:rsidRPr="00FE420E">
              <w:rPr>
                <w:spacing w:val="-7"/>
              </w:rPr>
              <w:t xml:space="preserve"> </w:t>
            </w:r>
            <w:r w:rsidRPr="00FE420E">
              <w:t>не одружилися</w:t>
            </w:r>
            <w:r w:rsidRPr="00FE420E">
              <w:rPr>
                <w:spacing w:val="-2"/>
              </w:rPr>
              <w:t xml:space="preserve"> </w:t>
            </w:r>
            <w:r w:rsidRPr="00FE420E">
              <w:t>вдруге,</w:t>
            </w:r>
            <w:r w:rsidRPr="00FE420E">
              <w:rPr>
                <w:spacing w:val="-3"/>
              </w:rPr>
              <w:t xml:space="preserve"> </w:t>
            </w:r>
            <w:r w:rsidRPr="00FE420E">
              <w:t>померлих</w:t>
            </w:r>
            <w:r w:rsidRPr="00FE420E">
              <w:rPr>
                <w:spacing w:val="-1"/>
              </w:rPr>
              <w:t xml:space="preserve"> </w:t>
            </w:r>
            <w:r w:rsidRPr="00FE420E">
              <w:t>громадян,</w:t>
            </w:r>
            <w:r w:rsidRPr="00FE420E">
              <w:rPr>
                <w:spacing w:val="-5"/>
              </w:rPr>
              <w:t xml:space="preserve"> </w:t>
            </w:r>
            <w:r w:rsidRPr="00FE420E">
              <w:t>смерть яких</w:t>
            </w:r>
            <w:r w:rsidRPr="00FE420E">
              <w:rPr>
                <w:spacing w:val="-9"/>
              </w:rPr>
              <w:t xml:space="preserve"> </w:t>
            </w:r>
            <w:r w:rsidRPr="00FE420E">
              <w:t>пов’язана</w:t>
            </w:r>
            <w:r w:rsidRPr="00FE420E">
              <w:rPr>
                <w:spacing w:val="-9"/>
              </w:rPr>
              <w:t xml:space="preserve"> </w:t>
            </w:r>
            <w:r w:rsidRPr="00FE420E">
              <w:t>з</w:t>
            </w:r>
            <w:r w:rsidRPr="00FE420E">
              <w:rPr>
                <w:spacing w:val="-10"/>
              </w:rPr>
              <w:t xml:space="preserve"> </w:t>
            </w:r>
            <w:r w:rsidRPr="00FE420E">
              <w:t>Чорнобильською</w:t>
            </w:r>
            <w:r w:rsidRPr="00FE420E">
              <w:rPr>
                <w:spacing w:val="-10"/>
              </w:rPr>
              <w:t xml:space="preserve"> </w:t>
            </w:r>
            <w:r w:rsidRPr="00FE420E">
              <w:t>катастрофою, участю в ліквідації наслідків інших ядерних аварій, у ядерних випробуваннях, військових навчаннях</w:t>
            </w:r>
            <w:r w:rsidRPr="00FE420E">
              <w:rPr>
                <w:spacing w:val="-8"/>
              </w:rPr>
              <w:t xml:space="preserve"> </w:t>
            </w:r>
            <w:r w:rsidRPr="00FE420E">
              <w:t>із</w:t>
            </w:r>
            <w:r w:rsidRPr="00FE420E">
              <w:rPr>
                <w:spacing w:val="-7"/>
              </w:rPr>
              <w:t xml:space="preserve"> </w:t>
            </w:r>
            <w:r w:rsidRPr="00FE420E">
              <w:t>застосуванням</w:t>
            </w:r>
            <w:r w:rsidRPr="00FE420E">
              <w:rPr>
                <w:spacing w:val="-6"/>
              </w:rPr>
              <w:t xml:space="preserve"> </w:t>
            </w:r>
            <w:r w:rsidRPr="00FE420E">
              <w:t>ядерної</w:t>
            </w:r>
            <w:r w:rsidRPr="00FE420E">
              <w:rPr>
                <w:spacing w:val="-6"/>
              </w:rPr>
              <w:t xml:space="preserve"> </w:t>
            </w:r>
            <w:r w:rsidRPr="00FE420E">
              <w:t>зброї,</w:t>
            </w:r>
            <w:r w:rsidRPr="00FE420E">
              <w:rPr>
                <w:spacing w:val="-6"/>
              </w:rPr>
              <w:t xml:space="preserve"> </w:t>
            </w:r>
            <w:r w:rsidRPr="00FE420E">
              <w:rPr>
                <w:spacing w:val="-10"/>
              </w:rPr>
              <w:t>у</w:t>
            </w:r>
            <w:r w:rsidRPr="00FE420E">
              <w:t xml:space="preserve"> складанні</w:t>
            </w:r>
            <w:r w:rsidRPr="00FE420E">
              <w:rPr>
                <w:spacing w:val="-6"/>
              </w:rPr>
              <w:t xml:space="preserve"> </w:t>
            </w:r>
            <w:r w:rsidRPr="00FE420E">
              <w:t>ядерних</w:t>
            </w:r>
            <w:r w:rsidRPr="00FE420E">
              <w:rPr>
                <w:spacing w:val="-6"/>
              </w:rPr>
              <w:t xml:space="preserve"> </w:t>
            </w:r>
            <w:r w:rsidRPr="00FE420E">
              <w:t>зарядів</w:t>
            </w:r>
            <w:r w:rsidRPr="00FE420E">
              <w:rPr>
                <w:spacing w:val="-8"/>
              </w:rPr>
              <w:t xml:space="preserve"> </w:t>
            </w:r>
            <w:r w:rsidRPr="00FE420E">
              <w:t>та</w:t>
            </w:r>
            <w:r w:rsidRPr="00FE420E">
              <w:rPr>
                <w:spacing w:val="-7"/>
              </w:rPr>
              <w:t xml:space="preserve"> </w:t>
            </w:r>
            <w:r w:rsidRPr="00FE420E">
              <w:t>здійсненні</w:t>
            </w:r>
            <w:r w:rsidRPr="00FE420E">
              <w:rPr>
                <w:spacing w:val="-8"/>
              </w:rPr>
              <w:t xml:space="preserve"> </w:t>
            </w:r>
            <w:r w:rsidRPr="00FE420E">
              <w:t>на</w:t>
            </w:r>
            <w:r w:rsidRPr="00FE420E">
              <w:rPr>
                <w:spacing w:val="-7"/>
              </w:rPr>
              <w:t xml:space="preserve"> </w:t>
            </w:r>
            <w:r w:rsidRPr="00FE420E">
              <w:t>них регламентних робіт</w:t>
            </w:r>
          </w:p>
        </w:tc>
      </w:tr>
      <w:tr w:rsidR="00D51890" w:rsidRPr="00FE420E">
        <w:trPr>
          <w:trHeight w:val="838"/>
        </w:trPr>
        <w:tc>
          <w:tcPr>
            <w:tcW w:w="715" w:type="dxa"/>
          </w:tcPr>
          <w:p w:rsidR="00D51890" w:rsidRPr="00FE420E" w:rsidRDefault="00D51890" w:rsidP="00AB6AE3">
            <w:pPr>
              <w:pStyle w:val="TableParagraph"/>
              <w:spacing w:before="114"/>
              <w:ind w:left="0" w:right="1"/>
              <w:rPr>
                <w:spacing w:val="-2"/>
              </w:rPr>
            </w:pPr>
            <w:r w:rsidRPr="00FE420E">
              <w:rPr>
                <w:spacing w:val="-2"/>
              </w:rPr>
              <w:t>55</w:t>
            </w:r>
          </w:p>
        </w:tc>
        <w:tc>
          <w:tcPr>
            <w:tcW w:w="1375" w:type="dxa"/>
          </w:tcPr>
          <w:p w:rsidR="00D51890" w:rsidRPr="00FE420E" w:rsidRDefault="00D51890" w:rsidP="00AB6AE3">
            <w:pPr>
              <w:pStyle w:val="TableParagraph"/>
              <w:spacing w:before="114"/>
              <w:ind w:left="0" w:right="1"/>
            </w:pPr>
            <w:r w:rsidRPr="00FE420E">
              <w:rPr>
                <w:spacing w:val="-2"/>
              </w:rPr>
              <w:t>00172</w:t>
            </w:r>
          </w:p>
        </w:tc>
        <w:tc>
          <w:tcPr>
            <w:tcW w:w="7721" w:type="dxa"/>
            <w:gridSpan w:val="4"/>
          </w:tcPr>
          <w:p w:rsidR="00D51890" w:rsidRPr="00FE420E" w:rsidRDefault="00D51890" w:rsidP="00AB6AE3">
            <w:pPr>
              <w:pStyle w:val="TableParagraph"/>
              <w:spacing w:before="114"/>
              <w:ind w:right="138"/>
              <w:jc w:val="both"/>
            </w:pPr>
            <w:r w:rsidRPr="00FE420E">
              <w:t>Призначення одноразової компенсації сім’ям, які втратили годувальника із числа учасників ліквідації наслідків аварії на Чорнобильській АЕС,</w:t>
            </w:r>
            <w:r w:rsidRPr="00FE420E">
              <w:rPr>
                <w:spacing w:val="-9"/>
              </w:rPr>
              <w:t xml:space="preserve"> </w:t>
            </w:r>
            <w:r w:rsidRPr="00FE420E">
              <w:t>смерть</w:t>
            </w:r>
            <w:r w:rsidRPr="00FE420E">
              <w:rPr>
                <w:spacing w:val="-8"/>
              </w:rPr>
              <w:t xml:space="preserve"> </w:t>
            </w:r>
            <w:r w:rsidRPr="00FE420E">
              <w:t>яких</w:t>
            </w:r>
            <w:r w:rsidRPr="00FE420E">
              <w:rPr>
                <w:spacing w:val="-6"/>
              </w:rPr>
              <w:t xml:space="preserve"> </w:t>
            </w:r>
            <w:r w:rsidRPr="00FE420E">
              <w:t>пов’язана</w:t>
            </w:r>
            <w:r w:rsidRPr="00FE420E">
              <w:rPr>
                <w:spacing w:val="-7"/>
              </w:rPr>
              <w:t xml:space="preserve"> </w:t>
            </w:r>
            <w:r w:rsidRPr="00FE420E">
              <w:t>з</w:t>
            </w:r>
            <w:r w:rsidRPr="00FE420E">
              <w:rPr>
                <w:spacing w:val="-8"/>
              </w:rPr>
              <w:t xml:space="preserve"> </w:t>
            </w:r>
            <w:r w:rsidRPr="00FE420E">
              <w:t xml:space="preserve">Чорнобильською </w:t>
            </w:r>
            <w:r w:rsidRPr="00FE420E">
              <w:rPr>
                <w:spacing w:val="-2"/>
              </w:rPr>
              <w:t>катастрофою</w:t>
            </w:r>
          </w:p>
        </w:tc>
      </w:tr>
      <w:tr w:rsidR="00D51890" w:rsidRPr="00FE420E">
        <w:trPr>
          <w:trHeight w:val="851"/>
        </w:trPr>
        <w:tc>
          <w:tcPr>
            <w:tcW w:w="715" w:type="dxa"/>
          </w:tcPr>
          <w:p w:rsidR="00D51890" w:rsidRPr="00FE420E" w:rsidRDefault="00D51890" w:rsidP="00AB6AE3">
            <w:pPr>
              <w:pStyle w:val="TableParagraph"/>
              <w:spacing w:before="103"/>
              <w:ind w:left="0" w:right="1"/>
              <w:rPr>
                <w:spacing w:val="-2"/>
              </w:rPr>
            </w:pPr>
            <w:r w:rsidRPr="00FE420E">
              <w:rPr>
                <w:spacing w:val="-2"/>
              </w:rPr>
              <w:t>56</w:t>
            </w:r>
          </w:p>
        </w:tc>
        <w:tc>
          <w:tcPr>
            <w:tcW w:w="1375" w:type="dxa"/>
          </w:tcPr>
          <w:p w:rsidR="00D51890" w:rsidRPr="00FE420E" w:rsidRDefault="00D51890" w:rsidP="00AB6AE3">
            <w:pPr>
              <w:pStyle w:val="TableParagraph"/>
              <w:spacing w:before="103"/>
              <w:ind w:left="0" w:right="1"/>
            </w:pPr>
            <w:r w:rsidRPr="00FE420E">
              <w:rPr>
                <w:spacing w:val="-2"/>
              </w:rPr>
              <w:t>00170</w:t>
            </w:r>
          </w:p>
        </w:tc>
        <w:tc>
          <w:tcPr>
            <w:tcW w:w="7721" w:type="dxa"/>
            <w:gridSpan w:val="4"/>
          </w:tcPr>
          <w:p w:rsidR="00D51890" w:rsidRPr="00FE420E" w:rsidRDefault="00D51890" w:rsidP="00AB6AE3">
            <w:pPr>
              <w:pStyle w:val="TableParagraph"/>
              <w:spacing w:before="103"/>
              <w:ind w:right="179"/>
              <w:jc w:val="both"/>
            </w:pPr>
            <w:r w:rsidRPr="00FE420E">
              <w:t>Призначення компенсацій та допомоги дітям, які</w:t>
            </w:r>
            <w:r w:rsidRPr="00FE420E">
              <w:rPr>
                <w:spacing w:val="-12"/>
              </w:rPr>
              <w:t xml:space="preserve"> </w:t>
            </w:r>
            <w:r w:rsidRPr="00FE420E">
              <w:t>потерпіли</w:t>
            </w:r>
            <w:r w:rsidRPr="00FE420E">
              <w:rPr>
                <w:spacing w:val="-10"/>
              </w:rPr>
              <w:t xml:space="preserve"> </w:t>
            </w:r>
            <w:r w:rsidRPr="00FE420E">
              <w:t>від</w:t>
            </w:r>
            <w:r w:rsidRPr="00FE420E">
              <w:rPr>
                <w:spacing w:val="-9"/>
              </w:rPr>
              <w:t xml:space="preserve"> </w:t>
            </w:r>
            <w:r w:rsidRPr="00FE420E">
              <w:t>Чорнобильської</w:t>
            </w:r>
            <w:r w:rsidRPr="00FE420E">
              <w:rPr>
                <w:spacing w:val="-9"/>
              </w:rPr>
              <w:t xml:space="preserve"> </w:t>
            </w:r>
            <w:r w:rsidRPr="00FE420E">
              <w:t>катастрофи, дітям з інвалідністю, інвалідність яких пов’язана</w:t>
            </w:r>
            <w:r w:rsidRPr="00FE420E">
              <w:rPr>
                <w:spacing w:val="-8"/>
              </w:rPr>
              <w:t xml:space="preserve"> </w:t>
            </w:r>
            <w:r w:rsidRPr="00FE420E">
              <w:t>з</w:t>
            </w:r>
            <w:r w:rsidRPr="00FE420E">
              <w:rPr>
                <w:spacing w:val="-8"/>
              </w:rPr>
              <w:t xml:space="preserve"> </w:t>
            </w:r>
            <w:r w:rsidRPr="00FE420E">
              <w:t>Чорнобильською</w:t>
            </w:r>
            <w:r w:rsidRPr="00FE420E">
              <w:rPr>
                <w:spacing w:val="-8"/>
              </w:rPr>
              <w:t xml:space="preserve"> </w:t>
            </w:r>
            <w:r w:rsidRPr="00FE420E">
              <w:t>катастрофою,</w:t>
            </w:r>
            <w:r w:rsidRPr="00FE420E">
              <w:rPr>
                <w:spacing w:val="-8"/>
              </w:rPr>
              <w:t xml:space="preserve"> </w:t>
            </w:r>
            <w:r w:rsidRPr="00FE420E">
              <w:t>та</w:t>
            </w:r>
            <w:r w:rsidRPr="00FE420E">
              <w:rPr>
                <w:spacing w:val="-8"/>
              </w:rPr>
              <w:t xml:space="preserve"> </w:t>
            </w:r>
            <w:r w:rsidRPr="00FE420E">
              <w:t xml:space="preserve">їх </w:t>
            </w:r>
            <w:r w:rsidRPr="00FE420E">
              <w:rPr>
                <w:spacing w:val="-2"/>
              </w:rPr>
              <w:t>батькам</w:t>
            </w:r>
          </w:p>
        </w:tc>
      </w:tr>
      <w:tr w:rsidR="00D51890" w:rsidRPr="00FE420E">
        <w:trPr>
          <w:trHeight w:val="1959"/>
        </w:trPr>
        <w:tc>
          <w:tcPr>
            <w:tcW w:w="715" w:type="dxa"/>
          </w:tcPr>
          <w:p w:rsidR="00D51890" w:rsidRPr="00FE420E" w:rsidRDefault="00D51890" w:rsidP="00AB6AE3">
            <w:pPr>
              <w:pStyle w:val="TableParagraph"/>
              <w:ind w:left="0" w:right="1"/>
              <w:rPr>
                <w:spacing w:val="-2"/>
              </w:rPr>
            </w:pPr>
            <w:r w:rsidRPr="00FE420E">
              <w:rPr>
                <w:spacing w:val="-2"/>
              </w:rPr>
              <w:t>57</w:t>
            </w:r>
          </w:p>
        </w:tc>
        <w:tc>
          <w:tcPr>
            <w:tcW w:w="1375" w:type="dxa"/>
          </w:tcPr>
          <w:p w:rsidR="00D51890" w:rsidRPr="00FE420E" w:rsidRDefault="00D51890" w:rsidP="00AB6AE3">
            <w:pPr>
              <w:pStyle w:val="TableParagraph"/>
              <w:ind w:left="0" w:right="1"/>
            </w:pPr>
            <w:r w:rsidRPr="00FE420E">
              <w:rPr>
                <w:spacing w:val="-2"/>
              </w:rPr>
              <w:t>02543</w:t>
            </w:r>
          </w:p>
        </w:tc>
        <w:tc>
          <w:tcPr>
            <w:tcW w:w="7721" w:type="dxa"/>
            <w:gridSpan w:val="4"/>
          </w:tcPr>
          <w:p w:rsidR="00D51890" w:rsidRPr="00FE420E" w:rsidRDefault="00D51890" w:rsidP="00AB6AE3">
            <w:pPr>
              <w:pStyle w:val="TableParagraph"/>
              <w:ind w:left="36" w:right="179"/>
              <w:jc w:val="both"/>
            </w:pPr>
            <w:r w:rsidRPr="00FE420E">
              <w:t>Призначення</w:t>
            </w:r>
            <w:r w:rsidRPr="00FE420E">
              <w:rPr>
                <w:spacing w:val="-13"/>
              </w:rPr>
              <w:t xml:space="preserve"> </w:t>
            </w:r>
            <w:r w:rsidRPr="00FE420E">
              <w:t>щомісячної</w:t>
            </w:r>
            <w:r w:rsidRPr="00FE420E">
              <w:rPr>
                <w:spacing w:val="-13"/>
              </w:rPr>
              <w:t xml:space="preserve"> </w:t>
            </w:r>
            <w:r w:rsidRPr="00FE420E">
              <w:t>грошової</w:t>
            </w:r>
            <w:r w:rsidRPr="00FE420E">
              <w:rPr>
                <w:spacing w:val="-13"/>
              </w:rPr>
              <w:t xml:space="preserve"> </w:t>
            </w:r>
            <w:r w:rsidRPr="00FE420E">
              <w:t>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r>
      <w:tr w:rsidR="00D51890" w:rsidRPr="00FE420E">
        <w:trPr>
          <w:trHeight w:val="393"/>
        </w:trPr>
        <w:tc>
          <w:tcPr>
            <w:tcW w:w="715" w:type="dxa"/>
          </w:tcPr>
          <w:p w:rsidR="00D51890" w:rsidRPr="00FE420E" w:rsidRDefault="00D51890" w:rsidP="00AB6AE3">
            <w:pPr>
              <w:pStyle w:val="TableParagraph"/>
              <w:ind w:left="0" w:right="1"/>
              <w:rPr>
                <w:spacing w:val="-2"/>
              </w:rPr>
            </w:pPr>
            <w:r w:rsidRPr="00FE420E">
              <w:rPr>
                <w:spacing w:val="-2"/>
              </w:rPr>
              <w:t>58</w:t>
            </w:r>
          </w:p>
        </w:tc>
        <w:tc>
          <w:tcPr>
            <w:tcW w:w="1375" w:type="dxa"/>
          </w:tcPr>
          <w:p w:rsidR="00D51890" w:rsidRPr="00FE420E" w:rsidRDefault="00D51890" w:rsidP="00AB6AE3">
            <w:pPr>
              <w:pStyle w:val="TableParagraph"/>
              <w:ind w:left="0" w:right="1"/>
            </w:pPr>
            <w:r w:rsidRPr="00FE420E">
              <w:rPr>
                <w:spacing w:val="-2"/>
              </w:rPr>
              <w:t>00133</w:t>
            </w:r>
          </w:p>
        </w:tc>
        <w:tc>
          <w:tcPr>
            <w:tcW w:w="7721" w:type="dxa"/>
            <w:gridSpan w:val="4"/>
          </w:tcPr>
          <w:p w:rsidR="00D51890" w:rsidRPr="00FE420E" w:rsidRDefault="00D51890" w:rsidP="00AB6AE3">
            <w:pPr>
              <w:pStyle w:val="TableParagraph"/>
              <w:ind w:left="0" w:right="179"/>
              <w:jc w:val="both"/>
            </w:pPr>
            <w:r w:rsidRPr="00FE420E">
              <w:t>Призначення</w:t>
            </w:r>
            <w:r w:rsidRPr="00FE420E">
              <w:rPr>
                <w:spacing w:val="-13"/>
              </w:rPr>
              <w:t xml:space="preserve"> </w:t>
            </w:r>
            <w:r w:rsidRPr="00FE420E">
              <w:t>державної</w:t>
            </w:r>
            <w:r w:rsidRPr="00FE420E">
              <w:rPr>
                <w:spacing w:val="-12"/>
              </w:rPr>
              <w:t xml:space="preserve"> </w:t>
            </w:r>
            <w:r w:rsidRPr="00FE420E">
              <w:t>соціальної</w:t>
            </w:r>
            <w:r w:rsidRPr="00FE420E">
              <w:rPr>
                <w:spacing w:val="-14"/>
              </w:rPr>
              <w:t xml:space="preserve"> </w:t>
            </w:r>
            <w:r w:rsidRPr="00FE420E">
              <w:t>допомоги малозабезпеченим сім’ям</w:t>
            </w:r>
          </w:p>
        </w:tc>
      </w:tr>
      <w:tr w:rsidR="00D51890" w:rsidRPr="00FE420E">
        <w:trPr>
          <w:trHeight w:val="499"/>
        </w:trPr>
        <w:tc>
          <w:tcPr>
            <w:tcW w:w="715" w:type="dxa"/>
          </w:tcPr>
          <w:p w:rsidR="00D51890" w:rsidRPr="00FE420E" w:rsidRDefault="00D51890" w:rsidP="00AB6AE3">
            <w:pPr>
              <w:pStyle w:val="TableParagraph"/>
              <w:ind w:left="0" w:right="1"/>
              <w:rPr>
                <w:spacing w:val="-2"/>
              </w:rPr>
            </w:pPr>
            <w:r w:rsidRPr="00FE420E">
              <w:rPr>
                <w:spacing w:val="-2"/>
              </w:rPr>
              <w:t>59</w:t>
            </w:r>
          </w:p>
        </w:tc>
        <w:tc>
          <w:tcPr>
            <w:tcW w:w="1375" w:type="dxa"/>
          </w:tcPr>
          <w:p w:rsidR="00D51890" w:rsidRPr="00FE420E" w:rsidRDefault="00D51890" w:rsidP="00AB6AE3">
            <w:pPr>
              <w:pStyle w:val="TableParagraph"/>
              <w:ind w:left="0" w:right="1"/>
            </w:pPr>
            <w:r w:rsidRPr="00FE420E">
              <w:rPr>
                <w:spacing w:val="-2"/>
              </w:rPr>
              <w:t>01974</w:t>
            </w:r>
          </w:p>
        </w:tc>
        <w:tc>
          <w:tcPr>
            <w:tcW w:w="7721" w:type="dxa"/>
            <w:gridSpan w:val="4"/>
          </w:tcPr>
          <w:p w:rsidR="00D51890" w:rsidRPr="00FE420E" w:rsidRDefault="00D51890" w:rsidP="00AB6AE3">
            <w:pPr>
              <w:pStyle w:val="TableParagraph"/>
              <w:ind w:left="0" w:right="179"/>
              <w:jc w:val="both"/>
            </w:pPr>
            <w:r w:rsidRPr="00FE420E">
              <w:t>Призначення</w:t>
            </w:r>
            <w:r w:rsidRPr="00FE420E">
              <w:rPr>
                <w:spacing w:val="-12"/>
              </w:rPr>
              <w:t xml:space="preserve"> </w:t>
            </w:r>
            <w:r w:rsidRPr="00FE420E">
              <w:t>пільги</w:t>
            </w:r>
            <w:r w:rsidRPr="00FE420E">
              <w:rPr>
                <w:spacing w:val="-13"/>
              </w:rPr>
              <w:t xml:space="preserve"> </w:t>
            </w:r>
            <w:r w:rsidRPr="00FE420E">
              <w:t>на</w:t>
            </w:r>
            <w:r w:rsidRPr="00FE420E">
              <w:rPr>
                <w:spacing w:val="-12"/>
              </w:rPr>
              <w:t xml:space="preserve"> </w:t>
            </w:r>
            <w:r w:rsidRPr="00FE420E">
              <w:t>оплату житлово-комунальних послуг</w:t>
            </w:r>
          </w:p>
        </w:tc>
      </w:tr>
      <w:tr w:rsidR="00D51890" w:rsidRPr="00FE420E">
        <w:trPr>
          <w:trHeight w:val="545"/>
        </w:trPr>
        <w:tc>
          <w:tcPr>
            <w:tcW w:w="715" w:type="dxa"/>
          </w:tcPr>
          <w:p w:rsidR="00D51890" w:rsidRPr="00FE420E" w:rsidRDefault="00D51890" w:rsidP="00AB6AE3">
            <w:pPr>
              <w:pStyle w:val="TableParagraph"/>
              <w:ind w:left="0" w:right="1"/>
              <w:rPr>
                <w:spacing w:val="-2"/>
              </w:rPr>
            </w:pPr>
            <w:r w:rsidRPr="00FE420E">
              <w:rPr>
                <w:spacing w:val="-2"/>
              </w:rPr>
              <w:t>60</w:t>
            </w:r>
          </w:p>
        </w:tc>
        <w:tc>
          <w:tcPr>
            <w:tcW w:w="1375" w:type="dxa"/>
          </w:tcPr>
          <w:p w:rsidR="00D51890" w:rsidRPr="00FE420E" w:rsidRDefault="00D51890" w:rsidP="00AB6AE3">
            <w:pPr>
              <w:pStyle w:val="TableParagraph"/>
              <w:ind w:left="0" w:right="1"/>
            </w:pPr>
            <w:r w:rsidRPr="00FE420E">
              <w:rPr>
                <w:spacing w:val="-2"/>
              </w:rPr>
              <w:t>01601</w:t>
            </w:r>
          </w:p>
        </w:tc>
        <w:tc>
          <w:tcPr>
            <w:tcW w:w="7721" w:type="dxa"/>
            <w:gridSpan w:val="4"/>
          </w:tcPr>
          <w:p w:rsidR="00D51890" w:rsidRPr="00FE420E" w:rsidRDefault="00D51890" w:rsidP="00AB6AE3">
            <w:pPr>
              <w:pStyle w:val="TableParagraph"/>
              <w:ind w:right="179"/>
              <w:jc w:val="both"/>
            </w:pPr>
            <w:r w:rsidRPr="00FE420E">
              <w:t>Надання громадянам статусу особи, яка проживає</w:t>
            </w:r>
            <w:r w:rsidRPr="00FE420E">
              <w:rPr>
                <w:spacing w:val="-8"/>
              </w:rPr>
              <w:t xml:space="preserve"> </w:t>
            </w:r>
            <w:r w:rsidRPr="00FE420E">
              <w:t>і</w:t>
            </w:r>
            <w:r w:rsidRPr="00FE420E">
              <w:rPr>
                <w:spacing w:val="-10"/>
              </w:rPr>
              <w:t xml:space="preserve"> </w:t>
            </w:r>
            <w:r w:rsidRPr="00FE420E">
              <w:t>працює</w:t>
            </w:r>
            <w:r w:rsidRPr="00FE420E">
              <w:rPr>
                <w:spacing w:val="-8"/>
              </w:rPr>
              <w:t xml:space="preserve"> </w:t>
            </w:r>
            <w:r w:rsidRPr="00FE420E">
              <w:t>(навчається)</w:t>
            </w:r>
            <w:r w:rsidRPr="00FE420E">
              <w:rPr>
                <w:spacing w:val="-8"/>
              </w:rPr>
              <w:t xml:space="preserve"> </w:t>
            </w:r>
            <w:r w:rsidRPr="00FE420E">
              <w:t>на</w:t>
            </w:r>
            <w:r w:rsidRPr="00FE420E">
              <w:rPr>
                <w:spacing w:val="-8"/>
              </w:rPr>
              <w:t xml:space="preserve"> </w:t>
            </w:r>
            <w:r w:rsidRPr="00FE420E">
              <w:t xml:space="preserve">території населеного пункту, якому надано статус </w:t>
            </w:r>
            <w:r w:rsidRPr="00FE420E">
              <w:rPr>
                <w:spacing w:val="-2"/>
              </w:rPr>
              <w:t>гірського</w:t>
            </w:r>
          </w:p>
        </w:tc>
      </w:tr>
      <w:tr w:rsidR="00D51890" w:rsidRPr="00FE420E">
        <w:trPr>
          <w:trHeight w:val="811"/>
        </w:trPr>
        <w:tc>
          <w:tcPr>
            <w:tcW w:w="715" w:type="dxa"/>
          </w:tcPr>
          <w:p w:rsidR="00D51890" w:rsidRPr="00FE420E" w:rsidRDefault="00D51890" w:rsidP="00AB6AE3">
            <w:pPr>
              <w:pStyle w:val="TableParagraph"/>
              <w:ind w:left="0" w:right="1"/>
              <w:rPr>
                <w:spacing w:val="-2"/>
              </w:rPr>
            </w:pPr>
            <w:r w:rsidRPr="00FE420E">
              <w:rPr>
                <w:spacing w:val="-2"/>
              </w:rPr>
              <w:t>61</w:t>
            </w:r>
          </w:p>
        </w:tc>
        <w:tc>
          <w:tcPr>
            <w:tcW w:w="1375" w:type="dxa"/>
          </w:tcPr>
          <w:p w:rsidR="00D51890" w:rsidRPr="00FE420E" w:rsidRDefault="00D51890" w:rsidP="00AB6AE3">
            <w:pPr>
              <w:pStyle w:val="TableParagraph"/>
              <w:ind w:left="0" w:right="1"/>
            </w:pPr>
            <w:r w:rsidRPr="00FE420E">
              <w:rPr>
                <w:spacing w:val="-2"/>
              </w:rPr>
              <w:t>00101</w:t>
            </w:r>
          </w:p>
        </w:tc>
        <w:tc>
          <w:tcPr>
            <w:tcW w:w="7721" w:type="dxa"/>
            <w:gridSpan w:val="4"/>
          </w:tcPr>
          <w:p w:rsidR="00D51890" w:rsidRPr="00FE420E" w:rsidRDefault="00D51890" w:rsidP="00AB6AE3">
            <w:pPr>
              <w:ind w:right="179"/>
              <w:jc w:val="both"/>
            </w:pPr>
            <w:r w:rsidRPr="00FE420E">
              <w:t>Призначення компенсації за догляд фізичній особі, яка надає соціальні послуги з догляду без</w:t>
            </w:r>
            <w:r w:rsidRPr="00FE420E">
              <w:rPr>
                <w:spacing w:val="-14"/>
              </w:rPr>
              <w:t xml:space="preserve"> </w:t>
            </w:r>
            <w:r w:rsidRPr="00FE420E">
              <w:t>провадження</w:t>
            </w:r>
            <w:r w:rsidRPr="00FE420E">
              <w:rPr>
                <w:spacing w:val="-15"/>
              </w:rPr>
              <w:t xml:space="preserve"> </w:t>
            </w:r>
            <w:r w:rsidRPr="00FE420E">
              <w:t>підприємницької</w:t>
            </w:r>
            <w:r w:rsidRPr="00FE420E">
              <w:rPr>
                <w:spacing w:val="-12"/>
              </w:rPr>
              <w:t xml:space="preserve"> </w:t>
            </w:r>
            <w:r w:rsidRPr="00FE420E">
              <w:t>діяльності на непрофесійній основі</w:t>
            </w:r>
          </w:p>
        </w:tc>
      </w:tr>
      <w:tr w:rsidR="00D51890" w:rsidRPr="00FE420E">
        <w:trPr>
          <w:trHeight w:val="345"/>
        </w:trPr>
        <w:tc>
          <w:tcPr>
            <w:tcW w:w="715" w:type="dxa"/>
          </w:tcPr>
          <w:p w:rsidR="00D51890" w:rsidRPr="00FE420E" w:rsidRDefault="00D51890" w:rsidP="00AB6AE3">
            <w:pPr>
              <w:pStyle w:val="TableParagraph"/>
              <w:spacing w:before="55"/>
              <w:ind w:left="0" w:right="1"/>
              <w:rPr>
                <w:spacing w:val="-2"/>
              </w:rPr>
            </w:pPr>
            <w:r w:rsidRPr="00FE420E">
              <w:rPr>
                <w:spacing w:val="-2"/>
              </w:rPr>
              <w:t>62</w:t>
            </w:r>
          </w:p>
        </w:tc>
        <w:tc>
          <w:tcPr>
            <w:tcW w:w="1375" w:type="dxa"/>
          </w:tcPr>
          <w:p w:rsidR="00D51890" w:rsidRPr="00FE420E" w:rsidRDefault="00D51890" w:rsidP="00AB6AE3">
            <w:pPr>
              <w:pStyle w:val="TableParagraph"/>
              <w:spacing w:before="55"/>
              <w:ind w:left="0" w:right="1"/>
            </w:pPr>
            <w:r w:rsidRPr="00FE420E">
              <w:rPr>
                <w:spacing w:val="-2"/>
              </w:rPr>
              <w:t>00139</w:t>
            </w:r>
          </w:p>
        </w:tc>
        <w:tc>
          <w:tcPr>
            <w:tcW w:w="7721" w:type="dxa"/>
            <w:gridSpan w:val="4"/>
          </w:tcPr>
          <w:p w:rsidR="00D51890" w:rsidRPr="00FE420E" w:rsidRDefault="00D51890" w:rsidP="00AB6AE3">
            <w:pPr>
              <w:ind w:right="179"/>
              <w:jc w:val="both"/>
            </w:pPr>
            <w:r w:rsidRPr="00FE420E">
              <w:t>Прийняття</w:t>
            </w:r>
            <w:r w:rsidRPr="00FE420E">
              <w:rPr>
                <w:spacing w:val="-9"/>
              </w:rPr>
              <w:t xml:space="preserve"> </w:t>
            </w:r>
            <w:r w:rsidRPr="00FE420E">
              <w:t>рішення</w:t>
            </w:r>
            <w:r w:rsidRPr="00FE420E">
              <w:rPr>
                <w:spacing w:val="-12"/>
              </w:rPr>
              <w:t xml:space="preserve"> </w:t>
            </w:r>
            <w:r w:rsidRPr="00FE420E">
              <w:t>щодо</w:t>
            </w:r>
            <w:r w:rsidRPr="00FE420E">
              <w:rPr>
                <w:spacing w:val="-12"/>
              </w:rPr>
              <w:t xml:space="preserve"> </w:t>
            </w:r>
            <w:r w:rsidRPr="00FE420E">
              <w:t>надання</w:t>
            </w:r>
            <w:r w:rsidRPr="00FE420E">
              <w:rPr>
                <w:spacing w:val="-9"/>
              </w:rPr>
              <w:t xml:space="preserve"> </w:t>
            </w:r>
            <w:r w:rsidRPr="00FE420E">
              <w:t xml:space="preserve">соціальних </w:t>
            </w:r>
            <w:r w:rsidRPr="00FE420E">
              <w:rPr>
                <w:spacing w:val="-2"/>
              </w:rPr>
              <w:t>послуг</w:t>
            </w:r>
          </w:p>
        </w:tc>
      </w:tr>
      <w:tr w:rsidR="00D51890" w:rsidRPr="00FE420E">
        <w:trPr>
          <w:trHeight w:val="890"/>
        </w:trPr>
        <w:tc>
          <w:tcPr>
            <w:tcW w:w="715" w:type="dxa"/>
          </w:tcPr>
          <w:p w:rsidR="00D51890" w:rsidRPr="00FE420E" w:rsidRDefault="00D51890" w:rsidP="00AB6AE3">
            <w:pPr>
              <w:pStyle w:val="TableParagraph"/>
              <w:spacing w:before="103"/>
              <w:ind w:left="0" w:right="1"/>
              <w:rPr>
                <w:spacing w:val="-2"/>
              </w:rPr>
            </w:pPr>
            <w:r w:rsidRPr="00FE420E">
              <w:rPr>
                <w:spacing w:val="-2"/>
              </w:rPr>
              <w:t>63</w:t>
            </w:r>
          </w:p>
        </w:tc>
        <w:tc>
          <w:tcPr>
            <w:tcW w:w="1375" w:type="dxa"/>
          </w:tcPr>
          <w:p w:rsidR="00D51890" w:rsidRPr="00FE420E" w:rsidRDefault="00D51890" w:rsidP="00AB6AE3">
            <w:pPr>
              <w:pStyle w:val="TableParagraph"/>
              <w:spacing w:before="103"/>
              <w:ind w:left="0" w:right="1"/>
            </w:pPr>
            <w:r w:rsidRPr="00FE420E">
              <w:rPr>
                <w:spacing w:val="-2"/>
              </w:rPr>
              <w:t>00155</w:t>
            </w:r>
          </w:p>
        </w:tc>
        <w:tc>
          <w:tcPr>
            <w:tcW w:w="7721" w:type="dxa"/>
            <w:gridSpan w:val="4"/>
          </w:tcPr>
          <w:p w:rsidR="00D51890" w:rsidRPr="00FE420E" w:rsidRDefault="00D51890" w:rsidP="00AB6AE3">
            <w:pPr>
              <w:pStyle w:val="TableParagraph"/>
              <w:spacing w:before="103"/>
              <w:ind w:left="36" w:right="179"/>
              <w:jc w:val="both"/>
            </w:pPr>
            <w:r w:rsidRPr="00FE420E">
              <w:t>Надання</w:t>
            </w:r>
            <w:r w:rsidRPr="00FE420E">
              <w:rPr>
                <w:spacing w:val="-7"/>
              </w:rPr>
              <w:t xml:space="preserve"> </w:t>
            </w:r>
            <w:r w:rsidRPr="00FE420E">
              <w:t>субсидій</w:t>
            </w:r>
            <w:r w:rsidRPr="00FE420E">
              <w:rPr>
                <w:spacing w:val="-10"/>
              </w:rPr>
              <w:t xml:space="preserve"> </w:t>
            </w:r>
            <w:r w:rsidRPr="00FE420E">
              <w:t>для</w:t>
            </w:r>
            <w:r w:rsidRPr="00FE420E">
              <w:rPr>
                <w:spacing w:val="-7"/>
              </w:rPr>
              <w:t xml:space="preserve"> </w:t>
            </w:r>
            <w:r w:rsidRPr="00FE420E">
              <w:t>відшкодування</w:t>
            </w:r>
            <w:r w:rsidRPr="00FE420E">
              <w:rPr>
                <w:spacing w:val="-7"/>
              </w:rPr>
              <w:t xml:space="preserve"> </w:t>
            </w:r>
            <w:r w:rsidRPr="00FE420E">
              <w:t>витрат</w:t>
            </w:r>
            <w:r w:rsidRPr="00FE420E">
              <w:rPr>
                <w:spacing w:val="-10"/>
              </w:rPr>
              <w:t xml:space="preserve"> </w:t>
            </w:r>
            <w:r w:rsidRPr="00FE420E">
              <w:t>на оплату житлово-комунальних послуг, придбання скрапленого газу, твердого та рідкого пічного побутового палива</w:t>
            </w:r>
          </w:p>
        </w:tc>
      </w:tr>
      <w:tr w:rsidR="00D51890" w:rsidRPr="00FE420E">
        <w:trPr>
          <w:trHeight w:val="863"/>
        </w:trPr>
        <w:tc>
          <w:tcPr>
            <w:tcW w:w="715" w:type="dxa"/>
          </w:tcPr>
          <w:p w:rsidR="00D51890" w:rsidRPr="00FE420E" w:rsidRDefault="00D51890" w:rsidP="00AB6AE3">
            <w:pPr>
              <w:pStyle w:val="TableParagraph"/>
              <w:spacing w:before="55"/>
              <w:ind w:left="0" w:right="1"/>
              <w:rPr>
                <w:spacing w:val="-2"/>
              </w:rPr>
            </w:pPr>
            <w:r w:rsidRPr="00FE420E">
              <w:rPr>
                <w:spacing w:val="-2"/>
              </w:rPr>
              <w:t>64</w:t>
            </w:r>
          </w:p>
        </w:tc>
        <w:tc>
          <w:tcPr>
            <w:tcW w:w="1375" w:type="dxa"/>
          </w:tcPr>
          <w:p w:rsidR="00D51890" w:rsidRPr="00FE420E" w:rsidRDefault="00D51890" w:rsidP="00AB6AE3">
            <w:pPr>
              <w:pStyle w:val="TableParagraph"/>
              <w:spacing w:before="55"/>
              <w:ind w:left="0" w:right="1"/>
            </w:pPr>
            <w:r w:rsidRPr="00FE420E">
              <w:rPr>
                <w:spacing w:val="-2"/>
              </w:rPr>
              <w:t>02025</w:t>
            </w:r>
          </w:p>
        </w:tc>
        <w:tc>
          <w:tcPr>
            <w:tcW w:w="7721" w:type="dxa"/>
            <w:gridSpan w:val="4"/>
          </w:tcPr>
          <w:p w:rsidR="00D51890" w:rsidRPr="00FE420E" w:rsidRDefault="00D51890" w:rsidP="00AB6AE3">
            <w:pPr>
              <w:pStyle w:val="TableParagraph"/>
              <w:spacing w:before="55"/>
              <w:ind w:left="36" w:right="179"/>
              <w:jc w:val="both"/>
            </w:pPr>
            <w:r w:rsidRPr="00FE420E">
              <w:t>Продовження</w:t>
            </w:r>
            <w:r w:rsidRPr="00FE420E">
              <w:rPr>
                <w:spacing w:val="-8"/>
              </w:rPr>
              <w:t xml:space="preserve"> </w:t>
            </w:r>
            <w:r w:rsidRPr="00FE420E">
              <w:t>виплати</w:t>
            </w:r>
            <w:r w:rsidRPr="00FE420E">
              <w:rPr>
                <w:spacing w:val="-8"/>
              </w:rPr>
              <w:t xml:space="preserve"> </w:t>
            </w:r>
            <w:r w:rsidRPr="00FE420E">
              <w:t>тимчасової</w:t>
            </w:r>
            <w:r w:rsidRPr="00FE420E">
              <w:rPr>
                <w:spacing w:val="-7"/>
              </w:rPr>
              <w:t xml:space="preserve"> </w:t>
            </w:r>
            <w:r w:rsidRPr="00FE420E">
              <w:t>державної соціальної</w:t>
            </w:r>
            <w:r w:rsidRPr="00FE420E">
              <w:rPr>
                <w:spacing w:val="-9"/>
              </w:rPr>
              <w:t xml:space="preserve"> </w:t>
            </w:r>
            <w:r w:rsidRPr="00FE420E">
              <w:t>допомоги</w:t>
            </w:r>
            <w:r w:rsidRPr="00FE420E">
              <w:rPr>
                <w:spacing w:val="-10"/>
              </w:rPr>
              <w:t xml:space="preserve"> </w:t>
            </w:r>
            <w:r w:rsidRPr="00FE420E">
              <w:t>непрацюючій</w:t>
            </w:r>
            <w:r w:rsidRPr="00FE420E">
              <w:rPr>
                <w:spacing w:val="-12"/>
              </w:rPr>
              <w:t xml:space="preserve"> </w:t>
            </w:r>
            <w:r w:rsidRPr="00FE420E">
              <w:t>особі,</w:t>
            </w:r>
            <w:r w:rsidRPr="00FE420E">
              <w:rPr>
                <w:spacing w:val="-11"/>
              </w:rPr>
              <w:t xml:space="preserve"> </w:t>
            </w:r>
            <w:r w:rsidRPr="00FE420E">
              <w:t>яка досягла загального пенсійного віку, але не набула права на пенсійну виплату</w:t>
            </w:r>
          </w:p>
        </w:tc>
      </w:tr>
      <w:tr w:rsidR="00D51890" w:rsidRPr="00FE420E">
        <w:trPr>
          <w:trHeight w:val="687"/>
        </w:trPr>
        <w:tc>
          <w:tcPr>
            <w:tcW w:w="715" w:type="dxa"/>
          </w:tcPr>
          <w:p w:rsidR="00D51890" w:rsidRPr="00FE420E" w:rsidRDefault="00D51890" w:rsidP="00AB6AE3">
            <w:pPr>
              <w:pStyle w:val="TableParagraph"/>
              <w:ind w:left="0" w:right="1"/>
              <w:rPr>
                <w:spacing w:val="-2"/>
              </w:rPr>
            </w:pPr>
            <w:r w:rsidRPr="00FE420E">
              <w:rPr>
                <w:spacing w:val="-2"/>
              </w:rPr>
              <w:t>65</w:t>
            </w:r>
          </w:p>
        </w:tc>
        <w:tc>
          <w:tcPr>
            <w:tcW w:w="1375" w:type="dxa"/>
          </w:tcPr>
          <w:p w:rsidR="00D51890" w:rsidRPr="00FE420E" w:rsidRDefault="00D51890" w:rsidP="00AB6AE3">
            <w:pPr>
              <w:pStyle w:val="TableParagraph"/>
              <w:ind w:left="0" w:right="1"/>
            </w:pPr>
            <w:r w:rsidRPr="00FE420E">
              <w:rPr>
                <w:spacing w:val="-2"/>
              </w:rPr>
              <w:t>00157</w:t>
            </w:r>
          </w:p>
        </w:tc>
        <w:tc>
          <w:tcPr>
            <w:tcW w:w="7721" w:type="dxa"/>
            <w:gridSpan w:val="4"/>
          </w:tcPr>
          <w:p w:rsidR="00D51890" w:rsidRPr="00FE420E" w:rsidRDefault="00D51890" w:rsidP="00AB6AE3">
            <w:pPr>
              <w:pStyle w:val="TableParagraph"/>
              <w:ind w:left="36" w:right="179"/>
              <w:jc w:val="both"/>
            </w:pPr>
            <w:r w:rsidRPr="00FE420E">
              <w:t>Призначення пільги на придбання палива, у тому</w:t>
            </w:r>
            <w:r w:rsidRPr="00FE420E">
              <w:rPr>
                <w:spacing w:val="-11"/>
              </w:rPr>
              <w:t xml:space="preserve"> </w:t>
            </w:r>
            <w:r w:rsidRPr="00FE420E">
              <w:t>числі</w:t>
            </w:r>
            <w:r w:rsidRPr="00FE420E">
              <w:rPr>
                <w:spacing w:val="-6"/>
              </w:rPr>
              <w:t xml:space="preserve"> </w:t>
            </w:r>
            <w:r w:rsidRPr="00FE420E">
              <w:t>рідкого,</w:t>
            </w:r>
            <w:r w:rsidRPr="00FE420E">
              <w:rPr>
                <w:spacing w:val="-10"/>
              </w:rPr>
              <w:t xml:space="preserve"> </w:t>
            </w:r>
            <w:r w:rsidRPr="00FE420E">
              <w:t>скрапленого</w:t>
            </w:r>
            <w:r w:rsidRPr="00FE420E">
              <w:rPr>
                <w:spacing w:val="-6"/>
              </w:rPr>
              <w:t xml:space="preserve"> </w:t>
            </w:r>
            <w:r w:rsidRPr="00FE420E">
              <w:t>балонного</w:t>
            </w:r>
            <w:r w:rsidRPr="00FE420E">
              <w:rPr>
                <w:spacing w:val="-6"/>
              </w:rPr>
              <w:t xml:space="preserve"> </w:t>
            </w:r>
            <w:r w:rsidRPr="00FE420E">
              <w:t>газу для побутових потреб</w:t>
            </w:r>
          </w:p>
        </w:tc>
      </w:tr>
      <w:tr w:rsidR="00D51890" w:rsidRPr="00FE420E">
        <w:trPr>
          <w:trHeight w:val="815"/>
        </w:trPr>
        <w:tc>
          <w:tcPr>
            <w:tcW w:w="715" w:type="dxa"/>
          </w:tcPr>
          <w:p w:rsidR="00D51890" w:rsidRPr="00FE420E" w:rsidRDefault="00D51890" w:rsidP="00AB6AE3">
            <w:pPr>
              <w:pStyle w:val="TableParagraph"/>
              <w:ind w:left="0" w:right="1"/>
              <w:rPr>
                <w:spacing w:val="-2"/>
              </w:rPr>
            </w:pPr>
            <w:r w:rsidRPr="00FE420E">
              <w:rPr>
                <w:spacing w:val="-2"/>
              </w:rPr>
              <w:t>66</w:t>
            </w:r>
          </w:p>
        </w:tc>
        <w:tc>
          <w:tcPr>
            <w:tcW w:w="1375" w:type="dxa"/>
          </w:tcPr>
          <w:p w:rsidR="00D51890" w:rsidRPr="00FE420E" w:rsidRDefault="00D51890" w:rsidP="00AB6AE3">
            <w:pPr>
              <w:pStyle w:val="TableParagraph"/>
              <w:ind w:left="0" w:right="1"/>
            </w:pPr>
            <w:r w:rsidRPr="00FE420E">
              <w:rPr>
                <w:spacing w:val="-2"/>
              </w:rPr>
              <w:t>01995</w:t>
            </w:r>
          </w:p>
        </w:tc>
        <w:tc>
          <w:tcPr>
            <w:tcW w:w="7721" w:type="dxa"/>
            <w:gridSpan w:val="4"/>
          </w:tcPr>
          <w:p w:rsidR="00D51890" w:rsidRPr="00FE420E" w:rsidRDefault="00D51890" w:rsidP="00AB6AE3">
            <w:pPr>
              <w:pStyle w:val="TableParagraph"/>
              <w:ind w:right="179"/>
              <w:jc w:val="both"/>
            </w:pPr>
            <w:r w:rsidRPr="00FE420E">
              <w:t>Призначення</w:t>
            </w:r>
            <w:r w:rsidRPr="00FE420E">
              <w:rPr>
                <w:spacing w:val="-10"/>
              </w:rPr>
              <w:t xml:space="preserve"> </w:t>
            </w:r>
            <w:r w:rsidRPr="00FE420E">
              <w:t>компенсації</w:t>
            </w:r>
            <w:r w:rsidRPr="00FE420E">
              <w:rPr>
                <w:spacing w:val="-9"/>
              </w:rPr>
              <w:t xml:space="preserve"> </w:t>
            </w:r>
            <w:r w:rsidRPr="00FE420E">
              <w:t>за</w:t>
            </w:r>
            <w:r w:rsidRPr="00FE420E">
              <w:rPr>
                <w:spacing w:val="-10"/>
              </w:rPr>
              <w:t xml:space="preserve"> </w:t>
            </w:r>
            <w:r w:rsidRPr="00FE420E">
              <w:t>догляд</w:t>
            </w:r>
            <w:r w:rsidRPr="00FE420E">
              <w:rPr>
                <w:spacing w:val="-9"/>
              </w:rPr>
              <w:t xml:space="preserve"> </w:t>
            </w:r>
            <w:r w:rsidRPr="00FE420E">
              <w:t>фізичній особі, яка надає соціальні послуги з догляду без</w:t>
            </w:r>
            <w:r w:rsidRPr="00FE420E">
              <w:rPr>
                <w:spacing w:val="-10"/>
              </w:rPr>
              <w:t xml:space="preserve"> </w:t>
            </w:r>
            <w:r w:rsidRPr="00FE420E">
              <w:t>провадження</w:t>
            </w:r>
            <w:r w:rsidRPr="00FE420E">
              <w:rPr>
                <w:spacing w:val="-11"/>
              </w:rPr>
              <w:t xml:space="preserve"> </w:t>
            </w:r>
            <w:r w:rsidRPr="00FE420E">
              <w:t>підприємницької</w:t>
            </w:r>
            <w:r w:rsidRPr="00FE420E">
              <w:rPr>
                <w:spacing w:val="-9"/>
              </w:rPr>
              <w:t xml:space="preserve"> </w:t>
            </w:r>
            <w:r w:rsidRPr="00FE420E">
              <w:t>діяльності</w:t>
            </w:r>
            <w:r w:rsidRPr="00FE420E">
              <w:rPr>
                <w:spacing w:val="-9"/>
              </w:rPr>
              <w:t xml:space="preserve"> </w:t>
            </w:r>
            <w:r w:rsidRPr="00FE420E">
              <w:t>на професійній основі</w:t>
            </w:r>
          </w:p>
        </w:tc>
      </w:tr>
      <w:tr w:rsidR="00D51890" w:rsidRPr="00FE420E">
        <w:trPr>
          <w:trHeight w:val="1673"/>
        </w:trPr>
        <w:tc>
          <w:tcPr>
            <w:tcW w:w="715" w:type="dxa"/>
          </w:tcPr>
          <w:p w:rsidR="00D51890" w:rsidRPr="00FE420E" w:rsidRDefault="00D51890" w:rsidP="00AB6AE3">
            <w:pPr>
              <w:pStyle w:val="TableParagraph"/>
              <w:ind w:left="0" w:right="1"/>
              <w:rPr>
                <w:spacing w:val="-2"/>
              </w:rPr>
            </w:pPr>
            <w:r w:rsidRPr="00FE420E">
              <w:rPr>
                <w:spacing w:val="-2"/>
              </w:rPr>
              <w:t>67</w:t>
            </w:r>
          </w:p>
        </w:tc>
        <w:tc>
          <w:tcPr>
            <w:tcW w:w="1375" w:type="dxa"/>
          </w:tcPr>
          <w:p w:rsidR="00D51890" w:rsidRPr="00FE420E" w:rsidRDefault="00D51890" w:rsidP="00AB6AE3">
            <w:pPr>
              <w:pStyle w:val="TableParagraph"/>
              <w:ind w:left="0" w:right="1"/>
            </w:pPr>
            <w:r w:rsidRPr="00FE420E">
              <w:rPr>
                <w:spacing w:val="-2"/>
              </w:rPr>
              <w:t>01997</w:t>
            </w:r>
          </w:p>
        </w:tc>
        <w:tc>
          <w:tcPr>
            <w:tcW w:w="7721" w:type="dxa"/>
            <w:gridSpan w:val="4"/>
          </w:tcPr>
          <w:p w:rsidR="00D51890" w:rsidRPr="00FE420E" w:rsidRDefault="00D51890" w:rsidP="00AB6AE3">
            <w:pPr>
              <w:pStyle w:val="TableParagraph"/>
              <w:ind w:right="179"/>
              <w:jc w:val="both"/>
            </w:pPr>
            <w:r w:rsidRPr="00FE420E">
              <w:t>Забезпечення</w:t>
            </w:r>
            <w:r w:rsidRPr="00FE420E">
              <w:rPr>
                <w:spacing w:val="-9"/>
              </w:rPr>
              <w:t xml:space="preserve"> </w:t>
            </w:r>
            <w:r w:rsidRPr="00FE420E">
              <w:t>направлення</w:t>
            </w:r>
            <w:r w:rsidRPr="00FE420E">
              <w:rPr>
                <w:spacing w:val="-5"/>
              </w:rPr>
              <w:t xml:space="preserve"> </w:t>
            </w:r>
            <w:r w:rsidRPr="00FE420E">
              <w:t>на</w:t>
            </w:r>
            <w:r w:rsidRPr="00FE420E">
              <w:rPr>
                <w:spacing w:val="-5"/>
              </w:rPr>
              <w:t xml:space="preserve"> </w:t>
            </w:r>
            <w:r w:rsidRPr="00FE420E">
              <w:rPr>
                <w:spacing w:val="-2"/>
              </w:rPr>
              <w:t>комплексну</w:t>
            </w:r>
            <w:r w:rsidRPr="00FE420E">
              <w:t xml:space="preserve"> реабілітацію (абілітацію) осіб з інвалідністю, дітей</w:t>
            </w:r>
            <w:r w:rsidRPr="00FE420E">
              <w:rPr>
                <w:spacing w:val="-6"/>
              </w:rPr>
              <w:t xml:space="preserve"> </w:t>
            </w:r>
            <w:r w:rsidRPr="00FE420E">
              <w:t>з</w:t>
            </w:r>
            <w:r w:rsidRPr="00FE420E">
              <w:rPr>
                <w:spacing w:val="-7"/>
              </w:rPr>
              <w:t xml:space="preserve"> </w:t>
            </w:r>
            <w:r w:rsidRPr="00FE420E">
              <w:t>інвалідністю,</w:t>
            </w:r>
            <w:r w:rsidRPr="00FE420E">
              <w:rPr>
                <w:spacing w:val="-7"/>
              </w:rPr>
              <w:t xml:space="preserve"> </w:t>
            </w:r>
            <w:r w:rsidRPr="00FE420E">
              <w:t>дітей</w:t>
            </w:r>
            <w:r w:rsidRPr="00FE420E">
              <w:rPr>
                <w:spacing w:val="-6"/>
              </w:rPr>
              <w:t xml:space="preserve"> </w:t>
            </w:r>
            <w:r w:rsidRPr="00FE420E">
              <w:t>віком</w:t>
            </w:r>
            <w:r w:rsidRPr="00FE420E">
              <w:rPr>
                <w:spacing w:val="-8"/>
              </w:rPr>
              <w:t xml:space="preserve"> </w:t>
            </w:r>
            <w:r w:rsidRPr="00FE420E">
              <w:t>до</w:t>
            </w:r>
            <w:r w:rsidRPr="00FE420E">
              <w:rPr>
                <w:spacing w:val="-5"/>
              </w:rPr>
              <w:t xml:space="preserve"> </w:t>
            </w:r>
            <w:r w:rsidRPr="00FE420E">
              <w:t>трьох</w:t>
            </w:r>
            <w:r w:rsidRPr="00FE420E">
              <w:rPr>
                <w:spacing w:val="-5"/>
              </w:rPr>
              <w:t xml:space="preserve"> </w:t>
            </w:r>
            <w:r w:rsidRPr="00FE420E">
              <w:t>років (включно), які належать до групи ризику щодо отримання інвалідності, осіб, визначених в</w:t>
            </w:r>
          </w:p>
          <w:p w:rsidR="00D51890" w:rsidRPr="00FE420E" w:rsidRDefault="00D51890" w:rsidP="00AB6AE3">
            <w:pPr>
              <w:pStyle w:val="TableParagraph"/>
              <w:spacing w:before="1"/>
              <w:ind w:right="179"/>
              <w:jc w:val="both"/>
            </w:pPr>
            <w:r w:rsidRPr="00FE420E">
              <w:t>абзацах</w:t>
            </w:r>
            <w:r w:rsidRPr="00FE420E">
              <w:rPr>
                <w:spacing w:val="-1"/>
              </w:rPr>
              <w:t xml:space="preserve"> </w:t>
            </w:r>
            <w:r w:rsidRPr="00FE420E">
              <w:t>шостому</w:t>
            </w:r>
            <w:r w:rsidRPr="00FE420E">
              <w:rPr>
                <w:spacing w:val="-6"/>
              </w:rPr>
              <w:t xml:space="preserve"> </w:t>
            </w:r>
            <w:r w:rsidRPr="00FE420E">
              <w:t>і</w:t>
            </w:r>
            <w:r w:rsidRPr="00FE420E">
              <w:rPr>
                <w:spacing w:val="-2"/>
              </w:rPr>
              <w:t xml:space="preserve"> </w:t>
            </w:r>
            <w:r w:rsidRPr="00FE420E">
              <w:t>сьомому</w:t>
            </w:r>
            <w:r w:rsidRPr="00FE420E">
              <w:rPr>
                <w:spacing w:val="-5"/>
              </w:rPr>
              <w:t xml:space="preserve"> </w:t>
            </w:r>
            <w:r w:rsidRPr="00FE420E">
              <w:t>статті</w:t>
            </w:r>
            <w:r w:rsidRPr="00FE420E">
              <w:rPr>
                <w:spacing w:val="-2"/>
              </w:rPr>
              <w:t xml:space="preserve"> </w:t>
            </w:r>
            <w:r w:rsidRPr="00FE420E">
              <w:t>4</w:t>
            </w:r>
            <w:r w:rsidRPr="00FE420E">
              <w:rPr>
                <w:spacing w:val="-3"/>
              </w:rPr>
              <w:t xml:space="preserve"> </w:t>
            </w:r>
            <w:r w:rsidRPr="00FE420E">
              <w:rPr>
                <w:spacing w:val="-2"/>
              </w:rPr>
              <w:t>Закону</w:t>
            </w:r>
            <w:r w:rsidRPr="00FE420E">
              <w:t xml:space="preserve"> України</w:t>
            </w:r>
            <w:r w:rsidRPr="00FE420E">
              <w:rPr>
                <w:spacing w:val="-6"/>
              </w:rPr>
              <w:t xml:space="preserve"> </w:t>
            </w:r>
            <w:r w:rsidRPr="00FE420E">
              <w:t>“Про</w:t>
            </w:r>
            <w:r w:rsidRPr="00FE420E">
              <w:rPr>
                <w:spacing w:val="-5"/>
              </w:rPr>
              <w:t xml:space="preserve"> </w:t>
            </w:r>
            <w:r w:rsidRPr="00FE420E">
              <w:t>реабілітацію</w:t>
            </w:r>
            <w:r w:rsidRPr="00FE420E">
              <w:rPr>
                <w:spacing w:val="-7"/>
              </w:rPr>
              <w:t xml:space="preserve"> </w:t>
            </w:r>
            <w:r w:rsidRPr="00FE420E">
              <w:t>осіб</w:t>
            </w:r>
            <w:r w:rsidRPr="00FE420E">
              <w:rPr>
                <w:spacing w:val="-5"/>
              </w:rPr>
              <w:t xml:space="preserve"> </w:t>
            </w:r>
            <w:r w:rsidRPr="00FE420E">
              <w:t>з</w:t>
            </w:r>
            <w:r w:rsidRPr="00FE420E">
              <w:rPr>
                <w:spacing w:val="-11"/>
              </w:rPr>
              <w:t xml:space="preserve"> </w:t>
            </w:r>
            <w:r w:rsidRPr="00FE420E">
              <w:t>інвалідністю</w:t>
            </w:r>
            <w:r w:rsidRPr="00FE420E">
              <w:rPr>
                <w:spacing w:val="-7"/>
              </w:rPr>
              <w:t xml:space="preserve"> </w:t>
            </w:r>
            <w:r w:rsidRPr="00FE420E">
              <w:t>в Україні”, до державного реабілітаційного закладу,</w:t>
            </w:r>
            <w:r w:rsidRPr="00FE420E">
              <w:rPr>
                <w:spacing w:val="-9"/>
              </w:rPr>
              <w:t xml:space="preserve"> </w:t>
            </w:r>
            <w:r w:rsidRPr="00FE420E">
              <w:t>що</w:t>
            </w:r>
            <w:r w:rsidRPr="00FE420E">
              <w:rPr>
                <w:spacing w:val="-7"/>
              </w:rPr>
              <w:t xml:space="preserve"> </w:t>
            </w:r>
            <w:r w:rsidRPr="00FE420E">
              <w:t>належить</w:t>
            </w:r>
            <w:r w:rsidRPr="00FE420E">
              <w:rPr>
                <w:spacing w:val="-9"/>
              </w:rPr>
              <w:t xml:space="preserve"> </w:t>
            </w:r>
            <w:r w:rsidRPr="00FE420E">
              <w:t>до</w:t>
            </w:r>
            <w:r w:rsidRPr="00FE420E">
              <w:rPr>
                <w:spacing w:val="-7"/>
              </w:rPr>
              <w:t xml:space="preserve"> </w:t>
            </w:r>
            <w:r w:rsidRPr="00FE420E">
              <w:t>сфери</w:t>
            </w:r>
            <w:r w:rsidRPr="00FE420E">
              <w:rPr>
                <w:spacing w:val="-8"/>
              </w:rPr>
              <w:t xml:space="preserve"> </w:t>
            </w:r>
            <w:r w:rsidRPr="00FE420E">
              <w:t xml:space="preserve">управління </w:t>
            </w:r>
            <w:r w:rsidRPr="00FE420E">
              <w:rPr>
                <w:spacing w:val="-2"/>
              </w:rPr>
              <w:t>Мінсоцполітики</w:t>
            </w:r>
          </w:p>
        </w:tc>
      </w:tr>
      <w:tr w:rsidR="00D51890" w:rsidRPr="00FE420E">
        <w:trPr>
          <w:trHeight w:val="925"/>
        </w:trPr>
        <w:tc>
          <w:tcPr>
            <w:tcW w:w="715" w:type="dxa"/>
          </w:tcPr>
          <w:p w:rsidR="00D51890" w:rsidRPr="00FE420E" w:rsidRDefault="00D51890" w:rsidP="00AB6AE3">
            <w:pPr>
              <w:pStyle w:val="TableParagraph"/>
              <w:ind w:left="0" w:right="1"/>
              <w:rPr>
                <w:spacing w:val="-2"/>
              </w:rPr>
            </w:pPr>
            <w:r w:rsidRPr="00FE420E">
              <w:rPr>
                <w:spacing w:val="-2"/>
              </w:rPr>
              <w:t>68</w:t>
            </w:r>
          </w:p>
        </w:tc>
        <w:tc>
          <w:tcPr>
            <w:tcW w:w="1375" w:type="dxa"/>
          </w:tcPr>
          <w:p w:rsidR="00D51890" w:rsidRPr="00FE420E" w:rsidRDefault="00D51890" w:rsidP="00AB6AE3">
            <w:pPr>
              <w:pStyle w:val="TableParagraph"/>
              <w:ind w:left="0" w:right="1"/>
            </w:pPr>
            <w:r w:rsidRPr="00FE420E">
              <w:rPr>
                <w:spacing w:val="-2"/>
              </w:rPr>
              <w:t>01996</w:t>
            </w:r>
          </w:p>
        </w:tc>
        <w:tc>
          <w:tcPr>
            <w:tcW w:w="7721" w:type="dxa"/>
            <w:gridSpan w:val="4"/>
          </w:tcPr>
          <w:p w:rsidR="00D51890" w:rsidRPr="00FE420E" w:rsidRDefault="00D51890" w:rsidP="00AB6AE3">
            <w:pPr>
              <w:pStyle w:val="TableParagraph"/>
              <w:ind w:right="179"/>
              <w:jc w:val="both"/>
            </w:pPr>
            <w:r w:rsidRPr="00FE420E">
              <w:t>Забезпечення</w:t>
            </w:r>
            <w:r w:rsidRPr="00FE420E">
              <w:rPr>
                <w:spacing w:val="-11"/>
              </w:rPr>
              <w:t xml:space="preserve"> </w:t>
            </w:r>
            <w:r w:rsidRPr="00FE420E">
              <w:t>направлення</w:t>
            </w:r>
            <w:r w:rsidRPr="00FE420E">
              <w:rPr>
                <w:spacing w:val="-11"/>
              </w:rPr>
              <w:t xml:space="preserve"> </w:t>
            </w:r>
            <w:r w:rsidRPr="00FE420E">
              <w:t>дітей</w:t>
            </w:r>
            <w:r w:rsidRPr="00FE420E">
              <w:rPr>
                <w:spacing w:val="-8"/>
              </w:rPr>
              <w:t xml:space="preserve"> </w:t>
            </w:r>
            <w:r w:rsidRPr="00FE420E">
              <w:t>з</w:t>
            </w:r>
            <w:r w:rsidRPr="00FE420E">
              <w:rPr>
                <w:spacing w:val="-9"/>
              </w:rPr>
              <w:t xml:space="preserve"> </w:t>
            </w:r>
            <w:r w:rsidRPr="00FE420E">
              <w:t>інвалідністю до реабілітаційної установи для надання реабілітаційних послуг за програмою “Соціальний</w:t>
            </w:r>
            <w:r w:rsidRPr="00FE420E">
              <w:rPr>
                <w:spacing w:val="-9"/>
              </w:rPr>
              <w:t xml:space="preserve"> </w:t>
            </w:r>
            <w:r w:rsidRPr="00FE420E">
              <w:t>захист</w:t>
            </w:r>
            <w:r w:rsidRPr="00FE420E">
              <w:rPr>
                <w:spacing w:val="-12"/>
              </w:rPr>
              <w:t xml:space="preserve"> </w:t>
            </w:r>
            <w:r w:rsidRPr="00FE420E">
              <w:t>осіб</w:t>
            </w:r>
            <w:r w:rsidRPr="00FE420E">
              <w:rPr>
                <w:spacing w:val="-11"/>
              </w:rPr>
              <w:t xml:space="preserve"> </w:t>
            </w:r>
            <w:r w:rsidRPr="00FE420E">
              <w:t>із</w:t>
            </w:r>
            <w:r w:rsidRPr="00FE420E">
              <w:rPr>
                <w:spacing w:val="-10"/>
              </w:rPr>
              <w:t xml:space="preserve"> </w:t>
            </w:r>
            <w:r w:rsidRPr="00FE420E">
              <w:t>інвалідністю”</w:t>
            </w:r>
          </w:p>
        </w:tc>
      </w:tr>
      <w:tr w:rsidR="00D51890" w:rsidRPr="00FE420E">
        <w:trPr>
          <w:trHeight w:val="591"/>
        </w:trPr>
        <w:tc>
          <w:tcPr>
            <w:tcW w:w="715" w:type="dxa"/>
          </w:tcPr>
          <w:p w:rsidR="00D51890" w:rsidRPr="00FE420E" w:rsidRDefault="00D51890" w:rsidP="00AB6AE3">
            <w:pPr>
              <w:pStyle w:val="TableParagraph"/>
              <w:ind w:left="0" w:right="1"/>
              <w:rPr>
                <w:spacing w:val="-2"/>
              </w:rPr>
            </w:pPr>
            <w:r w:rsidRPr="00FE420E">
              <w:rPr>
                <w:spacing w:val="-2"/>
              </w:rPr>
              <w:t>69</w:t>
            </w:r>
          </w:p>
        </w:tc>
        <w:tc>
          <w:tcPr>
            <w:tcW w:w="1375" w:type="dxa"/>
          </w:tcPr>
          <w:p w:rsidR="00D51890" w:rsidRPr="00FE420E" w:rsidRDefault="00D51890" w:rsidP="00AB6AE3">
            <w:pPr>
              <w:pStyle w:val="TableParagraph"/>
              <w:ind w:left="0" w:right="1"/>
            </w:pPr>
            <w:r w:rsidRPr="00FE420E">
              <w:rPr>
                <w:spacing w:val="-2"/>
              </w:rPr>
              <w:t>02263</w:t>
            </w:r>
          </w:p>
        </w:tc>
        <w:tc>
          <w:tcPr>
            <w:tcW w:w="7721" w:type="dxa"/>
            <w:gridSpan w:val="4"/>
          </w:tcPr>
          <w:p w:rsidR="00D51890" w:rsidRPr="00FE420E" w:rsidRDefault="00D51890" w:rsidP="00AB6AE3">
            <w:pPr>
              <w:pStyle w:val="TableParagraph"/>
              <w:ind w:right="179"/>
              <w:jc w:val="both"/>
            </w:pPr>
            <w:r w:rsidRPr="00FE420E">
              <w:t>Надання</w:t>
            </w:r>
            <w:r w:rsidRPr="00FE420E">
              <w:rPr>
                <w:spacing w:val="-12"/>
              </w:rPr>
              <w:t xml:space="preserve"> </w:t>
            </w:r>
            <w:r w:rsidRPr="00FE420E">
              <w:t>одноразової</w:t>
            </w:r>
            <w:r w:rsidRPr="00FE420E">
              <w:rPr>
                <w:spacing w:val="-9"/>
              </w:rPr>
              <w:t xml:space="preserve"> </w:t>
            </w:r>
            <w:r w:rsidRPr="00FE420E">
              <w:t>компенсації</w:t>
            </w:r>
            <w:r w:rsidRPr="00FE420E">
              <w:rPr>
                <w:spacing w:val="-11"/>
              </w:rPr>
              <w:t xml:space="preserve"> </w:t>
            </w:r>
            <w:r w:rsidRPr="00FE420E">
              <w:t>особам</w:t>
            </w:r>
            <w:r w:rsidRPr="00FE420E">
              <w:rPr>
                <w:spacing w:val="-10"/>
              </w:rPr>
              <w:t xml:space="preserve"> </w:t>
            </w:r>
            <w:r w:rsidRPr="00FE420E">
              <w:t>з інвалідністю та дітям з інвалідністю, постраждалим</w:t>
            </w:r>
            <w:r w:rsidRPr="00FE420E">
              <w:rPr>
                <w:spacing w:val="-14"/>
              </w:rPr>
              <w:t xml:space="preserve"> </w:t>
            </w:r>
            <w:r w:rsidRPr="00FE420E">
              <w:t>внаслідок</w:t>
            </w:r>
            <w:r w:rsidRPr="00FE420E">
              <w:rPr>
                <w:spacing w:val="-14"/>
              </w:rPr>
              <w:t xml:space="preserve"> </w:t>
            </w:r>
            <w:r w:rsidRPr="00FE420E">
              <w:t>дії</w:t>
            </w:r>
            <w:r w:rsidRPr="00FE420E">
              <w:rPr>
                <w:spacing w:val="-13"/>
              </w:rPr>
              <w:t xml:space="preserve"> </w:t>
            </w:r>
            <w:r w:rsidRPr="00FE420E">
              <w:t xml:space="preserve">вибухонебезпечних </w:t>
            </w:r>
            <w:r w:rsidRPr="00FE420E">
              <w:rPr>
                <w:spacing w:val="-2"/>
              </w:rPr>
              <w:t>предметів</w:t>
            </w:r>
          </w:p>
        </w:tc>
      </w:tr>
      <w:tr w:rsidR="00D51890" w:rsidRPr="00FE420E">
        <w:trPr>
          <w:trHeight w:val="705"/>
        </w:trPr>
        <w:tc>
          <w:tcPr>
            <w:tcW w:w="715" w:type="dxa"/>
          </w:tcPr>
          <w:p w:rsidR="00D51890" w:rsidRPr="00FE420E" w:rsidRDefault="00D51890" w:rsidP="00AB6AE3">
            <w:pPr>
              <w:pStyle w:val="TableParagraph"/>
              <w:ind w:left="0" w:right="1"/>
              <w:rPr>
                <w:spacing w:val="-2"/>
              </w:rPr>
            </w:pPr>
            <w:r w:rsidRPr="00FE420E">
              <w:rPr>
                <w:spacing w:val="-2"/>
              </w:rPr>
              <w:t>70</w:t>
            </w:r>
          </w:p>
        </w:tc>
        <w:tc>
          <w:tcPr>
            <w:tcW w:w="1375" w:type="dxa"/>
          </w:tcPr>
          <w:p w:rsidR="00D51890" w:rsidRPr="00FE420E" w:rsidRDefault="00D51890" w:rsidP="00AB6AE3">
            <w:pPr>
              <w:pStyle w:val="TableParagraph"/>
              <w:ind w:left="0" w:right="1"/>
            </w:pPr>
            <w:r w:rsidRPr="00FE420E">
              <w:rPr>
                <w:spacing w:val="-2"/>
              </w:rPr>
              <w:t>02264</w:t>
            </w:r>
          </w:p>
        </w:tc>
        <w:tc>
          <w:tcPr>
            <w:tcW w:w="7721" w:type="dxa"/>
            <w:gridSpan w:val="4"/>
          </w:tcPr>
          <w:p w:rsidR="00D51890" w:rsidRPr="00FE420E" w:rsidRDefault="00D51890" w:rsidP="00AB6AE3">
            <w:pPr>
              <w:pStyle w:val="TableParagraph"/>
              <w:ind w:left="36" w:right="179"/>
              <w:jc w:val="both"/>
            </w:pPr>
            <w:r w:rsidRPr="00FE420E">
              <w:t>Надання щорічної допомоги на оздоровлення особам з інвалідністю та дітям з інвалідністю, постраждалим</w:t>
            </w:r>
            <w:r w:rsidRPr="00FE420E">
              <w:rPr>
                <w:spacing w:val="-14"/>
              </w:rPr>
              <w:t xml:space="preserve"> </w:t>
            </w:r>
            <w:r w:rsidRPr="00FE420E">
              <w:t>внаслідок</w:t>
            </w:r>
            <w:r w:rsidRPr="00FE420E">
              <w:rPr>
                <w:spacing w:val="-14"/>
              </w:rPr>
              <w:t xml:space="preserve"> </w:t>
            </w:r>
            <w:r w:rsidRPr="00FE420E">
              <w:t>дії</w:t>
            </w:r>
            <w:r w:rsidRPr="00FE420E">
              <w:rPr>
                <w:spacing w:val="-13"/>
              </w:rPr>
              <w:t xml:space="preserve"> </w:t>
            </w:r>
            <w:r w:rsidRPr="00FE420E">
              <w:t xml:space="preserve">вибухонебезпечних </w:t>
            </w:r>
            <w:r w:rsidRPr="00FE420E">
              <w:rPr>
                <w:spacing w:val="-2"/>
              </w:rPr>
              <w:t>предметів</w:t>
            </w:r>
          </w:p>
        </w:tc>
      </w:tr>
      <w:tr w:rsidR="00D51890" w:rsidRPr="00FE420E">
        <w:trPr>
          <w:trHeight w:val="697"/>
        </w:trPr>
        <w:tc>
          <w:tcPr>
            <w:tcW w:w="715" w:type="dxa"/>
          </w:tcPr>
          <w:p w:rsidR="00D51890" w:rsidRPr="00FE420E" w:rsidRDefault="00D51890" w:rsidP="00AB6AE3">
            <w:pPr>
              <w:pStyle w:val="TableParagraph"/>
              <w:ind w:left="0" w:right="1"/>
              <w:rPr>
                <w:spacing w:val="-2"/>
              </w:rPr>
            </w:pPr>
            <w:r w:rsidRPr="00FE420E">
              <w:rPr>
                <w:spacing w:val="-2"/>
              </w:rPr>
              <w:t>71</w:t>
            </w:r>
          </w:p>
        </w:tc>
        <w:tc>
          <w:tcPr>
            <w:tcW w:w="1375" w:type="dxa"/>
          </w:tcPr>
          <w:p w:rsidR="00D51890" w:rsidRPr="00FE420E" w:rsidRDefault="00D51890" w:rsidP="00AB6AE3">
            <w:pPr>
              <w:pStyle w:val="TableParagraph"/>
              <w:ind w:left="0" w:right="1"/>
            </w:pPr>
            <w:r w:rsidRPr="00FE420E">
              <w:rPr>
                <w:spacing w:val="-2"/>
              </w:rPr>
              <w:t>01735</w:t>
            </w:r>
          </w:p>
        </w:tc>
        <w:tc>
          <w:tcPr>
            <w:tcW w:w="7721" w:type="dxa"/>
            <w:gridSpan w:val="4"/>
          </w:tcPr>
          <w:p w:rsidR="00D51890" w:rsidRPr="00FE420E" w:rsidRDefault="00D51890" w:rsidP="00AB6AE3">
            <w:pPr>
              <w:pStyle w:val="TableParagraph"/>
              <w:spacing w:before="0"/>
              <w:jc w:val="left"/>
            </w:pPr>
            <w:r w:rsidRPr="00FE420E">
              <w:t>Прийняття рішення про проведення безоплатного</w:t>
            </w:r>
            <w:r w:rsidRPr="00FE420E">
              <w:rPr>
                <w:spacing w:val="-12"/>
              </w:rPr>
              <w:t xml:space="preserve"> </w:t>
            </w:r>
            <w:r w:rsidRPr="00FE420E">
              <w:t>капітального</w:t>
            </w:r>
            <w:r w:rsidRPr="00FE420E">
              <w:rPr>
                <w:spacing w:val="-12"/>
              </w:rPr>
              <w:t xml:space="preserve"> </w:t>
            </w:r>
            <w:r w:rsidRPr="00FE420E">
              <w:t>ремонту</w:t>
            </w:r>
            <w:r w:rsidRPr="00FE420E">
              <w:rPr>
                <w:spacing w:val="-16"/>
              </w:rPr>
              <w:t xml:space="preserve"> </w:t>
            </w:r>
            <w:r w:rsidRPr="00FE420E">
              <w:t>власних житлових</w:t>
            </w:r>
            <w:r w:rsidRPr="00FE420E">
              <w:rPr>
                <w:spacing w:val="-5"/>
              </w:rPr>
              <w:t xml:space="preserve"> </w:t>
            </w:r>
            <w:r w:rsidRPr="00FE420E">
              <w:t>будинків</w:t>
            </w:r>
            <w:r w:rsidRPr="00FE420E">
              <w:rPr>
                <w:spacing w:val="-7"/>
              </w:rPr>
              <w:t xml:space="preserve"> </w:t>
            </w:r>
            <w:r w:rsidRPr="00FE420E">
              <w:t>і</w:t>
            </w:r>
            <w:r w:rsidRPr="00FE420E">
              <w:rPr>
                <w:spacing w:val="-4"/>
              </w:rPr>
              <w:t xml:space="preserve"> </w:t>
            </w:r>
            <w:r w:rsidRPr="00FE420E">
              <w:t>квартир</w:t>
            </w:r>
            <w:r w:rsidRPr="00FE420E">
              <w:rPr>
                <w:spacing w:val="-7"/>
              </w:rPr>
              <w:t xml:space="preserve"> </w:t>
            </w:r>
            <w:r w:rsidRPr="00FE420E">
              <w:t>осіб,</w:t>
            </w:r>
            <w:r w:rsidRPr="00FE420E">
              <w:rPr>
                <w:spacing w:val="-4"/>
              </w:rPr>
              <w:t xml:space="preserve"> </w:t>
            </w:r>
            <w:r w:rsidRPr="00FE420E">
              <w:t>що</w:t>
            </w:r>
            <w:r w:rsidRPr="00FE420E">
              <w:rPr>
                <w:spacing w:val="-2"/>
              </w:rPr>
              <w:t xml:space="preserve"> мають</w:t>
            </w:r>
            <w:r w:rsidRPr="00FE420E">
              <w:t xml:space="preserve"> право</w:t>
            </w:r>
            <w:r w:rsidRPr="00FE420E">
              <w:rPr>
                <w:spacing w:val="-2"/>
              </w:rPr>
              <w:t xml:space="preserve"> </w:t>
            </w:r>
            <w:r w:rsidRPr="00FE420E">
              <w:t>на</w:t>
            </w:r>
            <w:r w:rsidRPr="00FE420E">
              <w:rPr>
                <w:spacing w:val="-2"/>
              </w:rPr>
              <w:t xml:space="preserve"> </w:t>
            </w:r>
            <w:r w:rsidRPr="00FE420E">
              <w:t>таку</w:t>
            </w:r>
            <w:r w:rsidRPr="00FE420E">
              <w:rPr>
                <w:spacing w:val="-5"/>
              </w:rPr>
              <w:t xml:space="preserve"> </w:t>
            </w:r>
            <w:r w:rsidRPr="00FE420E">
              <w:rPr>
                <w:spacing w:val="-2"/>
              </w:rPr>
              <w:t>пільгу</w:t>
            </w:r>
          </w:p>
        </w:tc>
      </w:tr>
      <w:tr w:rsidR="00D51890" w:rsidRPr="00FE420E">
        <w:trPr>
          <w:trHeight w:val="613"/>
        </w:trPr>
        <w:tc>
          <w:tcPr>
            <w:tcW w:w="715" w:type="dxa"/>
          </w:tcPr>
          <w:p w:rsidR="00D51890" w:rsidRPr="00FE420E" w:rsidRDefault="00D51890" w:rsidP="00AB6AE3">
            <w:pPr>
              <w:pStyle w:val="TableParagraph"/>
              <w:ind w:left="0" w:right="1"/>
              <w:rPr>
                <w:spacing w:val="-2"/>
              </w:rPr>
            </w:pPr>
            <w:r w:rsidRPr="00FE420E">
              <w:rPr>
                <w:spacing w:val="-2"/>
              </w:rPr>
              <w:t>72</w:t>
            </w:r>
          </w:p>
        </w:tc>
        <w:tc>
          <w:tcPr>
            <w:tcW w:w="1375" w:type="dxa"/>
          </w:tcPr>
          <w:p w:rsidR="00D51890" w:rsidRPr="00FE420E" w:rsidRDefault="00D51890" w:rsidP="00AB6AE3">
            <w:pPr>
              <w:pStyle w:val="TableParagraph"/>
              <w:ind w:left="0" w:right="1"/>
            </w:pPr>
            <w:r w:rsidRPr="00FE420E">
              <w:rPr>
                <w:spacing w:val="-2"/>
              </w:rPr>
              <w:t>02064</w:t>
            </w:r>
          </w:p>
        </w:tc>
        <w:tc>
          <w:tcPr>
            <w:tcW w:w="7721" w:type="dxa"/>
            <w:gridSpan w:val="4"/>
          </w:tcPr>
          <w:p w:rsidR="00D51890" w:rsidRPr="00FE420E" w:rsidRDefault="00D51890" w:rsidP="00AB6AE3">
            <w:pPr>
              <w:pStyle w:val="TableParagraph"/>
              <w:ind w:left="36" w:right="179"/>
              <w:jc w:val="both"/>
            </w:pPr>
            <w:r w:rsidRPr="00FE420E">
              <w:t>Видача</w:t>
            </w:r>
            <w:r w:rsidRPr="00FE420E">
              <w:rPr>
                <w:spacing w:val="-8"/>
              </w:rPr>
              <w:t xml:space="preserve"> </w:t>
            </w:r>
            <w:r w:rsidRPr="00FE420E">
              <w:t>довідки</w:t>
            </w:r>
            <w:r w:rsidRPr="00FE420E">
              <w:rPr>
                <w:spacing w:val="-7"/>
              </w:rPr>
              <w:t xml:space="preserve"> </w:t>
            </w:r>
            <w:r w:rsidRPr="00FE420E">
              <w:t>про</w:t>
            </w:r>
            <w:r w:rsidRPr="00FE420E">
              <w:rPr>
                <w:spacing w:val="-8"/>
              </w:rPr>
              <w:t xml:space="preserve"> </w:t>
            </w:r>
            <w:r w:rsidRPr="00FE420E">
              <w:t>право</w:t>
            </w:r>
            <w:r w:rsidRPr="00FE420E">
              <w:rPr>
                <w:spacing w:val="-5"/>
              </w:rPr>
              <w:t xml:space="preserve"> </w:t>
            </w:r>
            <w:r w:rsidRPr="00FE420E">
              <w:t>на</w:t>
            </w:r>
            <w:r w:rsidRPr="00FE420E">
              <w:rPr>
                <w:spacing w:val="-6"/>
              </w:rPr>
              <w:t xml:space="preserve"> </w:t>
            </w:r>
            <w:r w:rsidRPr="00FE420E">
              <w:t>отримання</w:t>
            </w:r>
            <w:r w:rsidRPr="00FE420E">
              <w:rPr>
                <w:spacing w:val="-8"/>
              </w:rPr>
              <w:t xml:space="preserve"> </w:t>
            </w:r>
            <w:r w:rsidRPr="00FE420E">
              <w:t>пільг, які надаються з урахуванням доходу</w:t>
            </w:r>
          </w:p>
        </w:tc>
      </w:tr>
      <w:tr w:rsidR="00D51890" w:rsidRPr="00FE420E">
        <w:trPr>
          <w:trHeight w:val="912"/>
        </w:trPr>
        <w:tc>
          <w:tcPr>
            <w:tcW w:w="715" w:type="dxa"/>
          </w:tcPr>
          <w:p w:rsidR="00D51890" w:rsidRPr="00FE420E" w:rsidRDefault="00D51890" w:rsidP="00AB6AE3">
            <w:pPr>
              <w:pStyle w:val="TableParagraph"/>
              <w:spacing w:before="55"/>
              <w:ind w:left="0" w:right="1"/>
              <w:rPr>
                <w:spacing w:val="-2"/>
              </w:rPr>
            </w:pPr>
            <w:r w:rsidRPr="00FE420E">
              <w:rPr>
                <w:spacing w:val="-2"/>
              </w:rPr>
              <w:t>73</w:t>
            </w:r>
          </w:p>
        </w:tc>
        <w:tc>
          <w:tcPr>
            <w:tcW w:w="1375" w:type="dxa"/>
          </w:tcPr>
          <w:p w:rsidR="00D51890" w:rsidRPr="00FE420E" w:rsidRDefault="00D51890" w:rsidP="00AB6AE3">
            <w:pPr>
              <w:pStyle w:val="TableParagraph"/>
              <w:spacing w:before="55"/>
              <w:ind w:left="0" w:right="1"/>
            </w:pPr>
            <w:r w:rsidRPr="00FE420E">
              <w:rPr>
                <w:spacing w:val="-2"/>
              </w:rPr>
              <w:t>02539</w:t>
            </w:r>
          </w:p>
        </w:tc>
        <w:tc>
          <w:tcPr>
            <w:tcW w:w="7721" w:type="dxa"/>
            <w:gridSpan w:val="4"/>
          </w:tcPr>
          <w:p w:rsidR="00D51890" w:rsidRPr="00FE420E" w:rsidRDefault="00D51890" w:rsidP="00AB6AE3">
            <w:pPr>
              <w:pStyle w:val="TableParagraph"/>
              <w:spacing w:before="55"/>
              <w:ind w:left="36" w:right="179"/>
              <w:jc w:val="both"/>
            </w:pPr>
            <w:r w:rsidRPr="00FE420E">
              <w:t>Взяття на облік для забезпечення санаторно- курортним лікуванням (путівками) осіб, стосовно</w:t>
            </w:r>
            <w:r w:rsidRPr="00FE420E">
              <w:rPr>
                <w:spacing w:val="-9"/>
              </w:rPr>
              <w:t xml:space="preserve"> </w:t>
            </w:r>
            <w:r w:rsidRPr="00FE420E">
              <w:t>яких</w:t>
            </w:r>
            <w:r w:rsidRPr="00FE420E">
              <w:rPr>
                <w:spacing w:val="-9"/>
              </w:rPr>
              <w:t xml:space="preserve"> </w:t>
            </w:r>
            <w:r w:rsidRPr="00FE420E">
              <w:t>встановлено</w:t>
            </w:r>
            <w:r w:rsidRPr="00FE420E">
              <w:rPr>
                <w:spacing w:val="-9"/>
              </w:rPr>
              <w:t xml:space="preserve"> </w:t>
            </w:r>
            <w:r w:rsidRPr="00FE420E">
              <w:t>факт</w:t>
            </w:r>
            <w:r w:rsidRPr="00FE420E">
              <w:rPr>
                <w:spacing w:val="-10"/>
              </w:rPr>
              <w:t xml:space="preserve"> </w:t>
            </w:r>
            <w:r w:rsidRPr="00FE420E">
              <w:t>позбавлення особистої</w:t>
            </w:r>
            <w:r w:rsidRPr="00FE420E">
              <w:rPr>
                <w:spacing w:val="-1"/>
              </w:rPr>
              <w:t xml:space="preserve"> </w:t>
            </w:r>
            <w:r w:rsidRPr="00FE420E">
              <w:t>свободи</w:t>
            </w:r>
            <w:r w:rsidRPr="00FE420E">
              <w:rPr>
                <w:spacing w:val="-2"/>
              </w:rPr>
              <w:t xml:space="preserve"> </w:t>
            </w:r>
            <w:r w:rsidRPr="00FE420E">
              <w:t>внаслідок</w:t>
            </w:r>
            <w:r w:rsidRPr="00FE420E">
              <w:rPr>
                <w:spacing w:val="-2"/>
              </w:rPr>
              <w:t xml:space="preserve"> </w:t>
            </w:r>
            <w:r w:rsidRPr="00FE420E">
              <w:t>збройної</w:t>
            </w:r>
            <w:r w:rsidRPr="00FE420E">
              <w:rPr>
                <w:spacing w:val="-1"/>
              </w:rPr>
              <w:t xml:space="preserve"> </w:t>
            </w:r>
            <w:r w:rsidRPr="00FE420E">
              <w:t>агресії проти України</w:t>
            </w:r>
          </w:p>
        </w:tc>
      </w:tr>
      <w:tr w:rsidR="00D51890" w:rsidRPr="00FE420E">
        <w:trPr>
          <w:trHeight w:val="1052"/>
        </w:trPr>
        <w:tc>
          <w:tcPr>
            <w:tcW w:w="715" w:type="dxa"/>
          </w:tcPr>
          <w:p w:rsidR="00D51890" w:rsidRPr="00FE420E" w:rsidRDefault="00D51890" w:rsidP="00AB6AE3">
            <w:pPr>
              <w:pStyle w:val="TableParagraph"/>
              <w:ind w:left="0" w:right="1"/>
              <w:rPr>
                <w:spacing w:val="-2"/>
              </w:rPr>
            </w:pPr>
            <w:r w:rsidRPr="00FE420E">
              <w:rPr>
                <w:spacing w:val="-2"/>
              </w:rPr>
              <w:t>74</w:t>
            </w:r>
          </w:p>
        </w:tc>
        <w:tc>
          <w:tcPr>
            <w:tcW w:w="1375" w:type="dxa"/>
          </w:tcPr>
          <w:p w:rsidR="00D51890" w:rsidRPr="00FE420E" w:rsidRDefault="00D51890" w:rsidP="00AB6AE3">
            <w:pPr>
              <w:pStyle w:val="TableParagraph"/>
              <w:ind w:left="0" w:right="1"/>
            </w:pPr>
            <w:r w:rsidRPr="00FE420E">
              <w:rPr>
                <w:spacing w:val="-2"/>
              </w:rPr>
              <w:t>02216</w:t>
            </w:r>
          </w:p>
        </w:tc>
        <w:tc>
          <w:tcPr>
            <w:tcW w:w="7721" w:type="dxa"/>
            <w:gridSpan w:val="4"/>
          </w:tcPr>
          <w:p w:rsidR="00D51890" w:rsidRPr="00FE420E" w:rsidRDefault="00D51890" w:rsidP="00AB6AE3">
            <w:pPr>
              <w:pStyle w:val="TableParagraph"/>
              <w:ind w:right="179"/>
              <w:jc w:val="both"/>
            </w:pPr>
            <w:r w:rsidRPr="00FE420E">
              <w:t>Безоплатне поховання померлих (загиблих) осіб,</w:t>
            </w:r>
            <w:r w:rsidRPr="00FE420E">
              <w:rPr>
                <w:spacing w:val="-5"/>
              </w:rPr>
              <w:t xml:space="preserve"> </w:t>
            </w:r>
            <w:r w:rsidRPr="00FE420E">
              <w:t>які</w:t>
            </w:r>
            <w:r w:rsidRPr="00FE420E">
              <w:rPr>
                <w:spacing w:val="-3"/>
              </w:rPr>
              <w:t xml:space="preserve"> </w:t>
            </w:r>
            <w:r w:rsidRPr="00FE420E">
              <w:t>мають</w:t>
            </w:r>
            <w:r w:rsidRPr="00FE420E">
              <w:rPr>
                <w:spacing w:val="-5"/>
              </w:rPr>
              <w:t xml:space="preserve"> </w:t>
            </w:r>
            <w:r w:rsidRPr="00FE420E">
              <w:t>особливі</w:t>
            </w:r>
            <w:r w:rsidRPr="00FE420E">
              <w:rPr>
                <w:spacing w:val="-4"/>
              </w:rPr>
              <w:t xml:space="preserve"> </w:t>
            </w:r>
            <w:r w:rsidRPr="00FE420E">
              <w:t>заслуги</w:t>
            </w:r>
            <w:r w:rsidRPr="00FE420E">
              <w:rPr>
                <w:spacing w:val="-3"/>
              </w:rPr>
              <w:t xml:space="preserve"> </w:t>
            </w:r>
            <w:r w:rsidRPr="00FE420E">
              <w:t>та</w:t>
            </w:r>
            <w:r w:rsidRPr="00FE420E">
              <w:rPr>
                <w:spacing w:val="-3"/>
              </w:rPr>
              <w:t xml:space="preserve"> </w:t>
            </w:r>
            <w:r w:rsidRPr="00FE420E">
              <w:rPr>
                <w:spacing w:val="-2"/>
              </w:rPr>
              <w:t>особливі</w:t>
            </w:r>
            <w:r w:rsidRPr="00FE420E">
              <w:t xml:space="preserve"> трудові</w:t>
            </w:r>
            <w:r w:rsidRPr="00FE420E">
              <w:rPr>
                <w:spacing w:val="-1"/>
              </w:rPr>
              <w:t xml:space="preserve"> </w:t>
            </w:r>
            <w:r w:rsidRPr="00FE420E">
              <w:t>заслуги перед Батьківщиною,</w:t>
            </w:r>
            <w:r w:rsidRPr="00FE420E">
              <w:rPr>
                <w:spacing w:val="-2"/>
              </w:rPr>
              <w:t xml:space="preserve"> </w:t>
            </w:r>
            <w:r w:rsidRPr="00FE420E">
              <w:t>учасників бойових</w:t>
            </w:r>
            <w:r w:rsidRPr="00FE420E">
              <w:rPr>
                <w:spacing w:val="-9"/>
              </w:rPr>
              <w:t xml:space="preserve"> </w:t>
            </w:r>
            <w:r w:rsidRPr="00FE420E">
              <w:t>дій,</w:t>
            </w:r>
            <w:r w:rsidRPr="00FE420E">
              <w:rPr>
                <w:spacing w:val="-11"/>
              </w:rPr>
              <w:t xml:space="preserve"> </w:t>
            </w:r>
            <w:r w:rsidRPr="00FE420E">
              <w:t>постраждалих</w:t>
            </w:r>
            <w:r w:rsidRPr="00FE420E">
              <w:rPr>
                <w:spacing w:val="-9"/>
              </w:rPr>
              <w:t xml:space="preserve"> </w:t>
            </w:r>
            <w:r w:rsidRPr="00FE420E">
              <w:t>учасників</w:t>
            </w:r>
            <w:r w:rsidRPr="00FE420E">
              <w:rPr>
                <w:spacing w:val="-11"/>
              </w:rPr>
              <w:t xml:space="preserve"> </w:t>
            </w:r>
            <w:r w:rsidRPr="00FE420E">
              <w:t>Революції Гідності і осіб з інвалідністю внаслідок війни</w:t>
            </w:r>
          </w:p>
        </w:tc>
      </w:tr>
      <w:tr w:rsidR="00D51890" w:rsidRPr="00FE420E">
        <w:trPr>
          <w:trHeight w:val="875"/>
        </w:trPr>
        <w:tc>
          <w:tcPr>
            <w:tcW w:w="715" w:type="dxa"/>
          </w:tcPr>
          <w:p w:rsidR="00D51890" w:rsidRPr="00FE420E" w:rsidRDefault="00D51890" w:rsidP="00AB6AE3">
            <w:pPr>
              <w:pStyle w:val="TableParagraph"/>
              <w:ind w:left="0" w:right="1"/>
              <w:rPr>
                <w:spacing w:val="-2"/>
              </w:rPr>
            </w:pPr>
            <w:r w:rsidRPr="00FE420E">
              <w:rPr>
                <w:spacing w:val="-2"/>
              </w:rPr>
              <w:t>75</w:t>
            </w:r>
          </w:p>
        </w:tc>
        <w:tc>
          <w:tcPr>
            <w:tcW w:w="1375" w:type="dxa"/>
          </w:tcPr>
          <w:p w:rsidR="00D51890" w:rsidRPr="00FE420E" w:rsidRDefault="00D51890" w:rsidP="00AB6AE3">
            <w:pPr>
              <w:pStyle w:val="TableParagraph"/>
              <w:ind w:left="0" w:right="1"/>
            </w:pPr>
            <w:r w:rsidRPr="00FE420E">
              <w:rPr>
                <w:spacing w:val="-2"/>
              </w:rPr>
              <w:t>02500</w:t>
            </w:r>
          </w:p>
        </w:tc>
        <w:tc>
          <w:tcPr>
            <w:tcW w:w="7721" w:type="dxa"/>
            <w:gridSpan w:val="4"/>
          </w:tcPr>
          <w:p w:rsidR="00D51890" w:rsidRPr="00FE420E" w:rsidRDefault="00D51890" w:rsidP="00AB6AE3">
            <w:pPr>
              <w:pStyle w:val="TableParagraph"/>
              <w:ind w:left="36" w:right="179"/>
              <w:jc w:val="both"/>
            </w:pPr>
            <w:r w:rsidRPr="00FE420E">
              <w:t>Безоплатне</w:t>
            </w:r>
            <w:r w:rsidRPr="00FE420E">
              <w:rPr>
                <w:spacing w:val="-10"/>
              </w:rPr>
              <w:t xml:space="preserve"> </w:t>
            </w:r>
            <w:r w:rsidRPr="00FE420E">
              <w:t>спорудження</w:t>
            </w:r>
            <w:r w:rsidRPr="00FE420E">
              <w:rPr>
                <w:spacing w:val="-10"/>
              </w:rPr>
              <w:t xml:space="preserve"> </w:t>
            </w:r>
            <w:r w:rsidRPr="00FE420E">
              <w:t>надгробку</w:t>
            </w:r>
            <w:r w:rsidRPr="00FE420E">
              <w:rPr>
                <w:spacing w:val="-13"/>
              </w:rPr>
              <w:t xml:space="preserve"> </w:t>
            </w:r>
            <w:r w:rsidRPr="00FE420E">
              <w:t>на</w:t>
            </w:r>
            <w:r w:rsidRPr="00FE420E">
              <w:rPr>
                <w:spacing w:val="-10"/>
              </w:rPr>
              <w:t xml:space="preserve"> </w:t>
            </w:r>
            <w:r w:rsidRPr="00FE420E">
              <w:t>могилі померлої (загиблої) особи, яка має особливі заслуги та особливі трудові заслуги перед Батьківщиною, за встановленим зразком</w:t>
            </w:r>
          </w:p>
        </w:tc>
      </w:tr>
      <w:tr w:rsidR="00D51890" w:rsidRPr="00FE420E">
        <w:trPr>
          <w:trHeight w:val="1107"/>
        </w:trPr>
        <w:tc>
          <w:tcPr>
            <w:tcW w:w="715" w:type="dxa"/>
          </w:tcPr>
          <w:p w:rsidR="00D51890" w:rsidRPr="00FE420E" w:rsidRDefault="00D51890" w:rsidP="00AB6AE3">
            <w:pPr>
              <w:pStyle w:val="TableParagraph"/>
              <w:ind w:left="0" w:right="1"/>
              <w:rPr>
                <w:spacing w:val="-2"/>
              </w:rPr>
            </w:pPr>
            <w:r w:rsidRPr="00FE420E">
              <w:rPr>
                <w:spacing w:val="-2"/>
              </w:rPr>
              <w:t>76</w:t>
            </w:r>
          </w:p>
        </w:tc>
        <w:tc>
          <w:tcPr>
            <w:tcW w:w="1375" w:type="dxa"/>
          </w:tcPr>
          <w:p w:rsidR="00D51890" w:rsidRPr="00FE420E" w:rsidRDefault="00D51890" w:rsidP="00AB6AE3">
            <w:pPr>
              <w:pStyle w:val="TableParagraph"/>
              <w:ind w:left="0" w:right="1"/>
            </w:pPr>
            <w:r w:rsidRPr="00FE420E">
              <w:rPr>
                <w:spacing w:val="-2"/>
              </w:rPr>
              <w:t>00228</w:t>
            </w:r>
          </w:p>
        </w:tc>
        <w:tc>
          <w:tcPr>
            <w:tcW w:w="7721" w:type="dxa"/>
            <w:gridSpan w:val="4"/>
          </w:tcPr>
          <w:p w:rsidR="00D51890" w:rsidRPr="00FE420E" w:rsidRDefault="00D51890" w:rsidP="00AB6AE3">
            <w:pPr>
              <w:pStyle w:val="TableParagraph"/>
              <w:ind w:left="36" w:right="179"/>
              <w:jc w:val="both"/>
            </w:pPr>
            <w:r w:rsidRPr="00FE420E">
              <w:t>Взяття на облік для забезпечення санаторно- курортним лікуванням (путівками) ветеранів війни</w:t>
            </w:r>
            <w:r w:rsidRPr="00FE420E">
              <w:rPr>
                <w:spacing w:val="-4"/>
              </w:rPr>
              <w:t xml:space="preserve"> </w:t>
            </w:r>
            <w:r w:rsidRPr="00FE420E">
              <w:t>та</w:t>
            </w:r>
            <w:r w:rsidRPr="00FE420E">
              <w:rPr>
                <w:spacing w:val="-8"/>
              </w:rPr>
              <w:t xml:space="preserve"> </w:t>
            </w:r>
            <w:r w:rsidRPr="00FE420E">
              <w:t>осіб,</w:t>
            </w:r>
            <w:r w:rsidRPr="00FE420E">
              <w:rPr>
                <w:spacing w:val="-6"/>
              </w:rPr>
              <w:t xml:space="preserve"> </w:t>
            </w:r>
            <w:r w:rsidRPr="00FE420E">
              <w:t>на</w:t>
            </w:r>
            <w:r w:rsidRPr="00FE420E">
              <w:rPr>
                <w:spacing w:val="-5"/>
              </w:rPr>
              <w:t xml:space="preserve"> </w:t>
            </w:r>
            <w:r w:rsidRPr="00FE420E">
              <w:t>яких</w:t>
            </w:r>
            <w:r w:rsidRPr="00FE420E">
              <w:rPr>
                <w:spacing w:val="-4"/>
              </w:rPr>
              <w:t xml:space="preserve"> </w:t>
            </w:r>
            <w:r w:rsidRPr="00FE420E">
              <w:t>поширюється</w:t>
            </w:r>
            <w:r w:rsidRPr="00FE420E">
              <w:rPr>
                <w:spacing w:val="-8"/>
              </w:rPr>
              <w:t xml:space="preserve"> </w:t>
            </w:r>
            <w:r w:rsidRPr="00FE420E">
              <w:t>дія</w:t>
            </w:r>
            <w:r w:rsidRPr="00FE420E">
              <w:rPr>
                <w:spacing w:val="-5"/>
              </w:rPr>
              <w:t xml:space="preserve"> </w:t>
            </w:r>
            <w:r w:rsidRPr="00FE420E">
              <w:t>Законів України</w:t>
            </w:r>
            <w:r w:rsidRPr="00FE420E">
              <w:rPr>
                <w:spacing w:val="40"/>
              </w:rPr>
              <w:t xml:space="preserve"> </w:t>
            </w:r>
            <w:r w:rsidRPr="00FE420E">
              <w:t>“Про статус ветеранів війни, гарантії їх соціального захисту” та</w:t>
            </w:r>
            <w:r w:rsidRPr="00FE420E">
              <w:rPr>
                <w:spacing w:val="40"/>
              </w:rPr>
              <w:t xml:space="preserve"> </w:t>
            </w:r>
            <w:r w:rsidRPr="00FE420E">
              <w:t>“Про жертви нацистських переслідувань”</w:t>
            </w:r>
          </w:p>
        </w:tc>
      </w:tr>
      <w:tr w:rsidR="00D51890" w:rsidRPr="00FE420E">
        <w:trPr>
          <w:trHeight w:val="535"/>
        </w:trPr>
        <w:tc>
          <w:tcPr>
            <w:tcW w:w="715" w:type="dxa"/>
          </w:tcPr>
          <w:p w:rsidR="00D51890" w:rsidRPr="00FE420E" w:rsidRDefault="00D51890" w:rsidP="00AB6AE3">
            <w:pPr>
              <w:pStyle w:val="TableParagraph"/>
              <w:ind w:left="0" w:right="1"/>
              <w:rPr>
                <w:spacing w:val="-2"/>
              </w:rPr>
            </w:pPr>
            <w:r w:rsidRPr="00FE420E">
              <w:rPr>
                <w:spacing w:val="-2"/>
              </w:rPr>
              <w:t>77</w:t>
            </w:r>
          </w:p>
        </w:tc>
        <w:tc>
          <w:tcPr>
            <w:tcW w:w="1375" w:type="dxa"/>
          </w:tcPr>
          <w:p w:rsidR="00D51890" w:rsidRPr="00FE420E" w:rsidRDefault="00D51890" w:rsidP="00AB6AE3">
            <w:pPr>
              <w:pStyle w:val="TableParagraph"/>
              <w:ind w:left="0" w:right="1"/>
            </w:pPr>
            <w:r w:rsidRPr="00FE420E">
              <w:rPr>
                <w:spacing w:val="-2"/>
              </w:rPr>
              <w:t>01197</w:t>
            </w:r>
          </w:p>
        </w:tc>
        <w:tc>
          <w:tcPr>
            <w:tcW w:w="7721" w:type="dxa"/>
            <w:gridSpan w:val="4"/>
          </w:tcPr>
          <w:p w:rsidR="00D51890" w:rsidRPr="00FE420E" w:rsidRDefault="00D51890" w:rsidP="00AB6AE3">
            <w:pPr>
              <w:pStyle w:val="TableParagraph"/>
              <w:ind w:left="36" w:right="179"/>
              <w:jc w:val="both"/>
            </w:pPr>
            <w:r w:rsidRPr="00FE420E">
              <w:t>Встановлення</w:t>
            </w:r>
            <w:r w:rsidRPr="00FE420E">
              <w:rPr>
                <w:spacing w:val="-12"/>
              </w:rPr>
              <w:t xml:space="preserve"> </w:t>
            </w:r>
            <w:r w:rsidRPr="00FE420E">
              <w:t>статусу,</w:t>
            </w:r>
            <w:r w:rsidRPr="00FE420E">
              <w:rPr>
                <w:spacing w:val="-11"/>
              </w:rPr>
              <w:t xml:space="preserve"> </w:t>
            </w:r>
            <w:r w:rsidRPr="00FE420E">
              <w:t>видача</w:t>
            </w:r>
            <w:r w:rsidRPr="00FE420E">
              <w:rPr>
                <w:spacing w:val="-14"/>
              </w:rPr>
              <w:t xml:space="preserve"> </w:t>
            </w:r>
            <w:r w:rsidRPr="00FE420E">
              <w:t>посвідчень жертвам нацистських переслідувань</w:t>
            </w:r>
          </w:p>
        </w:tc>
      </w:tr>
      <w:tr w:rsidR="00D51890" w:rsidRPr="00FE420E">
        <w:trPr>
          <w:trHeight w:val="1025"/>
        </w:trPr>
        <w:tc>
          <w:tcPr>
            <w:tcW w:w="715" w:type="dxa"/>
          </w:tcPr>
          <w:p w:rsidR="00D51890" w:rsidRPr="00FE420E" w:rsidRDefault="00D51890" w:rsidP="00AB6AE3">
            <w:pPr>
              <w:pStyle w:val="TableParagraph"/>
              <w:ind w:left="0" w:right="1"/>
              <w:rPr>
                <w:spacing w:val="-2"/>
              </w:rPr>
            </w:pPr>
            <w:r w:rsidRPr="00FE420E">
              <w:rPr>
                <w:spacing w:val="-2"/>
              </w:rPr>
              <w:t>78</w:t>
            </w:r>
          </w:p>
        </w:tc>
        <w:tc>
          <w:tcPr>
            <w:tcW w:w="1375" w:type="dxa"/>
          </w:tcPr>
          <w:p w:rsidR="00D51890" w:rsidRPr="00FE420E" w:rsidRDefault="00D51890" w:rsidP="00AB6AE3">
            <w:pPr>
              <w:pStyle w:val="TableParagraph"/>
              <w:ind w:left="0" w:right="1"/>
            </w:pPr>
            <w:r w:rsidRPr="00FE420E">
              <w:rPr>
                <w:spacing w:val="-2"/>
              </w:rPr>
              <w:t>01981</w:t>
            </w:r>
          </w:p>
        </w:tc>
        <w:tc>
          <w:tcPr>
            <w:tcW w:w="7721" w:type="dxa"/>
            <w:gridSpan w:val="4"/>
          </w:tcPr>
          <w:p w:rsidR="00D51890" w:rsidRPr="00FE420E" w:rsidRDefault="00D51890" w:rsidP="00AB6AE3">
            <w:pPr>
              <w:pStyle w:val="TableParagraph"/>
              <w:ind w:left="36" w:right="179"/>
              <w:jc w:val="both"/>
            </w:pPr>
            <w:r w:rsidRPr="00FE420E">
              <w:t>Видача дозволу опікуну на вчинення правочинів щодо передання нерухомого майна або</w:t>
            </w:r>
            <w:r w:rsidRPr="00FE420E">
              <w:rPr>
                <w:spacing w:val="-7"/>
              </w:rPr>
              <w:t xml:space="preserve"> </w:t>
            </w:r>
            <w:r w:rsidRPr="00FE420E">
              <w:t>майна,</w:t>
            </w:r>
            <w:r w:rsidRPr="00FE420E">
              <w:rPr>
                <w:spacing w:val="-9"/>
              </w:rPr>
              <w:t xml:space="preserve"> </w:t>
            </w:r>
            <w:r w:rsidRPr="00FE420E">
              <w:t>яке</w:t>
            </w:r>
            <w:r w:rsidRPr="00FE420E">
              <w:rPr>
                <w:spacing w:val="-8"/>
              </w:rPr>
              <w:t xml:space="preserve"> </w:t>
            </w:r>
            <w:r w:rsidRPr="00FE420E">
              <w:t>потребує</w:t>
            </w:r>
            <w:r w:rsidRPr="00FE420E">
              <w:rPr>
                <w:spacing w:val="-9"/>
              </w:rPr>
              <w:t xml:space="preserve"> </w:t>
            </w:r>
            <w:r w:rsidRPr="00FE420E">
              <w:t>постійного</w:t>
            </w:r>
            <w:r w:rsidRPr="00FE420E">
              <w:rPr>
                <w:spacing w:val="-7"/>
              </w:rPr>
              <w:t xml:space="preserve"> </w:t>
            </w:r>
            <w:r w:rsidRPr="00FE420E">
              <w:t>управління, власником</w:t>
            </w:r>
            <w:r w:rsidRPr="00FE420E">
              <w:rPr>
                <w:spacing w:val="-1"/>
              </w:rPr>
              <w:t xml:space="preserve"> </w:t>
            </w:r>
            <w:r w:rsidRPr="00FE420E">
              <w:t>якого є підопічна</w:t>
            </w:r>
            <w:r w:rsidRPr="00FE420E">
              <w:rPr>
                <w:spacing w:val="-1"/>
              </w:rPr>
              <w:t xml:space="preserve"> </w:t>
            </w:r>
            <w:r w:rsidRPr="00FE420E">
              <w:t>недієздатна особа, в управління іншій особі за договором</w:t>
            </w:r>
          </w:p>
        </w:tc>
      </w:tr>
      <w:tr w:rsidR="00D51890" w:rsidRPr="00FE420E">
        <w:trPr>
          <w:trHeight w:val="926"/>
        </w:trPr>
        <w:tc>
          <w:tcPr>
            <w:tcW w:w="715" w:type="dxa"/>
          </w:tcPr>
          <w:p w:rsidR="00D51890" w:rsidRPr="00FE420E" w:rsidRDefault="00D51890" w:rsidP="00AB6AE3">
            <w:pPr>
              <w:pStyle w:val="TableParagraph"/>
              <w:ind w:left="0" w:right="1"/>
              <w:rPr>
                <w:spacing w:val="-2"/>
              </w:rPr>
            </w:pPr>
            <w:r w:rsidRPr="00FE420E">
              <w:rPr>
                <w:spacing w:val="-2"/>
              </w:rPr>
              <w:t>79</w:t>
            </w:r>
          </w:p>
        </w:tc>
        <w:tc>
          <w:tcPr>
            <w:tcW w:w="1375" w:type="dxa"/>
          </w:tcPr>
          <w:p w:rsidR="00D51890" w:rsidRPr="00FE420E" w:rsidRDefault="00D51890" w:rsidP="00AB6AE3">
            <w:pPr>
              <w:pStyle w:val="TableParagraph"/>
              <w:ind w:left="0" w:right="1"/>
            </w:pPr>
            <w:r w:rsidRPr="00FE420E">
              <w:rPr>
                <w:spacing w:val="-2"/>
              </w:rPr>
              <w:t>00125</w:t>
            </w:r>
          </w:p>
        </w:tc>
        <w:tc>
          <w:tcPr>
            <w:tcW w:w="7721" w:type="dxa"/>
            <w:gridSpan w:val="4"/>
          </w:tcPr>
          <w:p w:rsidR="00D51890" w:rsidRPr="00FE420E" w:rsidRDefault="00D51890" w:rsidP="00AB6AE3">
            <w:pPr>
              <w:pStyle w:val="TableParagraph"/>
              <w:ind w:left="36" w:right="179"/>
              <w:jc w:val="both"/>
            </w:pPr>
            <w:r w:rsidRPr="00FE420E">
              <w:t>Видача дозволу опікуну на вчинення правочинів щодо укладення договорів, які підлягають</w:t>
            </w:r>
            <w:r w:rsidRPr="00FE420E">
              <w:rPr>
                <w:spacing w:val="-9"/>
              </w:rPr>
              <w:t xml:space="preserve"> </w:t>
            </w:r>
            <w:r w:rsidRPr="00FE420E">
              <w:t>нотаріальному</w:t>
            </w:r>
            <w:r w:rsidRPr="00FE420E">
              <w:rPr>
                <w:spacing w:val="-11"/>
              </w:rPr>
              <w:t xml:space="preserve"> </w:t>
            </w:r>
            <w:r w:rsidRPr="00FE420E">
              <w:t>посвідченню</w:t>
            </w:r>
            <w:r w:rsidRPr="00FE420E">
              <w:rPr>
                <w:spacing w:val="-11"/>
              </w:rPr>
              <w:t xml:space="preserve"> </w:t>
            </w:r>
            <w:r w:rsidRPr="00FE420E">
              <w:t>та</w:t>
            </w:r>
            <w:r w:rsidRPr="00FE420E">
              <w:rPr>
                <w:spacing w:val="-7"/>
              </w:rPr>
              <w:t xml:space="preserve"> </w:t>
            </w:r>
            <w:r w:rsidRPr="00FE420E">
              <w:t xml:space="preserve">(або) державній реєстрації, у тому числі договорів щодо поділу або обміну житлового будинку, </w:t>
            </w:r>
            <w:r w:rsidRPr="00FE420E">
              <w:rPr>
                <w:spacing w:val="-2"/>
              </w:rPr>
              <w:t>квартири</w:t>
            </w:r>
          </w:p>
        </w:tc>
      </w:tr>
      <w:tr w:rsidR="00D51890" w:rsidRPr="00FE420E">
        <w:trPr>
          <w:trHeight w:val="697"/>
        </w:trPr>
        <w:tc>
          <w:tcPr>
            <w:tcW w:w="715" w:type="dxa"/>
          </w:tcPr>
          <w:p w:rsidR="00D51890" w:rsidRPr="00FE420E" w:rsidRDefault="00D51890" w:rsidP="00AB6AE3">
            <w:pPr>
              <w:pStyle w:val="TableParagraph"/>
              <w:ind w:left="0" w:right="1"/>
              <w:rPr>
                <w:spacing w:val="-2"/>
              </w:rPr>
            </w:pPr>
            <w:r w:rsidRPr="00FE420E">
              <w:rPr>
                <w:spacing w:val="-2"/>
              </w:rPr>
              <w:t>80</w:t>
            </w:r>
          </w:p>
        </w:tc>
        <w:tc>
          <w:tcPr>
            <w:tcW w:w="1375" w:type="dxa"/>
          </w:tcPr>
          <w:p w:rsidR="00D51890" w:rsidRPr="00FE420E" w:rsidRDefault="00D51890" w:rsidP="00AB6AE3">
            <w:pPr>
              <w:pStyle w:val="TableParagraph"/>
              <w:ind w:left="0" w:right="1"/>
            </w:pPr>
            <w:r w:rsidRPr="00FE420E">
              <w:rPr>
                <w:spacing w:val="-2"/>
              </w:rPr>
              <w:t>00127</w:t>
            </w:r>
          </w:p>
        </w:tc>
        <w:tc>
          <w:tcPr>
            <w:tcW w:w="7721" w:type="dxa"/>
            <w:gridSpan w:val="4"/>
          </w:tcPr>
          <w:p w:rsidR="00D51890" w:rsidRPr="00FE420E" w:rsidRDefault="00D51890" w:rsidP="00AB6AE3">
            <w:pPr>
              <w:pStyle w:val="TableParagraph"/>
              <w:spacing w:before="0"/>
              <w:ind w:right="179"/>
              <w:jc w:val="both"/>
            </w:pPr>
            <w:r w:rsidRPr="00FE420E">
              <w:t>Видача дозволу опікуну на вчинення правочинів</w:t>
            </w:r>
            <w:r w:rsidRPr="00FE420E">
              <w:rPr>
                <w:spacing w:val="-15"/>
              </w:rPr>
              <w:t xml:space="preserve"> </w:t>
            </w:r>
            <w:r w:rsidRPr="00FE420E">
              <w:t>щодо</w:t>
            </w:r>
            <w:r w:rsidRPr="00FE420E">
              <w:rPr>
                <w:spacing w:val="-13"/>
              </w:rPr>
              <w:t xml:space="preserve"> </w:t>
            </w:r>
            <w:r w:rsidRPr="00FE420E">
              <w:t>управління</w:t>
            </w:r>
            <w:r w:rsidRPr="00FE420E">
              <w:rPr>
                <w:spacing w:val="-14"/>
              </w:rPr>
              <w:t xml:space="preserve"> </w:t>
            </w:r>
            <w:r w:rsidRPr="00FE420E">
              <w:t>нерухомим майном</w:t>
            </w:r>
            <w:r w:rsidRPr="00FE420E">
              <w:rPr>
                <w:spacing w:val="-5"/>
              </w:rPr>
              <w:t xml:space="preserve"> </w:t>
            </w:r>
            <w:r w:rsidRPr="00FE420E">
              <w:t>або</w:t>
            </w:r>
            <w:r w:rsidRPr="00FE420E">
              <w:rPr>
                <w:spacing w:val="-4"/>
              </w:rPr>
              <w:t xml:space="preserve"> </w:t>
            </w:r>
            <w:r w:rsidRPr="00FE420E">
              <w:t>майном,</w:t>
            </w:r>
            <w:r w:rsidRPr="00FE420E">
              <w:rPr>
                <w:spacing w:val="-8"/>
              </w:rPr>
              <w:t xml:space="preserve"> </w:t>
            </w:r>
            <w:r w:rsidRPr="00FE420E">
              <w:t>яке</w:t>
            </w:r>
            <w:r w:rsidRPr="00FE420E">
              <w:rPr>
                <w:spacing w:val="-5"/>
              </w:rPr>
              <w:t xml:space="preserve"> </w:t>
            </w:r>
            <w:r w:rsidRPr="00FE420E">
              <w:t>потребує</w:t>
            </w:r>
            <w:r w:rsidRPr="00FE420E">
              <w:rPr>
                <w:spacing w:val="-5"/>
              </w:rPr>
              <w:t xml:space="preserve"> </w:t>
            </w:r>
            <w:r w:rsidRPr="00FE420E">
              <w:rPr>
                <w:spacing w:val="-2"/>
              </w:rPr>
              <w:t>постійного</w:t>
            </w:r>
            <w:r w:rsidRPr="00FE420E">
              <w:t xml:space="preserve"> управління,</w:t>
            </w:r>
            <w:r w:rsidRPr="00FE420E">
              <w:rPr>
                <w:spacing w:val="-11"/>
              </w:rPr>
              <w:t xml:space="preserve"> </w:t>
            </w:r>
            <w:r w:rsidRPr="00FE420E">
              <w:t>власником</w:t>
            </w:r>
            <w:r w:rsidRPr="00FE420E">
              <w:rPr>
                <w:spacing w:val="-11"/>
              </w:rPr>
              <w:t xml:space="preserve"> </w:t>
            </w:r>
            <w:r w:rsidRPr="00FE420E">
              <w:t>якого</w:t>
            </w:r>
            <w:r w:rsidRPr="00FE420E">
              <w:rPr>
                <w:spacing w:val="-10"/>
              </w:rPr>
              <w:t xml:space="preserve"> </w:t>
            </w:r>
            <w:r w:rsidRPr="00FE420E">
              <w:t>є</w:t>
            </w:r>
            <w:r w:rsidRPr="00FE420E">
              <w:rPr>
                <w:spacing w:val="-11"/>
              </w:rPr>
              <w:t xml:space="preserve"> </w:t>
            </w:r>
            <w:r w:rsidRPr="00FE420E">
              <w:t>підопічна недієздатна особа</w:t>
            </w:r>
          </w:p>
        </w:tc>
      </w:tr>
      <w:tr w:rsidR="00D51890" w:rsidRPr="00FE420E">
        <w:trPr>
          <w:trHeight w:val="542"/>
        </w:trPr>
        <w:tc>
          <w:tcPr>
            <w:tcW w:w="715" w:type="dxa"/>
          </w:tcPr>
          <w:p w:rsidR="00D51890" w:rsidRPr="00FE420E" w:rsidRDefault="00D51890" w:rsidP="00AB6AE3">
            <w:pPr>
              <w:pStyle w:val="TableParagraph"/>
              <w:ind w:left="0" w:right="1"/>
              <w:rPr>
                <w:spacing w:val="-2"/>
              </w:rPr>
            </w:pPr>
            <w:r w:rsidRPr="00FE420E">
              <w:rPr>
                <w:spacing w:val="-2"/>
              </w:rPr>
              <w:t>81</w:t>
            </w:r>
          </w:p>
        </w:tc>
        <w:tc>
          <w:tcPr>
            <w:tcW w:w="1375" w:type="dxa"/>
          </w:tcPr>
          <w:p w:rsidR="00D51890" w:rsidRPr="00FE420E" w:rsidRDefault="00D51890" w:rsidP="00AB6AE3">
            <w:pPr>
              <w:pStyle w:val="TableParagraph"/>
              <w:ind w:left="0" w:right="1"/>
            </w:pPr>
            <w:r w:rsidRPr="00FE420E">
              <w:rPr>
                <w:spacing w:val="-2"/>
              </w:rPr>
              <w:t>00123</w:t>
            </w:r>
          </w:p>
        </w:tc>
        <w:tc>
          <w:tcPr>
            <w:tcW w:w="7721" w:type="dxa"/>
            <w:gridSpan w:val="4"/>
          </w:tcPr>
          <w:p w:rsidR="00D51890" w:rsidRPr="00FE420E" w:rsidRDefault="00D51890" w:rsidP="00AB6AE3">
            <w:pPr>
              <w:ind w:right="141"/>
              <w:jc w:val="both"/>
            </w:pPr>
            <w:r w:rsidRPr="00FE420E">
              <w:t>Видача дозволу опікуну на вчинення правочинів</w:t>
            </w:r>
            <w:r w:rsidRPr="00FE420E">
              <w:rPr>
                <w:spacing w:val="-9"/>
              </w:rPr>
              <w:t xml:space="preserve"> </w:t>
            </w:r>
            <w:r w:rsidRPr="00FE420E">
              <w:t>щодо</w:t>
            </w:r>
            <w:r w:rsidRPr="00FE420E">
              <w:rPr>
                <w:spacing w:val="-7"/>
              </w:rPr>
              <w:t xml:space="preserve"> </w:t>
            </w:r>
            <w:r w:rsidRPr="00FE420E">
              <w:t>відмови</w:t>
            </w:r>
            <w:r w:rsidRPr="00FE420E">
              <w:rPr>
                <w:spacing w:val="-8"/>
              </w:rPr>
              <w:t xml:space="preserve"> </w:t>
            </w:r>
            <w:r w:rsidRPr="00FE420E">
              <w:t>від</w:t>
            </w:r>
            <w:r w:rsidRPr="00FE420E">
              <w:rPr>
                <w:spacing w:val="-7"/>
              </w:rPr>
              <w:t xml:space="preserve"> </w:t>
            </w:r>
            <w:r w:rsidRPr="00FE420E">
              <w:t>майнових</w:t>
            </w:r>
            <w:r w:rsidRPr="00FE420E">
              <w:rPr>
                <w:spacing w:val="-9"/>
              </w:rPr>
              <w:t xml:space="preserve"> </w:t>
            </w:r>
            <w:r w:rsidRPr="00FE420E">
              <w:t xml:space="preserve">прав </w:t>
            </w:r>
            <w:r w:rsidRPr="00FE420E">
              <w:rPr>
                <w:spacing w:val="-2"/>
              </w:rPr>
              <w:t>підопічного</w:t>
            </w:r>
          </w:p>
        </w:tc>
      </w:tr>
      <w:tr w:rsidR="00D51890" w:rsidRPr="00FE420E">
        <w:trPr>
          <w:trHeight w:val="636"/>
        </w:trPr>
        <w:tc>
          <w:tcPr>
            <w:tcW w:w="715" w:type="dxa"/>
          </w:tcPr>
          <w:p w:rsidR="00D51890" w:rsidRPr="00FE420E" w:rsidRDefault="00D51890" w:rsidP="00AB6AE3">
            <w:pPr>
              <w:pStyle w:val="TableParagraph"/>
              <w:ind w:left="0" w:right="1"/>
              <w:rPr>
                <w:spacing w:val="-2"/>
              </w:rPr>
            </w:pPr>
            <w:r w:rsidRPr="00FE420E">
              <w:rPr>
                <w:spacing w:val="-2"/>
              </w:rPr>
              <w:t>82</w:t>
            </w:r>
          </w:p>
        </w:tc>
        <w:tc>
          <w:tcPr>
            <w:tcW w:w="1375" w:type="dxa"/>
          </w:tcPr>
          <w:p w:rsidR="00D51890" w:rsidRPr="00FE420E" w:rsidRDefault="00D51890" w:rsidP="00AB6AE3">
            <w:pPr>
              <w:pStyle w:val="TableParagraph"/>
              <w:ind w:left="0" w:right="1"/>
            </w:pPr>
            <w:r w:rsidRPr="00FE420E">
              <w:rPr>
                <w:spacing w:val="-2"/>
              </w:rPr>
              <w:t>00126</w:t>
            </w:r>
          </w:p>
        </w:tc>
        <w:tc>
          <w:tcPr>
            <w:tcW w:w="7721" w:type="dxa"/>
            <w:gridSpan w:val="4"/>
          </w:tcPr>
          <w:p w:rsidR="00D51890" w:rsidRPr="00FE420E" w:rsidRDefault="00D51890" w:rsidP="00AB6AE3">
            <w:pPr>
              <w:ind w:right="141"/>
              <w:jc w:val="both"/>
            </w:pPr>
            <w:r w:rsidRPr="00FE420E">
              <w:t>Видача дозволу опікуну на вчинення правочинів</w:t>
            </w:r>
            <w:r w:rsidRPr="00FE420E">
              <w:rPr>
                <w:spacing w:val="-14"/>
              </w:rPr>
              <w:t xml:space="preserve"> </w:t>
            </w:r>
            <w:r w:rsidRPr="00FE420E">
              <w:t>стосовно</w:t>
            </w:r>
            <w:r w:rsidRPr="00FE420E">
              <w:rPr>
                <w:spacing w:val="-12"/>
              </w:rPr>
              <w:t xml:space="preserve"> </w:t>
            </w:r>
            <w:r w:rsidRPr="00FE420E">
              <w:t>укладення</w:t>
            </w:r>
            <w:r w:rsidRPr="00FE420E">
              <w:rPr>
                <w:spacing w:val="-13"/>
              </w:rPr>
              <w:t xml:space="preserve"> </w:t>
            </w:r>
            <w:r w:rsidRPr="00FE420E">
              <w:t>договорів щодо іншого цінного майна</w:t>
            </w:r>
          </w:p>
        </w:tc>
      </w:tr>
      <w:tr w:rsidR="00D51890" w:rsidRPr="00FE420E">
        <w:trPr>
          <w:trHeight w:val="700"/>
        </w:trPr>
        <w:tc>
          <w:tcPr>
            <w:tcW w:w="715" w:type="dxa"/>
          </w:tcPr>
          <w:p w:rsidR="00D51890" w:rsidRPr="00FE420E" w:rsidRDefault="00D51890" w:rsidP="00AB6AE3">
            <w:pPr>
              <w:pStyle w:val="TableParagraph"/>
              <w:ind w:left="0" w:right="1"/>
              <w:rPr>
                <w:spacing w:val="-2"/>
              </w:rPr>
            </w:pPr>
            <w:r w:rsidRPr="00FE420E">
              <w:rPr>
                <w:spacing w:val="-2"/>
              </w:rPr>
              <w:t>83</w:t>
            </w:r>
          </w:p>
        </w:tc>
        <w:tc>
          <w:tcPr>
            <w:tcW w:w="1375" w:type="dxa"/>
          </w:tcPr>
          <w:p w:rsidR="00D51890" w:rsidRPr="00FE420E" w:rsidRDefault="00D51890" w:rsidP="00AB6AE3">
            <w:pPr>
              <w:pStyle w:val="TableParagraph"/>
              <w:ind w:left="0" w:right="1"/>
            </w:pPr>
            <w:r w:rsidRPr="00FE420E">
              <w:rPr>
                <w:spacing w:val="-2"/>
              </w:rPr>
              <w:t>00124</w:t>
            </w:r>
          </w:p>
        </w:tc>
        <w:tc>
          <w:tcPr>
            <w:tcW w:w="7721" w:type="dxa"/>
            <w:gridSpan w:val="4"/>
          </w:tcPr>
          <w:p w:rsidR="00D51890" w:rsidRPr="00FE420E" w:rsidRDefault="00D51890" w:rsidP="00AB6AE3">
            <w:pPr>
              <w:ind w:right="141"/>
              <w:jc w:val="both"/>
            </w:pPr>
            <w:r w:rsidRPr="00FE420E">
              <w:t>Видача</w:t>
            </w:r>
            <w:r w:rsidRPr="00FE420E">
              <w:rPr>
                <w:spacing w:val="-4"/>
              </w:rPr>
              <w:t xml:space="preserve"> </w:t>
            </w:r>
            <w:r w:rsidRPr="00FE420E">
              <w:t>дозволу</w:t>
            </w:r>
            <w:r w:rsidRPr="00FE420E">
              <w:rPr>
                <w:spacing w:val="-5"/>
              </w:rPr>
              <w:t xml:space="preserve"> </w:t>
            </w:r>
            <w:r w:rsidRPr="00FE420E">
              <w:t>опікуну</w:t>
            </w:r>
            <w:r w:rsidRPr="00FE420E">
              <w:rPr>
                <w:spacing w:val="-5"/>
              </w:rPr>
              <w:t xml:space="preserve"> </w:t>
            </w:r>
            <w:r w:rsidRPr="00FE420E">
              <w:t>на</w:t>
            </w:r>
            <w:r w:rsidRPr="00FE420E">
              <w:rPr>
                <w:spacing w:val="-1"/>
              </w:rPr>
              <w:t xml:space="preserve"> </w:t>
            </w:r>
            <w:r w:rsidRPr="00FE420E">
              <w:t>вчинення правочинів</w:t>
            </w:r>
            <w:r w:rsidRPr="00FE420E">
              <w:rPr>
                <w:spacing w:val="-14"/>
              </w:rPr>
              <w:t xml:space="preserve"> </w:t>
            </w:r>
            <w:r w:rsidRPr="00FE420E">
              <w:t>щодо</w:t>
            </w:r>
            <w:r w:rsidRPr="00FE420E">
              <w:rPr>
                <w:spacing w:val="-12"/>
              </w:rPr>
              <w:t xml:space="preserve"> </w:t>
            </w:r>
            <w:r w:rsidRPr="00FE420E">
              <w:t>видання</w:t>
            </w:r>
            <w:r w:rsidRPr="00FE420E">
              <w:rPr>
                <w:spacing w:val="-15"/>
              </w:rPr>
              <w:t xml:space="preserve"> </w:t>
            </w:r>
            <w:r w:rsidRPr="00FE420E">
              <w:t>письмових зобов’язань від імені підопічного</w:t>
            </w:r>
          </w:p>
        </w:tc>
      </w:tr>
      <w:tr w:rsidR="00D51890" w:rsidRPr="00FE420E">
        <w:trPr>
          <w:trHeight w:val="981"/>
        </w:trPr>
        <w:tc>
          <w:tcPr>
            <w:tcW w:w="715" w:type="dxa"/>
          </w:tcPr>
          <w:p w:rsidR="00D51890" w:rsidRPr="00FE420E" w:rsidRDefault="00D51890" w:rsidP="00AB6AE3">
            <w:pPr>
              <w:pStyle w:val="TableParagraph"/>
              <w:ind w:left="0" w:right="1"/>
              <w:rPr>
                <w:spacing w:val="-2"/>
              </w:rPr>
            </w:pPr>
            <w:r w:rsidRPr="00FE420E">
              <w:rPr>
                <w:spacing w:val="-2"/>
              </w:rPr>
              <w:t>84</w:t>
            </w:r>
          </w:p>
        </w:tc>
        <w:tc>
          <w:tcPr>
            <w:tcW w:w="1375" w:type="dxa"/>
          </w:tcPr>
          <w:p w:rsidR="00D51890" w:rsidRPr="00FE420E" w:rsidRDefault="00D51890" w:rsidP="00AB6AE3">
            <w:pPr>
              <w:pStyle w:val="TableParagraph"/>
              <w:ind w:left="0" w:right="1"/>
            </w:pPr>
            <w:r w:rsidRPr="00FE420E">
              <w:rPr>
                <w:spacing w:val="-2"/>
              </w:rPr>
              <w:t>01980</w:t>
            </w:r>
          </w:p>
        </w:tc>
        <w:tc>
          <w:tcPr>
            <w:tcW w:w="7721" w:type="dxa"/>
            <w:gridSpan w:val="4"/>
          </w:tcPr>
          <w:p w:rsidR="00D51890" w:rsidRPr="00FE420E" w:rsidRDefault="00D51890" w:rsidP="00AB6AE3">
            <w:pPr>
              <w:ind w:right="141"/>
              <w:jc w:val="both"/>
            </w:pPr>
            <w:r w:rsidRPr="00FE420E">
              <w:t>Видача</w:t>
            </w:r>
            <w:r w:rsidRPr="00FE420E">
              <w:rPr>
                <w:spacing w:val="-9"/>
              </w:rPr>
              <w:t xml:space="preserve"> </w:t>
            </w:r>
            <w:r w:rsidRPr="00FE420E">
              <w:t>піклувальнику</w:t>
            </w:r>
            <w:r w:rsidRPr="00FE420E">
              <w:rPr>
                <w:spacing w:val="-10"/>
              </w:rPr>
              <w:t xml:space="preserve"> </w:t>
            </w:r>
            <w:r w:rsidRPr="00FE420E">
              <w:t>дозволу</w:t>
            </w:r>
            <w:r w:rsidRPr="00FE420E">
              <w:rPr>
                <w:spacing w:val="-10"/>
              </w:rPr>
              <w:t xml:space="preserve"> </w:t>
            </w:r>
            <w:r w:rsidRPr="00FE420E">
              <w:t>на</w:t>
            </w:r>
            <w:r w:rsidRPr="00FE420E">
              <w:rPr>
                <w:spacing w:val="-7"/>
              </w:rPr>
              <w:t xml:space="preserve"> </w:t>
            </w:r>
            <w:r w:rsidRPr="00FE420E">
              <w:t>надання</w:t>
            </w:r>
            <w:r w:rsidRPr="00FE420E">
              <w:rPr>
                <w:spacing w:val="-7"/>
              </w:rPr>
              <w:t xml:space="preserve"> </w:t>
            </w:r>
            <w:r w:rsidRPr="00FE420E">
              <w:t>згоди особі, дієздатність якої обмежена, на вчинення правочинів щодо укладення договорів щодо іншого цінного майна</w:t>
            </w:r>
          </w:p>
        </w:tc>
      </w:tr>
      <w:tr w:rsidR="00D51890" w:rsidRPr="00FE420E">
        <w:trPr>
          <w:trHeight w:val="1076"/>
        </w:trPr>
        <w:tc>
          <w:tcPr>
            <w:tcW w:w="715" w:type="dxa"/>
          </w:tcPr>
          <w:p w:rsidR="00D51890" w:rsidRPr="00FE420E" w:rsidRDefault="00D51890" w:rsidP="00AB6AE3">
            <w:pPr>
              <w:pStyle w:val="TableParagraph"/>
              <w:ind w:left="0" w:right="1"/>
              <w:rPr>
                <w:spacing w:val="-2"/>
              </w:rPr>
            </w:pPr>
            <w:r w:rsidRPr="00FE420E">
              <w:rPr>
                <w:spacing w:val="-2"/>
              </w:rPr>
              <w:t>85</w:t>
            </w:r>
          </w:p>
        </w:tc>
        <w:tc>
          <w:tcPr>
            <w:tcW w:w="1375" w:type="dxa"/>
          </w:tcPr>
          <w:p w:rsidR="00D51890" w:rsidRPr="00FE420E" w:rsidRDefault="00D51890" w:rsidP="00AB6AE3">
            <w:pPr>
              <w:pStyle w:val="TableParagraph"/>
              <w:ind w:left="0" w:right="1"/>
            </w:pPr>
            <w:r w:rsidRPr="00FE420E">
              <w:rPr>
                <w:spacing w:val="-2"/>
              </w:rPr>
              <w:t>00131</w:t>
            </w:r>
          </w:p>
        </w:tc>
        <w:tc>
          <w:tcPr>
            <w:tcW w:w="7721" w:type="dxa"/>
            <w:gridSpan w:val="4"/>
          </w:tcPr>
          <w:p w:rsidR="00D51890" w:rsidRPr="00FE420E" w:rsidRDefault="00D51890" w:rsidP="00AB6AE3">
            <w:pPr>
              <w:ind w:right="141"/>
              <w:jc w:val="both"/>
            </w:pPr>
            <w:r w:rsidRPr="00FE420E">
              <w:t>Видача</w:t>
            </w:r>
            <w:r w:rsidRPr="00FE420E">
              <w:rPr>
                <w:spacing w:val="-9"/>
              </w:rPr>
              <w:t xml:space="preserve"> </w:t>
            </w:r>
            <w:r w:rsidRPr="00FE420E">
              <w:t>піклувальнику</w:t>
            </w:r>
            <w:r w:rsidRPr="00FE420E">
              <w:rPr>
                <w:spacing w:val="-10"/>
              </w:rPr>
              <w:t xml:space="preserve"> </w:t>
            </w:r>
            <w:r w:rsidRPr="00FE420E">
              <w:t>дозволу</w:t>
            </w:r>
            <w:r w:rsidRPr="00FE420E">
              <w:rPr>
                <w:spacing w:val="-10"/>
              </w:rPr>
              <w:t xml:space="preserve"> </w:t>
            </w:r>
            <w:r w:rsidRPr="00FE420E">
              <w:t>на</w:t>
            </w:r>
            <w:r w:rsidRPr="00FE420E">
              <w:rPr>
                <w:spacing w:val="-7"/>
              </w:rPr>
              <w:t xml:space="preserve"> </w:t>
            </w:r>
            <w:r w:rsidRPr="00FE420E">
              <w:t>надання</w:t>
            </w:r>
            <w:r w:rsidRPr="00FE420E">
              <w:rPr>
                <w:spacing w:val="-7"/>
              </w:rPr>
              <w:t xml:space="preserve"> </w:t>
            </w:r>
            <w:r w:rsidRPr="00FE420E">
              <w:t>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r>
      <w:tr w:rsidR="00D51890" w:rsidRPr="00FE420E">
        <w:trPr>
          <w:trHeight w:val="988"/>
        </w:trPr>
        <w:tc>
          <w:tcPr>
            <w:tcW w:w="715" w:type="dxa"/>
          </w:tcPr>
          <w:p w:rsidR="00D51890" w:rsidRPr="00FE420E" w:rsidRDefault="00D51890" w:rsidP="00AB6AE3">
            <w:pPr>
              <w:pStyle w:val="TableParagraph"/>
              <w:ind w:left="0" w:right="1"/>
              <w:rPr>
                <w:spacing w:val="-2"/>
              </w:rPr>
            </w:pPr>
            <w:r w:rsidRPr="00FE420E">
              <w:rPr>
                <w:spacing w:val="-2"/>
              </w:rPr>
              <w:t>86</w:t>
            </w:r>
          </w:p>
        </w:tc>
        <w:tc>
          <w:tcPr>
            <w:tcW w:w="1375" w:type="dxa"/>
          </w:tcPr>
          <w:p w:rsidR="00D51890" w:rsidRPr="00FE420E" w:rsidRDefault="00D51890" w:rsidP="00AB6AE3">
            <w:pPr>
              <w:pStyle w:val="TableParagraph"/>
              <w:ind w:left="0" w:right="1"/>
            </w:pPr>
            <w:r w:rsidRPr="00FE420E">
              <w:rPr>
                <w:spacing w:val="-2"/>
              </w:rPr>
              <w:t>00130</w:t>
            </w:r>
          </w:p>
        </w:tc>
        <w:tc>
          <w:tcPr>
            <w:tcW w:w="7721" w:type="dxa"/>
            <w:gridSpan w:val="4"/>
          </w:tcPr>
          <w:p w:rsidR="00D51890" w:rsidRPr="00FE420E" w:rsidRDefault="00D51890" w:rsidP="00AB6AE3">
            <w:pPr>
              <w:ind w:right="141"/>
              <w:jc w:val="both"/>
            </w:pPr>
            <w:r w:rsidRPr="00FE420E">
              <w:t>Видача піклувальнику дозволу для надання згоди особі, дієздатність якої обмежена, на вчинення</w:t>
            </w:r>
            <w:r w:rsidRPr="00FE420E">
              <w:rPr>
                <w:spacing w:val="-10"/>
              </w:rPr>
              <w:t xml:space="preserve"> </w:t>
            </w:r>
            <w:r w:rsidRPr="00FE420E">
              <w:t>правочинів</w:t>
            </w:r>
            <w:r w:rsidRPr="00FE420E">
              <w:rPr>
                <w:spacing w:val="-11"/>
              </w:rPr>
              <w:t xml:space="preserve"> </w:t>
            </w:r>
            <w:r w:rsidRPr="00FE420E">
              <w:t>щодо</w:t>
            </w:r>
            <w:r w:rsidRPr="00FE420E">
              <w:rPr>
                <w:spacing w:val="-9"/>
              </w:rPr>
              <w:t xml:space="preserve"> </w:t>
            </w:r>
            <w:r w:rsidRPr="00FE420E">
              <w:t>видання</w:t>
            </w:r>
            <w:r w:rsidRPr="00FE420E">
              <w:rPr>
                <w:spacing w:val="-13"/>
              </w:rPr>
              <w:t xml:space="preserve"> </w:t>
            </w:r>
            <w:r w:rsidRPr="00FE420E">
              <w:t>письмових зобов’язань від імені підопічного</w:t>
            </w:r>
          </w:p>
        </w:tc>
      </w:tr>
      <w:tr w:rsidR="00D51890" w:rsidRPr="00FE420E">
        <w:trPr>
          <w:trHeight w:val="989"/>
        </w:trPr>
        <w:tc>
          <w:tcPr>
            <w:tcW w:w="715" w:type="dxa"/>
          </w:tcPr>
          <w:p w:rsidR="00D51890" w:rsidRPr="00FE420E" w:rsidRDefault="00D51890" w:rsidP="00AB6AE3">
            <w:pPr>
              <w:pStyle w:val="TableParagraph"/>
              <w:ind w:left="0" w:right="1"/>
              <w:rPr>
                <w:spacing w:val="-2"/>
              </w:rPr>
            </w:pPr>
            <w:r w:rsidRPr="00FE420E">
              <w:rPr>
                <w:spacing w:val="-2"/>
              </w:rPr>
              <w:t>87</w:t>
            </w:r>
          </w:p>
        </w:tc>
        <w:tc>
          <w:tcPr>
            <w:tcW w:w="1375" w:type="dxa"/>
          </w:tcPr>
          <w:p w:rsidR="00D51890" w:rsidRPr="00FE420E" w:rsidRDefault="00D51890" w:rsidP="00AB6AE3">
            <w:pPr>
              <w:pStyle w:val="TableParagraph"/>
              <w:ind w:left="0" w:right="1"/>
            </w:pPr>
            <w:r w:rsidRPr="00FE420E">
              <w:rPr>
                <w:spacing w:val="-2"/>
              </w:rPr>
              <w:t>00129</w:t>
            </w:r>
          </w:p>
        </w:tc>
        <w:tc>
          <w:tcPr>
            <w:tcW w:w="7721" w:type="dxa"/>
            <w:gridSpan w:val="4"/>
          </w:tcPr>
          <w:p w:rsidR="00D51890" w:rsidRPr="00FE420E" w:rsidRDefault="00D51890" w:rsidP="00AB6AE3">
            <w:pPr>
              <w:ind w:right="141"/>
              <w:jc w:val="both"/>
            </w:pPr>
            <w:r w:rsidRPr="00FE420E">
              <w:t>Видача</w:t>
            </w:r>
            <w:r w:rsidRPr="00FE420E">
              <w:rPr>
                <w:spacing w:val="-10"/>
              </w:rPr>
              <w:t xml:space="preserve"> </w:t>
            </w:r>
            <w:r w:rsidRPr="00FE420E">
              <w:t>піклувальнику</w:t>
            </w:r>
            <w:r w:rsidRPr="00FE420E">
              <w:rPr>
                <w:spacing w:val="-11"/>
              </w:rPr>
              <w:t xml:space="preserve"> </w:t>
            </w:r>
            <w:r w:rsidRPr="00FE420E">
              <w:t>дозволу</w:t>
            </w:r>
            <w:r w:rsidRPr="00FE420E">
              <w:rPr>
                <w:spacing w:val="-11"/>
              </w:rPr>
              <w:t xml:space="preserve"> </w:t>
            </w:r>
            <w:r w:rsidRPr="00FE420E">
              <w:t>для</w:t>
            </w:r>
            <w:r w:rsidRPr="00FE420E">
              <w:rPr>
                <w:spacing w:val="-8"/>
              </w:rPr>
              <w:t xml:space="preserve"> </w:t>
            </w:r>
            <w:r w:rsidRPr="00FE420E">
              <w:t>надання згоди особі, дієздатність якої обмежена, на вчинення правочинів щодо відмови від майнових прав підопічного</w:t>
            </w:r>
          </w:p>
        </w:tc>
      </w:tr>
      <w:tr w:rsidR="00D51890" w:rsidRPr="00FE420E">
        <w:trPr>
          <w:trHeight w:val="833"/>
        </w:trPr>
        <w:tc>
          <w:tcPr>
            <w:tcW w:w="715" w:type="dxa"/>
          </w:tcPr>
          <w:p w:rsidR="00D51890" w:rsidRPr="00FE420E" w:rsidRDefault="00D51890" w:rsidP="00AB6AE3">
            <w:pPr>
              <w:pStyle w:val="TableParagraph"/>
              <w:spacing w:before="55"/>
              <w:ind w:left="0" w:right="1"/>
              <w:rPr>
                <w:spacing w:val="-2"/>
              </w:rPr>
            </w:pPr>
            <w:r w:rsidRPr="00FE420E">
              <w:rPr>
                <w:spacing w:val="-2"/>
              </w:rPr>
              <w:t>88</w:t>
            </w:r>
          </w:p>
        </w:tc>
        <w:tc>
          <w:tcPr>
            <w:tcW w:w="1375" w:type="dxa"/>
          </w:tcPr>
          <w:p w:rsidR="00D51890" w:rsidRPr="00FE420E" w:rsidRDefault="00D51890" w:rsidP="00AB6AE3">
            <w:pPr>
              <w:pStyle w:val="TableParagraph"/>
              <w:spacing w:before="55"/>
              <w:ind w:left="0" w:right="1"/>
              <w:rPr>
                <w:spacing w:val="-2"/>
              </w:rPr>
            </w:pPr>
            <w:r w:rsidRPr="00FE420E">
              <w:rPr>
                <w:spacing w:val="-2"/>
              </w:rPr>
              <w:t>01747</w:t>
            </w:r>
          </w:p>
        </w:tc>
        <w:tc>
          <w:tcPr>
            <w:tcW w:w="7721" w:type="dxa"/>
            <w:gridSpan w:val="4"/>
          </w:tcPr>
          <w:p w:rsidR="00D51890" w:rsidRPr="00FE420E" w:rsidRDefault="00D51890" w:rsidP="00AB6AE3">
            <w:pPr>
              <w:pStyle w:val="TableParagraph"/>
              <w:spacing w:before="55"/>
              <w:ind w:left="36" w:right="141"/>
              <w:jc w:val="both"/>
            </w:pPr>
            <w:r w:rsidRPr="00FE420E">
              <w:t>Прийняття рішення про надання особам грошової допомоги постраждалим від надзвичайних ситуацій</w:t>
            </w:r>
          </w:p>
        </w:tc>
      </w:tr>
      <w:tr w:rsidR="00D51890" w:rsidRPr="00FE420E">
        <w:trPr>
          <w:trHeight w:val="704"/>
        </w:trPr>
        <w:tc>
          <w:tcPr>
            <w:tcW w:w="715" w:type="dxa"/>
          </w:tcPr>
          <w:p w:rsidR="00D51890" w:rsidRPr="00FE420E" w:rsidRDefault="00D51890" w:rsidP="00AB6AE3">
            <w:pPr>
              <w:pStyle w:val="TableParagraph"/>
              <w:spacing w:before="55"/>
              <w:ind w:left="0" w:right="1"/>
              <w:rPr>
                <w:spacing w:val="-2"/>
              </w:rPr>
            </w:pPr>
            <w:r w:rsidRPr="00FE420E">
              <w:rPr>
                <w:spacing w:val="-2"/>
              </w:rPr>
              <w:t>89</w:t>
            </w:r>
          </w:p>
        </w:tc>
        <w:tc>
          <w:tcPr>
            <w:tcW w:w="1375" w:type="dxa"/>
          </w:tcPr>
          <w:p w:rsidR="00D51890" w:rsidRPr="00FE420E" w:rsidRDefault="00D51890" w:rsidP="00AB6AE3">
            <w:pPr>
              <w:pStyle w:val="TableParagraph"/>
              <w:spacing w:before="55"/>
              <w:ind w:left="0" w:right="1"/>
              <w:rPr>
                <w:spacing w:val="-2"/>
              </w:rPr>
            </w:pPr>
            <w:r w:rsidRPr="00FE420E">
              <w:rPr>
                <w:spacing w:val="-2"/>
              </w:rPr>
              <w:t>02657</w:t>
            </w:r>
          </w:p>
        </w:tc>
        <w:tc>
          <w:tcPr>
            <w:tcW w:w="7721" w:type="dxa"/>
            <w:gridSpan w:val="4"/>
          </w:tcPr>
          <w:p w:rsidR="00D51890" w:rsidRPr="00FE420E" w:rsidRDefault="00D51890" w:rsidP="00AB6AE3">
            <w:pPr>
              <w:ind w:right="330"/>
            </w:pPr>
            <w:r w:rsidRPr="00FE420E">
              <w:t>Надання</w:t>
            </w:r>
            <w:r w:rsidRPr="00FE420E">
              <w:rPr>
                <w:spacing w:val="-7"/>
              </w:rPr>
              <w:t xml:space="preserve"> </w:t>
            </w:r>
            <w:r w:rsidRPr="00FE420E">
              <w:t>допомоги</w:t>
            </w:r>
            <w:r w:rsidRPr="00FE420E">
              <w:rPr>
                <w:spacing w:val="-8"/>
              </w:rPr>
              <w:t xml:space="preserve"> </w:t>
            </w:r>
            <w:r w:rsidRPr="00FE420E">
              <w:t>для</w:t>
            </w:r>
            <w:r w:rsidRPr="00FE420E">
              <w:rPr>
                <w:spacing w:val="-7"/>
              </w:rPr>
              <w:t xml:space="preserve"> </w:t>
            </w:r>
            <w:r w:rsidRPr="00FE420E">
              <w:t>догляду</w:t>
            </w:r>
            <w:r w:rsidRPr="00FE420E">
              <w:rPr>
                <w:spacing w:val="-7"/>
              </w:rPr>
              <w:t xml:space="preserve"> </w:t>
            </w:r>
            <w:r w:rsidRPr="00FE420E">
              <w:t>за</w:t>
            </w:r>
            <w:r w:rsidRPr="00FE420E">
              <w:rPr>
                <w:spacing w:val="-7"/>
              </w:rPr>
              <w:t xml:space="preserve"> </w:t>
            </w:r>
            <w:r w:rsidRPr="00FE420E">
              <w:t>дитиною</w:t>
            </w:r>
            <w:r w:rsidRPr="00FE420E">
              <w:rPr>
                <w:spacing w:val="-7"/>
              </w:rPr>
              <w:t xml:space="preserve"> </w:t>
            </w:r>
            <w:r w:rsidRPr="00FE420E">
              <w:t>до досягнення нею однорічного віку</w:t>
            </w:r>
          </w:p>
          <w:p w:rsidR="00D51890" w:rsidRPr="00FE420E" w:rsidRDefault="00D51890" w:rsidP="00AB6AE3">
            <w:pPr>
              <w:pStyle w:val="ListParagraph"/>
              <w:shd w:val="clear" w:color="auto" w:fill="FFFFFF"/>
              <w:ind w:left="0" w:firstLine="0"/>
              <w:jc w:val="left"/>
              <w:textAlignment w:val="baseline"/>
            </w:pPr>
          </w:p>
        </w:tc>
      </w:tr>
      <w:tr w:rsidR="00D51890" w:rsidRPr="00FE420E">
        <w:trPr>
          <w:trHeight w:val="362"/>
        </w:trPr>
        <w:tc>
          <w:tcPr>
            <w:tcW w:w="715" w:type="dxa"/>
          </w:tcPr>
          <w:p w:rsidR="00D51890" w:rsidRPr="00FE420E" w:rsidRDefault="00D51890" w:rsidP="00AB6AE3">
            <w:pPr>
              <w:pStyle w:val="TableParagraph"/>
              <w:spacing w:before="55"/>
              <w:ind w:left="0" w:right="1"/>
              <w:rPr>
                <w:spacing w:val="-2"/>
              </w:rPr>
            </w:pPr>
            <w:r w:rsidRPr="00FE420E">
              <w:rPr>
                <w:spacing w:val="-2"/>
              </w:rPr>
              <w:t>90</w:t>
            </w:r>
          </w:p>
        </w:tc>
        <w:tc>
          <w:tcPr>
            <w:tcW w:w="1375" w:type="dxa"/>
          </w:tcPr>
          <w:p w:rsidR="00D51890" w:rsidRPr="00FE420E" w:rsidRDefault="00D51890" w:rsidP="00AB6AE3">
            <w:pPr>
              <w:pStyle w:val="TableParagraph"/>
              <w:spacing w:before="55"/>
              <w:ind w:left="0" w:right="1"/>
              <w:rPr>
                <w:spacing w:val="-2"/>
              </w:rPr>
            </w:pPr>
            <w:r w:rsidRPr="00FE420E">
              <w:rPr>
                <w:spacing w:val="-2"/>
              </w:rPr>
              <w:t>02658</w:t>
            </w:r>
          </w:p>
        </w:tc>
        <w:tc>
          <w:tcPr>
            <w:tcW w:w="7721" w:type="dxa"/>
            <w:gridSpan w:val="4"/>
          </w:tcPr>
          <w:p w:rsidR="00D51890" w:rsidRPr="00FE420E" w:rsidRDefault="00D51890" w:rsidP="00AB6AE3">
            <w:pPr>
              <w:ind w:left="4922" w:hanging="4922"/>
            </w:pPr>
            <w:r w:rsidRPr="00FE420E">
              <w:t>Надання</w:t>
            </w:r>
            <w:r w:rsidRPr="00FE420E">
              <w:rPr>
                <w:spacing w:val="-8"/>
              </w:rPr>
              <w:t xml:space="preserve"> </w:t>
            </w:r>
            <w:r w:rsidRPr="00FE420E">
              <w:t>допомоги</w:t>
            </w:r>
            <w:r w:rsidRPr="00FE420E">
              <w:rPr>
                <w:spacing w:val="-9"/>
              </w:rPr>
              <w:t xml:space="preserve"> </w:t>
            </w:r>
            <w:r w:rsidRPr="00FE420E">
              <w:t>для</w:t>
            </w:r>
            <w:r w:rsidRPr="00FE420E">
              <w:rPr>
                <w:spacing w:val="-8"/>
              </w:rPr>
              <w:t xml:space="preserve"> </w:t>
            </w:r>
            <w:r w:rsidRPr="00FE420E">
              <w:t>догляду</w:t>
            </w:r>
            <w:r w:rsidRPr="00FE420E">
              <w:rPr>
                <w:spacing w:val="-8"/>
              </w:rPr>
              <w:t xml:space="preserve"> </w:t>
            </w:r>
            <w:r w:rsidRPr="00FE420E">
              <w:t>за</w:t>
            </w:r>
            <w:r w:rsidRPr="00FE420E">
              <w:rPr>
                <w:spacing w:val="-8"/>
              </w:rPr>
              <w:t xml:space="preserve"> </w:t>
            </w:r>
            <w:r w:rsidRPr="00FE420E">
              <w:t xml:space="preserve">дитиною </w:t>
            </w:r>
            <w:r w:rsidRPr="00FE420E">
              <w:rPr>
                <w:spacing w:val="-2"/>
              </w:rPr>
              <w:t>“єЯсла”</w:t>
            </w:r>
          </w:p>
          <w:p w:rsidR="00D51890" w:rsidRPr="00FE420E" w:rsidRDefault="00D51890" w:rsidP="00AB6AE3">
            <w:pPr>
              <w:pStyle w:val="ListParagraph"/>
              <w:shd w:val="clear" w:color="auto" w:fill="FFFFFF"/>
              <w:ind w:left="0" w:firstLine="0"/>
              <w:textAlignment w:val="baseline"/>
            </w:pPr>
          </w:p>
        </w:tc>
      </w:tr>
      <w:tr w:rsidR="00D51890" w:rsidRPr="00FE420E">
        <w:trPr>
          <w:trHeight w:val="441"/>
        </w:trPr>
        <w:tc>
          <w:tcPr>
            <w:tcW w:w="9811" w:type="dxa"/>
            <w:gridSpan w:val="6"/>
          </w:tcPr>
          <w:p w:rsidR="00D51890" w:rsidRPr="00FE420E" w:rsidRDefault="00D51890" w:rsidP="00AB6AE3">
            <w:pPr>
              <w:pStyle w:val="TableParagraph"/>
              <w:pBdr>
                <w:top w:val="single" w:sz="4" w:space="1" w:color="auto"/>
                <w:left w:val="single" w:sz="4" w:space="0" w:color="auto"/>
                <w:bottom w:val="single" w:sz="4" w:space="1" w:color="auto"/>
                <w:right w:val="single" w:sz="4" w:space="4" w:color="auto"/>
                <w:between w:val="single" w:sz="4" w:space="1" w:color="auto"/>
              </w:pBdr>
              <w:spacing w:before="55"/>
              <w:ind w:left="172" w:right="171"/>
            </w:pPr>
            <w:r w:rsidRPr="00FE420E">
              <w:t>Категорія</w:t>
            </w:r>
            <w:r w:rsidRPr="00FE420E">
              <w:rPr>
                <w:spacing w:val="-3"/>
              </w:rPr>
              <w:t xml:space="preserve"> </w:t>
            </w:r>
            <w:r w:rsidRPr="00FE420E">
              <w:t>“Соціальний захист та підтримка</w:t>
            </w:r>
            <w:r w:rsidRPr="00FE420E">
              <w:rPr>
                <w:spacing w:val="-2"/>
              </w:rPr>
              <w:t>”</w:t>
            </w:r>
          </w:p>
          <w:p w:rsidR="00D51890" w:rsidRPr="00FE420E" w:rsidRDefault="00D51890" w:rsidP="00AB6AE3">
            <w:pPr>
              <w:pStyle w:val="TableParagraph"/>
              <w:spacing w:before="0"/>
              <w:ind w:left="0"/>
            </w:pPr>
            <w:r w:rsidRPr="00FE420E">
              <w:t>Підкатегорія</w:t>
            </w:r>
            <w:r w:rsidRPr="00FE420E">
              <w:rPr>
                <w:spacing w:val="-9"/>
              </w:rPr>
              <w:t xml:space="preserve"> </w:t>
            </w:r>
            <w:r w:rsidRPr="00FE420E">
              <w:t>“Зайнятість населення»</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1</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02653</w:t>
            </w:r>
          </w:p>
        </w:tc>
        <w:tc>
          <w:tcPr>
            <w:tcW w:w="7721" w:type="dxa"/>
            <w:gridSpan w:val="4"/>
          </w:tcPr>
          <w:p w:rsidR="00D51890" w:rsidRPr="00FE420E" w:rsidRDefault="00D51890" w:rsidP="00AB6AE3">
            <w:pPr>
              <w:pStyle w:val="TableParagraph"/>
              <w:spacing w:before="0"/>
              <w:ind w:left="0" w:right="141"/>
              <w:jc w:val="both"/>
            </w:pPr>
            <w:r w:rsidRPr="00FE420E">
              <w:t>Взяття на облік осіб, які шукають роботу</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2</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02419</w:t>
            </w:r>
          </w:p>
        </w:tc>
        <w:tc>
          <w:tcPr>
            <w:tcW w:w="7721" w:type="dxa"/>
            <w:gridSpan w:val="4"/>
          </w:tcPr>
          <w:p w:rsidR="00D51890" w:rsidRPr="00FE420E" w:rsidRDefault="00D51890" w:rsidP="00AB6AE3">
            <w:pPr>
              <w:pStyle w:val="TableParagraph"/>
              <w:spacing w:before="0"/>
              <w:ind w:left="0" w:right="141"/>
              <w:jc w:val="both"/>
            </w:pPr>
            <w:r w:rsidRPr="00FE420E">
              <w:t>Надання довідки про проведені виплати та суми нарахованого доходу</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3</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02132</w:t>
            </w:r>
          </w:p>
        </w:tc>
        <w:tc>
          <w:tcPr>
            <w:tcW w:w="7721" w:type="dxa"/>
            <w:gridSpan w:val="4"/>
          </w:tcPr>
          <w:p w:rsidR="00D51890" w:rsidRPr="00FE420E" w:rsidRDefault="00D51890" w:rsidP="00AB6AE3">
            <w:pPr>
              <w:pStyle w:val="TableParagraph"/>
              <w:spacing w:before="0"/>
              <w:ind w:left="0" w:right="141"/>
              <w:jc w:val="both"/>
            </w:pPr>
            <w:r w:rsidRPr="00FE420E">
              <w:t>Подання заяви на припинення реєстрації безробітного</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4</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02050</w:t>
            </w:r>
          </w:p>
        </w:tc>
        <w:tc>
          <w:tcPr>
            <w:tcW w:w="7721" w:type="dxa"/>
            <w:gridSpan w:val="4"/>
          </w:tcPr>
          <w:p w:rsidR="00D51890" w:rsidRPr="00FE420E" w:rsidRDefault="00D51890" w:rsidP="00AB6AE3">
            <w:pPr>
              <w:pStyle w:val="TableParagraph"/>
              <w:spacing w:before="0"/>
              <w:ind w:left="0" w:right="141"/>
              <w:jc w:val="both"/>
            </w:pPr>
            <w:r w:rsidRPr="00FE420E">
              <w:t>Надання довідки про перебування особи на обліку/реєстрації безробітного</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5</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01256</w:t>
            </w:r>
          </w:p>
        </w:tc>
        <w:tc>
          <w:tcPr>
            <w:tcW w:w="7721" w:type="dxa"/>
            <w:gridSpan w:val="4"/>
          </w:tcPr>
          <w:p w:rsidR="00D51890" w:rsidRPr="00FE420E" w:rsidRDefault="00D51890" w:rsidP="00AB6AE3">
            <w:pPr>
              <w:pStyle w:val="TableParagraph"/>
              <w:spacing w:before="0"/>
              <w:ind w:left="0" w:right="141"/>
              <w:jc w:val="both"/>
            </w:pPr>
            <w:r w:rsidRPr="00FE420E">
              <w:t>Подання заяви на отримання/поновлення статусу зареєстрованого безробітного</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6</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02654</w:t>
            </w:r>
          </w:p>
        </w:tc>
        <w:tc>
          <w:tcPr>
            <w:tcW w:w="7721" w:type="dxa"/>
            <w:gridSpan w:val="4"/>
          </w:tcPr>
          <w:p w:rsidR="00D51890" w:rsidRPr="00FE420E" w:rsidRDefault="00D51890" w:rsidP="00AB6AE3">
            <w:pPr>
              <w:pStyle w:val="TableParagraph"/>
              <w:spacing w:before="0"/>
              <w:ind w:left="0" w:right="141"/>
              <w:jc w:val="both"/>
            </w:pPr>
            <w:r w:rsidRPr="00FE420E">
              <w:t>Подання заяви на оформлення допомоги на поховання у разі смерті безробітного</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7</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01170</w:t>
            </w:r>
          </w:p>
        </w:tc>
        <w:tc>
          <w:tcPr>
            <w:tcW w:w="7721" w:type="dxa"/>
            <w:gridSpan w:val="4"/>
          </w:tcPr>
          <w:p w:rsidR="00D51890" w:rsidRPr="00FE420E" w:rsidRDefault="00D51890" w:rsidP="00AB6AE3">
            <w:pPr>
              <w:pStyle w:val="TableParagraph"/>
              <w:spacing w:before="0"/>
              <w:ind w:left="0" w:right="141"/>
              <w:jc w:val="both"/>
            </w:pPr>
            <w:r w:rsidRPr="00FE420E">
              <w:t>Видача дозволу на застосування праці іноземців та осіб без громадянства</w:t>
            </w:r>
          </w:p>
        </w:tc>
      </w:tr>
      <w:tr w:rsidR="00D51890" w:rsidRPr="00FE420E">
        <w:trPr>
          <w:trHeight w:val="441"/>
        </w:trPr>
        <w:tc>
          <w:tcPr>
            <w:tcW w:w="715" w:type="dxa"/>
          </w:tcPr>
          <w:p w:rsidR="00D51890" w:rsidRPr="00FE420E" w:rsidRDefault="00D51890" w:rsidP="00AB6AE3">
            <w:pPr>
              <w:pStyle w:val="TableParagraph"/>
              <w:spacing w:before="0"/>
              <w:ind w:left="0"/>
            </w:pPr>
            <w:r w:rsidRPr="00FE420E">
              <w:t>8</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01174</w:t>
            </w:r>
          </w:p>
        </w:tc>
        <w:tc>
          <w:tcPr>
            <w:tcW w:w="7721" w:type="dxa"/>
            <w:gridSpan w:val="4"/>
          </w:tcPr>
          <w:p w:rsidR="00D51890" w:rsidRPr="00FE420E" w:rsidRDefault="00D51890" w:rsidP="00AB6AE3">
            <w:pPr>
              <w:pStyle w:val="TableParagraph"/>
              <w:spacing w:before="0"/>
              <w:ind w:left="0" w:right="141"/>
              <w:jc w:val="both"/>
            </w:pPr>
            <w:r w:rsidRPr="00FE420E">
              <w:t>Видача дубліката дозволу на застосування праці іноземців та осіб без громадянства</w:t>
            </w:r>
          </w:p>
          <w:p w:rsidR="00D51890" w:rsidRPr="00FE420E" w:rsidRDefault="00D51890" w:rsidP="00AB6AE3">
            <w:pPr>
              <w:pStyle w:val="TableParagraph"/>
              <w:spacing w:before="0"/>
              <w:ind w:left="0" w:right="141"/>
              <w:jc w:val="both"/>
            </w:pPr>
          </w:p>
        </w:tc>
      </w:tr>
      <w:tr w:rsidR="00D51890" w:rsidRPr="00FE420E">
        <w:trPr>
          <w:trHeight w:val="441"/>
        </w:trPr>
        <w:tc>
          <w:tcPr>
            <w:tcW w:w="715" w:type="dxa"/>
          </w:tcPr>
          <w:p w:rsidR="00D51890" w:rsidRPr="00FE420E" w:rsidRDefault="00D51890" w:rsidP="00AB6AE3">
            <w:pPr>
              <w:pStyle w:val="TableParagraph"/>
              <w:spacing w:before="0"/>
              <w:ind w:left="0"/>
            </w:pPr>
            <w:r w:rsidRPr="00FE420E">
              <w:t>9</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01172</w:t>
            </w:r>
          </w:p>
        </w:tc>
        <w:tc>
          <w:tcPr>
            <w:tcW w:w="7721" w:type="dxa"/>
            <w:gridSpan w:val="4"/>
          </w:tcPr>
          <w:p w:rsidR="00D51890" w:rsidRPr="00FE420E" w:rsidRDefault="00D51890" w:rsidP="00AB6AE3">
            <w:pPr>
              <w:pStyle w:val="TableParagraph"/>
              <w:spacing w:before="0"/>
              <w:ind w:left="0" w:right="141"/>
              <w:jc w:val="both"/>
            </w:pPr>
            <w:r w:rsidRPr="00FE420E">
              <w:t>Внесення змін до дозволу на застосування праці іноземців та осіб без громадянства</w:t>
            </w:r>
          </w:p>
          <w:p w:rsidR="00D51890" w:rsidRPr="00FE420E" w:rsidRDefault="00D51890" w:rsidP="00AB6AE3">
            <w:pPr>
              <w:pStyle w:val="TableParagraph"/>
              <w:spacing w:before="0"/>
              <w:ind w:left="0" w:right="141"/>
              <w:jc w:val="both"/>
            </w:pPr>
          </w:p>
        </w:tc>
      </w:tr>
      <w:tr w:rsidR="00D51890" w:rsidRPr="00FE420E">
        <w:trPr>
          <w:trHeight w:val="441"/>
        </w:trPr>
        <w:tc>
          <w:tcPr>
            <w:tcW w:w="715" w:type="dxa"/>
          </w:tcPr>
          <w:p w:rsidR="00D51890" w:rsidRPr="00FE420E" w:rsidRDefault="00D51890" w:rsidP="00AB6AE3">
            <w:pPr>
              <w:pStyle w:val="TableParagraph"/>
              <w:spacing w:before="0"/>
              <w:ind w:left="0"/>
            </w:pPr>
            <w:r w:rsidRPr="00FE420E">
              <w:t>10</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01173</w:t>
            </w:r>
          </w:p>
        </w:tc>
        <w:tc>
          <w:tcPr>
            <w:tcW w:w="7721" w:type="dxa"/>
            <w:gridSpan w:val="4"/>
          </w:tcPr>
          <w:p w:rsidR="00D51890" w:rsidRPr="00FE420E" w:rsidRDefault="00D51890" w:rsidP="00AB6AE3">
            <w:pPr>
              <w:pStyle w:val="TableParagraph"/>
              <w:spacing w:before="0"/>
              <w:ind w:left="0" w:right="141"/>
              <w:jc w:val="both"/>
            </w:pPr>
            <w:r w:rsidRPr="00FE420E">
              <w:t>Продовження дії дозволу на застосування праці іноземців та осіб без громадянства</w:t>
            </w:r>
          </w:p>
          <w:p w:rsidR="00D51890" w:rsidRPr="00FE420E" w:rsidRDefault="00D51890" w:rsidP="00AB6AE3">
            <w:pPr>
              <w:pStyle w:val="TableParagraph"/>
              <w:spacing w:before="0"/>
              <w:ind w:left="0" w:right="141"/>
              <w:jc w:val="both"/>
            </w:pPr>
          </w:p>
        </w:tc>
      </w:tr>
      <w:tr w:rsidR="00D51890" w:rsidRPr="00FE420E">
        <w:trPr>
          <w:trHeight w:val="441"/>
        </w:trPr>
        <w:tc>
          <w:tcPr>
            <w:tcW w:w="715" w:type="dxa"/>
          </w:tcPr>
          <w:p w:rsidR="00D51890" w:rsidRPr="00FE420E" w:rsidRDefault="00D51890" w:rsidP="00AB6AE3">
            <w:pPr>
              <w:pStyle w:val="TableParagraph"/>
              <w:spacing w:before="0"/>
              <w:ind w:left="0"/>
            </w:pPr>
            <w:r w:rsidRPr="00FE420E">
              <w:t>11</w:t>
            </w:r>
          </w:p>
        </w:tc>
        <w:tc>
          <w:tcPr>
            <w:tcW w:w="1375" w:type="dxa"/>
          </w:tcPr>
          <w:p w:rsidR="00D51890" w:rsidRPr="00FE420E" w:rsidRDefault="00D51890" w:rsidP="00AB6AE3">
            <w:pPr>
              <w:pStyle w:val="rvps12"/>
              <w:spacing w:before="125" w:beforeAutospacing="0" w:after="125" w:afterAutospacing="0"/>
              <w:jc w:val="center"/>
              <w:rPr>
                <w:sz w:val="22"/>
                <w:szCs w:val="22"/>
              </w:rPr>
            </w:pPr>
            <w:r w:rsidRPr="00FE420E">
              <w:rPr>
                <w:sz w:val="22"/>
                <w:szCs w:val="22"/>
              </w:rPr>
              <w:t>01171</w:t>
            </w:r>
          </w:p>
        </w:tc>
        <w:tc>
          <w:tcPr>
            <w:tcW w:w="7721" w:type="dxa"/>
            <w:gridSpan w:val="4"/>
          </w:tcPr>
          <w:p w:rsidR="00D51890" w:rsidRPr="00FE420E" w:rsidRDefault="00D51890" w:rsidP="00AB6AE3">
            <w:pPr>
              <w:pStyle w:val="TableParagraph"/>
              <w:spacing w:before="0"/>
              <w:ind w:left="0"/>
              <w:jc w:val="both"/>
            </w:pPr>
            <w:r w:rsidRPr="00FE420E">
              <w:t>Відкликання дозволу на застосування праці іноземців та осіб без громадянства</w:t>
            </w:r>
          </w:p>
        </w:tc>
      </w:tr>
      <w:tr w:rsidR="00D51890" w:rsidRPr="00FE420E">
        <w:trPr>
          <w:trHeight w:val="441"/>
        </w:trPr>
        <w:tc>
          <w:tcPr>
            <w:tcW w:w="9811" w:type="dxa"/>
            <w:gridSpan w:val="6"/>
          </w:tcPr>
          <w:p w:rsidR="00D51890" w:rsidRPr="00FE420E" w:rsidRDefault="00D51890" w:rsidP="00AB6AE3">
            <w:pPr>
              <w:pStyle w:val="TableParagraph"/>
              <w:spacing w:before="0"/>
              <w:ind w:left="0"/>
            </w:pPr>
          </w:p>
          <w:p w:rsidR="00D51890" w:rsidRPr="00FE420E" w:rsidRDefault="00D51890" w:rsidP="00AB6AE3">
            <w:pPr>
              <w:pStyle w:val="TableParagraph"/>
              <w:spacing w:before="0"/>
              <w:ind w:left="0"/>
            </w:pPr>
            <w:r w:rsidRPr="00FE420E">
              <w:t>Категорія</w:t>
            </w:r>
            <w:r w:rsidRPr="00FE420E">
              <w:rPr>
                <w:spacing w:val="61"/>
              </w:rPr>
              <w:t xml:space="preserve"> </w:t>
            </w:r>
            <w:r w:rsidRPr="00FE420E">
              <w:t>“Податкові</w:t>
            </w:r>
            <w:r w:rsidRPr="00FE420E">
              <w:rPr>
                <w:spacing w:val="-4"/>
              </w:rPr>
              <w:t xml:space="preserve"> </w:t>
            </w:r>
            <w:r w:rsidRPr="00FE420E">
              <w:rPr>
                <w:spacing w:val="-2"/>
              </w:rPr>
              <w:t>питання”</w:t>
            </w:r>
          </w:p>
        </w:tc>
      </w:tr>
      <w:tr w:rsidR="00D51890" w:rsidRPr="00FE420E">
        <w:trPr>
          <w:trHeight w:val="813"/>
        </w:trPr>
        <w:tc>
          <w:tcPr>
            <w:tcW w:w="715" w:type="dxa"/>
          </w:tcPr>
          <w:p w:rsidR="00D51890" w:rsidRPr="00FE420E" w:rsidRDefault="00D51890" w:rsidP="00AB6AE3">
            <w:pPr>
              <w:pStyle w:val="TableParagraph"/>
              <w:ind w:left="0" w:right="1"/>
              <w:rPr>
                <w:spacing w:val="-2"/>
              </w:rPr>
            </w:pPr>
            <w:r w:rsidRPr="00FE420E">
              <w:rPr>
                <w:spacing w:val="-2"/>
              </w:rPr>
              <w:t>1</w:t>
            </w:r>
          </w:p>
        </w:tc>
        <w:tc>
          <w:tcPr>
            <w:tcW w:w="1375" w:type="dxa"/>
          </w:tcPr>
          <w:p w:rsidR="00D51890" w:rsidRPr="00FE420E" w:rsidRDefault="00D51890" w:rsidP="00AB6AE3">
            <w:pPr>
              <w:pStyle w:val="TableParagraph"/>
              <w:ind w:left="0" w:right="1"/>
            </w:pPr>
            <w:r w:rsidRPr="00FE420E">
              <w:rPr>
                <w:spacing w:val="-2"/>
              </w:rPr>
              <w:t>00321</w:t>
            </w:r>
          </w:p>
          <w:p w:rsidR="00D51890" w:rsidRPr="00FE420E" w:rsidRDefault="00D51890" w:rsidP="00AB6AE3">
            <w:pPr>
              <w:pStyle w:val="TableParagraph"/>
              <w:ind w:left="0" w:right="1"/>
              <w:jc w:val="left"/>
            </w:pPr>
          </w:p>
        </w:tc>
        <w:tc>
          <w:tcPr>
            <w:tcW w:w="7721" w:type="dxa"/>
            <w:gridSpan w:val="4"/>
          </w:tcPr>
          <w:p w:rsidR="00D51890" w:rsidRPr="00FE420E" w:rsidRDefault="00D51890" w:rsidP="00AB6AE3">
            <w:pPr>
              <w:pStyle w:val="TableParagraph"/>
              <w:ind w:left="0" w:right="141"/>
              <w:jc w:val="both"/>
            </w:pPr>
            <w:r w:rsidRPr="00FE420E">
              <w:t>Видача</w:t>
            </w:r>
            <w:r w:rsidRPr="00FE420E">
              <w:rPr>
                <w:spacing w:val="-10"/>
              </w:rPr>
              <w:t xml:space="preserve"> </w:t>
            </w:r>
            <w:r w:rsidRPr="00FE420E">
              <w:t>картки</w:t>
            </w:r>
            <w:r w:rsidRPr="00FE420E">
              <w:rPr>
                <w:spacing w:val="-10"/>
              </w:rPr>
              <w:t xml:space="preserve"> </w:t>
            </w:r>
            <w:r w:rsidRPr="00FE420E">
              <w:t>платника</w:t>
            </w:r>
            <w:r w:rsidRPr="00FE420E">
              <w:rPr>
                <w:spacing w:val="-10"/>
              </w:rPr>
              <w:t xml:space="preserve"> </w:t>
            </w:r>
            <w:r w:rsidRPr="00FE420E">
              <w:t>податків,</w:t>
            </w:r>
            <w:r w:rsidRPr="00FE420E">
              <w:rPr>
                <w:spacing w:val="-10"/>
              </w:rPr>
              <w:t xml:space="preserve"> </w:t>
            </w:r>
            <w:r w:rsidRPr="00FE420E">
              <w:t>сформованої контролюючим органом в електронній формі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pPr>
            <w:r w:rsidRPr="00FE420E">
              <w:rPr>
                <w:spacing w:val="-2"/>
              </w:rPr>
              <w:t>00341</w:t>
            </w:r>
          </w:p>
          <w:p w:rsidR="00D51890" w:rsidRPr="00FE420E" w:rsidRDefault="00D51890" w:rsidP="00AB6AE3">
            <w:pPr>
              <w:pStyle w:val="TableParagraph"/>
              <w:spacing w:before="55"/>
              <w:ind w:left="0" w:right="1"/>
              <w:rPr>
                <w:spacing w:val="-2"/>
              </w:rPr>
            </w:pPr>
          </w:p>
          <w:p w:rsidR="00D51890" w:rsidRPr="00FE420E" w:rsidRDefault="00D51890" w:rsidP="00AB6AE3">
            <w:pPr>
              <w:pStyle w:val="TableParagraph"/>
              <w:spacing w:before="35"/>
              <w:ind w:left="126"/>
              <w:jc w:val="left"/>
            </w:pPr>
          </w:p>
        </w:tc>
        <w:tc>
          <w:tcPr>
            <w:tcW w:w="7721" w:type="dxa"/>
            <w:gridSpan w:val="4"/>
          </w:tcPr>
          <w:p w:rsidR="00D51890" w:rsidRPr="00FE420E" w:rsidRDefault="00D51890" w:rsidP="00AB6AE3">
            <w:pPr>
              <w:pStyle w:val="TableParagraph"/>
              <w:spacing w:before="0"/>
              <w:ind w:left="0" w:right="141"/>
              <w:jc w:val="both"/>
            </w:pPr>
            <w:r w:rsidRPr="00FE420E">
              <w:t>Видача</w:t>
            </w:r>
            <w:r w:rsidRPr="00FE420E">
              <w:rPr>
                <w:spacing w:val="-10"/>
              </w:rPr>
              <w:t xml:space="preserve"> </w:t>
            </w:r>
            <w:r w:rsidRPr="00FE420E">
              <w:t>відомостей</w:t>
            </w:r>
            <w:r w:rsidRPr="00FE420E">
              <w:rPr>
                <w:spacing w:val="-10"/>
              </w:rPr>
              <w:t xml:space="preserve"> </w:t>
            </w:r>
            <w:r w:rsidRPr="00FE420E">
              <w:t>з</w:t>
            </w:r>
            <w:r w:rsidRPr="00FE420E">
              <w:rPr>
                <w:spacing w:val="-11"/>
              </w:rPr>
              <w:t xml:space="preserve"> </w:t>
            </w:r>
            <w:r w:rsidRPr="00FE420E">
              <w:t>Державного</w:t>
            </w:r>
            <w:r w:rsidRPr="00FE420E">
              <w:rPr>
                <w:spacing w:val="-9"/>
              </w:rPr>
              <w:t xml:space="preserve"> </w:t>
            </w:r>
            <w:r w:rsidRPr="00FE420E">
              <w:t>реєстру фізичних осіб — платників податків про джерела</w:t>
            </w:r>
            <w:r w:rsidRPr="00FE420E">
              <w:rPr>
                <w:spacing w:val="-8"/>
              </w:rPr>
              <w:t xml:space="preserve"> </w:t>
            </w:r>
            <w:r w:rsidRPr="00FE420E">
              <w:t>та</w:t>
            </w:r>
            <w:r w:rsidRPr="00FE420E">
              <w:rPr>
                <w:spacing w:val="-5"/>
              </w:rPr>
              <w:t xml:space="preserve"> </w:t>
            </w:r>
            <w:r w:rsidRPr="00FE420E">
              <w:t>суми</w:t>
            </w:r>
            <w:r w:rsidRPr="00FE420E">
              <w:rPr>
                <w:spacing w:val="-6"/>
              </w:rPr>
              <w:t xml:space="preserve"> </w:t>
            </w:r>
            <w:r w:rsidRPr="00FE420E">
              <w:t>нарахованого</w:t>
            </w:r>
            <w:r w:rsidRPr="00FE420E">
              <w:rPr>
                <w:spacing w:val="-2"/>
              </w:rPr>
              <w:t xml:space="preserve"> доходу,</w:t>
            </w:r>
            <w:r w:rsidRPr="00FE420E">
              <w:t xml:space="preserve"> нарахованого</w:t>
            </w:r>
            <w:r w:rsidRPr="00FE420E">
              <w:rPr>
                <w:spacing w:val="-11"/>
              </w:rPr>
              <w:t xml:space="preserve"> </w:t>
            </w:r>
            <w:r w:rsidRPr="00FE420E">
              <w:t>(перерахованого)</w:t>
            </w:r>
            <w:r w:rsidRPr="00FE420E">
              <w:rPr>
                <w:spacing w:val="-13"/>
              </w:rPr>
              <w:t xml:space="preserve"> </w:t>
            </w:r>
            <w:r w:rsidRPr="00FE420E">
              <w:t>податку</w:t>
            </w:r>
            <w:r w:rsidRPr="00FE420E">
              <w:rPr>
                <w:spacing w:val="-12"/>
              </w:rPr>
              <w:t xml:space="preserve"> </w:t>
            </w:r>
            <w:r w:rsidRPr="00FE420E">
              <w:rPr>
                <w:spacing w:val="-5"/>
              </w:rPr>
              <w:t>та</w:t>
            </w:r>
            <w:r w:rsidRPr="00FE420E">
              <w:t xml:space="preserve"> військового</w:t>
            </w:r>
            <w:r w:rsidRPr="00FE420E">
              <w:rPr>
                <w:spacing w:val="-11"/>
              </w:rPr>
              <w:t xml:space="preserve"> </w:t>
            </w:r>
            <w:r w:rsidRPr="00FE420E">
              <w:t>збору,</w:t>
            </w:r>
            <w:r w:rsidRPr="00FE420E">
              <w:rPr>
                <w:spacing w:val="-13"/>
              </w:rPr>
              <w:t xml:space="preserve"> </w:t>
            </w:r>
            <w:r w:rsidRPr="00FE420E">
              <w:t>сформованих</w:t>
            </w:r>
            <w:r w:rsidRPr="00FE420E">
              <w:rPr>
                <w:spacing w:val="-13"/>
              </w:rPr>
              <w:t xml:space="preserve"> </w:t>
            </w:r>
            <w:r w:rsidRPr="00FE420E">
              <w:t>контролюючим органом в електронній формі</w:t>
            </w:r>
          </w:p>
        </w:tc>
      </w:tr>
      <w:tr w:rsidR="00D51890" w:rsidRPr="00FE420E">
        <w:trPr>
          <w:trHeight w:val="735"/>
        </w:trPr>
        <w:tc>
          <w:tcPr>
            <w:tcW w:w="715" w:type="dxa"/>
          </w:tcPr>
          <w:p w:rsidR="00D51890" w:rsidRPr="00FE420E" w:rsidRDefault="00D51890" w:rsidP="00AB6AE3">
            <w:pPr>
              <w:pStyle w:val="TableParagraph"/>
              <w:spacing w:before="55"/>
              <w:ind w:left="36" w:right="36"/>
              <w:rPr>
                <w:spacing w:val="-2"/>
              </w:rPr>
            </w:pPr>
          </w:p>
        </w:tc>
        <w:tc>
          <w:tcPr>
            <w:tcW w:w="9096" w:type="dxa"/>
            <w:gridSpan w:val="5"/>
          </w:tcPr>
          <w:p w:rsidR="00D51890" w:rsidRPr="00FE420E" w:rsidRDefault="00D51890" w:rsidP="00AB6AE3">
            <w:pPr>
              <w:pStyle w:val="TableParagraph"/>
              <w:spacing w:before="55"/>
              <w:ind w:left="36" w:right="36"/>
              <w:rPr>
                <w:b/>
                <w:bCs/>
                <w:spacing w:val="-2"/>
              </w:rPr>
            </w:pPr>
            <w:r w:rsidRPr="00FE420E">
              <w:rPr>
                <w:b/>
                <w:bCs/>
                <w:spacing w:val="-2"/>
              </w:rPr>
              <w:t>Місцеві послуги</w:t>
            </w:r>
          </w:p>
          <w:p w:rsidR="00D51890" w:rsidRPr="00FE420E" w:rsidRDefault="00D51890" w:rsidP="00AB6AE3">
            <w:pPr>
              <w:pStyle w:val="TableParagraph"/>
              <w:spacing w:before="35"/>
              <w:rPr>
                <w:b/>
                <w:bCs/>
                <w:spacing w:val="-2"/>
              </w:rPr>
            </w:pPr>
            <w:r w:rsidRPr="00FE420E">
              <w:rPr>
                <w:b/>
                <w:bCs/>
                <w:lang w:val="ru-RU"/>
              </w:rPr>
              <w:t xml:space="preserve"> Категорія «</w:t>
            </w:r>
            <w:r w:rsidRPr="00FE420E">
              <w:rPr>
                <w:b/>
                <w:bCs/>
              </w:rPr>
              <w:t>Реєстрація та облік»</w:t>
            </w:r>
          </w:p>
          <w:p w:rsidR="00D51890" w:rsidRPr="00FE420E" w:rsidRDefault="00D51890" w:rsidP="00AB6AE3">
            <w:pPr>
              <w:pStyle w:val="TableParagraph"/>
              <w:spacing w:before="55"/>
              <w:ind w:left="0" w:right="36"/>
              <w:jc w:val="left"/>
              <w:rPr>
                <w:b/>
                <w:bCs/>
                <w:spacing w:val="-10"/>
              </w:rPr>
            </w:pP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Прийняття рішення про надання орендарю згоди на здійснення невід’ємних поліпшень орендованого майна Бориславської міської територіальної громади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rPr>
                <w:b/>
                <w:bCs/>
              </w:rPr>
              <w:t xml:space="preserve"> </w:t>
            </w:r>
            <w:r w:rsidRPr="00FE420E">
              <w:rPr>
                <w:shd w:val="clear" w:color="auto" w:fill="FFFFFF"/>
              </w:rPr>
              <w:t xml:space="preserve">Надання згоди на здійснення поточного та/або </w:t>
            </w:r>
            <w:r w:rsidRPr="00FE420E">
              <w:rPr>
                <w:shd w:val="clear" w:color="auto" w:fill="FFFFFF"/>
                <w:lang w:val="ru-RU"/>
              </w:rPr>
              <w:t xml:space="preserve">  </w:t>
            </w:r>
            <w:r w:rsidRPr="00FE420E">
              <w:rPr>
                <w:shd w:val="clear" w:color="auto" w:fill="FFFFFF"/>
              </w:rPr>
              <w:t>капітального ремонту орендованого майна, яка дає право на зарахування витрат орендаря в рахунок орендної плати</w:t>
            </w:r>
          </w:p>
        </w:tc>
      </w:tr>
      <w:tr w:rsidR="00D51890" w:rsidRPr="00FE420E">
        <w:trPr>
          <w:trHeight w:val="411"/>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tcPr>
          <w:p w:rsidR="00D51890" w:rsidRPr="00FE420E" w:rsidRDefault="00D51890" w:rsidP="00AB6AE3">
            <w:pPr>
              <w:pStyle w:val="TableParagraph"/>
              <w:spacing w:before="55"/>
              <w:ind w:left="0" w:right="1"/>
              <w:rPr>
                <w:spacing w:val="-2"/>
              </w:rPr>
            </w:pPr>
            <w:r w:rsidRPr="00FE420E">
              <w:rPr>
                <w:spacing w:val="-2"/>
              </w:rPr>
              <w:t>01379</w:t>
            </w: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Передача в суборенду нежитлових приміщень міської комунальної власності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rPr>
                <w:shd w:val="clear" w:color="auto" w:fill="FFFFFF"/>
              </w:rPr>
              <w:t>Згода на здійснення ремонту орендованого майна за рахунок орендаря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vAlign w:val="center"/>
          </w:tcPr>
          <w:p w:rsidR="00D51890" w:rsidRPr="00FE420E" w:rsidRDefault="00D51890" w:rsidP="00AB6AE3">
            <w:pPr>
              <w:jc w:val="center"/>
            </w:pPr>
            <w:r w:rsidRPr="00FE420E">
              <w:rPr>
                <w:lang w:val="en-US"/>
              </w:rPr>
              <w:t>00</w:t>
            </w:r>
            <w:r w:rsidRPr="00FE420E">
              <w:t>240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ордера на службове жиле приміщення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vAlign w:val="center"/>
          </w:tcPr>
          <w:p w:rsidR="00D51890" w:rsidRPr="00FE420E" w:rsidRDefault="00D51890" w:rsidP="00AB6AE3">
            <w:pPr>
              <w:jc w:val="cente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Довідка про перебування (не перебування) на квартирному обліку</w:t>
            </w:r>
          </w:p>
        </w:tc>
      </w:tr>
      <w:tr w:rsidR="00D51890" w:rsidRPr="00FE420E">
        <w:trPr>
          <w:trHeight w:val="613"/>
        </w:trPr>
        <w:tc>
          <w:tcPr>
            <w:tcW w:w="715" w:type="dxa"/>
          </w:tcPr>
          <w:p w:rsidR="00D51890" w:rsidRPr="00FE420E" w:rsidRDefault="00D51890" w:rsidP="00AB6AE3">
            <w:pPr>
              <w:pStyle w:val="TableParagraph"/>
              <w:spacing w:before="55"/>
              <w:ind w:left="0" w:right="1"/>
              <w:rPr>
                <w:spacing w:val="-2"/>
              </w:rPr>
            </w:pPr>
            <w:r w:rsidRPr="00FE420E">
              <w:rPr>
                <w:spacing w:val="-2"/>
              </w:rPr>
              <w:t>7</w:t>
            </w:r>
          </w:p>
        </w:tc>
        <w:tc>
          <w:tcPr>
            <w:tcW w:w="1375" w:type="dxa"/>
            <w:vAlign w:val="center"/>
          </w:tcPr>
          <w:p w:rsidR="00D51890" w:rsidRPr="00FE420E" w:rsidRDefault="00D51890" w:rsidP="00AB6AE3">
            <w:pPr>
              <w:jc w:val="center"/>
            </w:pPr>
            <w:r w:rsidRPr="00FE420E">
              <w:rPr>
                <w:lang w:val="en-US"/>
              </w:rPr>
              <w:t>0</w:t>
            </w:r>
            <w:r w:rsidRPr="00FE420E">
              <w:t>2021</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Включення житлового приміщення до числа службових</w:t>
            </w:r>
          </w:p>
        </w:tc>
      </w:tr>
      <w:tr w:rsidR="00D51890" w:rsidRPr="00FE420E">
        <w:trPr>
          <w:trHeight w:val="551"/>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vAlign w:val="center"/>
          </w:tcPr>
          <w:p w:rsidR="00D51890" w:rsidRPr="00FE420E" w:rsidRDefault="00D51890" w:rsidP="00AB6AE3">
            <w:pPr>
              <w:jc w:val="center"/>
              <w:rPr>
                <w:lang w:val="en-US" w:eastAsia="uk-UA"/>
              </w:rPr>
            </w:pPr>
            <w:r w:rsidRPr="00FE420E">
              <w:rPr>
                <w:lang w:val="en-US" w:eastAsia="uk-UA"/>
              </w:rPr>
              <w:t>01278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Виключення житлового приміщення з числа службових</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9</w:t>
            </w:r>
          </w:p>
        </w:tc>
        <w:tc>
          <w:tcPr>
            <w:tcW w:w="1375" w:type="dxa"/>
            <w:vAlign w:val="center"/>
          </w:tcPr>
          <w:p w:rsidR="00D51890" w:rsidRPr="00FE420E" w:rsidRDefault="00D51890" w:rsidP="00AB6AE3">
            <w:pPr>
              <w:jc w:val="center"/>
            </w:pPr>
            <w:r w:rsidRPr="00FE420E">
              <w:t>02317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Взяття на квартирний облік дітей-сиріт та дітей, позбавлених батьківського піклування</w:t>
            </w:r>
          </w:p>
        </w:tc>
      </w:tr>
      <w:tr w:rsidR="00D51890" w:rsidRPr="00FE420E">
        <w:trPr>
          <w:trHeight w:val="555"/>
        </w:trPr>
        <w:tc>
          <w:tcPr>
            <w:tcW w:w="715" w:type="dxa"/>
          </w:tcPr>
          <w:p w:rsidR="00D51890" w:rsidRPr="00FE420E" w:rsidRDefault="00D51890" w:rsidP="00AB6AE3">
            <w:pPr>
              <w:pStyle w:val="TableParagraph"/>
              <w:spacing w:before="55"/>
              <w:ind w:left="0" w:right="1"/>
              <w:rPr>
                <w:spacing w:val="-2"/>
              </w:rPr>
            </w:pPr>
            <w:r w:rsidRPr="00FE420E">
              <w:rPr>
                <w:spacing w:val="-2"/>
              </w:rPr>
              <w:t>10</w:t>
            </w:r>
          </w:p>
        </w:tc>
        <w:tc>
          <w:tcPr>
            <w:tcW w:w="1375" w:type="dxa"/>
            <w:vAlign w:val="center"/>
          </w:tcPr>
          <w:p w:rsidR="00D51890" w:rsidRPr="00FE420E" w:rsidRDefault="00D51890" w:rsidP="00AB6AE3">
            <w:pPr>
              <w:jc w:val="center"/>
            </w:pPr>
            <w:r w:rsidRPr="00FE420E">
              <w:rPr>
                <w:lang w:val="en-US"/>
              </w:rPr>
              <w:t>0</w:t>
            </w:r>
            <w:r w:rsidRPr="00FE420E">
              <w:t>2101</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Зняття з квартирного обліку</w:t>
            </w:r>
          </w:p>
        </w:tc>
      </w:tr>
      <w:tr w:rsidR="00D51890" w:rsidRPr="00FE420E">
        <w:trPr>
          <w:trHeight w:val="563"/>
        </w:trPr>
        <w:tc>
          <w:tcPr>
            <w:tcW w:w="715" w:type="dxa"/>
          </w:tcPr>
          <w:p w:rsidR="00D51890" w:rsidRPr="00FE420E" w:rsidRDefault="00D51890" w:rsidP="00AB6AE3">
            <w:pPr>
              <w:pStyle w:val="TableParagraph"/>
              <w:spacing w:before="55"/>
              <w:ind w:left="0" w:right="1"/>
              <w:rPr>
                <w:spacing w:val="-2"/>
              </w:rPr>
            </w:pPr>
            <w:r w:rsidRPr="00FE420E">
              <w:rPr>
                <w:spacing w:val="-2"/>
              </w:rPr>
              <w:t>11</w:t>
            </w:r>
          </w:p>
        </w:tc>
        <w:tc>
          <w:tcPr>
            <w:tcW w:w="1375" w:type="dxa"/>
            <w:vAlign w:val="center"/>
          </w:tcPr>
          <w:p w:rsidR="00D51890" w:rsidRPr="00FE420E" w:rsidRDefault="00D51890" w:rsidP="00AB6AE3">
            <w:pPr>
              <w:jc w:val="cente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Взяття на військовий облік призовників</w:t>
            </w:r>
          </w:p>
        </w:tc>
      </w:tr>
      <w:tr w:rsidR="00D51890" w:rsidRPr="00FE420E">
        <w:trPr>
          <w:trHeight w:val="571"/>
        </w:trPr>
        <w:tc>
          <w:tcPr>
            <w:tcW w:w="715" w:type="dxa"/>
          </w:tcPr>
          <w:p w:rsidR="00D51890" w:rsidRPr="00FE420E" w:rsidRDefault="00D51890" w:rsidP="00AB6AE3">
            <w:pPr>
              <w:pStyle w:val="TableParagraph"/>
              <w:spacing w:before="55"/>
              <w:ind w:left="0" w:right="1"/>
              <w:rPr>
                <w:spacing w:val="-2"/>
              </w:rPr>
            </w:pPr>
            <w:r w:rsidRPr="00FE420E">
              <w:rPr>
                <w:spacing w:val="-2"/>
              </w:rPr>
              <w:t>12</w:t>
            </w:r>
          </w:p>
        </w:tc>
        <w:tc>
          <w:tcPr>
            <w:tcW w:w="1375" w:type="dxa"/>
            <w:vAlign w:val="center"/>
          </w:tcPr>
          <w:p w:rsidR="00D51890" w:rsidRPr="00FE420E" w:rsidRDefault="00D51890" w:rsidP="00AB6AE3">
            <w:pPr>
              <w:jc w:val="cente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Взяття на військовий облік військовозобов’язаних</w:t>
            </w:r>
          </w:p>
        </w:tc>
      </w:tr>
      <w:tr w:rsidR="00D51890" w:rsidRPr="00FE420E">
        <w:trPr>
          <w:trHeight w:val="551"/>
        </w:trPr>
        <w:tc>
          <w:tcPr>
            <w:tcW w:w="715" w:type="dxa"/>
          </w:tcPr>
          <w:p w:rsidR="00D51890" w:rsidRPr="00FE420E" w:rsidRDefault="00D51890" w:rsidP="00AB6AE3">
            <w:pPr>
              <w:pStyle w:val="TableParagraph"/>
              <w:spacing w:before="55"/>
              <w:ind w:left="0" w:right="1"/>
              <w:rPr>
                <w:spacing w:val="-2"/>
              </w:rPr>
            </w:pPr>
            <w:r w:rsidRPr="00FE420E">
              <w:rPr>
                <w:spacing w:val="-2"/>
              </w:rPr>
              <w:t>13</w:t>
            </w:r>
          </w:p>
        </w:tc>
        <w:tc>
          <w:tcPr>
            <w:tcW w:w="1375" w:type="dxa"/>
            <w:vAlign w:val="center"/>
          </w:tcPr>
          <w:p w:rsidR="00D51890" w:rsidRPr="00FE420E" w:rsidRDefault="00D51890" w:rsidP="00AB6AE3">
            <w:pPr>
              <w:jc w:val="cente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Виключення з військового обліку громадян</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14</w:t>
            </w:r>
          </w:p>
        </w:tc>
        <w:tc>
          <w:tcPr>
            <w:tcW w:w="1375" w:type="dxa"/>
            <w:vAlign w:val="center"/>
          </w:tcPr>
          <w:p w:rsidR="00D51890" w:rsidRPr="00FE420E" w:rsidRDefault="00D51890" w:rsidP="00AB6AE3">
            <w:pPr>
              <w:jc w:val="cente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Внесення змін облікових даних призовників і військовозобов’язаних</w:t>
            </w:r>
          </w:p>
        </w:tc>
      </w:tr>
      <w:tr w:rsidR="00D51890" w:rsidRPr="00FE420E">
        <w:trPr>
          <w:trHeight w:val="541"/>
        </w:trPr>
        <w:tc>
          <w:tcPr>
            <w:tcW w:w="715" w:type="dxa"/>
          </w:tcPr>
          <w:p w:rsidR="00D51890" w:rsidRPr="00FE420E" w:rsidRDefault="00D51890" w:rsidP="00AB6AE3">
            <w:pPr>
              <w:pStyle w:val="TableParagraph"/>
              <w:spacing w:before="55"/>
              <w:ind w:left="0" w:right="1"/>
              <w:rPr>
                <w:spacing w:val="-2"/>
              </w:rPr>
            </w:pPr>
            <w:r w:rsidRPr="00FE420E">
              <w:rPr>
                <w:spacing w:val="-2"/>
              </w:rPr>
              <w:t>15</w:t>
            </w:r>
          </w:p>
        </w:tc>
        <w:tc>
          <w:tcPr>
            <w:tcW w:w="1375" w:type="dxa"/>
            <w:vAlign w:val="center"/>
          </w:tcPr>
          <w:p w:rsidR="00D51890" w:rsidRPr="00FE420E" w:rsidRDefault="00D51890" w:rsidP="00AB6AE3">
            <w:pPr>
              <w:jc w:val="center"/>
            </w:pPr>
            <w:r w:rsidRPr="00FE420E">
              <w:rPr>
                <w:lang w:val="en-US"/>
              </w:rPr>
              <w:t>0</w:t>
            </w:r>
            <w:r w:rsidRPr="00FE420E">
              <w:t>1213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виписки із погосподарської книги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16</w:t>
            </w:r>
          </w:p>
        </w:tc>
        <w:tc>
          <w:tcPr>
            <w:tcW w:w="1375" w:type="dxa"/>
            <w:vAlign w:val="center"/>
          </w:tcPr>
          <w:p w:rsidR="00D51890" w:rsidRPr="00FE420E" w:rsidRDefault="00D51890" w:rsidP="00AB6AE3">
            <w:pPr>
              <w:jc w:val="center"/>
            </w:pPr>
            <w:r w:rsidRPr="00FE420E">
              <w:t>02100</w:t>
            </w:r>
          </w:p>
        </w:tc>
        <w:tc>
          <w:tcPr>
            <w:tcW w:w="7721" w:type="dxa"/>
            <w:gridSpan w:val="4"/>
            <w:vAlign w:val="center"/>
          </w:tcPr>
          <w:p w:rsidR="00D51890" w:rsidRPr="00FE420E" w:rsidRDefault="00D51890" w:rsidP="00AB6AE3">
            <w:pPr>
              <w:pStyle w:val="TableParagraph"/>
              <w:spacing w:before="55"/>
              <w:ind w:left="0" w:right="147"/>
              <w:jc w:val="left"/>
              <w:rPr>
                <w:spacing w:val="-10"/>
              </w:rPr>
            </w:pPr>
            <w:r w:rsidRPr="00FE420E">
              <w:t>Довідка про відсутність газопостачання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17</w:t>
            </w:r>
          </w:p>
        </w:tc>
        <w:tc>
          <w:tcPr>
            <w:tcW w:w="1375" w:type="dxa"/>
            <w:vAlign w:val="center"/>
          </w:tcPr>
          <w:p w:rsidR="00D51890" w:rsidRPr="00FE420E" w:rsidRDefault="00D51890" w:rsidP="00AB6AE3">
            <w:pPr>
              <w:jc w:val="center"/>
            </w:pPr>
            <w:r w:rsidRPr="00FE420E">
              <w:rPr>
                <w:lang w:val="en-US"/>
              </w:rPr>
              <w:t>0</w:t>
            </w:r>
            <w:r w:rsidRPr="00FE420E">
              <w:t>1250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18</w:t>
            </w:r>
          </w:p>
        </w:tc>
        <w:tc>
          <w:tcPr>
            <w:tcW w:w="1375" w:type="dxa"/>
            <w:vAlign w:val="center"/>
          </w:tcPr>
          <w:p w:rsidR="00D51890" w:rsidRPr="00FE420E" w:rsidRDefault="00D51890" w:rsidP="00AB6AE3">
            <w:pPr>
              <w:jc w:val="center"/>
            </w:pPr>
            <w:r w:rsidRPr="00FE420E">
              <w:rPr>
                <w:lang w:val="en-US"/>
              </w:rPr>
              <w:t>00</w:t>
            </w:r>
            <w:r w:rsidRPr="00FE420E">
              <w:t>265</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припинення ведення особистого селянського господарства або вихід з такого господарства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19</w:t>
            </w:r>
          </w:p>
        </w:tc>
        <w:tc>
          <w:tcPr>
            <w:tcW w:w="1375" w:type="dxa"/>
            <w:vAlign w:val="center"/>
          </w:tcPr>
          <w:p w:rsidR="00D51890" w:rsidRPr="00FE420E" w:rsidRDefault="00D51890" w:rsidP="00AB6AE3">
            <w:pPr>
              <w:jc w:val="center"/>
            </w:pPr>
            <w:r w:rsidRPr="00FE420E">
              <w:rPr>
                <w:lang w:val="en-US"/>
              </w:rPr>
              <w:t>0</w:t>
            </w:r>
            <w:r w:rsidRPr="00FE420E">
              <w:t>2022</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членство в особистому селянському господарстві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20</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інформації судовим та правоохоронним органам про реєстрацію місця проживання осіб</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21</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Видача довідки про реєстрацію місця проживання для пред’явлення за кордон</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22</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склад сім'ї призовника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23</w:t>
            </w:r>
          </w:p>
        </w:tc>
        <w:tc>
          <w:tcPr>
            <w:tcW w:w="1375" w:type="dxa"/>
            <w:vAlign w:val="center"/>
          </w:tcPr>
          <w:p w:rsidR="00D51890" w:rsidRPr="00FE420E" w:rsidRDefault="00D51890" w:rsidP="00AB6AE3">
            <w:pPr>
              <w:jc w:val="center"/>
            </w:pPr>
            <w:r w:rsidRPr="00FE420E">
              <w:rPr>
                <w:lang w:val="en-US"/>
              </w:rPr>
              <w:t>0</w:t>
            </w:r>
            <w:r w:rsidRPr="00FE420E">
              <w:t>1245</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реєстрацію/останнє місце проживання спадкодавця (довідка для оформлення спадщини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24</w:t>
            </w:r>
          </w:p>
        </w:tc>
        <w:tc>
          <w:tcPr>
            <w:tcW w:w="1375" w:type="dxa"/>
            <w:vAlign w:val="center"/>
          </w:tcPr>
          <w:p w:rsidR="00D51890" w:rsidRPr="00FE420E" w:rsidRDefault="00D51890" w:rsidP="00AB6AE3">
            <w:pPr>
              <w:jc w:val="center"/>
            </w:pPr>
            <w:r w:rsidRPr="00FE420E">
              <w:rPr>
                <w:lang w:val="en-US"/>
              </w:rPr>
              <w:t>0</w:t>
            </w:r>
            <w:r w:rsidRPr="00FE420E">
              <w:t>2077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те, що місце проживання спадкоємця на день смерті спадкодавця було зареєстровано за однією адресою зі спадкодавцем</w:t>
            </w:r>
          </w:p>
        </w:tc>
      </w:tr>
      <w:tr w:rsidR="00D51890" w:rsidRPr="00FE420E">
        <w:trPr>
          <w:trHeight w:val="592"/>
        </w:trPr>
        <w:tc>
          <w:tcPr>
            <w:tcW w:w="715" w:type="dxa"/>
          </w:tcPr>
          <w:p w:rsidR="00D51890" w:rsidRPr="00FE420E" w:rsidRDefault="00D51890" w:rsidP="00AB6AE3">
            <w:pPr>
              <w:pStyle w:val="TableParagraph"/>
              <w:spacing w:before="55"/>
              <w:ind w:left="0" w:right="1"/>
              <w:rPr>
                <w:spacing w:val="-2"/>
              </w:rPr>
            </w:pPr>
            <w:r w:rsidRPr="00FE420E">
              <w:rPr>
                <w:spacing w:val="-2"/>
              </w:rPr>
              <w:t>25</w:t>
            </w:r>
          </w:p>
        </w:tc>
        <w:tc>
          <w:tcPr>
            <w:tcW w:w="1375" w:type="dxa"/>
            <w:vAlign w:val="center"/>
          </w:tcPr>
          <w:p w:rsidR="00D51890" w:rsidRPr="00FE420E" w:rsidRDefault="00D51890" w:rsidP="00AB6AE3"/>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Відомості про зареєстрованих осіб</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26</w:t>
            </w:r>
          </w:p>
        </w:tc>
        <w:tc>
          <w:tcPr>
            <w:tcW w:w="1375" w:type="dxa"/>
            <w:vAlign w:val="center"/>
          </w:tcPr>
          <w:p w:rsidR="00D51890" w:rsidRPr="00FE420E" w:rsidRDefault="00D51890" w:rsidP="00AB6AE3">
            <w:pPr>
              <w:jc w:val="center"/>
            </w:pPr>
            <w:r w:rsidRPr="00FE420E">
              <w:rPr>
                <w:lang w:val="en-US"/>
              </w:rPr>
              <w:t>0</w:t>
            </w:r>
            <w:r w:rsidRPr="00FE420E">
              <w:t>1297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довідки-характеристики на громадян</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27</w:t>
            </w:r>
          </w:p>
        </w:tc>
        <w:tc>
          <w:tcPr>
            <w:tcW w:w="1375" w:type="dxa"/>
            <w:vAlign w:val="center"/>
          </w:tcPr>
          <w:p w:rsidR="00D51890" w:rsidRPr="00FE420E" w:rsidRDefault="00D51890" w:rsidP="00AB6AE3">
            <w:pPr>
              <w:jc w:val="center"/>
            </w:pPr>
            <w:r w:rsidRPr="00FE420E">
              <w:rPr>
                <w:lang w:val="en-US"/>
              </w:rPr>
              <w:t>0</w:t>
            </w:r>
            <w:r w:rsidRPr="00FE420E">
              <w:t>1828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відсутність відомостей про реєстрацію місця проживання особи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28</w:t>
            </w:r>
          </w:p>
        </w:tc>
        <w:tc>
          <w:tcPr>
            <w:tcW w:w="1375" w:type="dxa"/>
            <w:vAlign w:val="center"/>
          </w:tcPr>
          <w:p w:rsidR="00D51890" w:rsidRPr="00FE420E" w:rsidRDefault="00D51890" w:rsidP="00AB6AE3">
            <w:pPr>
              <w:jc w:val="center"/>
            </w:pPr>
            <w:r w:rsidRPr="00FE420E">
              <w:rPr>
                <w:lang w:val="en-US"/>
              </w:rPr>
              <w:t>0</w:t>
            </w:r>
            <w:r w:rsidRPr="00FE420E">
              <w:t>2044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до нотаріальної контори про склад зареєстрованих громадян за даною адресою на момент відчуження нерухомого майна (купівля-продаж, дарування та інше)</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29</w:t>
            </w:r>
          </w:p>
        </w:tc>
        <w:tc>
          <w:tcPr>
            <w:tcW w:w="1375" w:type="dxa"/>
            <w:vAlign w:val="center"/>
          </w:tcPr>
          <w:p w:rsidR="00D51890" w:rsidRPr="00FE420E" w:rsidRDefault="00D51890" w:rsidP="00AB6AE3">
            <w:pPr>
              <w:jc w:val="center"/>
            </w:pPr>
            <w:r w:rsidRPr="00FE420E">
              <w:rPr>
                <w:lang w:val="en-US"/>
              </w:rPr>
              <w:t>0</w:t>
            </w:r>
            <w:r w:rsidRPr="00FE420E">
              <w:t>1314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осіб, з якими проживають неповнолітні діти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30</w:t>
            </w:r>
          </w:p>
        </w:tc>
        <w:tc>
          <w:tcPr>
            <w:tcW w:w="1375" w:type="dxa"/>
            <w:vAlign w:val="center"/>
          </w:tcPr>
          <w:p w:rsidR="00D51890" w:rsidRPr="00FE420E" w:rsidRDefault="00D51890" w:rsidP="00AB6AE3">
            <w:pPr>
              <w:jc w:val="center"/>
            </w:pPr>
            <w:r w:rsidRPr="00FE420E">
              <w:rPr>
                <w:lang w:val="en-US"/>
              </w:rPr>
              <w:t>0</w:t>
            </w:r>
            <w:r w:rsidRPr="00FE420E">
              <w:t>1377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Внесення змін до інформації в Реєстрі територіальної громади</w:t>
            </w:r>
          </w:p>
        </w:tc>
      </w:tr>
      <w:tr w:rsidR="00D51890" w:rsidRPr="00FE420E">
        <w:trPr>
          <w:trHeight w:val="699"/>
        </w:trPr>
        <w:tc>
          <w:tcPr>
            <w:tcW w:w="715" w:type="dxa"/>
          </w:tcPr>
          <w:p w:rsidR="00D51890" w:rsidRPr="00FE420E" w:rsidRDefault="00D51890" w:rsidP="00AB6AE3">
            <w:pPr>
              <w:pStyle w:val="TableParagraph"/>
              <w:spacing w:before="55"/>
              <w:ind w:left="0" w:right="1"/>
              <w:jc w:val="left"/>
              <w:rPr>
                <w:spacing w:val="-2"/>
              </w:rPr>
            </w:pPr>
          </w:p>
          <w:p w:rsidR="00D51890" w:rsidRPr="00FE420E" w:rsidRDefault="00D51890" w:rsidP="00AB6AE3">
            <w:pPr>
              <w:pStyle w:val="TableParagraph"/>
              <w:spacing w:before="55"/>
              <w:ind w:left="0" w:right="1"/>
              <w:rPr>
                <w:spacing w:val="-2"/>
              </w:rPr>
            </w:pPr>
            <w:r w:rsidRPr="00FE420E">
              <w:rPr>
                <w:spacing w:val="-2"/>
              </w:rPr>
              <w:t>31</w:t>
            </w:r>
          </w:p>
        </w:tc>
        <w:tc>
          <w:tcPr>
            <w:tcW w:w="1375" w:type="dxa"/>
            <w:vAlign w:val="center"/>
          </w:tcPr>
          <w:p w:rsidR="00D51890" w:rsidRPr="00FE420E" w:rsidRDefault="00D51890" w:rsidP="00AB6AE3">
            <w:pPr>
              <w:jc w:val="center"/>
              <w:rPr>
                <w:lang w:eastAsia="uk-UA"/>
              </w:rPr>
            </w:pPr>
            <w:r w:rsidRPr="00FE420E">
              <w:rPr>
                <w:lang w:val="en-US" w:eastAsia="uk-UA"/>
              </w:rPr>
              <w:t>0</w:t>
            </w:r>
            <w:r w:rsidRPr="00FE420E">
              <w:rPr>
                <w:lang w:eastAsia="uk-UA"/>
              </w:rPr>
              <w:t>2418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російської федерації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32</w:t>
            </w:r>
          </w:p>
        </w:tc>
        <w:tc>
          <w:tcPr>
            <w:tcW w:w="1375" w:type="dxa"/>
          </w:tcPr>
          <w:p w:rsidR="00D51890" w:rsidRPr="00FE420E" w:rsidRDefault="00D51890" w:rsidP="00AB6AE3">
            <w:pPr>
              <w:pStyle w:val="TableParagraph"/>
              <w:spacing w:before="55"/>
              <w:ind w:left="0" w:right="1"/>
              <w:rPr>
                <w:spacing w:val="-2"/>
              </w:rPr>
            </w:pPr>
            <w:r w:rsidRPr="00FE420E">
              <w:rPr>
                <w:spacing w:val="-2"/>
              </w:rPr>
              <w:t>02643</w:t>
            </w:r>
          </w:p>
        </w:tc>
        <w:tc>
          <w:tcPr>
            <w:tcW w:w="7721" w:type="dxa"/>
            <w:gridSpan w:val="4"/>
          </w:tcPr>
          <w:p w:rsidR="00D51890" w:rsidRPr="00FE420E" w:rsidRDefault="00D51890" w:rsidP="00AB6AE3">
            <w:pPr>
              <w:pStyle w:val="TableParagraph"/>
              <w:spacing w:before="55"/>
              <w:ind w:left="36" w:right="147"/>
              <w:jc w:val="both"/>
              <w:rPr>
                <w:spacing w:val="-10"/>
              </w:rPr>
            </w:pPr>
            <w:r w:rsidRPr="00FE420E">
              <w:rPr>
                <w:shd w:val="clear" w:color="auto" w:fill="FFFFFF"/>
              </w:rPr>
              <w:t>Отримання відстрочки від призову на військову службу під час мобілізації, на особливий період</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33</w:t>
            </w:r>
          </w:p>
        </w:tc>
        <w:tc>
          <w:tcPr>
            <w:tcW w:w="1375" w:type="dxa"/>
          </w:tcPr>
          <w:p w:rsidR="00D51890" w:rsidRPr="00FE420E" w:rsidRDefault="00D51890" w:rsidP="00AB6AE3">
            <w:pPr>
              <w:pStyle w:val="TableParagraph"/>
              <w:spacing w:before="55"/>
              <w:ind w:left="0" w:right="1"/>
              <w:rPr>
                <w:b/>
                <w:bCs/>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rPr>
                <w:shd w:val="clear" w:color="auto" w:fill="FFFFFF"/>
              </w:rPr>
              <w:t>Повідомлення про використання терміналів Starlink</w:t>
            </w:r>
            <w:r w:rsidRPr="00FE420E">
              <w:rPr>
                <w:shd w:val="clear" w:color="auto" w:fill="FFFFFF"/>
                <w:lang w:val="ru-RU"/>
              </w:rPr>
              <w:t xml:space="preserve"> через ЦНАП</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34</w:t>
            </w:r>
          </w:p>
        </w:tc>
        <w:tc>
          <w:tcPr>
            <w:tcW w:w="1375" w:type="dxa"/>
          </w:tcPr>
          <w:p w:rsidR="00D51890" w:rsidRPr="00FE420E" w:rsidRDefault="00D51890" w:rsidP="00AB6AE3">
            <w:pPr>
              <w:pStyle w:val="TableParagraph"/>
              <w:spacing w:before="55"/>
              <w:ind w:left="0" w:right="1"/>
              <w:rPr>
                <w:spacing w:val="-2"/>
              </w:rPr>
            </w:pPr>
            <w:r w:rsidRPr="00FE420E">
              <w:rPr>
                <w:spacing w:val="-2"/>
              </w:rPr>
              <w:t>02652</w:t>
            </w:r>
          </w:p>
        </w:tc>
        <w:tc>
          <w:tcPr>
            <w:tcW w:w="7721" w:type="dxa"/>
            <w:gridSpan w:val="4"/>
          </w:tcPr>
          <w:p w:rsidR="00D51890" w:rsidRPr="00FE420E" w:rsidRDefault="00D51890" w:rsidP="00AB6AE3">
            <w:pPr>
              <w:pStyle w:val="TableParagraph"/>
              <w:spacing w:before="55"/>
              <w:ind w:left="36" w:right="147"/>
              <w:jc w:val="both"/>
              <w:rPr>
                <w:spacing w:val="-10"/>
              </w:rPr>
            </w:pPr>
            <w:r w:rsidRPr="00FE420E">
              <w:rPr>
                <w:shd w:val="clear" w:color="auto" w:fill="FFFFFF"/>
              </w:rPr>
              <w:t>Отримання державної грошової підтримки для проходження скринінгу здоров’я особами віком від 40 років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35</w:t>
            </w:r>
          </w:p>
        </w:tc>
        <w:tc>
          <w:tcPr>
            <w:tcW w:w="1375" w:type="dxa"/>
          </w:tcPr>
          <w:p w:rsidR="00D51890" w:rsidRPr="00FE420E" w:rsidRDefault="00D51890" w:rsidP="00AB6AE3">
            <w:pPr>
              <w:pStyle w:val="TableParagraph"/>
              <w:spacing w:before="55"/>
              <w:ind w:left="0" w:right="1"/>
              <w:rPr>
                <w:b/>
                <w:bCs/>
                <w:spacing w:val="-2"/>
              </w:rPr>
            </w:pPr>
          </w:p>
        </w:tc>
        <w:tc>
          <w:tcPr>
            <w:tcW w:w="7721" w:type="dxa"/>
            <w:gridSpan w:val="4"/>
            <w:shd w:val="clear" w:color="auto" w:fill="FFFFFF"/>
          </w:tcPr>
          <w:p w:rsidR="00D51890" w:rsidRPr="00FE420E" w:rsidRDefault="00D51890" w:rsidP="00AB6AE3">
            <w:pPr>
              <w:pStyle w:val="text-align-centerdefault"/>
              <w:shd w:val="clear" w:color="auto" w:fill="FFFFFF"/>
              <w:spacing w:before="0" w:beforeAutospacing="0" w:after="0" w:afterAutospacing="0"/>
              <w:rPr>
                <w:sz w:val="22"/>
                <w:szCs w:val="22"/>
              </w:rPr>
            </w:pPr>
            <w:r w:rsidRPr="00FE420E">
              <w:rPr>
                <w:sz w:val="22"/>
                <w:szCs w:val="22"/>
              </w:rPr>
              <w:t>Надання акта про фактичне проживання/не проживання особи на території Бориславської міської територіальної громади</w:t>
            </w:r>
          </w:p>
          <w:p w:rsidR="00D51890" w:rsidRPr="00FE420E" w:rsidRDefault="00D51890" w:rsidP="00AB6AE3">
            <w:pPr>
              <w:pStyle w:val="TableParagraph"/>
              <w:spacing w:before="55"/>
              <w:ind w:left="36" w:right="36"/>
              <w:rPr>
                <w:spacing w:val="-10"/>
              </w:rPr>
            </w:pP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36</w:t>
            </w:r>
          </w:p>
        </w:tc>
        <w:tc>
          <w:tcPr>
            <w:tcW w:w="1375" w:type="dxa"/>
          </w:tcPr>
          <w:p w:rsidR="00D51890" w:rsidRPr="00FE420E" w:rsidRDefault="00D51890" w:rsidP="00AB6AE3">
            <w:pPr>
              <w:pStyle w:val="TableParagraph"/>
              <w:spacing w:before="55"/>
              <w:ind w:left="0" w:right="1"/>
              <w:rPr>
                <w:b/>
                <w:bCs/>
                <w:spacing w:val="-2"/>
              </w:rPr>
            </w:pPr>
          </w:p>
        </w:tc>
        <w:tc>
          <w:tcPr>
            <w:tcW w:w="7721" w:type="dxa"/>
            <w:gridSpan w:val="4"/>
          </w:tcPr>
          <w:p w:rsidR="00D51890" w:rsidRPr="00FE420E" w:rsidRDefault="00D51890" w:rsidP="00AB6AE3">
            <w:pPr>
              <w:pStyle w:val="TableParagraph"/>
              <w:spacing w:before="55"/>
              <w:ind w:left="36" w:right="36"/>
              <w:jc w:val="left"/>
              <w:rPr>
                <w:spacing w:val="-10"/>
              </w:rPr>
            </w:pPr>
            <w:r w:rsidRPr="00FE420E">
              <w:t>Витяг про несудимість</w:t>
            </w:r>
          </w:p>
        </w:tc>
      </w:tr>
      <w:tr w:rsidR="00D51890" w:rsidRPr="00FE420E">
        <w:trPr>
          <w:trHeight w:val="450"/>
        </w:trPr>
        <w:tc>
          <w:tcPr>
            <w:tcW w:w="9811" w:type="dxa"/>
            <w:gridSpan w:val="6"/>
          </w:tcPr>
          <w:p w:rsidR="00D51890" w:rsidRPr="00FE420E" w:rsidRDefault="00D51890" w:rsidP="00AB6AE3">
            <w:pPr>
              <w:pStyle w:val="TableParagraph"/>
              <w:spacing w:before="55"/>
              <w:ind w:left="36" w:right="36"/>
              <w:rPr>
                <w:spacing w:val="-10"/>
              </w:rPr>
            </w:pPr>
            <w:r w:rsidRPr="00FE420E">
              <w:rPr>
                <w:b/>
                <w:bCs/>
              </w:rPr>
              <w:t>Категорія «Професійна діяльність, охорона праці та промислова безпека»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rPr>
                <w:b/>
                <w:bCs/>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Присвоєння категорій спортивним школам</w:t>
            </w:r>
          </w:p>
        </w:tc>
      </w:tr>
      <w:tr w:rsidR="00D51890" w:rsidRPr="00FE420E">
        <w:trPr>
          <w:trHeight w:val="475"/>
        </w:trPr>
        <w:tc>
          <w:tcPr>
            <w:tcW w:w="9811" w:type="dxa"/>
            <w:gridSpan w:val="6"/>
          </w:tcPr>
          <w:p w:rsidR="00D51890" w:rsidRPr="00FE420E" w:rsidRDefault="00D51890" w:rsidP="00AB6AE3">
            <w:pPr>
              <w:pStyle w:val="TableParagraph"/>
              <w:spacing w:before="55"/>
              <w:ind w:left="36" w:right="36"/>
              <w:rPr>
                <w:spacing w:val="-10"/>
              </w:rPr>
            </w:pPr>
            <w:r w:rsidRPr="00FE420E">
              <w:rPr>
                <w:b/>
                <w:bCs/>
              </w:rPr>
              <w:t>Категорія “Транспорт</w:t>
            </w:r>
            <w:r w:rsidRPr="00FE420E">
              <w:rPr>
                <w:b/>
                <w:bCs/>
                <w:spacing w:val="-2"/>
              </w:rPr>
              <w:t>”</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vAlign w:val="center"/>
          </w:tcPr>
          <w:p w:rsidR="00D51890" w:rsidRPr="00FE420E" w:rsidRDefault="00D51890" w:rsidP="00AB6AE3">
            <w:pPr>
              <w:jc w:val="center"/>
            </w:pPr>
            <w:r w:rsidRPr="00FE420E">
              <w:rPr>
                <w:lang w:val="en-US"/>
              </w:rPr>
              <w:t>0</w:t>
            </w:r>
            <w:r w:rsidRPr="00FE420E">
              <w:t>2399</w:t>
            </w:r>
          </w:p>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t>Погодження схеми організації дорожнього руху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vAlign w:val="center"/>
          </w:tcPr>
          <w:p w:rsidR="00D51890" w:rsidRPr="00FE420E" w:rsidRDefault="00D51890" w:rsidP="00AB6AE3">
            <w:pPr>
              <w:jc w:val="center"/>
              <w:rPr>
                <w:lang w:val="en-US"/>
              </w:rPr>
            </w:pPr>
            <w:r w:rsidRPr="00FE420E">
              <w:rPr>
                <w:lang w:val="en-US"/>
              </w:rPr>
              <w:t>01969</w:t>
            </w:r>
          </w:p>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t>Видача дозволу на встановлення дорожніх знаків на дорогах місцевого значення</w:t>
            </w:r>
          </w:p>
        </w:tc>
      </w:tr>
      <w:tr w:rsidR="00D51890" w:rsidRPr="00FE420E">
        <w:trPr>
          <w:trHeight w:val="314"/>
        </w:trPr>
        <w:tc>
          <w:tcPr>
            <w:tcW w:w="9811" w:type="dxa"/>
            <w:gridSpan w:val="6"/>
          </w:tcPr>
          <w:p w:rsidR="00D51890" w:rsidRPr="00FE420E" w:rsidRDefault="00D51890" w:rsidP="00AB6AE3">
            <w:pPr>
              <w:pStyle w:val="TableParagraph"/>
              <w:spacing w:before="55"/>
              <w:ind w:left="36" w:right="36"/>
              <w:rPr>
                <w:spacing w:val="-10"/>
              </w:rPr>
            </w:pPr>
            <w:r w:rsidRPr="00FE420E">
              <w:rPr>
                <w:b/>
                <w:bCs/>
              </w:rPr>
              <w:t>Категорія</w:t>
            </w:r>
            <w:r w:rsidRPr="00FE420E">
              <w:rPr>
                <w:b/>
                <w:bCs/>
                <w:spacing w:val="-8"/>
              </w:rPr>
              <w:t xml:space="preserve"> </w:t>
            </w:r>
            <w:r w:rsidRPr="00FE420E">
              <w:rPr>
                <w:b/>
                <w:bCs/>
              </w:rPr>
              <w:t>“Земельні</w:t>
            </w:r>
            <w:r w:rsidRPr="00FE420E">
              <w:rPr>
                <w:b/>
                <w:bCs/>
                <w:spacing w:val="-8"/>
              </w:rPr>
              <w:t xml:space="preserve"> </w:t>
            </w:r>
            <w:r w:rsidRPr="00FE420E">
              <w:rPr>
                <w:b/>
                <w:bCs/>
                <w:spacing w:val="-2"/>
              </w:rPr>
              <w:t>питання”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rPr>
                <w:spacing w:val="-2"/>
              </w:rPr>
            </w:pPr>
            <w:r w:rsidRPr="00FE420E">
              <w:rPr>
                <w:spacing w:val="-2"/>
              </w:rPr>
              <w:t>00202</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дозволу на виготовлення технічної документації із землеустрою щодо встановлення (відновлення) меж земельної ділянки в натурі (на місцевості)”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rPr>
                <w:spacing w:val="-2"/>
              </w:rPr>
            </w:pPr>
            <w:r w:rsidRPr="00FE420E">
              <w:rPr>
                <w:spacing w:val="-2"/>
              </w:rPr>
              <w:t>02303</w:t>
            </w: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дозволу на виготовлення технічної документації із землеустрою щодо поділу чи об’єднання</w:t>
            </w:r>
            <w:r w:rsidRPr="00FE420E">
              <w:rPr>
                <w:spacing w:val="40"/>
              </w:rPr>
              <w:t xml:space="preserve"> </w:t>
            </w:r>
            <w:r w:rsidRPr="00FE420E">
              <w:t>земельних ділянок комунальної власності</w:t>
            </w:r>
          </w:p>
        </w:tc>
      </w:tr>
      <w:tr w:rsidR="00D51890" w:rsidRPr="00FE420E">
        <w:trPr>
          <w:trHeight w:val="1061"/>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tcPr>
          <w:p w:rsidR="00D51890" w:rsidRPr="00FE420E" w:rsidRDefault="00D51890" w:rsidP="00AB6AE3">
            <w:pPr>
              <w:pStyle w:val="TableParagraph"/>
              <w:spacing w:before="55"/>
              <w:ind w:left="0" w:right="1"/>
              <w:rPr>
                <w:spacing w:val="-2"/>
              </w:rPr>
            </w:pPr>
            <w:r w:rsidRPr="00FE420E">
              <w:rPr>
                <w:spacing w:val="-2"/>
              </w:rPr>
              <w:t>02032</w:t>
            </w:r>
          </w:p>
        </w:tc>
        <w:tc>
          <w:tcPr>
            <w:tcW w:w="7721" w:type="dxa"/>
            <w:gridSpan w:val="4"/>
          </w:tcPr>
          <w:p w:rsidR="00D51890" w:rsidRPr="00FE420E" w:rsidRDefault="00D51890" w:rsidP="00AB6AE3">
            <w:pPr>
              <w:pStyle w:val="ListParagraph"/>
              <w:tabs>
                <w:tab w:val="left" w:pos="214"/>
              </w:tabs>
              <w:spacing w:before="0"/>
              <w:ind w:left="1" w:right="147" w:firstLine="0"/>
            </w:pPr>
            <w:r w:rsidRPr="00FE420E">
              <w:t xml:space="preserve">Надання дозволу на виготовлення технічної документації із землеустрою щодо встановлення меж частини земельної ділянки, на яку поширюється право суборенди, сервітуту”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w:t>
            </w:r>
          </w:p>
        </w:tc>
        <w:tc>
          <w:tcPr>
            <w:tcW w:w="1375" w:type="dxa"/>
          </w:tcPr>
          <w:p w:rsidR="00D51890" w:rsidRPr="00FE420E" w:rsidRDefault="00D51890" w:rsidP="00AB6AE3">
            <w:pPr>
              <w:pStyle w:val="TableParagraph"/>
              <w:spacing w:before="55"/>
              <w:ind w:left="0" w:right="1"/>
              <w:rPr>
                <w:spacing w:val="-2"/>
              </w:rPr>
            </w:pPr>
            <w:r w:rsidRPr="00FE420E">
              <w:rPr>
                <w:spacing w:val="-2"/>
              </w:rPr>
              <w:t>01402</w:t>
            </w: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дозволу на виготовлення технічної документації із землеустрою щодо інвентаризації земель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дозволу на виготовлення технічної документації із землеустрою щодо встановлення</w:t>
            </w:r>
            <w:r w:rsidRPr="00FE420E">
              <w:rPr>
                <w:spacing w:val="-1"/>
              </w:rPr>
              <w:t xml:space="preserve"> </w:t>
            </w:r>
            <w:r w:rsidRPr="00FE420E">
              <w:t>(відновлення)</w:t>
            </w:r>
            <w:r w:rsidRPr="00FE420E">
              <w:rPr>
                <w:spacing w:val="-1"/>
              </w:rPr>
              <w:t xml:space="preserve"> </w:t>
            </w:r>
            <w:r w:rsidRPr="00FE420E">
              <w:t>меж</w:t>
            </w:r>
            <w:r w:rsidRPr="00FE420E">
              <w:rPr>
                <w:spacing w:val="-1"/>
              </w:rPr>
              <w:t xml:space="preserve"> </w:t>
            </w:r>
            <w:r w:rsidRPr="00FE420E">
              <w:t>земельної</w:t>
            </w:r>
            <w:r w:rsidRPr="00FE420E">
              <w:rPr>
                <w:spacing w:val="-1"/>
              </w:rPr>
              <w:t xml:space="preserve"> </w:t>
            </w:r>
            <w:r w:rsidRPr="00FE420E">
              <w:t>ділянки</w:t>
            </w:r>
            <w:r w:rsidRPr="00FE420E">
              <w:rPr>
                <w:spacing w:val="-1"/>
              </w:rPr>
              <w:t xml:space="preserve"> </w:t>
            </w:r>
            <w:r w:rsidRPr="00FE420E">
              <w:t>в</w:t>
            </w:r>
            <w:r w:rsidRPr="00FE420E">
              <w:rPr>
                <w:spacing w:val="-1"/>
              </w:rPr>
              <w:t xml:space="preserve"> </w:t>
            </w:r>
            <w:r w:rsidRPr="00FE420E">
              <w:t>натурі</w:t>
            </w:r>
            <w:r w:rsidRPr="00FE420E">
              <w:rPr>
                <w:spacing w:val="-1"/>
              </w:rPr>
              <w:t xml:space="preserve"> </w:t>
            </w:r>
            <w:r w:rsidRPr="00FE420E">
              <w:t>(на</w:t>
            </w:r>
            <w:r w:rsidRPr="00FE420E">
              <w:rPr>
                <w:spacing w:val="-1"/>
              </w:rPr>
              <w:t xml:space="preserve"> </w:t>
            </w:r>
            <w:r w:rsidRPr="00FE420E">
              <w:t>місцевості)</w:t>
            </w:r>
            <w:r w:rsidRPr="00FE420E">
              <w:rPr>
                <w:spacing w:val="-1"/>
              </w:rPr>
              <w:t xml:space="preserve"> </w:t>
            </w:r>
            <w:r w:rsidRPr="00FE420E">
              <w:t>власникам земельних часток (паїв)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tcPr>
          <w:p w:rsidR="00D51890" w:rsidRPr="00FE420E" w:rsidRDefault="00D51890" w:rsidP="00AB6AE3">
            <w:pPr>
              <w:pStyle w:val="TableParagraph"/>
              <w:spacing w:before="55"/>
              <w:ind w:left="0" w:right="1"/>
              <w:rPr>
                <w:spacing w:val="-2"/>
              </w:rPr>
            </w:pPr>
            <w:r w:rsidRPr="00FE420E">
              <w:rPr>
                <w:spacing w:val="-2"/>
              </w:rPr>
              <w:t>02028</w:t>
            </w: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дозволу на розроблення робочого проекту</w:t>
            </w:r>
            <w:r w:rsidRPr="00FE420E">
              <w:rPr>
                <w:spacing w:val="40"/>
              </w:rPr>
              <w:t xml:space="preserve"> </w:t>
            </w:r>
            <w:r w:rsidRPr="00FE420E">
              <w:t>землеустрою щодо рекультивації порушених земель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7</w:t>
            </w:r>
          </w:p>
        </w:tc>
        <w:tc>
          <w:tcPr>
            <w:tcW w:w="1375" w:type="dxa"/>
          </w:tcPr>
          <w:p w:rsidR="00D51890" w:rsidRPr="00FE420E" w:rsidRDefault="00D51890" w:rsidP="00AB6AE3">
            <w:pPr>
              <w:pStyle w:val="TableParagraph"/>
              <w:spacing w:before="55"/>
              <w:ind w:left="0" w:right="1"/>
              <w:rPr>
                <w:spacing w:val="-2"/>
              </w:rPr>
            </w:pPr>
            <w:r w:rsidRPr="00FE420E">
              <w:rPr>
                <w:spacing w:val="-2"/>
              </w:rPr>
              <w:t>00174</w:t>
            </w:r>
          </w:p>
        </w:tc>
        <w:tc>
          <w:tcPr>
            <w:tcW w:w="7721" w:type="dxa"/>
            <w:gridSpan w:val="4"/>
          </w:tcPr>
          <w:p w:rsidR="00D51890" w:rsidRPr="00FE420E" w:rsidRDefault="00D51890" w:rsidP="00AB6AE3">
            <w:pPr>
              <w:pStyle w:val="TableParagraph"/>
              <w:spacing w:before="55"/>
              <w:ind w:left="36" w:right="147"/>
              <w:jc w:val="both"/>
              <w:rPr>
                <w:spacing w:val="-10"/>
              </w:rPr>
            </w:pPr>
            <w:r w:rsidRPr="00FE420E">
              <w:t>Видача рішення про погодження звіту про експертну грошову оцінку земельної ділянки комунальної власності та продаж земельної ділянки</w:t>
            </w:r>
            <w:r w:rsidRPr="00FE420E">
              <w:rPr>
                <w:spacing w:val="40"/>
              </w:rPr>
              <w:t xml:space="preserve"> </w:t>
            </w:r>
            <w:r w:rsidRPr="00FE420E">
              <w:t>несільськогосподарського призначення, на якій розташовані об’єкти нерухомого майна, які перебувають у власності громадян та юридичних осіб</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tcPr>
          <w:p w:rsidR="00D51890" w:rsidRPr="00FE420E" w:rsidRDefault="00D51890" w:rsidP="00AB6AE3">
            <w:pPr>
              <w:pStyle w:val="TableParagraph"/>
              <w:spacing w:before="55"/>
              <w:ind w:left="0" w:right="1"/>
              <w:rPr>
                <w:spacing w:val="-2"/>
              </w:rPr>
            </w:pPr>
            <w:r w:rsidRPr="00FE420E">
              <w:rPr>
                <w:spacing w:val="-2"/>
              </w:rPr>
              <w:t>00192</w:t>
            </w:r>
          </w:p>
        </w:tc>
        <w:tc>
          <w:tcPr>
            <w:tcW w:w="7721" w:type="dxa"/>
            <w:gridSpan w:val="4"/>
          </w:tcPr>
          <w:p w:rsidR="00D51890" w:rsidRPr="00FE420E" w:rsidRDefault="00D51890" w:rsidP="00AB6AE3">
            <w:pPr>
              <w:pStyle w:val="TableParagraph"/>
              <w:spacing w:before="55"/>
              <w:ind w:left="36" w:right="147"/>
              <w:jc w:val="both"/>
              <w:rPr>
                <w:spacing w:val="-10"/>
              </w:rPr>
            </w:pPr>
            <w:r w:rsidRPr="00FE420E">
              <w:t>Видача рішення про припинення права оренди земельної ділянки або її частини у разі добровільної відмови орендаря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9</w:t>
            </w:r>
          </w:p>
        </w:tc>
        <w:tc>
          <w:tcPr>
            <w:tcW w:w="1375" w:type="dxa"/>
          </w:tcPr>
          <w:p w:rsidR="00D51890" w:rsidRPr="00FE420E" w:rsidRDefault="00D51890" w:rsidP="00AB6AE3">
            <w:pPr>
              <w:pStyle w:val="TableParagraph"/>
              <w:spacing w:before="55"/>
              <w:ind w:left="0" w:right="1"/>
              <w:rPr>
                <w:spacing w:val="-2"/>
              </w:rPr>
            </w:pPr>
            <w:r w:rsidRPr="00FE420E">
              <w:rPr>
                <w:spacing w:val="-2"/>
              </w:rPr>
              <w:t>02318</w:t>
            </w: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 Рішення про затвердження проекту</w:t>
            </w:r>
            <w:r w:rsidRPr="00FE420E">
              <w:rPr>
                <w:spacing w:val="40"/>
              </w:rPr>
              <w:t xml:space="preserve"> </w:t>
            </w:r>
            <w:r w:rsidRPr="00FE420E">
              <w:t>землеустрою щодо відведення земельної ділянки та надання земельної ділянки в оренду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10</w:t>
            </w:r>
          </w:p>
        </w:tc>
        <w:tc>
          <w:tcPr>
            <w:tcW w:w="1375" w:type="dxa"/>
          </w:tcPr>
          <w:p w:rsidR="00D51890" w:rsidRPr="00FE420E" w:rsidRDefault="00D51890" w:rsidP="00AB6AE3">
            <w:pPr>
              <w:pStyle w:val="TableParagraph"/>
              <w:spacing w:before="55"/>
              <w:ind w:left="0" w:right="1"/>
              <w:rPr>
                <w:spacing w:val="-2"/>
              </w:rPr>
            </w:pPr>
            <w:r w:rsidRPr="00FE420E">
              <w:rPr>
                <w:spacing w:val="-2"/>
              </w:rPr>
              <w:t>00218</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проекту</w:t>
            </w:r>
            <w:r w:rsidRPr="00FE420E">
              <w:rPr>
                <w:spacing w:val="40"/>
              </w:rPr>
              <w:t xml:space="preserve"> </w:t>
            </w:r>
            <w:r w:rsidRPr="00FE420E">
              <w:t>землеустрою щодо відведення земельної ділянки та надання земельної ділянки в постійне користування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11</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безоплатно у власність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12</w:t>
            </w:r>
          </w:p>
        </w:tc>
        <w:tc>
          <w:tcPr>
            <w:tcW w:w="1375" w:type="dxa"/>
          </w:tcPr>
          <w:p w:rsidR="00D51890" w:rsidRPr="00FE420E" w:rsidRDefault="00D51890" w:rsidP="00AB6AE3">
            <w:pPr>
              <w:pStyle w:val="TableParagraph"/>
              <w:spacing w:before="55"/>
              <w:ind w:left="0" w:right="1"/>
              <w:rPr>
                <w:spacing w:val="-2"/>
              </w:rPr>
            </w:pPr>
            <w:r w:rsidRPr="00FE420E">
              <w:rPr>
                <w:spacing w:val="-2"/>
              </w:rPr>
              <w:t>00203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встановлення(відновлення) меж земельної ділянки в натурі (на місцевості) та</w:t>
            </w:r>
            <w:r w:rsidRPr="00FE420E">
              <w:rPr>
                <w:spacing w:val="40"/>
              </w:rPr>
              <w:t xml:space="preserve"> </w:t>
            </w:r>
            <w:r w:rsidRPr="00FE420E">
              <w:t>передачу земельної ділянки в оренду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13</w:t>
            </w:r>
          </w:p>
        </w:tc>
        <w:tc>
          <w:tcPr>
            <w:tcW w:w="1375" w:type="dxa"/>
          </w:tcPr>
          <w:p w:rsidR="00D51890" w:rsidRPr="00FE420E" w:rsidRDefault="00D51890" w:rsidP="00AB6AE3">
            <w:pPr>
              <w:pStyle w:val="TableParagraph"/>
              <w:spacing w:before="55"/>
              <w:ind w:left="0" w:right="1"/>
              <w:rPr>
                <w:spacing w:val="-2"/>
              </w:rPr>
            </w:pPr>
            <w:r w:rsidRPr="00FE420E">
              <w:rPr>
                <w:spacing w:val="-2"/>
              </w:rPr>
              <w:t>00173</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встановлення(відновлення) меж земельної ділянки в натурі (на місцевості) та передачу земельної ділянки в постійне користування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14</w:t>
            </w:r>
          </w:p>
        </w:tc>
        <w:tc>
          <w:tcPr>
            <w:tcW w:w="1375" w:type="dxa"/>
          </w:tcPr>
          <w:p w:rsidR="00D51890" w:rsidRPr="00FE420E" w:rsidRDefault="00D51890" w:rsidP="00AB6AE3">
            <w:pPr>
              <w:pStyle w:val="TableParagraph"/>
              <w:spacing w:before="55"/>
              <w:ind w:left="0" w:right="1"/>
              <w:rPr>
                <w:spacing w:val="-2"/>
              </w:rPr>
            </w:pPr>
            <w:r w:rsidRPr="00FE420E">
              <w:rPr>
                <w:spacing w:val="-2"/>
              </w:rPr>
              <w:t>02197</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поділу чи об’єднання земельних ділянок комунальної власності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15</w:t>
            </w:r>
          </w:p>
        </w:tc>
        <w:tc>
          <w:tcPr>
            <w:tcW w:w="1375" w:type="dxa"/>
          </w:tcPr>
          <w:p w:rsidR="00D51890" w:rsidRPr="00FE420E" w:rsidRDefault="00D51890" w:rsidP="00AB6AE3">
            <w:pPr>
              <w:pStyle w:val="TableParagraph"/>
              <w:spacing w:before="55"/>
              <w:ind w:left="0" w:right="1"/>
              <w:rPr>
                <w:spacing w:val="-2"/>
              </w:rPr>
            </w:pPr>
            <w:r w:rsidRPr="00FE420E">
              <w:rPr>
                <w:spacing w:val="-2"/>
              </w:rPr>
              <w:t>00217</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встановлення</w:t>
            </w:r>
            <w:r w:rsidRPr="00FE420E">
              <w:rPr>
                <w:spacing w:val="40"/>
              </w:rPr>
              <w:t xml:space="preserve"> </w:t>
            </w:r>
            <w:r w:rsidRPr="00FE420E">
              <w:t>меж частини земельної ділянки, на яку поширюється право</w:t>
            </w:r>
            <w:r w:rsidRPr="00FE420E">
              <w:rPr>
                <w:spacing w:val="40"/>
              </w:rPr>
              <w:t xml:space="preserve"> </w:t>
            </w:r>
            <w:r w:rsidRPr="00FE420E">
              <w:t>суборенди, сервітуту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16</w:t>
            </w:r>
          </w:p>
        </w:tc>
        <w:tc>
          <w:tcPr>
            <w:tcW w:w="1375" w:type="dxa"/>
          </w:tcPr>
          <w:p w:rsidR="00D51890" w:rsidRPr="00FE420E" w:rsidRDefault="00D51890" w:rsidP="00AB6AE3">
            <w:pPr>
              <w:pStyle w:val="TableParagraph"/>
              <w:spacing w:before="55"/>
              <w:ind w:left="0" w:right="1"/>
              <w:rPr>
                <w:spacing w:val="-2"/>
              </w:rPr>
            </w:pPr>
            <w:r w:rsidRPr="00FE420E">
              <w:rPr>
                <w:spacing w:val="-2"/>
              </w:rPr>
              <w:t>02089</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інвентаризації земель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17</w:t>
            </w:r>
          </w:p>
        </w:tc>
        <w:tc>
          <w:tcPr>
            <w:tcW w:w="1375" w:type="dxa"/>
          </w:tcPr>
          <w:p w:rsidR="00D51890" w:rsidRPr="00FE420E" w:rsidRDefault="00D51890" w:rsidP="00AB6AE3">
            <w:pPr>
              <w:pStyle w:val="TableParagraph"/>
              <w:spacing w:before="55"/>
              <w:ind w:left="0" w:right="1"/>
              <w:rPr>
                <w:spacing w:val="-2"/>
              </w:rPr>
            </w:pPr>
            <w:r w:rsidRPr="00FE420E">
              <w:rPr>
                <w:spacing w:val="-2"/>
              </w:rPr>
              <w:t>02082</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проекту землеустрою щодо відведення земельної ділянки та надання дозволу на проведення експертної грошової оцінки земельної ділянки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18</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 про затвердження технічної документації із землеустрою щодо встановлення (відновлення) меж земельної ділянки в натурі (на місцевості) та виділення в натурі у земельної частки (паю)</w:t>
            </w:r>
          </w:p>
        </w:tc>
      </w:tr>
      <w:tr w:rsidR="00D51890" w:rsidRPr="00FE420E">
        <w:trPr>
          <w:trHeight w:val="462"/>
        </w:trPr>
        <w:tc>
          <w:tcPr>
            <w:tcW w:w="715" w:type="dxa"/>
          </w:tcPr>
          <w:p w:rsidR="00D51890" w:rsidRPr="00FE420E" w:rsidRDefault="00D51890" w:rsidP="00AB6AE3">
            <w:pPr>
              <w:pStyle w:val="TableParagraph"/>
              <w:spacing w:before="55"/>
              <w:ind w:left="0" w:right="1"/>
              <w:rPr>
                <w:spacing w:val="-2"/>
              </w:rPr>
            </w:pPr>
            <w:r w:rsidRPr="00FE420E">
              <w:rPr>
                <w:spacing w:val="-2"/>
              </w:rPr>
              <w:t>19</w:t>
            </w:r>
          </w:p>
        </w:tc>
        <w:tc>
          <w:tcPr>
            <w:tcW w:w="1375" w:type="dxa"/>
          </w:tcPr>
          <w:p w:rsidR="00D51890" w:rsidRPr="00FE420E" w:rsidRDefault="00D51890" w:rsidP="00AB6AE3">
            <w:pPr>
              <w:pStyle w:val="TableParagraph"/>
              <w:spacing w:before="55"/>
              <w:ind w:left="0" w:right="1"/>
              <w:rPr>
                <w:spacing w:val="-2"/>
              </w:rPr>
            </w:pPr>
            <w:r w:rsidRPr="00FE420E">
              <w:rPr>
                <w:spacing w:val="-2"/>
              </w:rPr>
              <w:t>00189</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w:t>
            </w:r>
            <w:r w:rsidRPr="00FE420E">
              <w:rPr>
                <w:spacing w:val="-2"/>
              </w:rPr>
              <w:t xml:space="preserve"> </w:t>
            </w:r>
            <w:r w:rsidRPr="00FE420E">
              <w:t>про</w:t>
            </w:r>
            <w:r w:rsidRPr="00FE420E">
              <w:rPr>
                <w:spacing w:val="-2"/>
              </w:rPr>
              <w:t xml:space="preserve"> </w:t>
            </w:r>
            <w:r w:rsidRPr="00FE420E">
              <w:t>поновлення</w:t>
            </w:r>
            <w:r w:rsidRPr="00FE420E">
              <w:rPr>
                <w:spacing w:val="-2"/>
              </w:rPr>
              <w:t xml:space="preserve"> </w:t>
            </w:r>
            <w:r w:rsidRPr="00FE420E">
              <w:t>договору</w:t>
            </w:r>
            <w:r w:rsidRPr="00FE420E">
              <w:rPr>
                <w:spacing w:val="-2"/>
              </w:rPr>
              <w:t xml:space="preserve"> </w:t>
            </w:r>
            <w:r w:rsidRPr="00FE420E">
              <w:t>оренди</w:t>
            </w:r>
            <w:r w:rsidRPr="00FE420E">
              <w:rPr>
                <w:spacing w:val="-2"/>
              </w:rPr>
              <w:t xml:space="preserve"> землі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20</w:t>
            </w:r>
          </w:p>
        </w:tc>
        <w:tc>
          <w:tcPr>
            <w:tcW w:w="1375" w:type="dxa"/>
          </w:tcPr>
          <w:p w:rsidR="00D51890" w:rsidRPr="00FE420E" w:rsidRDefault="00D51890" w:rsidP="00AB6AE3">
            <w:pPr>
              <w:pStyle w:val="TableParagraph"/>
              <w:spacing w:before="55"/>
              <w:ind w:left="0" w:right="1"/>
              <w:rPr>
                <w:spacing w:val="-2"/>
              </w:rPr>
            </w:pPr>
            <w:r w:rsidRPr="00FE420E">
              <w:rPr>
                <w:spacing w:val="-2"/>
              </w:rPr>
              <w:t>00213</w:t>
            </w: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w:t>
            </w:r>
            <w:r w:rsidRPr="00FE420E">
              <w:rPr>
                <w:spacing w:val="-2"/>
              </w:rPr>
              <w:t xml:space="preserve"> </w:t>
            </w:r>
            <w:r w:rsidRPr="00FE420E">
              <w:t>про</w:t>
            </w:r>
            <w:r w:rsidRPr="00FE420E">
              <w:rPr>
                <w:spacing w:val="-1"/>
              </w:rPr>
              <w:t xml:space="preserve"> </w:t>
            </w:r>
            <w:r w:rsidRPr="00FE420E">
              <w:t>згоду</w:t>
            </w:r>
            <w:r w:rsidRPr="00FE420E">
              <w:rPr>
                <w:spacing w:val="-2"/>
              </w:rPr>
              <w:t xml:space="preserve"> </w:t>
            </w:r>
            <w:r w:rsidRPr="00FE420E">
              <w:t>на</w:t>
            </w:r>
            <w:r w:rsidRPr="00FE420E">
              <w:rPr>
                <w:spacing w:val="-1"/>
              </w:rPr>
              <w:t xml:space="preserve"> </w:t>
            </w:r>
            <w:r w:rsidRPr="00FE420E">
              <w:t>передачу</w:t>
            </w:r>
            <w:r w:rsidRPr="00FE420E">
              <w:rPr>
                <w:spacing w:val="-1"/>
              </w:rPr>
              <w:t xml:space="preserve"> </w:t>
            </w:r>
            <w:r w:rsidRPr="00FE420E">
              <w:t>земельної</w:t>
            </w:r>
            <w:r w:rsidRPr="00FE420E">
              <w:rPr>
                <w:spacing w:val="-2"/>
              </w:rPr>
              <w:t xml:space="preserve"> </w:t>
            </w:r>
            <w:r w:rsidRPr="00FE420E">
              <w:t>ділянки</w:t>
            </w:r>
            <w:r w:rsidRPr="00FE420E">
              <w:rPr>
                <w:spacing w:val="-2"/>
              </w:rPr>
              <w:t xml:space="preserve"> </w:t>
            </w:r>
            <w:r w:rsidRPr="00FE420E">
              <w:t>для</w:t>
            </w:r>
            <w:r w:rsidRPr="00FE420E">
              <w:rPr>
                <w:spacing w:val="-1"/>
              </w:rPr>
              <w:t xml:space="preserve"> </w:t>
            </w:r>
            <w:r w:rsidRPr="00FE420E">
              <w:t>забудови</w:t>
            </w:r>
            <w:r w:rsidRPr="00FE420E">
              <w:rPr>
                <w:spacing w:val="-2"/>
              </w:rPr>
              <w:t xml:space="preserve"> (суперфіцій)</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21</w:t>
            </w:r>
          </w:p>
        </w:tc>
        <w:tc>
          <w:tcPr>
            <w:tcW w:w="1375" w:type="dxa"/>
          </w:tcPr>
          <w:p w:rsidR="00D51890" w:rsidRPr="00FE420E" w:rsidRDefault="00D51890" w:rsidP="00AB6AE3">
            <w:pPr>
              <w:pStyle w:val="TableParagraph"/>
              <w:spacing w:before="55"/>
              <w:ind w:left="0" w:right="1"/>
              <w:rPr>
                <w:spacing w:val="-2"/>
              </w:rPr>
            </w:pPr>
            <w:r w:rsidRPr="00FE420E">
              <w:rPr>
                <w:spacing w:val="-2"/>
              </w:rPr>
              <w:t>00244</w:t>
            </w:r>
          </w:p>
        </w:tc>
        <w:tc>
          <w:tcPr>
            <w:tcW w:w="7721" w:type="dxa"/>
            <w:gridSpan w:val="4"/>
          </w:tcPr>
          <w:p w:rsidR="00D51890" w:rsidRPr="00FE420E" w:rsidRDefault="00D51890" w:rsidP="00AB6AE3">
            <w:pPr>
              <w:tabs>
                <w:tab w:val="left" w:pos="318"/>
                <w:tab w:val="left" w:pos="6527"/>
              </w:tabs>
              <w:ind w:right="147"/>
              <w:jc w:val="both"/>
              <w:rPr>
                <w:spacing w:val="-2"/>
              </w:rPr>
            </w:pPr>
            <w:r w:rsidRPr="00FE420E">
              <w:t>Надання</w:t>
            </w:r>
            <w:r w:rsidRPr="00FE420E">
              <w:rPr>
                <w:spacing w:val="70"/>
              </w:rPr>
              <w:t xml:space="preserve"> </w:t>
            </w:r>
            <w:r w:rsidRPr="00FE420E">
              <w:t>довідки</w:t>
            </w:r>
            <w:r w:rsidRPr="00FE420E">
              <w:rPr>
                <w:spacing w:val="71"/>
              </w:rPr>
              <w:t xml:space="preserve"> </w:t>
            </w:r>
            <w:r w:rsidRPr="00FE420E">
              <w:t>про</w:t>
            </w:r>
            <w:r w:rsidRPr="00FE420E">
              <w:rPr>
                <w:spacing w:val="70"/>
              </w:rPr>
              <w:t xml:space="preserve"> </w:t>
            </w:r>
            <w:r w:rsidRPr="00FE420E">
              <w:t>наявність</w:t>
            </w:r>
            <w:r w:rsidRPr="00FE420E">
              <w:rPr>
                <w:spacing w:val="70"/>
              </w:rPr>
              <w:t xml:space="preserve"> </w:t>
            </w:r>
            <w:r w:rsidRPr="00FE420E">
              <w:t>у</w:t>
            </w:r>
            <w:r w:rsidRPr="00FE420E">
              <w:rPr>
                <w:spacing w:val="71"/>
              </w:rPr>
              <w:t xml:space="preserve"> </w:t>
            </w:r>
            <w:r w:rsidRPr="00FE420E">
              <w:t>фізичної</w:t>
            </w:r>
            <w:r w:rsidRPr="00FE420E">
              <w:rPr>
                <w:spacing w:val="70"/>
              </w:rPr>
              <w:t xml:space="preserve"> </w:t>
            </w:r>
            <w:r w:rsidRPr="00FE420E">
              <w:rPr>
                <w:spacing w:val="-2"/>
              </w:rPr>
              <w:t xml:space="preserve">особи </w:t>
            </w:r>
          </w:p>
          <w:p w:rsidR="00D51890" w:rsidRPr="00FE420E" w:rsidRDefault="00D51890" w:rsidP="00AB6AE3">
            <w:pPr>
              <w:pStyle w:val="TableParagraph"/>
              <w:spacing w:before="55"/>
              <w:ind w:left="36" w:right="147"/>
              <w:jc w:val="both"/>
              <w:rPr>
                <w:spacing w:val="-10"/>
              </w:rPr>
            </w:pPr>
            <w:r w:rsidRPr="00FE420E">
              <w:t>земельної</w:t>
            </w:r>
            <w:r w:rsidRPr="00FE420E">
              <w:rPr>
                <w:spacing w:val="71"/>
              </w:rPr>
              <w:t xml:space="preserve"> </w:t>
            </w:r>
            <w:r w:rsidRPr="00FE420E">
              <w:t>ділянки,</w:t>
            </w:r>
            <w:r w:rsidRPr="00FE420E">
              <w:rPr>
                <w:spacing w:val="71"/>
              </w:rPr>
              <w:t xml:space="preserve"> </w:t>
            </w:r>
            <w:r w:rsidRPr="00FE420E">
              <w:rPr>
                <w:spacing w:val="-2"/>
              </w:rPr>
              <w:t>форми №3ДФ</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22</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Рішення</w:t>
            </w:r>
            <w:r w:rsidRPr="00FE420E">
              <w:rPr>
                <w:spacing w:val="-4"/>
              </w:rPr>
              <w:t xml:space="preserve"> </w:t>
            </w:r>
            <w:r w:rsidRPr="00FE420E">
              <w:t>про</w:t>
            </w:r>
            <w:r w:rsidRPr="00FE420E">
              <w:rPr>
                <w:spacing w:val="-1"/>
              </w:rPr>
              <w:t xml:space="preserve"> </w:t>
            </w:r>
            <w:r w:rsidRPr="00FE420E">
              <w:t>встановлення</w:t>
            </w:r>
            <w:r w:rsidRPr="00FE420E">
              <w:rPr>
                <w:spacing w:val="-3"/>
              </w:rPr>
              <w:t xml:space="preserve"> </w:t>
            </w:r>
            <w:r w:rsidRPr="00FE420E">
              <w:t>земельного</w:t>
            </w:r>
            <w:r w:rsidRPr="00FE420E">
              <w:rPr>
                <w:spacing w:val="-1"/>
              </w:rPr>
              <w:t xml:space="preserve"> </w:t>
            </w:r>
            <w:r w:rsidRPr="00FE420E">
              <w:t>сервітуту</w:t>
            </w:r>
            <w:r w:rsidRPr="00FE420E">
              <w:rPr>
                <w:spacing w:val="-2"/>
              </w:rPr>
              <w:t xml:space="preserve"> </w:t>
            </w:r>
            <w:r w:rsidRPr="00FE420E">
              <w:t>на</w:t>
            </w:r>
            <w:r w:rsidRPr="00FE420E">
              <w:rPr>
                <w:spacing w:val="-1"/>
              </w:rPr>
              <w:t xml:space="preserve"> </w:t>
            </w:r>
            <w:r w:rsidRPr="00FE420E">
              <w:t>земельну</w:t>
            </w:r>
            <w:r w:rsidRPr="00FE420E">
              <w:rPr>
                <w:spacing w:val="-1"/>
              </w:rPr>
              <w:t xml:space="preserve"> </w:t>
            </w:r>
            <w:r w:rsidRPr="00FE420E">
              <w:rPr>
                <w:spacing w:val="-2"/>
              </w:rPr>
              <w:t>ділянку</w:t>
            </w:r>
          </w:p>
        </w:tc>
      </w:tr>
      <w:tr w:rsidR="00D51890" w:rsidRPr="00FE420E">
        <w:trPr>
          <w:trHeight w:val="399"/>
        </w:trPr>
        <w:tc>
          <w:tcPr>
            <w:tcW w:w="715" w:type="dxa"/>
          </w:tcPr>
          <w:p w:rsidR="00D51890" w:rsidRPr="00FE420E" w:rsidRDefault="00D51890" w:rsidP="00AB6AE3">
            <w:pPr>
              <w:pStyle w:val="TableParagraph"/>
              <w:spacing w:before="55"/>
              <w:ind w:left="0" w:right="1"/>
              <w:rPr>
                <w:spacing w:val="-2"/>
              </w:rPr>
            </w:pPr>
            <w:r w:rsidRPr="00FE420E">
              <w:rPr>
                <w:spacing w:val="-2"/>
              </w:rPr>
              <w:t>23</w:t>
            </w:r>
          </w:p>
        </w:tc>
        <w:tc>
          <w:tcPr>
            <w:tcW w:w="1375" w:type="dxa"/>
          </w:tcPr>
          <w:p w:rsidR="00D51890" w:rsidRPr="00FE420E" w:rsidRDefault="00D51890" w:rsidP="00AB6AE3">
            <w:pPr>
              <w:pStyle w:val="TableParagraph"/>
              <w:spacing w:before="55"/>
              <w:ind w:left="0" w:right="1"/>
              <w:rPr>
                <w:spacing w:val="-2"/>
              </w:rPr>
            </w:pPr>
            <w:r w:rsidRPr="00FE420E">
              <w:rPr>
                <w:spacing w:val="-2"/>
              </w:rPr>
              <w:t>02095</w:t>
            </w:r>
          </w:p>
        </w:tc>
        <w:tc>
          <w:tcPr>
            <w:tcW w:w="7721" w:type="dxa"/>
            <w:gridSpan w:val="4"/>
          </w:tcPr>
          <w:p w:rsidR="00D51890" w:rsidRPr="00FE420E" w:rsidRDefault="00D51890" w:rsidP="00AB6AE3">
            <w:pPr>
              <w:pStyle w:val="TableParagraph"/>
              <w:spacing w:before="55"/>
              <w:ind w:left="36" w:right="147"/>
              <w:jc w:val="both"/>
              <w:rPr>
                <w:spacing w:val="-10"/>
              </w:rPr>
            </w:pPr>
            <w:r w:rsidRPr="00FE420E">
              <w:t>Припинення</w:t>
            </w:r>
            <w:r w:rsidRPr="00FE420E">
              <w:rPr>
                <w:spacing w:val="-3"/>
              </w:rPr>
              <w:t xml:space="preserve"> </w:t>
            </w:r>
            <w:r w:rsidRPr="00FE420E">
              <w:t>договору</w:t>
            </w:r>
            <w:r w:rsidRPr="00FE420E">
              <w:rPr>
                <w:spacing w:val="-3"/>
              </w:rPr>
              <w:t xml:space="preserve"> </w:t>
            </w:r>
            <w:r w:rsidRPr="00FE420E">
              <w:t>особистого</w:t>
            </w:r>
            <w:r w:rsidRPr="00FE420E">
              <w:rPr>
                <w:spacing w:val="-3"/>
              </w:rPr>
              <w:t xml:space="preserve"> </w:t>
            </w:r>
            <w:r w:rsidRPr="00FE420E">
              <w:t>строкового</w:t>
            </w:r>
            <w:r w:rsidRPr="00FE420E">
              <w:rPr>
                <w:spacing w:val="-3"/>
              </w:rPr>
              <w:t xml:space="preserve"> </w:t>
            </w:r>
            <w:r w:rsidRPr="00FE420E">
              <w:t>сервітуту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24</w:t>
            </w:r>
          </w:p>
        </w:tc>
        <w:tc>
          <w:tcPr>
            <w:tcW w:w="1375" w:type="dxa"/>
          </w:tcPr>
          <w:p w:rsidR="00D51890" w:rsidRPr="00FE420E" w:rsidRDefault="00D51890" w:rsidP="00AB6AE3">
            <w:pPr>
              <w:pStyle w:val="TableParagraph"/>
              <w:spacing w:before="55"/>
              <w:ind w:left="0" w:right="1"/>
              <w:rPr>
                <w:spacing w:val="-2"/>
              </w:rPr>
            </w:pPr>
            <w:r w:rsidRPr="00FE420E">
              <w:rPr>
                <w:spacing w:val="-2"/>
              </w:rPr>
              <w:t>02096</w:t>
            </w:r>
          </w:p>
        </w:tc>
        <w:tc>
          <w:tcPr>
            <w:tcW w:w="7721" w:type="dxa"/>
            <w:gridSpan w:val="4"/>
          </w:tcPr>
          <w:p w:rsidR="00D51890" w:rsidRPr="00FE420E" w:rsidRDefault="00D51890" w:rsidP="00AB6AE3">
            <w:pPr>
              <w:pStyle w:val="TableParagraph"/>
              <w:spacing w:before="55"/>
              <w:ind w:left="36" w:right="147"/>
              <w:jc w:val="both"/>
              <w:rPr>
                <w:spacing w:val="-10"/>
              </w:rPr>
            </w:pPr>
            <w:r w:rsidRPr="00FE420E">
              <w:t>Поновлення</w:t>
            </w:r>
            <w:r w:rsidRPr="00FE420E">
              <w:rPr>
                <w:spacing w:val="-8"/>
              </w:rPr>
              <w:t xml:space="preserve"> </w:t>
            </w:r>
            <w:r w:rsidRPr="00FE420E">
              <w:t>(продовження)</w:t>
            </w:r>
            <w:r w:rsidRPr="00FE420E">
              <w:rPr>
                <w:spacing w:val="-7"/>
              </w:rPr>
              <w:t xml:space="preserve"> </w:t>
            </w:r>
            <w:r w:rsidRPr="00FE420E">
              <w:t>договору</w:t>
            </w:r>
            <w:r w:rsidRPr="00FE420E">
              <w:rPr>
                <w:spacing w:val="-7"/>
              </w:rPr>
              <w:t xml:space="preserve"> </w:t>
            </w:r>
            <w:r w:rsidRPr="00FE420E">
              <w:t>особистого</w:t>
            </w:r>
            <w:r w:rsidRPr="00FE420E">
              <w:rPr>
                <w:spacing w:val="-7"/>
              </w:rPr>
              <w:t xml:space="preserve"> </w:t>
            </w:r>
            <w:r w:rsidRPr="00FE420E">
              <w:t>строкового</w:t>
            </w:r>
            <w:r w:rsidRPr="00FE420E">
              <w:rPr>
                <w:spacing w:val="-7"/>
              </w:rPr>
              <w:t xml:space="preserve"> </w:t>
            </w:r>
            <w:r w:rsidRPr="00FE420E">
              <w:t>сервітуту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25</w:t>
            </w:r>
          </w:p>
        </w:tc>
        <w:tc>
          <w:tcPr>
            <w:tcW w:w="1375" w:type="dxa"/>
          </w:tcPr>
          <w:p w:rsidR="00D51890" w:rsidRPr="00FE420E" w:rsidRDefault="00D51890" w:rsidP="00AB6AE3">
            <w:pPr>
              <w:jc w:val="center"/>
            </w:pPr>
            <w:r w:rsidRPr="00FE420E">
              <w:t xml:space="preserve">02226 </w:t>
            </w:r>
          </w:p>
        </w:tc>
        <w:tc>
          <w:tcPr>
            <w:tcW w:w="7721" w:type="dxa"/>
            <w:gridSpan w:val="4"/>
          </w:tcPr>
          <w:p w:rsidR="00D51890" w:rsidRPr="00FE420E" w:rsidRDefault="00D51890" w:rsidP="00AB6AE3">
            <w:pPr>
              <w:pStyle w:val="TableParagraph"/>
              <w:spacing w:before="55"/>
              <w:ind w:left="36" w:right="147"/>
              <w:jc w:val="both"/>
              <w:rPr>
                <w:spacing w:val="-10"/>
              </w:rPr>
            </w:pPr>
            <w:r w:rsidRPr="00FE420E">
              <w:t>Внесення змін (доповнень) до рішень сесії сільської, селищної, міської ради (сільського, селищного міського голови)</w:t>
            </w:r>
          </w:p>
        </w:tc>
      </w:tr>
      <w:tr w:rsidR="00D51890" w:rsidRPr="00FE420E">
        <w:trPr>
          <w:trHeight w:val="345"/>
        </w:trPr>
        <w:tc>
          <w:tcPr>
            <w:tcW w:w="9811" w:type="dxa"/>
            <w:gridSpan w:val="6"/>
          </w:tcPr>
          <w:p w:rsidR="00D51890" w:rsidRPr="00FE420E" w:rsidRDefault="00D51890" w:rsidP="00AB6AE3">
            <w:pPr>
              <w:pStyle w:val="TableParagraph"/>
              <w:spacing w:before="55"/>
              <w:ind w:left="36" w:right="36"/>
              <w:rPr>
                <w:spacing w:val="-10"/>
              </w:rPr>
            </w:pPr>
            <w:r w:rsidRPr="00FE420E">
              <w:rPr>
                <w:b/>
                <w:bCs/>
              </w:rPr>
              <w:t>Категорія</w:t>
            </w:r>
            <w:r w:rsidRPr="00FE420E">
              <w:rPr>
                <w:b/>
                <w:bCs/>
                <w:spacing w:val="-18"/>
              </w:rPr>
              <w:t xml:space="preserve"> </w:t>
            </w:r>
            <w:r w:rsidRPr="00FE420E">
              <w:rPr>
                <w:b/>
                <w:bCs/>
              </w:rPr>
              <w:t>“Містобудування,</w:t>
            </w:r>
            <w:r w:rsidRPr="00FE420E">
              <w:rPr>
                <w:b/>
                <w:bCs/>
                <w:spacing w:val="-17"/>
              </w:rPr>
              <w:t xml:space="preserve"> </w:t>
            </w:r>
            <w:r w:rsidRPr="00FE420E">
              <w:rPr>
                <w:b/>
                <w:bCs/>
              </w:rPr>
              <w:t>благоустрій та архітектурна діяльність”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36"/>
              <w:rPr>
                <w:spacing w:val="-10"/>
              </w:rPr>
            </w:pPr>
            <w:r w:rsidRPr="00FE420E">
              <w:rPr>
                <w:lang w:eastAsia="uk-UA"/>
              </w:rPr>
              <w:t xml:space="preserve">Видача будівельного паспорта на реконструкцію, реставрацію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rPr>
                <w:spacing w:val="-2"/>
              </w:rPr>
            </w:pPr>
            <w:r w:rsidRPr="00FE420E">
              <w:rPr>
                <w:spacing w:val="-2"/>
              </w:rPr>
              <w:t>01358</w:t>
            </w:r>
          </w:p>
        </w:tc>
        <w:tc>
          <w:tcPr>
            <w:tcW w:w="7721" w:type="dxa"/>
            <w:gridSpan w:val="4"/>
          </w:tcPr>
          <w:p w:rsidR="00D51890" w:rsidRPr="00FE420E" w:rsidRDefault="00D51890" w:rsidP="00AB6AE3">
            <w:pPr>
              <w:pStyle w:val="TableParagraph"/>
              <w:spacing w:before="55"/>
              <w:ind w:left="36" w:right="147"/>
              <w:jc w:val="both"/>
              <w:rPr>
                <w:spacing w:val="-10"/>
              </w:rPr>
            </w:pPr>
            <w:r w:rsidRPr="00FE420E">
              <w:rPr>
                <w:lang w:eastAsia="uk-UA"/>
              </w:rPr>
              <w:t>Надання висновку про можливість заміни існуючої чи встановлення нової огорожі</w:t>
            </w:r>
          </w:p>
        </w:tc>
      </w:tr>
      <w:tr w:rsidR="00D51890" w:rsidRPr="00FE420E">
        <w:trPr>
          <w:trHeight w:val="406"/>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rPr>
                <w:lang w:eastAsia="uk-UA"/>
              </w:rPr>
              <w:t>Розміщення малих архітектурних форм (вивісок)</w:t>
            </w:r>
          </w:p>
        </w:tc>
      </w:tr>
      <w:tr w:rsidR="00D51890" w:rsidRPr="00FE420E">
        <w:trPr>
          <w:trHeight w:val="426"/>
        </w:trPr>
        <w:tc>
          <w:tcPr>
            <w:tcW w:w="715" w:type="dxa"/>
          </w:tcPr>
          <w:p w:rsidR="00D51890" w:rsidRPr="00FE420E" w:rsidRDefault="00D51890" w:rsidP="00AB6AE3">
            <w:pPr>
              <w:pStyle w:val="TableParagraph"/>
              <w:spacing w:before="55"/>
              <w:ind w:left="0" w:right="1"/>
              <w:rPr>
                <w:spacing w:val="-2"/>
              </w:rPr>
            </w:pPr>
            <w:r w:rsidRPr="00FE420E">
              <w:rPr>
                <w:spacing w:val="-2"/>
              </w:rPr>
              <w:t>4</w:t>
            </w:r>
          </w:p>
        </w:tc>
        <w:tc>
          <w:tcPr>
            <w:tcW w:w="1375" w:type="dxa"/>
          </w:tcPr>
          <w:p w:rsidR="00D51890" w:rsidRPr="00FE420E" w:rsidRDefault="00D51890" w:rsidP="00AB6AE3">
            <w:pPr>
              <w:pStyle w:val="TableParagraph"/>
              <w:spacing w:before="55"/>
              <w:ind w:left="0" w:right="1"/>
              <w:rPr>
                <w:spacing w:val="-2"/>
              </w:rPr>
            </w:pPr>
            <w:r w:rsidRPr="00FE420E">
              <w:rPr>
                <w:spacing w:val="-2"/>
              </w:rPr>
              <w:t>00183</w:t>
            </w:r>
          </w:p>
        </w:tc>
        <w:tc>
          <w:tcPr>
            <w:tcW w:w="7721" w:type="dxa"/>
            <w:gridSpan w:val="4"/>
          </w:tcPr>
          <w:p w:rsidR="00D51890" w:rsidRPr="00FE420E" w:rsidRDefault="00D51890" w:rsidP="00AB6AE3">
            <w:pPr>
              <w:pStyle w:val="TableParagraph"/>
              <w:spacing w:before="55"/>
              <w:ind w:left="36" w:right="147"/>
              <w:jc w:val="both"/>
              <w:rPr>
                <w:spacing w:val="-10"/>
              </w:rPr>
            </w:pPr>
            <w:r w:rsidRPr="00FE420E">
              <w:rPr>
                <w:lang w:eastAsia="uk-UA"/>
              </w:rPr>
              <w:t>Дозвіл на розміщення зовнішньої реклами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паспорта прив’язки на встановлення пересувної тимчасової споруди для сезонної та виїзної торгівлі для здійснення підприємницької діяльності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Продовження терміну дії паспорта прив'язки на встановлення пересувної тимчасової споруди для сезонної та виїзної торгівлі для здійснення підприємницької діяльності</w:t>
            </w:r>
          </w:p>
        </w:tc>
      </w:tr>
      <w:tr w:rsidR="00D51890" w:rsidRPr="00FE420E">
        <w:trPr>
          <w:trHeight w:val="473"/>
        </w:trPr>
        <w:tc>
          <w:tcPr>
            <w:tcW w:w="715" w:type="dxa"/>
          </w:tcPr>
          <w:p w:rsidR="00D51890" w:rsidRPr="00FE420E" w:rsidRDefault="00D51890" w:rsidP="00AB6AE3">
            <w:pPr>
              <w:pStyle w:val="TableParagraph"/>
              <w:spacing w:before="55"/>
              <w:ind w:left="0" w:right="1"/>
              <w:rPr>
                <w:spacing w:val="-2"/>
              </w:rPr>
            </w:pPr>
            <w:r w:rsidRPr="00FE420E">
              <w:rPr>
                <w:spacing w:val="-2"/>
              </w:rPr>
              <w:t>7</w:t>
            </w:r>
          </w:p>
        </w:tc>
        <w:tc>
          <w:tcPr>
            <w:tcW w:w="1375" w:type="dxa"/>
            <w:vAlign w:val="center"/>
          </w:tcPr>
          <w:p w:rsidR="00D51890" w:rsidRPr="00FE420E" w:rsidRDefault="00D51890" w:rsidP="00AB6AE3">
            <w:pPr>
              <w:jc w:val="center"/>
              <w:rPr>
                <w:lang w:eastAsia="uk-UA"/>
              </w:rPr>
            </w:pPr>
            <w:r w:rsidRPr="00FE420E">
              <w:rPr>
                <w:lang w:val="en-US" w:eastAsia="uk-UA"/>
              </w:rPr>
              <w:t>0</w:t>
            </w:r>
            <w:r w:rsidRPr="00FE420E">
              <w:rPr>
                <w:lang w:eastAsia="uk-UA"/>
              </w:rPr>
              <w:t>1330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кадастрової  довідки з містобудівного кадастру</w:t>
            </w:r>
          </w:p>
        </w:tc>
      </w:tr>
      <w:tr w:rsidR="00D51890" w:rsidRPr="00FE420E">
        <w:trPr>
          <w:trHeight w:val="551"/>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vAlign w:val="center"/>
          </w:tcPr>
          <w:p w:rsidR="00D51890" w:rsidRPr="00FE420E" w:rsidRDefault="00D51890" w:rsidP="00AB6AE3">
            <w:pPr>
              <w:jc w:val="center"/>
              <w:rPr>
                <w:lang w:eastAsia="uk-UA"/>
              </w:rPr>
            </w:pPr>
            <w:r w:rsidRPr="00FE420E">
              <w:rPr>
                <w:lang w:eastAsia="uk-UA"/>
              </w:rPr>
              <w:t>02304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Витяг з містобудівної документації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9</w:t>
            </w:r>
          </w:p>
        </w:tc>
        <w:tc>
          <w:tcPr>
            <w:tcW w:w="1375" w:type="dxa"/>
            <w:vAlign w:val="center"/>
          </w:tcPr>
          <w:p w:rsidR="00D51890" w:rsidRPr="00FE420E" w:rsidRDefault="00D51890" w:rsidP="00AB6AE3">
            <w:pPr>
              <w:jc w:val="center"/>
              <w:rPr>
                <w:lang w:eastAsia="uk-UA"/>
              </w:rPr>
            </w:pPr>
            <w:r w:rsidRPr="00FE420E">
              <w:rPr>
                <w:lang w:eastAsia="uk-UA"/>
              </w:rPr>
              <w:t>02056</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 xml:space="preserve">Дозвіл на розроблення детального плану території для забудови земельної ділянки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10</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 xml:space="preserve">Погодження завдання на розроблення детального плану для забудови земельної ділянки </w:t>
            </w:r>
          </w:p>
        </w:tc>
      </w:tr>
      <w:tr w:rsidR="00D51890" w:rsidRPr="00FE420E">
        <w:trPr>
          <w:trHeight w:val="565"/>
        </w:trPr>
        <w:tc>
          <w:tcPr>
            <w:tcW w:w="715" w:type="dxa"/>
          </w:tcPr>
          <w:p w:rsidR="00D51890" w:rsidRPr="00FE420E" w:rsidRDefault="00D51890" w:rsidP="00AB6AE3">
            <w:pPr>
              <w:pStyle w:val="TableParagraph"/>
              <w:spacing w:before="55"/>
              <w:ind w:left="0" w:right="1"/>
              <w:rPr>
                <w:spacing w:val="-2"/>
              </w:rPr>
            </w:pPr>
            <w:r w:rsidRPr="00FE420E">
              <w:rPr>
                <w:spacing w:val="-2"/>
              </w:rPr>
              <w:t>11</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 xml:space="preserve">Найменування новостворених вулиць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12</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 xml:space="preserve">Перейменування існуючої вулиці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13</w:t>
            </w:r>
          </w:p>
        </w:tc>
        <w:tc>
          <w:tcPr>
            <w:tcW w:w="1375" w:type="dxa"/>
          </w:tcPr>
          <w:p w:rsidR="00D51890" w:rsidRPr="00FE420E" w:rsidRDefault="00D51890" w:rsidP="00AB6AE3">
            <w:pPr>
              <w:pStyle w:val="TableParagraph"/>
              <w:spacing w:before="55"/>
              <w:ind w:left="0" w:right="1"/>
              <w:rPr>
                <w:spacing w:val="-2"/>
              </w:rPr>
            </w:pPr>
            <w:r w:rsidRPr="00FE420E">
              <w:rPr>
                <w:spacing w:val="-2"/>
              </w:rPr>
              <w:t>02057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Погодження місця розташування тимчасової споруди для здійснення підприємницької діяльності</w:t>
            </w:r>
          </w:p>
        </w:tc>
      </w:tr>
      <w:tr w:rsidR="00D51890" w:rsidRPr="00FE420E">
        <w:trPr>
          <w:trHeight w:val="552"/>
        </w:trPr>
        <w:tc>
          <w:tcPr>
            <w:tcW w:w="715" w:type="dxa"/>
          </w:tcPr>
          <w:p w:rsidR="00D51890" w:rsidRPr="00FE420E" w:rsidRDefault="00D51890" w:rsidP="00AB6AE3">
            <w:pPr>
              <w:pStyle w:val="TableParagraph"/>
              <w:spacing w:before="55"/>
              <w:ind w:left="0" w:right="1"/>
              <w:rPr>
                <w:spacing w:val="-2"/>
              </w:rPr>
            </w:pPr>
            <w:r w:rsidRPr="00FE420E">
              <w:rPr>
                <w:spacing w:val="-2"/>
              </w:rPr>
              <w:t>14</w:t>
            </w:r>
          </w:p>
        </w:tc>
        <w:tc>
          <w:tcPr>
            <w:tcW w:w="1375" w:type="dxa"/>
            <w:vAlign w:val="center"/>
          </w:tcPr>
          <w:p w:rsidR="00D51890" w:rsidRPr="00FE420E" w:rsidRDefault="00D51890" w:rsidP="00AB6AE3">
            <w:pPr>
              <w:jc w:val="center"/>
              <w:rPr>
                <w:lang w:val="en-US" w:eastAsia="uk-UA"/>
              </w:rPr>
            </w:pPr>
            <w:r w:rsidRPr="00FE420E">
              <w:rPr>
                <w:lang w:val="en-US" w:eastAsia="uk-UA"/>
              </w:rPr>
              <w:t>01835</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val="en-US" w:eastAsia="uk-UA"/>
              </w:rPr>
              <w:t>Затвердження детального плану території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15</w:t>
            </w:r>
          </w:p>
        </w:tc>
        <w:tc>
          <w:tcPr>
            <w:tcW w:w="1375" w:type="dxa"/>
            <w:vAlign w:val="center"/>
          </w:tcPr>
          <w:p w:rsidR="00D51890" w:rsidRPr="00FE420E" w:rsidRDefault="00D51890" w:rsidP="00AB6AE3">
            <w:pPr>
              <w:jc w:val="center"/>
            </w:pPr>
            <w:r w:rsidRPr="00FE420E">
              <w:t>00177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адресу об’єкта нерухомого майна</w:t>
            </w:r>
          </w:p>
        </w:tc>
      </w:tr>
      <w:tr w:rsidR="00D51890" w:rsidRPr="00FE420E">
        <w:trPr>
          <w:trHeight w:val="557"/>
        </w:trPr>
        <w:tc>
          <w:tcPr>
            <w:tcW w:w="715" w:type="dxa"/>
          </w:tcPr>
          <w:p w:rsidR="00D51890" w:rsidRPr="00FE420E" w:rsidRDefault="00D51890" w:rsidP="00AB6AE3">
            <w:pPr>
              <w:pStyle w:val="TableParagraph"/>
              <w:spacing w:before="55"/>
              <w:ind w:left="0" w:right="1"/>
              <w:rPr>
                <w:spacing w:val="-2"/>
              </w:rPr>
            </w:pPr>
            <w:r w:rsidRPr="00FE420E">
              <w:rPr>
                <w:spacing w:val="-2"/>
              </w:rPr>
              <w:t>16</w:t>
            </w:r>
          </w:p>
        </w:tc>
        <w:tc>
          <w:tcPr>
            <w:tcW w:w="1375" w:type="dxa"/>
            <w:vAlign w:val="center"/>
          </w:tcPr>
          <w:p w:rsidR="00D51890" w:rsidRPr="00FE420E" w:rsidRDefault="00D51890" w:rsidP="00AB6AE3">
            <w:pPr>
              <w:jc w:val="center"/>
            </w:pPr>
            <w:r w:rsidRPr="00FE420E">
              <w:t>01306</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перейменування вулиці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17</w:t>
            </w:r>
          </w:p>
        </w:tc>
        <w:tc>
          <w:tcPr>
            <w:tcW w:w="1375" w:type="dxa"/>
            <w:vAlign w:val="center"/>
          </w:tcPr>
          <w:p w:rsidR="00D51890" w:rsidRPr="00FE420E" w:rsidRDefault="00D51890" w:rsidP="00AB6AE3">
            <w:pPr>
              <w:jc w:val="cente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викопіювання з генеральних планів, топографо-геодезичних планів населених пунктів територіальної громади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18</w:t>
            </w:r>
          </w:p>
        </w:tc>
        <w:tc>
          <w:tcPr>
            <w:tcW w:w="1375" w:type="dxa"/>
            <w:vAlign w:val="center"/>
          </w:tcPr>
          <w:p w:rsidR="00D51890" w:rsidRPr="00FE420E" w:rsidRDefault="00D51890" w:rsidP="00AB6AE3">
            <w:pPr>
              <w:jc w:val="center"/>
            </w:pPr>
            <w:r w:rsidRPr="00FE420E">
              <w:t>02037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Анулювання паспорта прив’язки тимчасової споруди для провадження підприємницької діяльності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19</w:t>
            </w:r>
          </w:p>
        </w:tc>
        <w:tc>
          <w:tcPr>
            <w:tcW w:w="1375" w:type="dxa"/>
            <w:vAlign w:val="center"/>
          </w:tcPr>
          <w:p w:rsidR="00D51890" w:rsidRPr="00FE420E" w:rsidRDefault="00D51890" w:rsidP="00AB6AE3">
            <w:pPr>
              <w:jc w:val="center"/>
            </w:pPr>
            <w:r w:rsidRPr="00FE420E">
              <w:t>02053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Скасування будівельного паспорту забудови земельної ділянки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20</w:t>
            </w:r>
          </w:p>
        </w:tc>
        <w:tc>
          <w:tcPr>
            <w:tcW w:w="1375" w:type="dxa"/>
            <w:vAlign w:val="center"/>
          </w:tcPr>
          <w:p w:rsidR="00D51890" w:rsidRPr="00FE420E" w:rsidRDefault="00D51890" w:rsidP="00AB6AE3">
            <w:pPr>
              <w:jc w:val="center"/>
            </w:pPr>
            <w:r w:rsidRPr="00FE420E">
              <w:t>02120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копії містобудівних умов та обмежень для проектування об'єкта будівництва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21</w:t>
            </w:r>
          </w:p>
        </w:tc>
        <w:tc>
          <w:tcPr>
            <w:tcW w:w="1375" w:type="dxa"/>
            <w:vAlign w:val="center"/>
          </w:tcPr>
          <w:p w:rsidR="00D51890" w:rsidRPr="00FE420E" w:rsidRDefault="00D51890" w:rsidP="00AB6AE3">
            <w:pPr>
              <w:jc w:val="center"/>
            </w:pPr>
            <w:r w:rsidRPr="00FE420E">
              <w:t>02191</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Рішення про внесення змін до детального плану території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22</w:t>
            </w:r>
          </w:p>
        </w:tc>
        <w:tc>
          <w:tcPr>
            <w:tcW w:w="1375" w:type="dxa"/>
            <w:vAlign w:val="center"/>
          </w:tcPr>
          <w:p w:rsidR="00D51890" w:rsidRPr="00FE420E" w:rsidRDefault="00D51890" w:rsidP="00AB6AE3">
            <w:pPr>
              <w:jc w:val="center"/>
            </w:pPr>
            <w:r w:rsidRPr="00FE420E">
              <w:t>01390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місця на розміщення тимчасових виносних спеціальних конструкцій (штендерів)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23</w:t>
            </w:r>
          </w:p>
        </w:tc>
        <w:tc>
          <w:tcPr>
            <w:tcW w:w="1375" w:type="dxa"/>
            <w:vAlign w:val="center"/>
          </w:tcPr>
          <w:p w:rsidR="00D51890" w:rsidRPr="00FE420E" w:rsidRDefault="00D51890" w:rsidP="00AB6AE3">
            <w:pPr>
              <w:jc w:val="center"/>
            </w:pPr>
            <w:r w:rsidRPr="00FE420E">
              <w:t>00187</w:t>
            </w:r>
          </w:p>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t>Анулювання дозволу на розміщення зовнішньої реклами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24</w:t>
            </w:r>
          </w:p>
        </w:tc>
        <w:tc>
          <w:tcPr>
            <w:tcW w:w="1375" w:type="dxa"/>
            <w:vAlign w:val="center"/>
          </w:tcPr>
          <w:p w:rsidR="00D51890" w:rsidRPr="00FE420E" w:rsidRDefault="00D51890" w:rsidP="00AB6AE3">
            <w:pPr>
              <w:jc w:val="center"/>
            </w:pPr>
            <w:r w:rsidRPr="00FE420E">
              <w:t xml:space="preserve">01491 </w:t>
            </w:r>
          </w:p>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t>Погодження (перепогодження) паспорта літнього/всесезонного торгового майданчика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25</w:t>
            </w:r>
          </w:p>
        </w:tc>
        <w:tc>
          <w:tcPr>
            <w:tcW w:w="1375" w:type="dxa"/>
            <w:vAlign w:val="center"/>
          </w:tcPr>
          <w:p w:rsidR="00D51890" w:rsidRPr="00FE420E" w:rsidRDefault="00D51890" w:rsidP="00AB6AE3">
            <w:pPr>
              <w:jc w:val="center"/>
              <w:rPr>
                <w:lang w:eastAsia="uk-UA"/>
              </w:rPr>
            </w:pPr>
            <w:r w:rsidRPr="00FE420E">
              <w:rPr>
                <w:lang w:val="en-US" w:eastAsia="uk-UA"/>
              </w:rPr>
              <w:t>00</w:t>
            </w:r>
            <w:r w:rsidRPr="00FE420E">
              <w:rPr>
                <w:lang w:eastAsia="uk-UA"/>
              </w:rPr>
              <w:t>194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 xml:space="preserve">Видача дозволу на порушення об’єктів благоустрою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26</w:t>
            </w:r>
          </w:p>
        </w:tc>
        <w:tc>
          <w:tcPr>
            <w:tcW w:w="1375" w:type="dxa"/>
            <w:vAlign w:val="center"/>
          </w:tcPr>
          <w:p w:rsidR="00D51890" w:rsidRPr="00FE420E" w:rsidRDefault="00D51890" w:rsidP="00AB6AE3">
            <w:pPr>
              <w:jc w:val="center"/>
              <w:rPr>
                <w:lang w:val="en-US" w:eastAsia="uk-UA"/>
              </w:rPr>
            </w:pPr>
            <w:r w:rsidRPr="00FE420E">
              <w:rPr>
                <w:lang w:val="en-US" w:eastAsia="uk-UA"/>
              </w:rPr>
              <w:t>00195</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Переоформлення дозволу на порушення об’єктів благоустрою</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27</w:t>
            </w:r>
          </w:p>
        </w:tc>
        <w:tc>
          <w:tcPr>
            <w:tcW w:w="1375" w:type="dxa"/>
            <w:vAlign w:val="center"/>
          </w:tcPr>
          <w:p w:rsidR="00D51890" w:rsidRPr="00FE420E" w:rsidRDefault="00D51890" w:rsidP="00AB6AE3">
            <w:pPr>
              <w:jc w:val="center"/>
              <w:rPr>
                <w:lang w:val="en-US" w:eastAsia="uk-UA"/>
              </w:rPr>
            </w:pPr>
            <w:r w:rsidRPr="00FE420E">
              <w:rPr>
                <w:lang w:val="en-US" w:eastAsia="uk-UA"/>
              </w:rPr>
              <w:t>00196</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дублікату дозволу на порушення об’єктів благоустрою</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28</w:t>
            </w:r>
          </w:p>
        </w:tc>
        <w:tc>
          <w:tcPr>
            <w:tcW w:w="1375" w:type="dxa"/>
            <w:vAlign w:val="center"/>
          </w:tcPr>
          <w:p w:rsidR="00D51890" w:rsidRPr="00FE420E" w:rsidRDefault="00D51890" w:rsidP="00AB6AE3">
            <w:pPr>
              <w:jc w:val="center"/>
              <w:rPr>
                <w:lang w:val="en-US" w:eastAsia="uk-UA"/>
              </w:rPr>
            </w:pPr>
            <w:r w:rsidRPr="00FE420E">
              <w:rPr>
                <w:lang w:val="en-US" w:eastAsia="uk-UA"/>
              </w:rPr>
              <w:t>00197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Анулювання дозволу на порушення об’єктів благоустрою</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29</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Прийняття рішення про відключення власників (співвласників) будівель, у тому числі житлових будинків від мереж централізованого опалення та гарячого водопостачання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30</w:t>
            </w:r>
          </w:p>
        </w:tc>
        <w:tc>
          <w:tcPr>
            <w:tcW w:w="1375" w:type="dxa"/>
            <w:vAlign w:val="center"/>
          </w:tcPr>
          <w:p w:rsidR="00D51890" w:rsidRPr="00FE420E" w:rsidRDefault="00D51890" w:rsidP="00AB6AE3">
            <w:pPr>
              <w:jc w:val="center"/>
            </w:pPr>
            <w:r w:rsidRPr="00FE420E">
              <w:t>01235</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дозволу на перепоховання останків померлих</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31</w:t>
            </w:r>
          </w:p>
        </w:tc>
        <w:tc>
          <w:tcPr>
            <w:tcW w:w="1375" w:type="dxa"/>
            <w:vAlign w:val="center"/>
          </w:tcPr>
          <w:p w:rsidR="00D51890" w:rsidRPr="00FE420E" w:rsidRDefault="00D51890" w:rsidP="00AB6AE3">
            <w:pPr>
              <w:jc w:val="center"/>
              <w:rPr>
                <w:lang w:eastAsia="uk-UA"/>
              </w:rPr>
            </w:pPr>
            <w:r w:rsidRPr="00FE420E">
              <w:rPr>
                <w:lang w:eastAsia="uk-UA"/>
              </w:rPr>
              <w:t>00188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Встановлення зручного для населення режиму роботи підприємств комунального господарства, торгівлі та громадського харчування, побутового обслуговування, що належать до комунальної власності відповідних територіальних громад</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32</w:t>
            </w:r>
          </w:p>
        </w:tc>
        <w:tc>
          <w:tcPr>
            <w:tcW w:w="1375" w:type="dxa"/>
            <w:vAlign w:val="center"/>
          </w:tcPr>
          <w:p w:rsidR="00D51890" w:rsidRPr="00FE420E" w:rsidRDefault="00D51890" w:rsidP="00AB6AE3">
            <w:pPr>
              <w:rPr>
                <w:lang w:eastAsia="uk-UA"/>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Видача дозволу на виїзну (виносну) торгівлю та проведення ярмарків в м.Бориславі</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33</w:t>
            </w:r>
          </w:p>
        </w:tc>
        <w:tc>
          <w:tcPr>
            <w:tcW w:w="1375" w:type="dxa"/>
            <w:vAlign w:val="center"/>
          </w:tcPr>
          <w:p w:rsidR="00D51890" w:rsidRPr="00FE420E" w:rsidRDefault="00D51890" w:rsidP="00AB6AE3">
            <w:pPr>
              <w:rPr>
                <w:lang w:eastAsia="uk-UA"/>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Погодження перевізником місць зупинок приміських автобусних маршрутів загального користування на території міста Борислава</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34</w:t>
            </w:r>
          </w:p>
        </w:tc>
        <w:tc>
          <w:tcPr>
            <w:tcW w:w="1375" w:type="dxa"/>
            <w:vAlign w:val="center"/>
          </w:tcPr>
          <w:p w:rsidR="00D51890" w:rsidRPr="00FE420E" w:rsidRDefault="00D51890" w:rsidP="00AB6AE3">
            <w:pPr>
              <w:jc w:val="center"/>
            </w:pPr>
            <w:r w:rsidRPr="00FE420E">
              <w:rPr>
                <w:lang w:val="en-US"/>
              </w:rPr>
              <w:t>0</w:t>
            </w:r>
            <w:r w:rsidRPr="00FE420E">
              <w:t>1898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Продовження строку дії договору про організацію перевезень пасажирів на міських автобусних маршрутах загального користування</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35</w:t>
            </w:r>
          </w:p>
        </w:tc>
        <w:tc>
          <w:tcPr>
            <w:tcW w:w="1375" w:type="dxa"/>
            <w:vAlign w:val="center"/>
          </w:tcPr>
          <w:p w:rsidR="00D51890" w:rsidRPr="00FE420E" w:rsidRDefault="00D51890" w:rsidP="00AB6AE3">
            <w:pPr>
              <w:jc w:val="center"/>
            </w:pPr>
            <w:r w:rsidRPr="00FE420E">
              <w:t>02031</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Погодження проведення салютів, феєрверків, інших заходів з використанням вибухових речовин і піротехнічних засобів у заборонений час</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36</w:t>
            </w:r>
          </w:p>
        </w:tc>
        <w:tc>
          <w:tcPr>
            <w:tcW w:w="1375" w:type="dxa"/>
            <w:vAlign w:val="center"/>
          </w:tcPr>
          <w:p w:rsidR="00D51890" w:rsidRPr="00FE420E" w:rsidRDefault="00D51890" w:rsidP="00AB6AE3"/>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Погодження розміщення на об'єктах благоустрою пересувних тимчасових споруд (виїзних цирків) для надання послуг у сфері розваг</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37</w:t>
            </w:r>
          </w:p>
        </w:tc>
        <w:tc>
          <w:tcPr>
            <w:tcW w:w="1375" w:type="dxa"/>
            <w:vAlign w:val="center"/>
          </w:tcPr>
          <w:p w:rsidR="00D51890" w:rsidRPr="00FE420E" w:rsidRDefault="00D51890" w:rsidP="00AB6AE3"/>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Погодження розміщення на об'єктах благоустрою пересувних тимчасових споруд (атракціонів) для надання послуг у сфері розваг</w:t>
            </w:r>
          </w:p>
        </w:tc>
      </w:tr>
      <w:tr w:rsidR="00D51890" w:rsidRPr="00FE420E">
        <w:trPr>
          <w:trHeight w:val="699"/>
        </w:trPr>
        <w:tc>
          <w:tcPr>
            <w:tcW w:w="9811" w:type="dxa"/>
            <w:gridSpan w:val="6"/>
            <w:vAlign w:val="center"/>
          </w:tcPr>
          <w:p w:rsidR="00D51890" w:rsidRPr="00FE420E" w:rsidRDefault="00D51890" w:rsidP="00AB6AE3">
            <w:pPr>
              <w:pStyle w:val="TableParagraph"/>
              <w:spacing w:before="55"/>
              <w:ind w:left="36" w:right="36"/>
              <w:rPr>
                <w:spacing w:val="-10"/>
              </w:rPr>
            </w:pPr>
            <w:r w:rsidRPr="00FE420E">
              <w:rPr>
                <w:b/>
                <w:bCs/>
              </w:rPr>
              <w:t>Категорія «Екологічний контроль та природокористування»</w:t>
            </w:r>
          </w:p>
        </w:tc>
      </w:tr>
      <w:tr w:rsidR="00D51890" w:rsidRPr="00FE420E">
        <w:trPr>
          <w:trHeight w:val="699"/>
        </w:trPr>
        <w:tc>
          <w:tcPr>
            <w:tcW w:w="715" w:type="dxa"/>
            <w:vAlign w:val="center"/>
          </w:tcPr>
          <w:p w:rsidR="00D51890" w:rsidRPr="00FE420E" w:rsidRDefault="00D51890" w:rsidP="00AB6AE3">
            <w:pPr>
              <w:pStyle w:val="TableParagraph"/>
              <w:spacing w:before="55"/>
              <w:ind w:left="0" w:right="1"/>
              <w:rPr>
                <w:spacing w:val="-2"/>
              </w:rPr>
            </w:pPr>
            <w:r w:rsidRPr="00FE420E">
              <w:rPr>
                <w:spacing w:val="-2"/>
              </w:rPr>
              <w:t>1</w:t>
            </w:r>
          </w:p>
        </w:tc>
        <w:tc>
          <w:tcPr>
            <w:tcW w:w="1375" w:type="dxa"/>
            <w:vAlign w:val="center"/>
          </w:tcPr>
          <w:p w:rsidR="00D51890" w:rsidRPr="00FE420E" w:rsidRDefault="00D51890" w:rsidP="00AB6AE3">
            <w:pPr>
              <w:jc w:val="center"/>
            </w:pPr>
            <w:r w:rsidRPr="00FE420E">
              <w:rPr>
                <w:lang w:val="en-US"/>
              </w:rPr>
              <w:t>0</w:t>
            </w:r>
            <w:r w:rsidRPr="00FE420E">
              <w:t>1864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реєстрацію пасіки із зазначенням кількості наявних бджолосімей</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Експертне оцінювання та надання висновків у сфері екології, зелених насаджень, управління відходами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наукового обгрунтування у сфері екології, зелених насаджень, створення об'єктів природозаповідного фонду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Розробка проектів у сфері екології , управління відходами, сталого розвитку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rPr>
                <w:spacing w:val="-2"/>
              </w:rPr>
            </w:pPr>
          </w:p>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rPr>
                <w:lang w:eastAsia="uk-UA"/>
              </w:rPr>
              <w:t>Видача дозвільних документів (акту, ордеру) на видалення зелених насаджень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vAlign w:val="center"/>
          </w:tcPr>
          <w:p w:rsidR="00D51890" w:rsidRPr="00FE420E" w:rsidRDefault="00D51890" w:rsidP="00AB6AE3"/>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t>Погодження повідомлення про планову діяльність, яка підлягає оцінці впливу на довкілля та звіту з оцінки впливу на довкілля планової діяльності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7</w:t>
            </w:r>
          </w:p>
        </w:tc>
        <w:tc>
          <w:tcPr>
            <w:tcW w:w="1375" w:type="dxa"/>
            <w:vAlign w:val="center"/>
          </w:tcPr>
          <w:p w:rsidR="00D51890" w:rsidRPr="00FE420E" w:rsidRDefault="00D51890" w:rsidP="00AB6AE3">
            <w:pPr>
              <w:jc w:val="center"/>
            </w:pPr>
            <w:r w:rsidRPr="00FE420E">
              <w:t>02151</w:t>
            </w:r>
          </w:p>
        </w:tc>
        <w:tc>
          <w:tcPr>
            <w:tcW w:w="7721" w:type="dxa"/>
            <w:gridSpan w:val="4"/>
            <w:vAlign w:val="center"/>
          </w:tcPr>
          <w:p w:rsidR="00D51890" w:rsidRPr="00FE420E" w:rsidRDefault="00D51890" w:rsidP="00AB6AE3">
            <w:pPr>
              <w:pStyle w:val="TableParagraph"/>
              <w:spacing w:before="55"/>
              <w:ind w:left="36" w:right="36"/>
              <w:jc w:val="both"/>
              <w:rPr>
                <w:spacing w:val="-10"/>
              </w:rPr>
            </w:pPr>
            <w:r w:rsidRPr="00FE420E">
              <w:t>Видача дозволів на спеціальне використання природних ресурсів місцевого значення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vAlign w:val="center"/>
          </w:tcPr>
          <w:p w:rsidR="00D51890" w:rsidRPr="00FE420E" w:rsidRDefault="00D51890" w:rsidP="00AB6AE3">
            <w:pPr>
              <w:jc w:val="center"/>
            </w:pPr>
            <w:r w:rsidRPr="00FE420E">
              <w:t>01323</w:t>
            </w:r>
          </w:p>
        </w:tc>
        <w:tc>
          <w:tcPr>
            <w:tcW w:w="7721" w:type="dxa"/>
            <w:gridSpan w:val="4"/>
            <w:vAlign w:val="center"/>
          </w:tcPr>
          <w:p w:rsidR="00D51890" w:rsidRPr="00FE420E" w:rsidRDefault="00D51890" w:rsidP="00AB6AE3">
            <w:pPr>
              <w:pStyle w:val="TableParagraph"/>
              <w:spacing w:before="55"/>
              <w:ind w:left="36" w:right="36"/>
              <w:jc w:val="both"/>
            </w:pPr>
            <w:r w:rsidRPr="00FE420E">
              <w:t xml:space="preserve">Видача рішення про виділення у встановленому порядку лісових ділянок для довгострокового тимчасового користування лісами </w:t>
            </w:r>
          </w:p>
        </w:tc>
      </w:tr>
      <w:tr w:rsidR="00D51890" w:rsidRPr="00FE420E">
        <w:trPr>
          <w:trHeight w:val="375"/>
        </w:trPr>
        <w:tc>
          <w:tcPr>
            <w:tcW w:w="9811" w:type="dxa"/>
            <w:gridSpan w:val="6"/>
          </w:tcPr>
          <w:p w:rsidR="00D51890" w:rsidRPr="00FE420E" w:rsidRDefault="00D51890" w:rsidP="00AB6AE3">
            <w:pPr>
              <w:pStyle w:val="TableParagraph"/>
              <w:spacing w:before="55"/>
              <w:ind w:left="36" w:right="36"/>
              <w:rPr>
                <w:spacing w:val="-10"/>
              </w:rPr>
            </w:pPr>
            <w:r w:rsidRPr="00FE420E">
              <w:rPr>
                <w:b/>
                <w:bCs/>
              </w:rPr>
              <w:t>Категорія «Соціальний захист та підтримка»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lang w:val="en-US"/>
              </w:rPr>
            </w:pPr>
            <w:r w:rsidRPr="00FE420E">
              <w:rPr>
                <w:spacing w:val="-2"/>
                <w:lang w:val="en-US"/>
              </w:rPr>
              <w:t>1</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Взяття на облік для забезпечення автомобілями осіб з інвалідністю та дітей з інвалідністю</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Внесення/оновлення даних про осіб з інвалідністю та дітей з інвалідністю в Централізований банк даних з проблем інвалідності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Забезпечення медичними виробами з мовним виводом (глюкометри,  тонометри)  та очними протезами</w:t>
            </w:r>
          </w:p>
        </w:tc>
      </w:tr>
      <w:tr w:rsidR="00D51890" w:rsidRPr="00FE420E">
        <w:trPr>
          <w:trHeight w:val="473"/>
        </w:trPr>
        <w:tc>
          <w:tcPr>
            <w:tcW w:w="715" w:type="dxa"/>
          </w:tcPr>
          <w:p w:rsidR="00D51890" w:rsidRPr="00FE420E" w:rsidRDefault="00D51890" w:rsidP="00AB6AE3">
            <w:pPr>
              <w:pStyle w:val="TableParagraph"/>
              <w:spacing w:before="55"/>
              <w:ind w:left="0" w:right="1"/>
              <w:rPr>
                <w:spacing w:val="-2"/>
              </w:rPr>
            </w:pPr>
            <w:r w:rsidRPr="00FE420E">
              <w:rPr>
                <w:spacing w:val="-2"/>
              </w:rPr>
              <w:t>4</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Встановлення факту здійснення постійного догляду</w:t>
            </w:r>
          </w:p>
        </w:tc>
      </w:tr>
      <w:tr w:rsidR="00D51890" w:rsidRPr="00FE420E">
        <w:trPr>
          <w:trHeight w:val="423"/>
        </w:trPr>
        <w:tc>
          <w:tcPr>
            <w:tcW w:w="715" w:type="dxa"/>
          </w:tcPr>
          <w:p w:rsidR="00D51890" w:rsidRPr="00FE420E" w:rsidRDefault="00D51890" w:rsidP="00AB6AE3">
            <w:pPr>
              <w:pStyle w:val="TableParagraph"/>
              <w:spacing w:before="55"/>
              <w:ind w:left="0" w:right="1"/>
              <w:rPr>
                <w:spacing w:val="-2"/>
              </w:rPr>
            </w:pPr>
            <w:r w:rsidRPr="00FE420E">
              <w:rPr>
                <w:spacing w:val="-2"/>
              </w:rPr>
              <w:t>5</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Видача акта встановлення факту здійснення догляду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 xml:space="preserve">Видача посвідчення опікуна недієздатної </w:t>
            </w:r>
            <w:r w:rsidRPr="00FE420E">
              <w:rPr>
                <w:spacing w:val="-2"/>
              </w:rPr>
              <w:t xml:space="preserve">особи </w:t>
            </w:r>
            <w:r w:rsidRPr="00FE420E">
              <w:t xml:space="preserve">або піклувальника повнолітньої фізичної особи, дієздатність якої </w:t>
            </w:r>
            <w:r w:rsidRPr="00FE420E">
              <w:rPr>
                <w:spacing w:val="-2"/>
              </w:rPr>
              <w:t>обмежена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7</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Реєстрація імені помічника дієздатної фізичної особи, яка за станом здоров’я не може самостійно здійснювати свої права та виконувати обов’язки</w:t>
            </w:r>
          </w:p>
        </w:tc>
      </w:tr>
      <w:tr w:rsidR="00D51890" w:rsidRPr="00FE420E">
        <w:trPr>
          <w:trHeight w:val="471"/>
        </w:trPr>
        <w:tc>
          <w:tcPr>
            <w:tcW w:w="715" w:type="dxa"/>
          </w:tcPr>
          <w:p w:rsidR="00D51890" w:rsidRPr="00FE420E" w:rsidRDefault="00D51890" w:rsidP="00AB6AE3">
            <w:pPr>
              <w:pStyle w:val="TableParagraph"/>
              <w:spacing w:before="55"/>
              <w:ind w:left="0" w:right="1"/>
              <w:rPr>
                <w:spacing w:val="-2"/>
              </w:rPr>
            </w:pPr>
            <w:r w:rsidRPr="00FE420E">
              <w:rPr>
                <w:spacing w:val="-2"/>
              </w:rPr>
              <w:t>8</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Видача посвідчення помічника дієздатної фізичної особи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9</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Порушення клопотання про присвоєння почесного звання України «Мати-героїня»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10</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rPr>
                <w:lang w:eastAsia="uk-UA"/>
              </w:rPr>
              <w:t>Припинення повноважень помічника дієздатної фізичної особи, яка за станом здоров’я не може самостійно здійснювати свої права та виконувати обов’язки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1</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rPr>
                <w:lang w:eastAsia="uk-UA"/>
              </w:rPr>
              <w:t xml:space="preserve">Порушення клопотання про звільнення особи від повноважень опікуна над недієздатною особою у разі невиконання нею своїх обов'язків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2</w:t>
            </w:r>
          </w:p>
        </w:tc>
        <w:tc>
          <w:tcPr>
            <w:tcW w:w="1375" w:type="dxa"/>
          </w:tcPr>
          <w:p w:rsidR="00D51890" w:rsidRPr="00FE420E" w:rsidRDefault="00D51890" w:rsidP="00AB6AE3">
            <w:pPr>
              <w:pStyle w:val="TableParagraph"/>
              <w:spacing w:before="55"/>
              <w:ind w:left="0" w:right="1"/>
              <w:rPr>
                <w:spacing w:val="-2"/>
              </w:rPr>
            </w:pPr>
            <w:r w:rsidRPr="00FE420E">
              <w:rPr>
                <w:spacing w:val="-2"/>
              </w:rPr>
              <w:t>01244</w:t>
            </w:r>
          </w:p>
        </w:tc>
        <w:tc>
          <w:tcPr>
            <w:tcW w:w="7721" w:type="dxa"/>
            <w:gridSpan w:val="4"/>
          </w:tcPr>
          <w:p w:rsidR="00D51890" w:rsidRPr="00FE420E" w:rsidRDefault="00D51890" w:rsidP="00AB6AE3">
            <w:pPr>
              <w:pStyle w:val="TableParagraph"/>
              <w:spacing w:before="55"/>
              <w:ind w:left="36" w:right="36"/>
              <w:jc w:val="both"/>
              <w:rPr>
                <w:spacing w:val="-10"/>
              </w:rPr>
            </w:pPr>
            <w:r w:rsidRPr="00FE420E">
              <w:rPr>
                <w:lang w:eastAsia="uk-UA"/>
              </w:rPr>
              <w:t>Видача довідки про те, що батькам за місцем реєстрації місця проживання не видавались посвідчення батьків багатодітної сім’ї та дитини з багатодітної сім’ї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3</w:t>
            </w:r>
          </w:p>
        </w:tc>
        <w:tc>
          <w:tcPr>
            <w:tcW w:w="1375" w:type="dxa"/>
          </w:tcPr>
          <w:p w:rsidR="00D51890" w:rsidRPr="00FE420E" w:rsidRDefault="00D51890" w:rsidP="00AB6AE3">
            <w:pPr>
              <w:pStyle w:val="TableParagraph"/>
              <w:spacing w:before="55"/>
              <w:ind w:left="0" w:right="1"/>
              <w:rPr>
                <w:spacing w:val="-2"/>
              </w:rPr>
            </w:pPr>
            <w:r w:rsidRPr="00FE420E">
              <w:rPr>
                <w:spacing w:val="-2"/>
              </w:rPr>
              <w:t>02061</w:t>
            </w:r>
          </w:p>
        </w:tc>
        <w:tc>
          <w:tcPr>
            <w:tcW w:w="7721" w:type="dxa"/>
            <w:gridSpan w:val="4"/>
          </w:tcPr>
          <w:p w:rsidR="00D51890" w:rsidRPr="00FE420E" w:rsidRDefault="00D51890" w:rsidP="00AB6AE3">
            <w:pPr>
              <w:pStyle w:val="TableParagraph"/>
              <w:spacing w:before="55"/>
              <w:ind w:left="36" w:right="36"/>
              <w:jc w:val="both"/>
              <w:rPr>
                <w:spacing w:val="-10"/>
              </w:rPr>
            </w:pPr>
            <w:r w:rsidRPr="00FE420E">
              <w:rPr>
                <w:lang w:eastAsia="uk-UA"/>
              </w:rPr>
              <w:t>Відшкодування вартості проїзду міжміським транспортом до будь-якого населеного пункту України та у зворотному напрямку особам, віднесеним до 1 та 2 категорії громадян, які постраждали внаслідок Чорнобильської катастрофи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4</w:t>
            </w:r>
          </w:p>
        </w:tc>
        <w:tc>
          <w:tcPr>
            <w:tcW w:w="1375" w:type="dxa"/>
          </w:tcPr>
          <w:p w:rsidR="00D51890" w:rsidRPr="00FE420E" w:rsidRDefault="00D51890" w:rsidP="00AB6AE3">
            <w:pPr>
              <w:pStyle w:val="TableParagraph"/>
              <w:spacing w:before="55"/>
              <w:ind w:left="0" w:right="1"/>
              <w:rPr>
                <w:spacing w:val="-2"/>
              </w:rPr>
            </w:pPr>
            <w:r w:rsidRPr="00FE420E">
              <w:rPr>
                <w:spacing w:val="-2"/>
              </w:rPr>
              <w:t>01428</w:t>
            </w:r>
          </w:p>
        </w:tc>
        <w:tc>
          <w:tcPr>
            <w:tcW w:w="7721" w:type="dxa"/>
            <w:gridSpan w:val="4"/>
          </w:tcPr>
          <w:p w:rsidR="00D51890" w:rsidRPr="00FE420E" w:rsidRDefault="00D51890" w:rsidP="00AB6AE3">
            <w:pPr>
              <w:pStyle w:val="TableParagraph"/>
              <w:spacing w:before="55"/>
              <w:ind w:left="36" w:right="36"/>
              <w:jc w:val="both"/>
              <w:rPr>
                <w:spacing w:val="-10"/>
              </w:rPr>
            </w:pPr>
            <w:r w:rsidRPr="00FE420E">
              <w:rPr>
                <w:lang w:eastAsia="uk-UA"/>
              </w:rPr>
              <w:t>Взяття на облік та видача направлення для дітей, які потребують особливої соціальної уваги та підтримки, до дитячих закладів оздоровлення та відпочинку</w:t>
            </w:r>
          </w:p>
        </w:tc>
      </w:tr>
      <w:tr w:rsidR="00D51890" w:rsidRPr="00FE420E">
        <w:trPr>
          <w:trHeight w:val="425"/>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5</w:t>
            </w:r>
          </w:p>
        </w:tc>
        <w:tc>
          <w:tcPr>
            <w:tcW w:w="1375" w:type="dxa"/>
          </w:tcPr>
          <w:p w:rsidR="00D51890" w:rsidRPr="00FE420E" w:rsidRDefault="00D51890" w:rsidP="00AB6AE3">
            <w:pPr>
              <w:pStyle w:val="TableParagraph"/>
              <w:spacing w:before="55"/>
              <w:ind w:left="0" w:right="1"/>
              <w:rPr>
                <w:spacing w:val="-2"/>
              </w:rPr>
            </w:pPr>
            <w:r w:rsidRPr="00FE420E">
              <w:rPr>
                <w:spacing w:val="-2"/>
              </w:rPr>
              <w:t>01894</w:t>
            </w:r>
          </w:p>
        </w:tc>
        <w:tc>
          <w:tcPr>
            <w:tcW w:w="7721" w:type="dxa"/>
            <w:gridSpan w:val="4"/>
          </w:tcPr>
          <w:p w:rsidR="00D51890" w:rsidRPr="00FE420E" w:rsidRDefault="00D51890" w:rsidP="00AB6AE3">
            <w:pPr>
              <w:pStyle w:val="TableParagraph"/>
              <w:spacing w:before="55"/>
              <w:ind w:left="36" w:right="147"/>
              <w:jc w:val="both"/>
              <w:rPr>
                <w:spacing w:val="-10"/>
              </w:rPr>
            </w:pPr>
            <w:r w:rsidRPr="00FE420E">
              <w:rPr>
                <w:lang w:eastAsia="uk-UA"/>
              </w:rPr>
              <w:t>Надання направлення дітей на оздоровлення та відпочинок до державних підприємств «Міжнародний дитячий центр «Артек» і «Український дитячий центр «Молода гвардія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6</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rPr>
                <w:lang w:eastAsia="uk-UA"/>
              </w:rPr>
              <w:t>Призначення та надання окремим категоріям громадян -мешканцям Бориславської міської територіальної громади муніципальних субсидій у грошовій формі на оплату житлово-комунальних послуг</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1</w:t>
            </w:r>
            <w:r w:rsidRPr="00FE420E">
              <w:rPr>
                <w:spacing w:val="-2"/>
              </w:rPr>
              <w:t>7</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одноразової допомоги сім’ям загиблих (померлих) військовослужбовців, а у разі їх відсутності - особам, які здійснили поховання військовослужбовців, що проживали на території Бориславської міської територіальної громади  (виплата надається одному з родичів загиблого (померлого)/особі)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18</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Призначення та виплата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19</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Призначення та виплата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0</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пільг на оплату житлово-комунальних послуг за умови фактичного їх споживання, а також на придбання твердого палива та скрапленого газу мешканцям Бориславської міської територіальної громади: особам з інвалідністю, бійцям-добровольцям АТО, членам сімей полонених, зниклих безвісти за особливих обставин та померлих під час чи після проходження військової служби військовослужбовців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1</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одноразової допомоги мешканцям Бориславської міської територіальної громади, які підписали контракт для проходження військової служби у Збройних Силах України  та інших військових формуваннях</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2</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ListParagraph"/>
              <w:shd w:val="clear" w:color="auto" w:fill="FFFFFF"/>
              <w:ind w:left="0" w:right="147" w:firstLine="0"/>
              <w:textAlignment w:val="baseline"/>
            </w:pPr>
            <w:r w:rsidRPr="00FE420E">
              <w:t xml:space="preserve">Надання одноразової грошової допомоги </w:t>
            </w:r>
            <w:r w:rsidRPr="00FE420E">
              <w:rPr>
                <w:lang w:val="ru-RU"/>
              </w:rPr>
              <w:t>громадянам, які потребують довготривалого та довговартісного лікування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3</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Відшкодування витрат на поховання загиблих (померлих) військовослужбовців, які проживали та були поховані на території Бориславської міської територіальної громади (виплата надається одному з родичів загиблого (померлого) чи особі, яка здійснила поховання)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4</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Надання </w:t>
            </w:r>
            <w:r w:rsidRPr="00FE420E">
              <w:rPr>
                <w:kern w:val="2"/>
              </w:rPr>
              <w:t xml:space="preserve"> </w:t>
            </w:r>
            <w:r w:rsidRPr="00FE420E">
              <w:rPr>
                <w:rFonts w:eastAsia="Fixedsys Excelsior 3.01"/>
                <w:kern w:val="2"/>
              </w:rPr>
              <w:t>одноразової допомоги військовослужбовцям, які перебували у полоні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5</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Надання одноразової допомоги </w:t>
            </w:r>
            <w:r w:rsidRPr="00FE420E">
              <w:rPr>
                <w:kern w:val="2"/>
              </w:rPr>
              <w:t>особам</w:t>
            </w:r>
            <w:r w:rsidRPr="00FE420E">
              <w:rPr>
                <w:shd w:val="clear" w:color="auto" w:fill="FFFFFF"/>
              </w:rPr>
              <w:t>, які захищали незалежність, суверенітет та територіальну цілісність України і беруть (брали)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2</w:t>
            </w:r>
            <w:r w:rsidRPr="00FE420E">
              <w:rPr>
                <w:spacing w:val="-2"/>
              </w:rPr>
              <w:t>6</w:t>
            </w:r>
          </w:p>
        </w:tc>
        <w:tc>
          <w:tcPr>
            <w:tcW w:w="1375" w:type="dxa"/>
          </w:tcPr>
          <w:p w:rsidR="00D51890" w:rsidRPr="00FE420E" w:rsidRDefault="00D51890" w:rsidP="00AB6AE3">
            <w:pPr>
              <w:pStyle w:val="TableParagraph"/>
              <w:spacing w:before="55"/>
              <w:ind w:left="0" w:right="1"/>
              <w:jc w:val="both"/>
              <w:rPr>
                <w:spacing w:val="-2"/>
              </w:rPr>
            </w:pPr>
          </w:p>
        </w:tc>
        <w:tc>
          <w:tcPr>
            <w:tcW w:w="7721" w:type="dxa"/>
            <w:gridSpan w:val="4"/>
          </w:tcPr>
          <w:p w:rsidR="00D51890" w:rsidRPr="00FE420E" w:rsidRDefault="00D51890" w:rsidP="00AB6AE3">
            <w:pPr>
              <w:pStyle w:val="TableParagraph"/>
              <w:spacing w:before="55"/>
              <w:ind w:left="36" w:right="36"/>
              <w:jc w:val="both"/>
              <w:rPr>
                <w:spacing w:val="-10"/>
              </w:rPr>
            </w:pPr>
            <w:r w:rsidRPr="00FE420E">
              <w:t>Надання одноразової допомоги сім’ям військовослужбовців, стосовно яких встановлено факт позбавлення свободи внаслідок збройної агресії проти України, які проживають на території Бориславської міської територіальної громади (виплата надається одному з родичів</w:t>
            </w:r>
            <w:r w:rsidRPr="00FE420E">
              <w:rPr>
                <w:b/>
                <w:bCs/>
              </w:rPr>
              <w:t>)</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27</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щорічної грошової виплати особам, які  отримують сеанси гемодіалізу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28</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Надання </w:t>
            </w:r>
            <w:r w:rsidRPr="00FE420E">
              <w:rPr>
                <w:rFonts w:eastAsia="Fixedsys Excelsior 3.01"/>
                <w:kern w:val="2"/>
              </w:rPr>
              <w:t xml:space="preserve">одноразової  </w:t>
            </w:r>
            <w:r w:rsidRPr="00FE420E">
              <w:t xml:space="preserve">допомоги сім’ям загиблих (померлих) військовослужбовців, а у разі їх відсутності - особам, які здійснили поховання військовослужбовців, що проживали та були поховані на території Бориславської міської територіальної громади, </w:t>
            </w:r>
            <w:r w:rsidRPr="00FE420E">
              <w:rPr>
                <w:rFonts w:eastAsia="Fixedsys Excelsior 3.01"/>
              </w:rPr>
              <w:t>на встановлення пам’ятника (</w:t>
            </w:r>
            <w:r w:rsidRPr="00FE420E">
              <w:t>виплата надається особі, яка зобов’язалась встановити пам’ятник, у розрахунку на одну сім’ю</w:t>
            </w:r>
            <w:r w:rsidRPr="00FE420E">
              <w:rPr>
                <w:rFonts w:eastAsia="Fixedsys Excelsior 3.01"/>
              </w:rPr>
              <w:t>).</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29</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одноразової допомоги сім’ям зниклих безвісти за особливих обставин військовослужбовців, які проживають на території Бориславської міської територіальної громади (виплата надається одному з родичів)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3</w:t>
            </w:r>
            <w:r w:rsidRPr="00FE420E">
              <w:rPr>
                <w:spacing w:val="-2"/>
              </w:rPr>
              <w:t>0</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 xml:space="preserve">Надання </w:t>
            </w:r>
            <w:r w:rsidRPr="00FE420E">
              <w:rPr>
                <w:rFonts w:eastAsia="Fixedsys Excelsior 3.01"/>
              </w:rPr>
              <w:t>одноразової допомоги військовослужбовцям, які потребують коротко -  чи довготривалого лікування</w:t>
            </w:r>
            <w:r w:rsidRPr="00FE420E">
              <w:t xml:space="preserve">        </w:t>
            </w:r>
          </w:p>
        </w:tc>
      </w:tr>
      <w:tr w:rsidR="00D51890" w:rsidRPr="00FE420E">
        <w:trPr>
          <w:trHeight w:val="491"/>
        </w:trPr>
        <w:tc>
          <w:tcPr>
            <w:tcW w:w="715" w:type="dxa"/>
          </w:tcPr>
          <w:p w:rsidR="00D51890" w:rsidRPr="00FE420E" w:rsidRDefault="00D51890" w:rsidP="00AB6AE3">
            <w:pPr>
              <w:pStyle w:val="TableParagraph"/>
              <w:spacing w:before="55"/>
              <w:ind w:left="0" w:right="1"/>
              <w:rPr>
                <w:spacing w:val="-2"/>
              </w:rPr>
            </w:pPr>
            <w:r w:rsidRPr="00FE420E">
              <w:rPr>
                <w:spacing w:val="-2"/>
                <w:lang w:val="en-US"/>
              </w:rPr>
              <w:t>3</w:t>
            </w:r>
            <w:r w:rsidRPr="00FE420E">
              <w:rPr>
                <w:spacing w:val="-2"/>
              </w:rPr>
              <w:t>1</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Виплата допомоги на поховання деяких категорій осіб.</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lang w:val="en-US"/>
              </w:rPr>
              <w:t>3</w:t>
            </w:r>
            <w:r w:rsidRPr="00FE420E">
              <w:rPr>
                <w:spacing w:val="-2"/>
              </w:rPr>
              <w:t>2</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Надання грошової допомоги постраждалим від пожежі та стихійного лиха</w:t>
            </w:r>
          </w:p>
        </w:tc>
      </w:tr>
      <w:tr w:rsidR="00D51890" w:rsidRPr="00FE420E">
        <w:trPr>
          <w:trHeight w:val="551"/>
        </w:trPr>
        <w:tc>
          <w:tcPr>
            <w:tcW w:w="715" w:type="dxa"/>
          </w:tcPr>
          <w:p w:rsidR="00D51890" w:rsidRPr="00FE420E" w:rsidRDefault="00D51890" w:rsidP="00AB6AE3">
            <w:pPr>
              <w:pStyle w:val="TableParagraph"/>
              <w:spacing w:before="55"/>
              <w:ind w:left="0" w:right="1"/>
              <w:rPr>
                <w:spacing w:val="-2"/>
              </w:rPr>
            </w:pPr>
            <w:r w:rsidRPr="00FE420E">
              <w:rPr>
                <w:spacing w:val="-2"/>
              </w:rPr>
              <w:t>33</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допомоги на документування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34</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 xml:space="preserve">Надання одноразової грошової допомоги цивільним особам, стосовно яких було встановлено факт позбавлення особистої свободи внаслідок збройної агресії проти України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35</w:t>
            </w:r>
          </w:p>
        </w:tc>
        <w:tc>
          <w:tcPr>
            <w:tcW w:w="1375" w:type="dxa"/>
            <w:vAlign w:val="center"/>
          </w:tcPr>
          <w:p w:rsidR="00D51890" w:rsidRPr="00FE420E" w:rsidRDefault="00D51890" w:rsidP="00AB6AE3">
            <w:pPr>
              <w:jc w:val="center"/>
            </w:pPr>
            <w:r w:rsidRPr="00FE420E">
              <w:rPr>
                <w:lang w:val="en-US"/>
              </w:rPr>
              <w:t>0</w:t>
            </w:r>
            <w:r w:rsidRPr="00FE420E">
              <w:t>2157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довідки про здійснення догляду за громадянином (громадянкою), який (яка) є особою з інвалідністю</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36</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Видача актів обстеження умов проживання дитини або одного з батьків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37</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висновку органу опіки та піклування про цільове витрачання аліментів на утримання дитини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38</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витягу з обліково-статистичної картки дитини-сироти, дитини позбавленої батьківського піклування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39</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 xml:space="preserve">Надання дозволу на вчинення правочинів щодо нерухомого майна, право власності або право користування яким має дитина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40</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Прийняття рішення про встановлення опіки (піклування) над дитиною-сиротою та дитиною, позбавленою батьківського піклування та призначення їй опікуна (піклувальника)</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41</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дозволу на зміну прізвища, імені дитини (без згоди одного з батьків дитини)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42</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Надання рішення про затвердження висновку служби у справах дітей про підтвердження місця проживання дитини для її тимчасового виїзду за межі України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43</w:t>
            </w:r>
          </w:p>
        </w:tc>
        <w:tc>
          <w:tcPr>
            <w:tcW w:w="1375" w:type="dxa"/>
            <w:vAlign w:val="center"/>
          </w:tcPr>
          <w:p w:rsidR="00D51890" w:rsidRPr="00FE420E" w:rsidRDefault="00D51890" w:rsidP="00AB6AE3">
            <w:pPr>
              <w:jc w:val="center"/>
            </w:pPr>
            <w:r w:rsidRPr="00FE420E">
              <w:t>01224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визначення місця проживання (перебування) дитини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44</w:t>
            </w:r>
          </w:p>
        </w:tc>
        <w:tc>
          <w:tcPr>
            <w:tcW w:w="1375" w:type="dxa"/>
            <w:vAlign w:val="center"/>
          </w:tcPr>
          <w:p w:rsidR="00D51890" w:rsidRPr="00FE420E" w:rsidRDefault="00D51890" w:rsidP="00AB6AE3">
            <w:pPr>
              <w:jc w:val="center"/>
            </w:pPr>
            <w:r w:rsidRPr="00FE420E">
              <w:t>01236</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способи участі у вихованні дитини та спілкуванні з нею того з батьків, хто проживає окремо від неї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45</w:t>
            </w:r>
          </w:p>
        </w:tc>
        <w:tc>
          <w:tcPr>
            <w:tcW w:w="1375" w:type="dxa"/>
            <w:vAlign w:val="center"/>
          </w:tcPr>
          <w:p w:rsidR="00D51890" w:rsidRPr="00FE420E" w:rsidRDefault="00D51890" w:rsidP="00AB6AE3">
            <w:pPr>
              <w:jc w:val="center"/>
              <w:rPr>
                <w:lang w:val="en-US"/>
              </w:rPr>
            </w:pPr>
            <w:r w:rsidRPr="00FE420E">
              <w:t>01935</w:t>
            </w:r>
          </w:p>
          <w:p w:rsidR="00D51890" w:rsidRPr="00FE420E" w:rsidRDefault="00D51890" w:rsidP="00AB6AE3">
            <w:pPr>
              <w:jc w:val="cente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погодження на відрахування неповнолітньої дитини з навчального закладу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46</w:t>
            </w:r>
          </w:p>
        </w:tc>
        <w:tc>
          <w:tcPr>
            <w:tcW w:w="1375" w:type="dxa"/>
            <w:vAlign w:val="center"/>
          </w:tcPr>
          <w:p w:rsidR="00D51890" w:rsidRPr="00FE420E" w:rsidRDefault="00D51890" w:rsidP="00AB6AE3">
            <w:pPr>
              <w:jc w:val="center"/>
            </w:pPr>
            <w:r w:rsidRPr="00FE420E">
              <w:t>01838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висновку про можливість передачі дитини для подальшого виховання матері чи батькові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47</w:t>
            </w:r>
          </w:p>
        </w:tc>
        <w:tc>
          <w:tcPr>
            <w:tcW w:w="1375" w:type="dxa"/>
            <w:vAlign w:val="center"/>
          </w:tcPr>
          <w:p w:rsidR="00D51890" w:rsidRPr="00FE420E" w:rsidRDefault="00D51890" w:rsidP="00AB6AE3">
            <w:pPr>
              <w:jc w:val="center"/>
            </w:pPr>
            <w:r w:rsidRPr="00FE420E">
              <w:t>01823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дозволу щодо перереєстрації місця проживання малолітньої дитини без згоди батька (матері)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48</w:t>
            </w:r>
          </w:p>
        </w:tc>
        <w:tc>
          <w:tcPr>
            <w:tcW w:w="1375" w:type="dxa"/>
            <w:vAlign w:val="center"/>
          </w:tcPr>
          <w:p w:rsidR="00D51890" w:rsidRPr="00FE420E" w:rsidRDefault="00D51890" w:rsidP="00AB6AE3">
            <w:pPr>
              <w:jc w:val="center"/>
            </w:pPr>
            <w:r w:rsidRPr="00FE420E">
              <w:t>01848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дозволу на зняття або переведення грошових коштів з банківських рахунків, які належать неповнолітній особі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49</w:t>
            </w:r>
          </w:p>
        </w:tc>
        <w:tc>
          <w:tcPr>
            <w:tcW w:w="1375" w:type="dxa"/>
            <w:vAlign w:val="center"/>
          </w:tcPr>
          <w:p w:rsidR="00D51890" w:rsidRPr="00FE420E" w:rsidRDefault="00D51890" w:rsidP="00AB6AE3">
            <w:pPr>
              <w:jc w:val="center"/>
            </w:pPr>
            <w:r w:rsidRPr="00FE420E">
              <w:t>01773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дозволу на укладення договору про припинення права на аліменти для дитини у зв‘язку з набуттям права власності на нерухоме майно</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50</w:t>
            </w:r>
          </w:p>
        </w:tc>
        <w:tc>
          <w:tcPr>
            <w:tcW w:w="1375" w:type="dxa"/>
            <w:vAlign w:val="center"/>
          </w:tcPr>
          <w:p w:rsidR="00D51890" w:rsidRPr="00FE420E" w:rsidRDefault="00D51890" w:rsidP="00AB6AE3">
            <w:pPr>
              <w:jc w:val="center"/>
            </w:pPr>
            <w:r w:rsidRPr="00FE420E">
              <w:t>01755</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надання неповнолітнім особам повної цивільної дієздатності</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51</w:t>
            </w:r>
          </w:p>
        </w:tc>
        <w:tc>
          <w:tcPr>
            <w:tcW w:w="1375" w:type="dxa"/>
            <w:vAlign w:val="center"/>
          </w:tcPr>
          <w:p w:rsidR="00D51890" w:rsidRPr="00FE420E" w:rsidRDefault="00D51890" w:rsidP="00AB6AE3">
            <w:pPr>
              <w:jc w:val="center"/>
            </w:pPr>
            <w:r w:rsidRPr="00FE420E">
              <w:t>01238</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розв’язання спору між батьками щодо визначення або зміни імені, прізвища, по батькові дитини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52</w:t>
            </w:r>
          </w:p>
        </w:tc>
        <w:tc>
          <w:tcPr>
            <w:tcW w:w="1375" w:type="dxa"/>
            <w:vAlign w:val="center"/>
          </w:tcPr>
          <w:p w:rsidR="00D51890" w:rsidRPr="00FE420E" w:rsidRDefault="00D51890" w:rsidP="00AB6AE3">
            <w:pPr>
              <w:jc w:val="center"/>
            </w:pPr>
            <w:r w:rsidRPr="00FE420E">
              <w:t>01933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Видача рішення про встановлення опіки над майном дитини-сироти та дитини, позбавленої батьківського піклування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53</w:t>
            </w:r>
          </w:p>
        </w:tc>
        <w:tc>
          <w:tcPr>
            <w:tcW w:w="1375" w:type="dxa"/>
            <w:vAlign w:val="center"/>
          </w:tcPr>
          <w:p w:rsidR="00D51890" w:rsidRPr="00FE420E" w:rsidRDefault="00D51890" w:rsidP="00AB6AE3">
            <w:pPr>
              <w:jc w:val="center"/>
            </w:pPr>
            <w:r w:rsidRPr="00FE420E">
              <w:t>02041</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 xml:space="preserve">Прийняття рішення про продовження функціонування прийомної сім’ї </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54</w:t>
            </w:r>
          </w:p>
        </w:tc>
        <w:tc>
          <w:tcPr>
            <w:tcW w:w="1375" w:type="dxa"/>
            <w:vAlign w:val="center"/>
          </w:tcPr>
          <w:p w:rsidR="00D51890" w:rsidRPr="00FE420E" w:rsidRDefault="00D51890" w:rsidP="00AB6AE3">
            <w:pPr>
              <w:jc w:val="center"/>
            </w:pPr>
            <w:r w:rsidRPr="00FE420E">
              <w:t>01989</w:t>
            </w:r>
          </w:p>
        </w:tc>
        <w:tc>
          <w:tcPr>
            <w:tcW w:w="7721" w:type="dxa"/>
            <w:gridSpan w:val="4"/>
            <w:vAlign w:val="center"/>
          </w:tcPr>
          <w:p w:rsidR="00D51890" w:rsidRPr="00FE420E" w:rsidRDefault="00D51890" w:rsidP="00AB6AE3">
            <w:pPr>
              <w:pStyle w:val="TableParagraph"/>
              <w:spacing w:before="55"/>
              <w:ind w:left="36" w:right="147"/>
              <w:jc w:val="left"/>
              <w:rPr>
                <w:spacing w:val="-10"/>
              </w:rPr>
            </w:pPr>
            <w:r w:rsidRPr="00FE420E">
              <w:t xml:space="preserve">Надання висновку про доцільність </w:t>
            </w:r>
            <w:r w:rsidRPr="00FE420E">
              <w:br/>
              <w:t>(недоцільність) поновлення батьківських прав</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55</w:t>
            </w:r>
          </w:p>
        </w:tc>
        <w:tc>
          <w:tcPr>
            <w:tcW w:w="1375" w:type="dxa"/>
            <w:vAlign w:val="center"/>
          </w:tcPr>
          <w:p w:rsidR="00D51890" w:rsidRPr="00FE420E" w:rsidRDefault="00D51890" w:rsidP="00AB6AE3">
            <w:pPr>
              <w:jc w:val="center"/>
            </w:pPr>
            <w:r w:rsidRPr="00FE420E">
              <w:t>02343</w:t>
            </w:r>
          </w:p>
        </w:tc>
        <w:tc>
          <w:tcPr>
            <w:tcW w:w="7721" w:type="dxa"/>
            <w:gridSpan w:val="4"/>
            <w:vAlign w:val="center"/>
          </w:tcPr>
          <w:p w:rsidR="00D51890" w:rsidRPr="00FE420E" w:rsidRDefault="00D51890" w:rsidP="00AB6AE3">
            <w:pPr>
              <w:pStyle w:val="TableParagraph"/>
              <w:spacing w:before="55"/>
              <w:ind w:left="36" w:right="147"/>
              <w:jc w:val="left"/>
              <w:rPr>
                <w:spacing w:val="-10"/>
              </w:rPr>
            </w:pPr>
            <w:r w:rsidRPr="00FE420E">
              <w:t>Погодження на зняття з реєстрації місця</w:t>
            </w:r>
            <w:r w:rsidRPr="00FE420E">
              <w:br/>
              <w:t xml:space="preserve">проживання дітей-сиріт та дітей, </w:t>
            </w:r>
            <w:r w:rsidRPr="00FE420E">
              <w:br/>
              <w:t xml:space="preserve">позбавлених батьківського піклування, </w:t>
            </w:r>
            <w:r w:rsidRPr="00FE420E">
              <w:br/>
              <w:t>стосовно яких встановлено опіку чи піклування</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56</w:t>
            </w:r>
          </w:p>
        </w:tc>
        <w:tc>
          <w:tcPr>
            <w:tcW w:w="1375" w:type="dxa"/>
            <w:vAlign w:val="center"/>
          </w:tcPr>
          <w:p w:rsidR="00D51890" w:rsidRPr="00FE420E" w:rsidRDefault="00D51890" w:rsidP="00AB6AE3">
            <w:pPr>
              <w:jc w:val="center"/>
            </w:pPr>
            <w:r w:rsidRPr="00FE420E">
              <w:t>01774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дозволу на переоформлення, продаж належних неповнолітнім дітям транспортних засобів (частини транспортного засобу)</w:t>
            </w:r>
          </w:p>
        </w:tc>
      </w:tr>
      <w:tr w:rsidR="00D51890" w:rsidRPr="00FE420E">
        <w:trPr>
          <w:trHeight w:val="192"/>
        </w:trPr>
        <w:tc>
          <w:tcPr>
            <w:tcW w:w="715" w:type="dxa"/>
          </w:tcPr>
          <w:p w:rsidR="00D51890" w:rsidRPr="00FE420E" w:rsidRDefault="00D51890" w:rsidP="00AB6AE3">
            <w:pPr>
              <w:pStyle w:val="TableParagraph"/>
              <w:spacing w:before="55"/>
              <w:ind w:left="0" w:right="1"/>
              <w:rPr>
                <w:spacing w:val="-2"/>
              </w:rPr>
            </w:pPr>
            <w:r w:rsidRPr="00FE420E">
              <w:rPr>
                <w:spacing w:val="-2"/>
              </w:rPr>
              <w:t>57</w:t>
            </w:r>
          </w:p>
        </w:tc>
        <w:tc>
          <w:tcPr>
            <w:tcW w:w="1375" w:type="dxa"/>
            <w:vAlign w:val="center"/>
          </w:tcPr>
          <w:p w:rsidR="00D51890" w:rsidRPr="00FE420E" w:rsidRDefault="00D51890" w:rsidP="00AB6AE3">
            <w:pPr>
              <w:jc w:val="center"/>
            </w:pPr>
            <w:r w:rsidRPr="00FE420E">
              <w:t>01354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Звільнення опікуна, піклувальника дитини від здійснення їх повноважень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58</w:t>
            </w:r>
          </w:p>
        </w:tc>
        <w:tc>
          <w:tcPr>
            <w:tcW w:w="1375" w:type="dxa"/>
            <w:vAlign w:val="center"/>
          </w:tcPr>
          <w:p w:rsidR="00D51890" w:rsidRPr="00FE420E" w:rsidRDefault="00D51890" w:rsidP="00AB6AE3">
            <w:pPr>
              <w:jc w:val="center"/>
            </w:pPr>
            <w:r w:rsidRPr="00FE420E">
              <w:t>01824</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висновку про доцільність побачення з дитиною матері, батька, які позбавлені батьківських прав</w:t>
            </w:r>
          </w:p>
        </w:tc>
      </w:tr>
      <w:tr w:rsidR="00D51890" w:rsidRPr="00FE420E">
        <w:trPr>
          <w:trHeight w:val="384"/>
        </w:trPr>
        <w:tc>
          <w:tcPr>
            <w:tcW w:w="715" w:type="dxa"/>
          </w:tcPr>
          <w:p w:rsidR="00D51890" w:rsidRPr="00FE420E" w:rsidRDefault="00D51890" w:rsidP="00AB6AE3">
            <w:pPr>
              <w:pStyle w:val="TableParagraph"/>
              <w:spacing w:before="55"/>
              <w:ind w:left="0" w:right="1"/>
              <w:rPr>
                <w:spacing w:val="-2"/>
              </w:rPr>
            </w:pPr>
            <w:r w:rsidRPr="00FE420E">
              <w:rPr>
                <w:spacing w:val="-2"/>
              </w:rPr>
              <w:t>59</w:t>
            </w:r>
          </w:p>
        </w:tc>
        <w:tc>
          <w:tcPr>
            <w:tcW w:w="1375" w:type="dxa"/>
            <w:vAlign w:val="center"/>
          </w:tcPr>
          <w:p w:rsidR="00D51890" w:rsidRPr="00FE420E" w:rsidRDefault="00D51890" w:rsidP="00AB6AE3">
            <w:pPr>
              <w:jc w:val="center"/>
            </w:pPr>
            <w:r w:rsidRPr="00FE420E">
              <w:t>01847</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дозволу на відмову від прийняття спадщини від імені дитини</w:t>
            </w:r>
          </w:p>
        </w:tc>
      </w:tr>
      <w:tr w:rsidR="00D51890" w:rsidRPr="00FE420E">
        <w:trPr>
          <w:trHeight w:val="404"/>
        </w:trPr>
        <w:tc>
          <w:tcPr>
            <w:tcW w:w="715" w:type="dxa"/>
          </w:tcPr>
          <w:p w:rsidR="00D51890" w:rsidRPr="00FE420E" w:rsidRDefault="00D51890" w:rsidP="00AB6AE3">
            <w:pPr>
              <w:pStyle w:val="TableParagraph"/>
              <w:spacing w:before="55"/>
              <w:ind w:left="0" w:right="1"/>
              <w:rPr>
                <w:spacing w:val="-2"/>
              </w:rPr>
            </w:pPr>
            <w:r w:rsidRPr="00FE420E">
              <w:rPr>
                <w:spacing w:val="-2"/>
              </w:rPr>
              <w:t>60</w:t>
            </w:r>
          </w:p>
        </w:tc>
        <w:tc>
          <w:tcPr>
            <w:tcW w:w="1375" w:type="dxa"/>
            <w:vAlign w:val="center"/>
          </w:tcPr>
          <w:p w:rsidR="00D51890" w:rsidRPr="00FE420E" w:rsidRDefault="00D51890" w:rsidP="00AB6AE3">
            <w:pPr>
              <w:jc w:val="center"/>
            </w:pPr>
            <w:r w:rsidRPr="00FE420E">
              <w:t>02040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припинення функціонування прийомної сім’ї</w:t>
            </w:r>
          </w:p>
        </w:tc>
      </w:tr>
      <w:tr w:rsidR="00D51890" w:rsidRPr="00FE420E">
        <w:trPr>
          <w:trHeight w:val="589"/>
        </w:trPr>
        <w:tc>
          <w:tcPr>
            <w:tcW w:w="715" w:type="dxa"/>
          </w:tcPr>
          <w:p w:rsidR="00D51890" w:rsidRPr="00FE420E" w:rsidRDefault="00D51890" w:rsidP="00AB6AE3">
            <w:pPr>
              <w:pStyle w:val="TableParagraph"/>
              <w:spacing w:before="55"/>
              <w:ind w:left="0" w:right="1"/>
              <w:rPr>
                <w:spacing w:val="-2"/>
              </w:rPr>
            </w:pPr>
            <w:r w:rsidRPr="00FE420E">
              <w:rPr>
                <w:spacing w:val="-2"/>
              </w:rPr>
              <w:t>61</w:t>
            </w:r>
          </w:p>
        </w:tc>
        <w:tc>
          <w:tcPr>
            <w:tcW w:w="1375" w:type="dxa"/>
            <w:vAlign w:val="center"/>
          </w:tcPr>
          <w:p w:rsidR="00D51890" w:rsidRPr="00FE420E" w:rsidRDefault="00D51890" w:rsidP="00AB6AE3">
            <w:pPr>
              <w:jc w:val="center"/>
            </w:pPr>
            <w:r w:rsidRPr="00FE420E">
              <w:t>02319</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вибуття вихованців з дитячого будинку сімейного типу</w:t>
            </w:r>
          </w:p>
        </w:tc>
      </w:tr>
      <w:tr w:rsidR="00D51890" w:rsidRPr="00FE420E">
        <w:trPr>
          <w:trHeight w:val="415"/>
        </w:trPr>
        <w:tc>
          <w:tcPr>
            <w:tcW w:w="715" w:type="dxa"/>
          </w:tcPr>
          <w:p w:rsidR="00D51890" w:rsidRPr="00FE420E" w:rsidRDefault="00D51890" w:rsidP="00AB6AE3">
            <w:pPr>
              <w:pStyle w:val="TableParagraph"/>
              <w:spacing w:before="55"/>
              <w:ind w:left="0" w:right="1"/>
              <w:rPr>
                <w:spacing w:val="-2"/>
              </w:rPr>
            </w:pPr>
            <w:r w:rsidRPr="00FE420E">
              <w:rPr>
                <w:spacing w:val="-2"/>
              </w:rPr>
              <w:t>62</w:t>
            </w:r>
          </w:p>
        </w:tc>
        <w:tc>
          <w:tcPr>
            <w:tcW w:w="1375" w:type="dxa"/>
            <w:vAlign w:val="center"/>
          </w:tcPr>
          <w:p w:rsidR="00D51890" w:rsidRPr="00FE420E" w:rsidRDefault="00D51890" w:rsidP="00AB6AE3">
            <w:pPr>
              <w:jc w:val="center"/>
            </w:pPr>
            <w:r w:rsidRPr="00FE420E">
              <w:t>02320</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Прийняття рішення про вибуття прийомної дитини з прийомної сім'ї</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63</w:t>
            </w:r>
          </w:p>
        </w:tc>
        <w:tc>
          <w:tcPr>
            <w:tcW w:w="1375" w:type="dxa"/>
            <w:vAlign w:val="center"/>
          </w:tcPr>
          <w:p w:rsidR="00D51890" w:rsidRPr="00FE420E" w:rsidRDefault="00D51890" w:rsidP="00AB6AE3">
            <w:pPr>
              <w:rPr>
                <w:lang w:val="en-US"/>
              </w:rPr>
            </w:pP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Деякі питання надання послуги з догляду за дитиною до трьох років «муніципальна няня»</w:t>
            </w:r>
          </w:p>
        </w:tc>
      </w:tr>
      <w:tr w:rsidR="00D51890" w:rsidRPr="00FE420E">
        <w:trPr>
          <w:trHeight w:val="1879"/>
        </w:trPr>
        <w:tc>
          <w:tcPr>
            <w:tcW w:w="715" w:type="dxa"/>
          </w:tcPr>
          <w:p w:rsidR="00D51890" w:rsidRPr="00FE420E" w:rsidRDefault="00D51890" w:rsidP="00AB6AE3">
            <w:pPr>
              <w:pStyle w:val="TableParagraph"/>
              <w:spacing w:before="55"/>
              <w:ind w:left="0" w:right="1"/>
              <w:rPr>
                <w:spacing w:val="-2"/>
              </w:rPr>
            </w:pPr>
            <w:r w:rsidRPr="00FE420E">
              <w:rPr>
                <w:spacing w:val="-2"/>
              </w:rPr>
              <w:t>64</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BodyText"/>
              <w:ind w:right="147"/>
              <w:rPr>
                <w:sz w:val="22"/>
                <w:szCs w:val="22"/>
              </w:rPr>
            </w:pPr>
            <w:r w:rsidRPr="00FE420E">
              <w:rPr>
                <w:sz w:val="22"/>
                <w:szCs w:val="22"/>
              </w:rPr>
              <w:t>Надання державної допомоги на дітей, хворих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w:t>
            </w:r>
            <w:r w:rsidRPr="00FE420E">
              <w:rPr>
                <w:spacing w:val="-10"/>
                <w:sz w:val="22"/>
                <w:szCs w:val="22"/>
              </w:rPr>
              <w:t xml:space="preserve"> </w:t>
            </w:r>
            <w:r w:rsidRPr="00FE420E">
              <w:rPr>
                <w:sz w:val="22"/>
                <w:szCs w:val="22"/>
              </w:rPr>
              <w:t>діабет</w:t>
            </w:r>
            <w:r w:rsidRPr="00FE420E">
              <w:rPr>
                <w:spacing w:val="-9"/>
                <w:sz w:val="22"/>
                <w:szCs w:val="22"/>
              </w:rPr>
              <w:t xml:space="preserve"> </w:t>
            </w:r>
            <w:r w:rsidRPr="00FE420E">
              <w:rPr>
                <w:sz w:val="22"/>
                <w:szCs w:val="22"/>
              </w:rPr>
              <w:t>I</w:t>
            </w:r>
            <w:r w:rsidRPr="00FE420E">
              <w:rPr>
                <w:spacing w:val="-9"/>
                <w:sz w:val="22"/>
                <w:szCs w:val="22"/>
              </w:rPr>
              <w:t xml:space="preserve"> </w:t>
            </w:r>
            <w:r w:rsidRPr="00FE420E">
              <w:rPr>
                <w:sz w:val="22"/>
                <w:szCs w:val="22"/>
              </w:rPr>
              <w:t>типу</w:t>
            </w:r>
            <w:r w:rsidRPr="00FE420E">
              <w:rPr>
                <w:spacing w:val="-9"/>
                <w:sz w:val="22"/>
                <w:szCs w:val="22"/>
              </w:rPr>
              <w:t xml:space="preserve"> </w:t>
            </w:r>
            <w:r w:rsidRPr="00FE420E">
              <w:rPr>
                <w:sz w:val="22"/>
                <w:szCs w:val="22"/>
              </w:rPr>
              <w:t>(інсулінозалежний),</w:t>
            </w:r>
            <w:r w:rsidRPr="00FE420E">
              <w:rPr>
                <w:spacing w:val="-9"/>
                <w:sz w:val="22"/>
                <w:szCs w:val="22"/>
              </w:rPr>
              <w:t xml:space="preserve"> </w:t>
            </w:r>
            <w:r w:rsidRPr="00FE420E">
              <w:rPr>
                <w:sz w:val="22"/>
                <w:szCs w:val="22"/>
              </w:rPr>
              <w:t>гострі</w:t>
            </w:r>
            <w:r w:rsidRPr="00FE420E">
              <w:rPr>
                <w:spacing w:val="-9"/>
                <w:sz w:val="22"/>
                <w:szCs w:val="22"/>
              </w:rPr>
              <w:t xml:space="preserve"> </w:t>
            </w:r>
            <w:r w:rsidRPr="00FE420E">
              <w:rPr>
                <w:sz w:val="22"/>
                <w:szCs w:val="22"/>
              </w:rPr>
              <w:t>або</w:t>
            </w:r>
            <w:r w:rsidRPr="00FE420E">
              <w:rPr>
                <w:spacing w:val="-9"/>
                <w:sz w:val="22"/>
                <w:szCs w:val="22"/>
              </w:rPr>
              <w:t xml:space="preserve"> </w:t>
            </w:r>
            <w:r w:rsidRPr="00FE420E">
              <w:rPr>
                <w:sz w:val="22"/>
                <w:szCs w:val="22"/>
              </w:rPr>
              <w:t>хронічні</w:t>
            </w:r>
            <w:r w:rsidRPr="00FE420E">
              <w:rPr>
                <w:spacing w:val="-9"/>
                <w:sz w:val="22"/>
                <w:szCs w:val="22"/>
              </w:rPr>
              <w:t xml:space="preserve"> </w:t>
            </w:r>
            <w:r w:rsidRPr="00FE420E">
              <w:rPr>
                <w:sz w:val="22"/>
                <w:szCs w:val="22"/>
              </w:rPr>
              <w:t>захворювання нирок IV ступеня, на дитину, яка отримала тяжку травму, потребує трансплантації</w:t>
            </w:r>
            <w:r w:rsidRPr="00FE420E">
              <w:rPr>
                <w:spacing w:val="-1"/>
                <w:sz w:val="22"/>
                <w:szCs w:val="22"/>
              </w:rPr>
              <w:t xml:space="preserve"> </w:t>
            </w:r>
            <w:r w:rsidRPr="00FE420E">
              <w:rPr>
                <w:sz w:val="22"/>
                <w:szCs w:val="22"/>
              </w:rPr>
              <w:t>органа,</w:t>
            </w:r>
            <w:r w:rsidRPr="00FE420E">
              <w:rPr>
                <w:spacing w:val="-1"/>
                <w:sz w:val="22"/>
                <w:szCs w:val="22"/>
              </w:rPr>
              <w:t xml:space="preserve"> </w:t>
            </w:r>
            <w:r w:rsidRPr="00FE420E">
              <w:rPr>
                <w:sz w:val="22"/>
                <w:szCs w:val="22"/>
              </w:rPr>
              <w:t>потребує</w:t>
            </w:r>
            <w:r w:rsidRPr="00FE420E">
              <w:rPr>
                <w:spacing w:val="-1"/>
                <w:sz w:val="22"/>
                <w:szCs w:val="22"/>
              </w:rPr>
              <w:t xml:space="preserve"> </w:t>
            </w:r>
            <w:r w:rsidRPr="00FE420E">
              <w:rPr>
                <w:sz w:val="22"/>
                <w:szCs w:val="22"/>
              </w:rPr>
              <w:t>паліативної</w:t>
            </w:r>
            <w:r w:rsidRPr="00FE420E">
              <w:rPr>
                <w:spacing w:val="-1"/>
                <w:sz w:val="22"/>
                <w:szCs w:val="22"/>
              </w:rPr>
              <w:t xml:space="preserve"> </w:t>
            </w:r>
            <w:r w:rsidRPr="00FE420E">
              <w:rPr>
                <w:sz w:val="22"/>
                <w:szCs w:val="22"/>
              </w:rPr>
              <w:t>допомоги,</w:t>
            </w:r>
            <w:r w:rsidRPr="00FE420E">
              <w:rPr>
                <w:spacing w:val="-1"/>
                <w:sz w:val="22"/>
                <w:szCs w:val="22"/>
              </w:rPr>
              <w:t xml:space="preserve"> </w:t>
            </w:r>
            <w:r w:rsidRPr="00FE420E">
              <w:rPr>
                <w:sz w:val="22"/>
                <w:szCs w:val="22"/>
              </w:rPr>
              <w:t>яким</w:t>
            </w:r>
            <w:r w:rsidRPr="00FE420E">
              <w:rPr>
                <w:spacing w:val="-1"/>
                <w:sz w:val="22"/>
                <w:szCs w:val="22"/>
              </w:rPr>
              <w:t xml:space="preserve"> </w:t>
            </w:r>
            <w:r w:rsidRPr="00FE420E">
              <w:rPr>
                <w:sz w:val="22"/>
                <w:szCs w:val="22"/>
              </w:rPr>
              <w:t>не</w:t>
            </w:r>
            <w:r w:rsidRPr="00FE420E">
              <w:rPr>
                <w:spacing w:val="-2"/>
                <w:sz w:val="22"/>
                <w:szCs w:val="22"/>
              </w:rPr>
              <w:t xml:space="preserve"> </w:t>
            </w:r>
            <w:r w:rsidRPr="00FE420E">
              <w:rPr>
                <w:sz w:val="22"/>
                <w:szCs w:val="22"/>
              </w:rPr>
              <w:t xml:space="preserve">встановлено </w:t>
            </w:r>
            <w:r w:rsidRPr="00FE420E">
              <w:rPr>
                <w:spacing w:val="-2"/>
                <w:sz w:val="22"/>
                <w:szCs w:val="22"/>
              </w:rPr>
              <w:t>інвалідність</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65</w:t>
            </w:r>
          </w:p>
        </w:tc>
        <w:tc>
          <w:tcPr>
            <w:tcW w:w="1375" w:type="dxa"/>
          </w:tcPr>
          <w:p w:rsidR="00D51890" w:rsidRPr="00FE420E" w:rsidRDefault="00D51890" w:rsidP="00AB6AE3">
            <w:pPr>
              <w:pStyle w:val="TableParagraph"/>
              <w:spacing w:before="55"/>
              <w:ind w:left="0" w:right="1"/>
              <w:rPr>
                <w:spacing w:val="-2"/>
              </w:rPr>
            </w:pPr>
            <w:r w:rsidRPr="00FE420E">
              <w:rPr>
                <w:spacing w:val="-2"/>
              </w:rPr>
              <w:t>02605</w:t>
            </w:r>
          </w:p>
        </w:tc>
        <w:tc>
          <w:tcPr>
            <w:tcW w:w="7721" w:type="dxa"/>
            <w:gridSpan w:val="4"/>
          </w:tcPr>
          <w:p w:rsidR="00D51890" w:rsidRPr="00FE420E" w:rsidRDefault="00D51890" w:rsidP="00AB6AE3">
            <w:pPr>
              <w:pStyle w:val="TableParagraph"/>
              <w:ind w:right="147"/>
              <w:jc w:val="both"/>
            </w:pPr>
            <w:r w:rsidRPr="00FE420E">
              <w:t>Надання субсидії на оплату вартості або частини вартості найму (оренди) житлового</w:t>
            </w:r>
            <w:r w:rsidRPr="00FE420E">
              <w:rPr>
                <w:spacing w:val="-12"/>
              </w:rPr>
              <w:t xml:space="preserve"> </w:t>
            </w:r>
            <w:r w:rsidRPr="00FE420E">
              <w:t>приміщення</w:t>
            </w:r>
            <w:r w:rsidRPr="00FE420E">
              <w:rPr>
                <w:spacing w:val="-12"/>
              </w:rPr>
              <w:t xml:space="preserve"> </w:t>
            </w:r>
            <w:r w:rsidRPr="00FE420E">
              <w:t>(частини</w:t>
            </w:r>
            <w:r w:rsidRPr="00FE420E">
              <w:rPr>
                <w:spacing w:val="-12"/>
              </w:rPr>
              <w:t xml:space="preserve"> </w:t>
            </w:r>
            <w:r w:rsidRPr="00FE420E">
              <w:t>житлового</w:t>
            </w:r>
            <w:r w:rsidRPr="00FE420E">
              <w:rPr>
                <w:spacing w:val="-12"/>
              </w:rPr>
              <w:t xml:space="preserve"> </w:t>
            </w:r>
            <w:r w:rsidRPr="00FE420E">
              <w:t>приміщення)</w:t>
            </w:r>
            <w:r w:rsidRPr="00FE420E">
              <w:rPr>
                <w:spacing w:val="-12"/>
              </w:rPr>
              <w:t xml:space="preserve"> </w:t>
            </w:r>
            <w:r w:rsidRPr="00FE420E">
              <w:t>та</w:t>
            </w:r>
            <w:r w:rsidRPr="00FE420E">
              <w:rPr>
                <w:spacing w:val="-12"/>
              </w:rPr>
              <w:t xml:space="preserve"> </w:t>
            </w:r>
            <w:r w:rsidRPr="00FE420E">
              <w:t>компенсації</w:t>
            </w:r>
            <w:r w:rsidRPr="00FE420E">
              <w:rPr>
                <w:spacing w:val="-12"/>
              </w:rPr>
              <w:t xml:space="preserve"> </w:t>
            </w:r>
            <w:r w:rsidRPr="00FE420E">
              <w:t>частини</w:t>
            </w:r>
            <w:r w:rsidRPr="00FE420E">
              <w:rPr>
                <w:spacing w:val="-12"/>
              </w:rPr>
              <w:t xml:space="preserve"> </w:t>
            </w:r>
            <w:r w:rsidRPr="00FE420E">
              <w:t>податку на доходи фізичних осіб або єдиного податку та військового збору</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66</w:t>
            </w:r>
          </w:p>
        </w:tc>
        <w:tc>
          <w:tcPr>
            <w:tcW w:w="1375" w:type="dxa"/>
          </w:tcPr>
          <w:p w:rsidR="00D51890" w:rsidRPr="00FE420E" w:rsidRDefault="00D51890" w:rsidP="00AB6AE3">
            <w:pPr>
              <w:pStyle w:val="TableParagraph"/>
              <w:spacing w:before="55"/>
              <w:ind w:left="0" w:right="1"/>
              <w:rPr>
                <w:spacing w:val="-2"/>
              </w:rPr>
            </w:pPr>
          </w:p>
        </w:tc>
        <w:tc>
          <w:tcPr>
            <w:tcW w:w="7721" w:type="dxa"/>
            <w:gridSpan w:val="4"/>
          </w:tcPr>
          <w:p w:rsidR="00D51890" w:rsidRPr="00FE420E" w:rsidRDefault="00D51890" w:rsidP="00AB6AE3">
            <w:pPr>
              <w:pStyle w:val="TableParagraph"/>
              <w:spacing w:before="55"/>
              <w:ind w:left="36" w:right="147"/>
              <w:jc w:val="both"/>
              <w:rPr>
                <w:spacing w:val="-10"/>
              </w:rPr>
            </w:pPr>
            <w:r w:rsidRPr="00FE420E">
              <w:t>Виплати допомоги на поховання одержувача державної соціальної</w:t>
            </w:r>
            <w:r w:rsidRPr="00FE420E">
              <w:rPr>
                <w:spacing w:val="-8"/>
              </w:rPr>
              <w:t xml:space="preserve"> </w:t>
            </w:r>
            <w:r w:rsidRPr="00FE420E">
              <w:t>допомоги</w:t>
            </w:r>
            <w:r w:rsidRPr="00FE420E">
              <w:rPr>
                <w:spacing w:val="-9"/>
              </w:rPr>
              <w:t xml:space="preserve"> </w:t>
            </w:r>
            <w:r w:rsidRPr="00FE420E">
              <w:t>відповідно</w:t>
            </w:r>
            <w:r w:rsidRPr="00FE420E">
              <w:rPr>
                <w:spacing w:val="-8"/>
              </w:rPr>
              <w:t xml:space="preserve"> </w:t>
            </w:r>
            <w:r w:rsidRPr="00FE420E">
              <w:t>до</w:t>
            </w:r>
            <w:r w:rsidRPr="00FE420E">
              <w:rPr>
                <w:spacing w:val="-8"/>
              </w:rPr>
              <w:t xml:space="preserve"> </w:t>
            </w:r>
            <w:r w:rsidRPr="00FE420E">
              <w:t>Законів</w:t>
            </w:r>
            <w:r w:rsidRPr="00FE420E">
              <w:rPr>
                <w:spacing w:val="-8"/>
              </w:rPr>
              <w:t xml:space="preserve"> </w:t>
            </w:r>
            <w:r w:rsidRPr="00FE420E">
              <w:t>України</w:t>
            </w:r>
            <w:r w:rsidRPr="00FE420E">
              <w:rPr>
                <w:spacing w:val="-9"/>
              </w:rPr>
              <w:t xml:space="preserve"> </w:t>
            </w:r>
            <w:r w:rsidRPr="00FE420E">
              <w:t>“Про</w:t>
            </w:r>
            <w:r w:rsidRPr="00FE420E">
              <w:rPr>
                <w:spacing w:val="-8"/>
              </w:rPr>
              <w:t xml:space="preserve"> </w:t>
            </w:r>
            <w:r w:rsidRPr="00FE420E">
              <w:t>державну</w:t>
            </w:r>
            <w:r w:rsidRPr="00FE420E">
              <w:rPr>
                <w:spacing w:val="-8"/>
              </w:rPr>
              <w:t xml:space="preserve"> </w:t>
            </w:r>
            <w:r w:rsidRPr="00FE420E">
              <w:t>соціальну</w:t>
            </w:r>
            <w:r w:rsidRPr="00FE420E">
              <w:rPr>
                <w:spacing w:val="-8"/>
              </w:rPr>
              <w:t xml:space="preserve"> </w:t>
            </w:r>
            <w:r w:rsidRPr="00FE420E">
              <w:t>допомогу особам, які не мають права на пенсію, та особам з інвалідністю” та “Про державну соціальну допомогу особам з інвалідністю з дитинства та дітям з інвалідністю”</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67</w:t>
            </w:r>
          </w:p>
        </w:tc>
        <w:tc>
          <w:tcPr>
            <w:tcW w:w="1375" w:type="dxa"/>
          </w:tcPr>
          <w:p w:rsidR="00D51890" w:rsidRPr="00FE420E" w:rsidRDefault="00D51890" w:rsidP="00AB6AE3">
            <w:pPr>
              <w:jc w:val="center"/>
            </w:pPr>
            <w:r w:rsidRPr="00FE420E">
              <w:t>02623</w:t>
            </w:r>
          </w:p>
        </w:tc>
        <w:tc>
          <w:tcPr>
            <w:tcW w:w="7721" w:type="dxa"/>
            <w:gridSpan w:val="4"/>
            <w:vAlign w:val="center"/>
          </w:tcPr>
          <w:p w:rsidR="00D51890" w:rsidRPr="00FE420E" w:rsidRDefault="00D51890" w:rsidP="00AB6AE3">
            <w:pPr>
              <w:ind w:right="147"/>
              <w:jc w:val="both"/>
            </w:pPr>
            <w:r w:rsidRPr="00FE420E">
              <w:t>Надання</w:t>
            </w:r>
            <w:r w:rsidRPr="00FE420E">
              <w:rPr>
                <w:spacing w:val="-2"/>
              </w:rPr>
              <w:t xml:space="preserve"> </w:t>
            </w:r>
            <w:r w:rsidRPr="00FE420E">
              <w:t>статусу</w:t>
            </w:r>
            <w:r w:rsidRPr="00FE420E">
              <w:rPr>
                <w:spacing w:val="-2"/>
              </w:rPr>
              <w:t xml:space="preserve"> </w:t>
            </w:r>
            <w:r w:rsidRPr="00FE420E">
              <w:t>учасника</w:t>
            </w:r>
            <w:r w:rsidRPr="00FE420E">
              <w:rPr>
                <w:spacing w:val="-3"/>
              </w:rPr>
              <w:t xml:space="preserve"> </w:t>
            </w:r>
            <w:r w:rsidRPr="00FE420E">
              <w:t>бойових</w:t>
            </w:r>
            <w:r w:rsidRPr="00FE420E">
              <w:rPr>
                <w:spacing w:val="-2"/>
              </w:rPr>
              <w:t xml:space="preserve"> </w:t>
            </w:r>
            <w:r w:rsidRPr="00FE420E">
              <w:t>дій</w:t>
            </w:r>
            <w:r w:rsidRPr="00FE420E">
              <w:rPr>
                <w:spacing w:val="-3"/>
              </w:rPr>
              <w:t xml:space="preserve"> </w:t>
            </w:r>
            <w:r w:rsidRPr="00FE420E">
              <w:t>та</w:t>
            </w:r>
            <w:r w:rsidRPr="00FE420E">
              <w:rPr>
                <w:spacing w:val="-2"/>
              </w:rPr>
              <w:t xml:space="preserve"> </w:t>
            </w:r>
            <w:r w:rsidRPr="00FE420E">
              <w:t>видача</w:t>
            </w:r>
            <w:r w:rsidRPr="00FE420E">
              <w:rPr>
                <w:spacing w:val="-2"/>
              </w:rPr>
              <w:t xml:space="preserve"> </w:t>
            </w:r>
            <w:r w:rsidRPr="00FE420E">
              <w:t>посвідчення</w:t>
            </w:r>
            <w:r w:rsidRPr="00FE420E">
              <w:rPr>
                <w:spacing w:val="-2"/>
              </w:rPr>
              <w:t xml:space="preserve"> </w:t>
            </w:r>
            <w:r w:rsidRPr="00FE420E">
              <w:t>іноземцям</w:t>
            </w:r>
            <w:r w:rsidRPr="00FE420E">
              <w:rPr>
                <w:spacing w:val="-3"/>
              </w:rPr>
              <w:t xml:space="preserve"> </w:t>
            </w:r>
            <w:r w:rsidRPr="00FE420E">
              <w:t>та</w:t>
            </w:r>
            <w:r w:rsidRPr="00FE420E">
              <w:rPr>
                <w:spacing w:val="-2"/>
              </w:rPr>
              <w:t xml:space="preserve"> </w:t>
            </w:r>
            <w:r w:rsidRPr="00FE420E">
              <w:t>особам</w:t>
            </w:r>
            <w:r w:rsidRPr="00FE420E">
              <w:rPr>
                <w:spacing w:val="-3"/>
              </w:rPr>
              <w:t xml:space="preserve"> </w:t>
            </w:r>
            <w:r w:rsidRPr="00FE420E">
              <w:t>без</w:t>
            </w:r>
            <w:r w:rsidRPr="00FE420E">
              <w:rPr>
                <w:spacing w:val="-2"/>
              </w:rPr>
              <w:t xml:space="preserve"> </w:t>
            </w:r>
            <w:r w:rsidRPr="00FE420E">
              <w:t>громадянства,</w:t>
            </w:r>
            <w:r w:rsidRPr="00FE420E">
              <w:rPr>
                <w:spacing w:val="-2"/>
              </w:rPr>
              <w:t xml:space="preserve"> </w:t>
            </w:r>
            <w:r w:rsidRPr="00FE420E">
              <w:t>які</w:t>
            </w:r>
            <w:r w:rsidRPr="00FE420E">
              <w:rPr>
                <w:spacing w:val="-3"/>
              </w:rPr>
              <w:t xml:space="preserve"> </w:t>
            </w:r>
            <w:r w:rsidRPr="00FE420E">
              <w:t>брали</w:t>
            </w:r>
            <w:r w:rsidRPr="00FE420E">
              <w:rPr>
                <w:spacing w:val="-3"/>
              </w:rPr>
              <w:t xml:space="preserve"> </w:t>
            </w:r>
            <w:r w:rsidRPr="00FE420E">
              <w:t>участь</w:t>
            </w:r>
            <w:r w:rsidRPr="00FE420E">
              <w:rPr>
                <w:spacing w:val="-2"/>
              </w:rPr>
              <w:t xml:space="preserve"> </w:t>
            </w:r>
            <w:r w:rsidRPr="00FE420E">
              <w:t>у захисті незалежності, суверенітету та територіальної цілісності України</w:t>
            </w:r>
          </w:p>
        </w:tc>
      </w:tr>
      <w:tr w:rsidR="00D51890" w:rsidRPr="00FE420E">
        <w:trPr>
          <w:trHeight w:val="204"/>
        </w:trPr>
        <w:tc>
          <w:tcPr>
            <w:tcW w:w="9811" w:type="dxa"/>
            <w:gridSpan w:val="6"/>
          </w:tcPr>
          <w:p w:rsidR="00D51890" w:rsidRPr="00FE420E" w:rsidRDefault="00D51890" w:rsidP="00AB6AE3">
            <w:pPr>
              <w:pStyle w:val="TableParagraph"/>
              <w:spacing w:before="55"/>
              <w:ind w:left="36" w:right="36"/>
              <w:rPr>
                <w:spacing w:val="-10"/>
              </w:rPr>
            </w:pPr>
            <w:r w:rsidRPr="00FE420E">
              <w:rPr>
                <w:b/>
                <w:bCs/>
              </w:rPr>
              <w:t>Категорія «Інші послуги»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1</w:t>
            </w:r>
          </w:p>
        </w:tc>
        <w:tc>
          <w:tcPr>
            <w:tcW w:w="1375" w:type="dxa"/>
            <w:vAlign w:val="center"/>
          </w:tcPr>
          <w:p w:rsidR="00D51890" w:rsidRPr="00FE420E" w:rsidRDefault="00D51890" w:rsidP="00AB6AE3">
            <w:pPr>
              <w:rPr>
                <w:lang w:eastAsia="uk-UA"/>
              </w:rPr>
            </w:pPr>
            <w:r w:rsidRPr="00FE420E">
              <w:rPr>
                <w:lang w:eastAsia="uk-UA"/>
              </w:rPr>
              <w:t> </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Видача архівних копій та архівних витягів з рішень міської ради, рішень виконавчого комітету та розпорядження міського голови, які перебувають у відомчому архіві Бориславської міської ради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2</w:t>
            </w:r>
          </w:p>
        </w:tc>
        <w:tc>
          <w:tcPr>
            <w:tcW w:w="1375" w:type="dxa"/>
            <w:vAlign w:val="center"/>
          </w:tcPr>
          <w:p w:rsidR="00D51890" w:rsidRPr="00FE420E" w:rsidRDefault="00D51890" w:rsidP="00AB6AE3">
            <w:pPr>
              <w:rPr>
                <w:lang w:eastAsia="uk-UA"/>
              </w:rPr>
            </w:pPr>
            <w:r w:rsidRPr="00FE420E">
              <w:rPr>
                <w:lang w:eastAsia="uk-UA"/>
              </w:rPr>
              <w:t> </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rPr>
                <w:lang w:eastAsia="uk-UA"/>
              </w:rPr>
              <w:t>Видача архівних довідок , архівних копій та витягів соціально-правового характеру про трудовий стаж та заробітну плату мешканцям Бориславської міської територіальної громади</w:t>
            </w:r>
          </w:p>
        </w:tc>
      </w:tr>
      <w:tr w:rsidR="00D51890" w:rsidRPr="00FE420E">
        <w:trPr>
          <w:trHeight w:val="699"/>
        </w:trPr>
        <w:tc>
          <w:tcPr>
            <w:tcW w:w="715" w:type="dxa"/>
          </w:tcPr>
          <w:p w:rsidR="00D51890" w:rsidRPr="00FE420E" w:rsidRDefault="00D51890" w:rsidP="00AB6AE3">
            <w:pPr>
              <w:pStyle w:val="TableParagraph"/>
              <w:spacing w:before="55"/>
              <w:ind w:left="0" w:right="1"/>
              <w:rPr>
                <w:spacing w:val="-2"/>
              </w:rPr>
            </w:pPr>
            <w:r w:rsidRPr="00FE420E">
              <w:rPr>
                <w:spacing w:val="-2"/>
              </w:rPr>
              <w:t>3</w:t>
            </w:r>
          </w:p>
        </w:tc>
        <w:tc>
          <w:tcPr>
            <w:tcW w:w="1375" w:type="dxa"/>
            <w:vAlign w:val="center"/>
          </w:tcPr>
          <w:p w:rsidR="00D51890" w:rsidRPr="00FE420E" w:rsidRDefault="00D51890" w:rsidP="00AB6AE3">
            <w:pPr>
              <w:jc w:val="center"/>
            </w:pPr>
            <w:r w:rsidRPr="00FE420E">
              <w:t>02003</w:t>
            </w:r>
          </w:p>
        </w:tc>
        <w:tc>
          <w:tcPr>
            <w:tcW w:w="7721" w:type="dxa"/>
            <w:gridSpan w:val="4"/>
            <w:vAlign w:val="center"/>
          </w:tcPr>
          <w:p w:rsidR="00D51890" w:rsidRPr="00FE420E" w:rsidRDefault="00D51890" w:rsidP="00AB6AE3">
            <w:pPr>
              <w:pStyle w:val="TableParagraph"/>
              <w:spacing w:before="55"/>
              <w:ind w:left="36" w:right="147"/>
              <w:jc w:val="both"/>
              <w:rPr>
                <w:spacing w:val="-10"/>
              </w:rPr>
            </w:pPr>
            <w:r w:rsidRPr="00FE420E">
              <w:t>Надання копії (витягу з) рішення сільської, селищної, 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 (витягу з) розпорядження сільського, селищного, міського голови</w:t>
            </w:r>
          </w:p>
        </w:tc>
      </w:tr>
    </w:tbl>
    <w:p w:rsidR="00D51890" w:rsidRPr="00FE420E" w:rsidRDefault="00D51890" w:rsidP="00AB6AE3">
      <w:pPr>
        <w:jc w:val="both"/>
      </w:pPr>
    </w:p>
    <w:p w:rsidR="00D51890" w:rsidRPr="00FE420E" w:rsidRDefault="00D51890" w:rsidP="00AB6AE3">
      <w:pPr>
        <w:jc w:val="both"/>
      </w:pPr>
    </w:p>
    <w:p w:rsidR="00D51890" w:rsidRPr="00FE420E" w:rsidRDefault="00D51890" w:rsidP="00AB6AE3">
      <w:pPr>
        <w:jc w:val="both"/>
        <w:rPr>
          <w:lang w:eastAsia="uk-UA"/>
        </w:rPr>
      </w:pPr>
      <w:r w:rsidRPr="00FE420E">
        <w:t xml:space="preserve">               Секретар міської ради                                                                               Юрій ХИМИН</w:t>
      </w:r>
    </w:p>
    <w:sectPr w:rsidR="00D51890" w:rsidRPr="00FE420E" w:rsidSect="00AC46DF">
      <w:pgSz w:w="11910" w:h="16840"/>
      <w:pgMar w:top="1040" w:right="566" w:bottom="280" w:left="1700" w:header="573" w:footer="0" w:gutter="0"/>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890" w:rsidRDefault="00D51890" w:rsidP="00AC46DF">
      <w:r>
        <w:separator/>
      </w:r>
    </w:p>
  </w:endnote>
  <w:endnote w:type="continuationSeparator" w:id="0">
    <w:p w:rsidR="00D51890" w:rsidRDefault="00D51890" w:rsidP="00AC46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Fixedsys Excelsior 3.01">
    <w:altName w:val="Arial Unicode MS"/>
    <w:panose1 w:val="00000000000000000000"/>
    <w:charset w:val="88"/>
    <w:family w:val="swiss"/>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890" w:rsidRDefault="00D51890" w:rsidP="00AC46DF">
      <w:r>
        <w:separator/>
      </w:r>
    </w:p>
  </w:footnote>
  <w:footnote w:type="continuationSeparator" w:id="0">
    <w:p w:rsidR="00D51890" w:rsidRDefault="00D51890" w:rsidP="00AC46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56710"/>
    <w:multiLevelType w:val="hybridMultilevel"/>
    <w:tmpl w:val="CE9A6C38"/>
    <w:lvl w:ilvl="0" w:tplc="1262ADDA">
      <w:start w:val="1"/>
      <w:numFmt w:val="decimal"/>
      <w:lvlText w:val="%1."/>
      <w:lvlJc w:val="left"/>
      <w:pPr>
        <w:ind w:left="849" w:hanging="281"/>
      </w:pPr>
      <w:rPr>
        <w:rFonts w:ascii="Times New Roman" w:eastAsia="Times New Roman" w:hAnsi="Times New Roman" w:hint="default"/>
        <w:b w:val="0"/>
        <w:bCs w:val="0"/>
        <w:i w:val="0"/>
        <w:iCs w:val="0"/>
        <w:spacing w:val="0"/>
        <w:w w:val="100"/>
        <w:sz w:val="28"/>
        <w:szCs w:val="28"/>
      </w:rPr>
    </w:lvl>
    <w:lvl w:ilvl="1" w:tplc="074C3EA2">
      <w:numFmt w:val="bullet"/>
      <w:lvlText w:val="•"/>
      <w:lvlJc w:val="left"/>
      <w:pPr>
        <w:ind w:left="1720" w:hanging="281"/>
      </w:pPr>
      <w:rPr>
        <w:rFonts w:hint="default"/>
      </w:rPr>
    </w:lvl>
    <w:lvl w:ilvl="2" w:tplc="4F469038">
      <w:numFmt w:val="bullet"/>
      <w:lvlText w:val="•"/>
      <w:lvlJc w:val="left"/>
      <w:pPr>
        <w:ind w:left="2600" w:hanging="281"/>
      </w:pPr>
      <w:rPr>
        <w:rFonts w:hint="default"/>
      </w:rPr>
    </w:lvl>
    <w:lvl w:ilvl="3" w:tplc="617C69E0">
      <w:numFmt w:val="bullet"/>
      <w:lvlText w:val="•"/>
      <w:lvlJc w:val="left"/>
      <w:pPr>
        <w:ind w:left="3480" w:hanging="281"/>
      </w:pPr>
      <w:rPr>
        <w:rFonts w:hint="default"/>
      </w:rPr>
    </w:lvl>
    <w:lvl w:ilvl="4" w:tplc="501CBD04">
      <w:numFmt w:val="bullet"/>
      <w:lvlText w:val="•"/>
      <w:lvlJc w:val="left"/>
      <w:pPr>
        <w:ind w:left="4360" w:hanging="281"/>
      </w:pPr>
      <w:rPr>
        <w:rFonts w:hint="default"/>
      </w:rPr>
    </w:lvl>
    <w:lvl w:ilvl="5" w:tplc="CAE09AE0">
      <w:numFmt w:val="bullet"/>
      <w:lvlText w:val="•"/>
      <w:lvlJc w:val="left"/>
      <w:pPr>
        <w:ind w:left="5240" w:hanging="281"/>
      </w:pPr>
      <w:rPr>
        <w:rFonts w:hint="default"/>
      </w:rPr>
    </w:lvl>
    <w:lvl w:ilvl="6" w:tplc="E95C01A2">
      <w:numFmt w:val="bullet"/>
      <w:lvlText w:val="•"/>
      <w:lvlJc w:val="left"/>
      <w:pPr>
        <w:ind w:left="6120" w:hanging="281"/>
      </w:pPr>
      <w:rPr>
        <w:rFonts w:hint="default"/>
      </w:rPr>
    </w:lvl>
    <w:lvl w:ilvl="7" w:tplc="DB54C88C">
      <w:numFmt w:val="bullet"/>
      <w:lvlText w:val="•"/>
      <w:lvlJc w:val="left"/>
      <w:pPr>
        <w:ind w:left="7000" w:hanging="281"/>
      </w:pPr>
      <w:rPr>
        <w:rFonts w:hint="default"/>
      </w:rPr>
    </w:lvl>
    <w:lvl w:ilvl="8" w:tplc="303498B4">
      <w:numFmt w:val="bullet"/>
      <w:lvlText w:val="•"/>
      <w:lvlJc w:val="left"/>
      <w:pPr>
        <w:ind w:left="7880" w:hanging="281"/>
      </w:pPr>
      <w:rPr>
        <w:rFonts w:hint="default"/>
      </w:rPr>
    </w:lvl>
  </w:abstractNum>
  <w:abstractNum w:abstractNumId="1">
    <w:nsid w:val="51A857E8"/>
    <w:multiLevelType w:val="hybridMultilevel"/>
    <w:tmpl w:val="490A8E78"/>
    <w:lvl w:ilvl="0" w:tplc="FFAC137C">
      <w:start w:val="2"/>
      <w:numFmt w:val="decimal"/>
      <w:lvlText w:val="%1."/>
      <w:lvlJc w:val="left"/>
      <w:pPr>
        <w:ind w:left="1094" w:hanging="303"/>
      </w:pPr>
      <w:rPr>
        <w:rFonts w:ascii="Times New Roman" w:eastAsia="Times New Roman" w:hAnsi="Times New Roman" w:hint="default"/>
        <w:b w:val="0"/>
        <w:bCs w:val="0"/>
        <w:i w:val="0"/>
        <w:iCs w:val="0"/>
        <w:spacing w:val="0"/>
        <w:w w:val="100"/>
        <w:sz w:val="22"/>
        <w:szCs w:val="22"/>
      </w:rPr>
    </w:lvl>
    <w:lvl w:ilvl="1" w:tplc="EB9EA69E">
      <w:numFmt w:val="bullet"/>
      <w:lvlText w:val="•"/>
      <w:lvlJc w:val="left"/>
      <w:pPr>
        <w:ind w:left="1954" w:hanging="303"/>
      </w:pPr>
      <w:rPr>
        <w:rFonts w:hint="default"/>
      </w:rPr>
    </w:lvl>
    <w:lvl w:ilvl="2" w:tplc="798A2504">
      <w:numFmt w:val="bullet"/>
      <w:lvlText w:val="•"/>
      <w:lvlJc w:val="left"/>
      <w:pPr>
        <w:ind w:left="2808" w:hanging="303"/>
      </w:pPr>
      <w:rPr>
        <w:rFonts w:hint="default"/>
      </w:rPr>
    </w:lvl>
    <w:lvl w:ilvl="3" w:tplc="8DAC76AC">
      <w:numFmt w:val="bullet"/>
      <w:lvlText w:val="•"/>
      <w:lvlJc w:val="left"/>
      <w:pPr>
        <w:ind w:left="3662" w:hanging="303"/>
      </w:pPr>
      <w:rPr>
        <w:rFonts w:hint="default"/>
      </w:rPr>
    </w:lvl>
    <w:lvl w:ilvl="4" w:tplc="2EE42FD0">
      <w:numFmt w:val="bullet"/>
      <w:lvlText w:val="•"/>
      <w:lvlJc w:val="left"/>
      <w:pPr>
        <w:ind w:left="4516" w:hanging="303"/>
      </w:pPr>
      <w:rPr>
        <w:rFonts w:hint="default"/>
      </w:rPr>
    </w:lvl>
    <w:lvl w:ilvl="5" w:tplc="B4EA1DFC">
      <w:numFmt w:val="bullet"/>
      <w:lvlText w:val="•"/>
      <w:lvlJc w:val="left"/>
      <w:pPr>
        <w:ind w:left="5370" w:hanging="303"/>
      </w:pPr>
      <w:rPr>
        <w:rFonts w:hint="default"/>
      </w:rPr>
    </w:lvl>
    <w:lvl w:ilvl="6" w:tplc="91780E34">
      <w:numFmt w:val="bullet"/>
      <w:lvlText w:val="•"/>
      <w:lvlJc w:val="left"/>
      <w:pPr>
        <w:ind w:left="6224" w:hanging="303"/>
      </w:pPr>
      <w:rPr>
        <w:rFonts w:hint="default"/>
      </w:rPr>
    </w:lvl>
    <w:lvl w:ilvl="7" w:tplc="56BE157E">
      <w:numFmt w:val="bullet"/>
      <w:lvlText w:val="•"/>
      <w:lvlJc w:val="left"/>
      <w:pPr>
        <w:ind w:left="7078" w:hanging="303"/>
      </w:pPr>
      <w:rPr>
        <w:rFonts w:hint="default"/>
      </w:rPr>
    </w:lvl>
    <w:lvl w:ilvl="8" w:tplc="F8C439E8">
      <w:numFmt w:val="bullet"/>
      <w:lvlText w:val="•"/>
      <w:lvlJc w:val="left"/>
      <w:pPr>
        <w:ind w:left="7932" w:hanging="303"/>
      </w:pPr>
      <w:rPr>
        <w:rFonts w:hint="default"/>
      </w:rPr>
    </w:lvl>
  </w:abstractNum>
  <w:abstractNum w:abstractNumId="2">
    <w:nsid w:val="6FD03F53"/>
    <w:multiLevelType w:val="hybridMultilevel"/>
    <w:tmpl w:val="16AC4AA6"/>
    <w:lvl w:ilvl="0" w:tplc="1264EE8A">
      <w:numFmt w:val="bullet"/>
      <w:lvlText w:val="-"/>
      <w:lvlJc w:val="left"/>
      <w:pPr>
        <w:ind w:left="1" w:hanging="227"/>
      </w:pPr>
      <w:rPr>
        <w:rFonts w:ascii="Times New Roman" w:eastAsia="Times New Roman" w:hAnsi="Times New Roman" w:hint="default"/>
        <w:b w:val="0"/>
        <w:bCs w:val="0"/>
        <w:i w:val="0"/>
        <w:iCs w:val="0"/>
        <w:spacing w:val="0"/>
        <w:w w:val="100"/>
        <w:sz w:val="26"/>
        <w:szCs w:val="26"/>
      </w:rPr>
    </w:lvl>
    <w:lvl w:ilvl="1" w:tplc="D310C812">
      <w:numFmt w:val="bullet"/>
      <w:lvlText w:val="-"/>
      <w:lvlJc w:val="left"/>
      <w:pPr>
        <w:ind w:left="94" w:hanging="299"/>
      </w:pPr>
      <w:rPr>
        <w:rFonts w:ascii="Times New Roman" w:eastAsia="Times New Roman" w:hAnsi="Times New Roman" w:hint="default"/>
        <w:b w:val="0"/>
        <w:bCs w:val="0"/>
        <w:i w:val="0"/>
        <w:iCs w:val="0"/>
        <w:spacing w:val="0"/>
        <w:w w:val="100"/>
        <w:sz w:val="26"/>
        <w:szCs w:val="26"/>
      </w:rPr>
    </w:lvl>
    <w:lvl w:ilvl="2" w:tplc="D3B2E8E6">
      <w:numFmt w:val="bullet"/>
      <w:lvlText w:val="-"/>
      <w:lvlJc w:val="left"/>
      <w:pPr>
        <w:ind w:left="285" w:hanging="348"/>
      </w:pPr>
      <w:rPr>
        <w:rFonts w:ascii="Times New Roman" w:eastAsia="Times New Roman" w:hAnsi="Times New Roman" w:hint="default"/>
        <w:b w:val="0"/>
        <w:bCs w:val="0"/>
        <w:i w:val="0"/>
        <w:iCs w:val="0"/>
        <w:spacing w:val="0"/>
        <w:w w:val="100"/>
        <w:sz w:val="26"/>
        <w:szCs w:val="26"/>
      </w:rPr>
    </w:lvl>
    <w:lvl w:ilvl="3" w:tplc="85E04C26">
      <w:numFmt w:val="bullet"/>
      <w:lvlText w:val="•"/>
      <w:lvlJc w:val="left"/>
      <w:pPr>
        <w:ind w:left="1520" w:hanging="348"/>
      </w:pPr>
      <w:rPr>
        <w:rFonts w:hint="default"/>
      </w:rPr>
    </w:lvl>
    <w:lvl w:ilvl="4" w:tplc="CCEC351C">
      <w:numFmt w:val="bullet"/>
      <w:lvlText w:val="•"/>
      <w:lvlJc w:val="left"/>
      <w:pPr>
        <w:ind w:left="2761" w:hanging="348"/>
      </w:pPr>
      <w:rPr>
        <w:rFonts w:hint="default"/>
      </w:rPr>
    </w:lvl>
    <w:lvl w:ilvl="5" w:tplc="D658780E">
      <w:numFmt w:val="bullet"/>
      <w:lvlText w:val="•"/>
      <w:lvlJc w:val="left"/>
      <w:pPr>
        <w:ind w:left="4002" w:hanging="348"/>
      </w:pPr>
      <w:rPr>
        <w:rFonts w:hint="default"/>
      </w:rPr>
    </w:lvl>
    <w:lvl w:ilvl="6" w:tplc="4D5654BE">
      <w:numFmt w:val="bullet"/>
      <w:lvlText w:val="•"/>
      <w:lvlJc w:val="left"/>
      <w:pPr>
        <w:ind w:left="5243" w:hanging="348"/>
      </w:pPr>
      <w:rPr>
        <w:rFonts w:hint="default"/>
      </w:rPr>
    </w:lvl>
    <w:lvl w:ilvl="7" w:tplc="9182C838">
      <w:numFmt w:val="bullet"/>
      <w:lvlText w:val="•"/>
      <w:lvlJc w:val="left"/>
      <w:pPr>
        <w:ind w:left="6483" w:hanging="348"/>
      </w:pPr>
      <w:rPr>
        <w:rFonts w:hint="default"/>
      </w:rPr>
    </w:lvl>
    <w:lvl w:ilvl="8" w:tplc="C742CD60">
      <w:numFmt w:val="bullet"/>
      <w:lvlText w:val="•"/>
      <w:lvlJc w:val="left"/>
      <w:pPr>
        <w:ind w:left="7724" w:hanging="348"/>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46DF"/>
    <w:rsid w:val="00003422"/>
    <w:rsid w:val="000107F5"/>
    <w:rsid w:val="000171A1"/>
    <w:rsid w:val="000176B2"/>
    <w:rsid w:val="00020F32"/>
    <w:rsid w:val="00023884"/>
    <w:rsid w:val="00033B43"/>
    <w:rsid w:val="000436B2"/>
    <w:rsid w:val="00046770"/>
    <w:rsid w:val="000527C7"/>
    <w:rsid w:val="00053ACD"/>
    <w:rsid w:val="00057A8A"/>
    <w:rsid w:val="00063586"/>
    <w:rsid w:val="0008191B"/>
    <w:rsid w:val="00087350"/>
    <w:rsid w:val="000900B3"/>
    <w:rsid w:val="0009015E"/>
    <w:rsid w:val="000A4EF0"/>
    <w:rsid w:val="000B10C4"/>
    <w:rsid w:val="000B5AE0"/>
    <w:rsid w:val="000B5AF9"/>
    <w:rsid w:val="000C3CE5"/>
    <w:rsid w:val="00105CFB"/>
    <w:rsid w:val="00107401"/>
    <w:rsid w:val="00107749"/>
    <w:rsid w:val="0011395F"/>
    <w:rsid w:val="0013504D"/>
    <w:rsid w:val="00136145"/>
    <w:rsid w:val="00137178"/>
    <w:rsid w:val="001463DD"/>
    <w:rsid w:val="00162281"/>
    <w:rsid w:val="00164197"/>
    <w:rsid w:val="00182C54"/>
    <w:rsid w:val="00185EEF"/>
    <w:rsid w:val="0019584C"/>
    <w:rsid w:val="001C0435"/>
    <w:rsid w:val="001C34D1"/>
    <w:rsid w:val="001C5C45"/>
    <w:rsid w:val="001D7EC4"/>
    <w:rsid w:val="001E4292"/>
    <w:rsid w:val="001F293C"/>
    <w:rsid w:val="00200DBD"/>
    <w:rsid w:val="00206D23"/>
    <w:rsid w:val="002109D1"/>
    <w:rsid w:val="0025408E"/>
    <w:rsid w:val="00287A10"/>
    <w:rsid w:val="002942D1"/>
    <w:rsid w:val="002A05A9"/>
    <w:rsid w:val="002A33A5"/>
    <w:rsid w:val="002A5295"/>
    <w:rsid w:val="002B03AC"/>
    <w:rsid w:val="002B4640"/>
    <w:rsid w:val="002D0E01"/>
    <w:rsid w:val="002D2AD6"/>
    <w:rsid w:val="002E3207"/>
    <w:rsid w:val="002F0C6A"/>
    <w:rsid w:val="00304F8F"/>
    <w:rsid w:val="00305FC8"/>
    <w:rsid w:val="00317313"/>
    <w:rsid w:val="003400A9"/>
    <w:rsid w:val="00340287"/>
    <w:rsid w:val="00340845"/>
    <w:rsid w:val="00346E9D"/>
    <w:rsid w:val="00354DEF"/>
    <w:rsid w:val="0037131E"/>
    <w:rsid w:val="00377E60"/>
    <w:rsid w:val="00382184"/>
    <w:rsid w:val="00383B4D"/>
    <w:rsid w:val="00390BBC"/>
    <w:rsid w:val="00396BB5"/>
    <w:rsid w:val="003976D8"/>
    <w:rsid w:val="003A2678"/>
    <w:rsid w:val="003B3A1B"/>
    <w:rsid w:val="003C7648"/>
    <w:rsid w:val="003D0156"/>
    <w:rsid w:val="003D0EDF"/>
    <w:rsid w:val="003E6053"/>
    <w:rsid w:val="003F3B75"/>
    <w:rsid w:val="003F5D48"/>
    <w:rsid w:val="00407D8A"/>
    <w:rsid w:val="004250C1"/>
    <w:rsid w:val="00427044"/>
    <w:rsid w:val="004352FA"/>
    <w:rsid w:val="0044710E"/>
    <w:rsid w:val="004554D8"/>
    <w:rsid w:val="00460504"/>
    <w:rsid w:val="00462FC1"/>
    <w:rsid w:val="004664D4"/>
    <w:rsid w:val="004752AA"/>
    <w:rsid w:val="00476C89"/>
    <w:rsid w:val="00480555"/>
    <w:rsid w:val="004B6C96"/>
    <w:rsid w:val="004C2681"/>
    <w:rsid w:val="004D1C0B"/>
    <w:rsid w:val="004D7ACE"/>
    <w:rsid w:val="004E7503"/>
    <w:rsid w:val="004F07AC"/>
    <w:rsid w:val="004F3A28"/>
    <w:rsid w:val="004F6832"/>
    <w:rsid w:val="005012C0"/>
    <w:rsid w:val="00507669"/>
    <w:rsid w:val="00514FE9"/>
    <w:rsid w:val="0051673A"/>
    <w:rsid w:val="005314C8"/>
    <w:rsid w:val="005345FF"/>
    <w:rsid w:val="00537401"/>
    <w:rsid w:val="005410DA"/>
    <w:rsid w:val="00565D97"/>
    <w:rsid w:val="00566449"/>
    <w:rsid w:val="00567817"/>
    <w:rsid w:val="00574D86"/>
    <w:rsid w:val="00583E9C"/>
    <w:rsid w:val="0059028F"/>
    <w:rsid w:val="005A280A"/>
    <w:rsid w:val="005B21BB"/>
    <w:rsid w:val="005B22E9"/>
    <w:rsid w:val="005B6C9A"/>
    <w:rsid w:val="005C7126"/>
    <w:rsid w:val="005D5117"/>
    <w:rsid w:val="005F3E4B"/>
    <w:rsid w:val="005F6DC4"/>
    <w:rsid w:val="00610003"/>
    <w:rsid w:val="00610578"/>
    <w:rsid w:val="00621724"/>
    <w:rsid w:val="00643D49"/>
    <w:rsid w:val="00646226"/>
    <w:rsid w:val="0066613A"/>
    <w:rsid w:val="00667294"/>
    <w:rsid w:val="006822CB"/>
    <w:rsid w:val="0068375D"/>
    <w:rsid w:val="00690F09"/>
    <w:rsid w:val="00691612"/>
    <w:rsid w:val="00693D4E"/>
    <w:rsid w:val="00696719"/>
    <w:rsid w:val="006A1AD1"/>
    <w:rsid w:val="006A78B4"/>
    <w:rsid w:val="006B026E"/>
    <w:rsid w:val="006C6AF6"/>
    <w:rsid w:val="006D3288"/>
    <w:rsid w:val="006D5C82"/>
    <w:rsid w:val="006E38EA"/>
    <w:rsid w:val="006F3C70"/>
    <w:rsid w:val="00702B04"/>
    <w:rsid w:val="007062E5"/>
    <w:rsid w:val="0070667E"/>
    <w:rsid w:val="0070670C"/>
    <w:rsid w:val="00713899"/>
    <w:rsid w:val="007252C9"/>
    <w:rsid w:val="007267CF"/>
    <w:rsid w:val="007520F4"/>
    <w:rsid w:val="00763B61"/>
    <w:rsid w:val="00771A37"/>
    <w:rsid w:val="0077333F"/>
    <w:rsid w:val="0077368E"/>
    <w:rsid w:val="0079542A"/>
    <w:rsid w:val="007A1C20"/>
    <w:rsid w:val="007C1974"/>
    <w:rsid w:val="007E5E40"/>
    <w:rsid w:val="00815BA9"/>
    <w:rsid w:val="00821E3C"/>
    <w:rsid w:val="008402F8"/>
    <w:rsid w:val="0084125D"/>
    <w:rsid w:val="00854486"/>
    <w:rsid w:val="008564CD"/>
    <w:rsid w:val="008636AA"/>
    <w:rsid w:val="00873608"/>
    <w:rsid w:val="00886868"/>
    <w:rsid w:val="008A449C"/>
    <w:rsid w:val="008B17EA"/>
    <w:rsid w:val="008B53DF"/>
    <w:rsid w:val="008C4D09"/>
    <w:rsid w:val="008D1759"/>
    <w:rsid w:val="008D5DB2"/>
    <w:rsid w:val="008F093E"/>
    <w:rsid w:val="00900D29"/>
    <w:rsid w:val="00925DD3"/>
    <w:rsid w:val="00933CF1"/>
    <w:rsid w:val="0093460B"/>
    <w:rsid w:val="009409D6"/>
    <w:rsid w:val="0094364E"/>
    <w:rsid w:val="009460EA"/>
    <w:rsid w:val="00952C68"/>
    <w:rsid w:val="00955C4B"/>
    <w:rsid w:val="009577E1"/>
    <w:rsid w:val="00987BAA"/>
    <w:rsid w:val="00991CB6"/>
    <w:rsid w:val="009C0AC9"/>
    <w:rsid w:val="009C2681"/>
    <w:rsid w:val="009D45CB"/>
    <w:rsid w:val="009E16A2"/>
    <w:rsid w:val="009E24DA"/>
    <w:rsid w:val="009E3BCE"/>
    <w:rsid w:val="009E4914"/>
    <w:rsid w:val="009F1602"/>
    <w:rsid w:val="009F17E2"/>
    <w:rsid w:val="00A0000B"/>
    <w:rsid w:val="00A1374F"/>
    <w:rsid w:val="00A408FF"/>
    <w:rsid w:val="00A43385"/>
    <w:rsid w:val="00A44A61"/>
    <w:rsid w:val="00A47DCE"/>
    <w:rsid w:val="00A543F0"/>
    <w:rsid w:val="00A61AA0"/>
    <w:rsid w:val="00A72B15"/>
    <w:rsid w:val="00A76A82"/>
    <w:rsid w:val="00A848C4"/>
    <w:rsid w:val="00A96A04"/>
    <w:rsid w:val="00A97B21"/>
    <w:rsid w:val="00AA05BB"/>
    <w:rsid w:val="00AA0D14"/>
    <w:rsid w:val="00AA24F2"/>
    <w:rsid w:val="00AA5EFA"/>
    <w:rsid w:val="00AA79BC"/>
    <w:rsid w:val="00AB0F32"/>
    <w:rsid w:val="00AB6AE3"/>
    <w:rsid w:val="00AC0F33"/>
    <w:rsid w:val="00AC46DF"/>
    <w:rsid w:val="00AD154B"/>
    <w:rsid w:val="00AE4D0C"/>
    <w:rsid w:val="00AE79C1"/>
    <w:rsid w:val="00AF270D"/>
    <w:rsid w:val="00B03E4C"/>
    <w:rsid w:val="00B04DB9"/>
    <w:rsid w:val="00B303A0"/>
    <w:rsid w:val="00B34589"/>
    <w:rsid w:val="00B42654"/>
    <w:rsid w:val="00B6269D"/>
    <w:rsid w:val="00B81986"/>
    <w:rsid w:val="00B83229"/>
    <w:rsid w:val="00B90F5A"/>
    <w:rsid w:val="00B94587"/>
    <w:rsid w:val="00BA3968"/>
    <w:rsid w:val="00BB3F07"/>
    <w:rsid w:val="00BD512A"/>
    <w:rsid w:val="00BE2078"/>
    <w:rsid w:val="00BE2CC5"/>
    <w:rsid w:val="00BE395E"/>
    <w:rsid w:val="00BE4326"/>
    <w:rsid w:val="00BF2F33"/>
    <w:rsid w:val="00BF4862"/>
    <w:rsid w:val="00C00D61"/>
    <w:rsid w:val="00C1408F"/>
    <w:rsid w:val="00C1588D"/>
    <w:rsid w:val="00C33A41"/>
    <w:rsid w:val="00C340F6"/>
    <w:rsid w:val="00C37E1C"/>
    <w:rsid w:val="00C41291"/>
    <w:rsid w:val="00C435BC"/>
    <w:rsid w:val="00C45327"/>
    <w:rsid w:val="00C52E08"/>
    <w:rsid w:val="00C67C5A"/>
    <w:rsid w:val="00C7555E"/>
    <w:rsid w:val="00C757E6"/>
    <w:rsid w:val="00C87E3E"/>
    <w:rsid w:val="00CA2691"/>
    <w:rsid w:val="00CF35A2"/>
    <w:rsid w:val="00CF7923"/>
    <w:rsid w:val="00D01E2B"/>
    <w:rsid w:val="00D054B8"/>
    <w:rsid w:val="00D05A74"/>
    <w:rsid w:val="00D14277"/>
    <w:rsid w:val="00D24699"/>
    <w:rsid w:val="00D27390"/>
    <w:rsid w:val="00D3312A"/>
    <w:rsid w:val="00D5177E"/>
    <w:rsid w:val="00D51890"/>
    <w:rsid w:val="00D53725"/>
    <w:rsid w:val="00D611DE"/>
    <w:rsid w:val="00D64DDA"/>
    <w:rsid w:val="00D744C6"/>
    <w:rsid w:val="00D9750E"/>
    <w:rsid w:val="00D97BDD"/>
    <w:rsid w:val="00DA18FB"/>
    <w:rsid w:val="00DA223F"/>
    <w:rsid w:val="00DA68D5"/>
    <w:rsid w:val="00DC24A4"/>
    <w:rsid w:val="00DD18D7"/>
    <w:rsid w:val="00DD660F"/>
    <w:rsid w:val="00DD686B"/>
    <w:rsid w:val="00DD7303"/>
    <w:rsid w:val="00DE04ED"/>
    <w:rsid w:val="00DE4250"/>
    <w:rsid w:val="00DE4AFC"/>
    <w:rsid w:val="00E23510"/>
    <w:rsid w:val="00E6470D"/>
    <w:rsid w:val="00E75F5D"/>
    <w:rsid w:val="00E7713A"/>
    <w:rsid w:val="00EA1E90"/>
    <w:rsid w:val="00EA3B4F"/>
    <w:rsid w:val="00EA41AE"/>
    <w:rsid w:val="00EC114C"/>
    <w:rsid w:val="00EC179E"/>
    <w:rsid w:val="00ED3812"/>
    <w:rsid w:val="00EE1EEA"/>
    <w:rsid w:val="00EF1CB2"/>
    <w:rsid w:val="00F018D4"/>
    <w:rsid w:val="00F044DC"/>
    <w:rsid w:val="00F0466C"/>
    <w:rsid w:val="00F31C96"/>
    <w:rsid w:val="00F338B9"/>
    <w:rsid w:val="00F341B7"/>
    <w:rsid w:val="00F4146B"/>
    <w:rsid w:val="00F76173"/>
    <w:rsid w:val="00F9092A"/>
    <w:rsid w:val="00FA27E6"/>
    <w:rsid w:val="00FA7BB6"/>
    <w:rsid w:val="00FB34CE"/>
    <w:rsid w:val="00FB5183"/>
    <w:rsid w:val="00FC537D"/>
    <w:rsid w:val="00FD50A1"/>
    <w:rsid w:val="00FE420E"/>
    <w:rsid w:val="00FE517F"/>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6DF"/>
    <w:pPr>
      <w:widowControl w:val="0"/>
      <w:autoSpaceDE w:val="0"/>
      <w:autoSpaceDN w:val="0"/>
    </w:pPr>
    <w:rPr>
      <w:rFonts w:ascii="Times New Roman" w:eastAsia="Times New Roman" w:hAnsi="Times New Roman"/>
      <w:lang w:eastAsia="en-US"/>
    </w:rPr>
  </w:style>
  <w:style w:type="paragraph" w:styleId="Heading1">
    <w:name w:val="heading 1"/>
    <w:basedOn w:val="Normal"/>
    <w:link w:val="Heading1Char"/>
    <w:uiPriority w:val="99"/>
    <w:qFormat/>
    <w:rsid w:val="000107F5"/>
    <w:pPr>
      <w:widowControl/>
      <w:autoSpaceDE/>
      <w:autoSpaceDN/>
      <w:spacing w:before="100" w:beforeAutospacing="1" w:after="100" w:afterAutospacing="1"/>
      <w:outlineLvl w:val="0"/>
    </w:pPr>
    <w:rPr>
      <w:b/>
      <w:bCs/>
      <w:kern w:val="36"/>
      <w:sz w:val="48"/>
      <w:szCs w:val="48"/>
      <w:lang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107F5"/>
    <w:rPr>
      <w:rFonts w:ascii="Times New Roman" w:hAnsi="Times New Roman" w:cs="Times New Roman"/>
      <w:b/>
      <w:bCs/>
      <w:kern w:val="36"/>
      <w:sz w:val="48"/>
      <w:szCs w:val="48"/>
      <w:lang w:val="uk-UA" w:eastAsia="uk-UA"/>
    </w:rPr>
  </w:style>
  <w:style w:type="table" w:customStyle="1" w:styleId="TableNormal1">
    <w:name w:val="Table Normal1"/>
    <w:uiPriority w:val="99"/>
    <w:semiHidden/>
    <w:rsid w:val="00AC46DF"/>
    <w:pPr>
      <w:widowControl w:val="0"/>
      <w:autoSpaceDE w:val="0"/>
      <w:autoSpaceDN w:val="0"/>
    </w:pPr>
    <w:rPr>
      <w:rFonts w:cs="Calibri"/>
      <w:lang w:val="en-US" w:eastAsia="en-US"/>
    </w:rPr>
    <w:tblPr>
      <w:tblCellMar>
        <w:top w:w="0" w:type="dxa"/>
        <w:left w:w="0" w:type="dxa"/>
        <w:bottom w:w="0" w:type="dxa"/>
        <w:right w:w="0" w:type="dxa"/>
      </w:tblCellMar>
    </w:tblPr>
  </w:style>
  <w:style w:type="paragraph" w:styleId="BodyText">
    <w:name w:val="Body Text"/>
    <w:basedOn w:val="Normal"/>
    <w:link w:val="BodyTextChar"/>
    <w:uiPriority w:val="99"/>
    <w:rsid w:val="00AC46DF"/>
    <w:pPr>
      <w:jc w:val="both"/>
    </w:pPr>
    <w:rPr>
      <w:sz w:val="28"/>
      <w:szCs w:val="28"/>
    </w:rPr>
  </w:style>
  <w:style w:type="character" w:customStyle="1" w:styleId="BodyTextChar">
    <w:name w:val="Body Text Char"/>
    <w:basedOn w:val="DefaultParagraphFont"/>
    <w:link w:val="BodyText"/>
    <w:uiPriority w:val="99"/>
    <w:locked/>
    <w:rsid w:val="00DC24A4"/>
    <w:rPr>
      <w:rFonts w:ascii="Times New Roman" w:hAnsi="Times New Roman" w:cs="Times New Roman"/>
      <w:sz w:val="28"/>
      <w:szCs w:val="28"/>
      <w:lang w:val="uk-UA"/>
    </w:rPr>
  </w:style>
  <w:style w:type="paragraph" w:styleId="ListParagraph">
    <w:name w:val="List Paragraph"/>
    <w:basedOn w:val="Normal"/>
    <w:uiPriority w:val="99"/>
    <w:qFormat/>
    <w:rsid w:val="00AC46DF"/>
    <w:pPr>
      <w:spacing w:before="120"/>
      <w:ind w:left="2" w:firstLine="566"/>
      <w:jc w:val="both"/>
    </w:pPr>
  </w:style>
  <w:style w:type="paragraph" w:customStyle="1" w:styleId="TableParagraph">
    <w:name w:val="Table Paragraph"/>
    <w:basedOn w:val="Normal"/>
    <w:uiPriority w:val="99"/>
    <w:rsid w:val="00AC46DF"/>
    <w:pPr>
      <w:spacing w:before="54"/>
      <w:ind w:left="108"/>
      <w:jc w:val="center"/>
    </w:pPr>
  </w:style>
  <w:style w:type="paragraph" w:customStyle="1" w:styleId="rvps12">
    <w:name w:val="rvps12"/>
    <w:basedOn w:val="Normal"/>
    <w:uiPriority w:val="99"/>
    <w:rsid w:val="00854486"/>
    <w:pPr>
      <w:widowControl/>
      <w:autoSpaceDE/>
      <w:autoSpaceDN/>
      <w:spacing w:before="100" w:beforeAutospacing="1" w:after="100" w:afterAutospacing="1"/>
    </w:pPr>
    <w:rPr>
      <w:sz w:val="24"/>
      <w:szCs w:val="24"/>
      <w:lang w:eastAsia="uk-UA"/>
    </w:rPr>
  </w:style>
  <w:style w:type="paragraph" w:customStyle="1" w:styleId="rvps14">
    <w:name w:val="rvps14"/>
    <w:basedOn w:val="Normal"/>
    <w:uiPriority w:val="99"/>
    <w:rsid w:val="00854486"/>
    <w:pPr>
      <w:widowControl/>
      <w:autoSpaceDE/>
      <w:autoSpaceDN/>
      <w:spacing w:before="100" w:beforeAutospacing="1" w:after="100" w:afterAutospacing="1"/>
    </w:pPr>
    <w:rPr>
      <w:sz w:val="24"/>
      <w:szCs w:val="24"/>
      <w:lang w:eastAsia="uk-UA"/>
    </w:rPr>
  </w:style>
  <w:style w:type="paragraph" w:customStyle="1" w:styleId="text-align-centerdefault">
    <w:name w:val="text-align-center default"/>
    <w:basedOn w:val="Normal"/>
    <w:uiPriority w:val="99"/>
    <w:rsid w:val="00952C68"/>
    <w:pPr>
      <w:widowControl/>
      <w:autoSpaceDE/>
      <w:autoSpaceDN/>
      <w:spacing w:before="100" w:beforeAutospacing="1" w:after="100" w:afterAutospacing="1"/>
    </w:pPr>
    <w:rPr>
      <w:sz w:val="24"/>
      <w:szCs w:val="24"/>
      <w:lang w:eastAsia="uk-UA"/>
    </w:rPr>
  </w:style>
  <w:style w:type="paragraph" w:customStyle="1" w:styleId="rvps2">
    <w:name w:val="rvps2"/>
    <w:basedOn w:val="Normal"/>
    <w:uiPriority w:val="99"/>
    <w:rsid w:val="00DA68D5"/>
    <w:pPr>
      <w:widowControl/>
      <w:autoSpaceDE/>
      <w:autoSpaceDN/>
      <w:spacing w:before="100" w:beforeAutospacing="1" w:after="100" w:afterAutospacing="1"/>
    </w:pPr>
    <w:rPr>
      <w:sz w:val="24"/>
      <w:szCs w:val="24"/>
      <w:lang w:eastAsia="uk-UA"/>
    </w:rPr>
  </w:style>
  <w:style w:type="character" w:customStyle="1" w:styleId="rvts23">
    <w:name w:val="rvts23"/>
    <w:basedOn w:val="DefaultParagraphFont"/>
    <w:uiPriority w:val="99"/>
    <w:rsid w:val="00DA68D5"/>
  </w:style>
  <w:style w:type="paragraph" w:styleId="BalloonText">
    <w:name w:val="Balloon Text"/>
    <w:basedOn w:val="Normal"/>
    <w:link w:val="BalloonTextChar"/>
    <w:uiPriority w:val="99"/>
    <w:semiHidden/>
    <w:rsid w:val="00D64DDA"/>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64DDA"/>
    <w:rPr>
      <w:rFonts w:ascii="Segoe UI" w:hAnsi="Segoe UI" w:cs="Segoe UI"/>
      <w:sz w:val="18"/>
      <w:szCs w:val="18"/>
      <w:lang w:val="uk-UA"/>
    </w:rPr>
  </w:style>
  <w:style w:type="paragraph" w:styleId="Header">
    <w:name w:val="header"/>
    <w:basedOn w:val="Normal"/>
    <w:link w:val="HeaderChar"/>
    <w:uiPriority w:val="99"/>
    <w:rsid w:val="00DA223F"/>
    <w:pPr>
      <w:tabs>
        <w:tab w:val="center" w:pos="4819"/>
        <w:tab w:val="right" w:pos="9639"/>
      </w:tabs>
    </w:pPr>
  </w:style>
  <w:style w:type="character" w:customStyle="1" w:styleId="HeaderChar">
    <w:name w:val="Header Char"/>
    <w:basedOn w:val="DefaultParagraphFont"/>
    <w:link w:val="Header"/>
    <w:uiPriority w:val="99"/>
    <w:semiHidden/>
    <w:rsid w:val="00786B3B"/>
    <w:rPr>
      <w:rFonts w:ascii="Times New Roman" w:eastAsia="Times New Roman" w:hAnsi="Times New Roman"/>
      <w:lang w:eastAsia="en-US"/>
    </w:rPr>
  </w:style>
  <w:style w:type="paragraph" w:styleId="Footer">
    <w:name w:val="footer"/>
    <w:basedOn w:val="Normal"/>
    <w:link w:val="FooterChar"/>
    <w:uiPriority w:val="99"/>
    <w:rsid w:val="00DA223F"/>
    <w:pPr>
      <w:tabs>
        <w:tab w:val="center" w:pos="4819"/>
        <w:tab w:val="right" w:pos="9639"/>
      </w:tabs>
    </w:pPr>
  </w:style>
  <w:style w:type="character" w:customStyle="1" w:styleId="FooterChar">
    <w:name w:val="Footer Char"/>
    <w:basedOn w:val="DefaultParagraphFont"/>
    <w:link w:val="Footer"/>
    <w:uiPriority w:val="99"/>
    <w:semiHidden/>
    <w:rsid w:val="00786B3B"/>
    <w:rPr>
      <w:rFonts w:ascii="Times New Roman" w:eastAsia="Times New Roman" w:hAnsi="Times New Roman"/>
      <w:lang w:eastAsia="en-US"/>
    </w:rPr>
  </w:style>
</w:styles>
</file>

<file path=word/webSettings.xml><?xml version="1.0" encoding="utf-8"?>
<w:webSettings xmlns:r="http://schemas.openxmlformats.org/officeDocument/2006/relationships" xmlns:w="http://schemas.openxmlformats.org/wordprocessingml/2006/main">
  <w:divs>
    <w:div w:id="42606706">
      <w:marLeft w:val="0"/>
      <w:marRight w:val="0"/>
      <w:marTop w:val="0"/>
      <w:marBottom w:val="0"/>
      <w:divBdr>
        <w:top w:val="none" w:sz="0" w:space="0" w:color="auto"/>
        <w:left w:val="none" w:sz="0" w:space="0" w:color="auto"/>
        <w:bottom w:val="none" w:sz="0" w:space="0" w:color="auto"/>
        <w:right w:val="none" w:sz="0" w:space="0" w:color="auto"/>
      </w:divBdr>
    </w:div>
    <w:div w:id="42606707">
      <w:marLeft w:val="0"/>
      <w:marRight w:val="0"/>
      <w:marTop w:val="0"/>
      <w:marBottom w:val="0"/>
      <w:divBdr>
        <w:top w:val="none" w:sz="0" w:space="0" w:color="auto"/>
        <w:left w:val="none" w:sz="0" w:space="0" w:color="auto"/>
        <w:bottom w:val="none" w:sz="0" w:space="0" w:color="auto"/>
        <w:right w:val="none" w:sz="0" w:space="0" w:color="auto"/>
      </w:divBdr>
    </w:div>
    <w:div w:id="42606708">
      <w:marLeft w:val="0"/>
      <w:marRight w:val="0"/>
      <w:marTop w:val="0"/>
      <w:marBottom w:val="0"/>
      <w:divBdr>
        <w:top w:val="none" w:sz="0" w:space="0" w:color="auto"/>
        <w:left w:val="none" w:sz="0" w:space="0" w:color="auto"/>
        <w:bottom w:val="none" w:sz="0" w:space="0" w:color="auto"/>
        <w:right w:val="none" w:sz="0" w:space="0" w:color="auto"/>
      </w:divBdr>
    </w:div>
    <w:div w:id="42606709">
      <w:marLeft w:val="0"/>
      <w:marRight w:val="0"/>
      <w:marTop w:val="0"/>
      <w:marBottom w:val="0"/>
      <w:divBdr>
        <w:top w:val="none" w:sz="0" w:space="0" w:color="auto"/>
        <w:left w:val="none" w:sz="0" w:space="0" w:color="auto"/>
        <w:bottom w:val="none" w:sz="0" w:space="0" w:color="auto"/>
        <w:right w:val="none" w:sz="0" w:space="0" w:color="auto"/>
      </w:divBdr>
    </w:div>
    <w:div w:id="426067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30</Pages>
  <Words>-32766</Words>
  <Characters>29585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cp:keywords/>
  <dc:description/>
  <cp:lastModifiedBy>Користувач</cp:lastModifiedBy>
  <cp:revision>5</cp:revision>
  <cp:lastPrinted>2026-10-13T13:01:00Z</cp:lastPrinted>
  <dcterms:created xsi:type="dcterms:W3CDTF">2026-10-13T10:38:00Z</dcterms:created>
  <dcterms:modified xsi:type="dcterms:W3CDTF">2026-10-14T07:07:00Z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Producer">
    <vt:lpwstr>Microsoft® Word 2016</vt:lpwstr>
  </property>
</Properties>
</file>