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vertAnchor="text" w:horzAnchor="page" w:tblpX="7969" w:tblpY="-335"/>
        <w:tblW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52"/>
      </w:tblGrid>
      <w:tr w:rsidR="00705DCB" w:rsidTr="003362F4">
        <w:trPr>
          <w:trHeight w:val="699"/>
        </w:trPr>
        <w:tc>
          <w:tcPr>
            <w:tcW w:w="3652" w:type="dxa"/>
          </w:tcPr>
          <w:p w:rsidR="00705DCB" w:rsidRDefault="00705DCB" w:rsidP="003362F4">
            <w:pPr>
              <w:jc w:val="center"/>
              <w:rPr>
                <w:rFonts w:eastAsia="SimSun"/>
                <w:b/>
                <w:bCs/>
                <w:kern w:val="2"/>
                <w:sz w:val="18"/>
                <w:szCs w:val="18"/>
                <w:lang w:val="en-US" w:eastAsia="zh-CN"/>
              </w:rPr>
            </w:pPr>
            <w:r>
              <w:rPr>
                <w:b/>
                <w:bCs/>
                <w:sz w:val="18"/>
                <w:szCs w:val="18"/>
                <w:lang w:val="en-US"/>
              </w:rPr>
              <w:t>БОРИСЛАВСЬКА МІСЬКА РАДА</w:t>
            </w:r>
          </w:p>
          <w:p w:rsidR="00705DCB" w:rsidRDefault="00705DCB" w:rsidP="003362F4">
            <w:pPr>
              <w:spacing w:before="120" w:after="120" w:line="240" w:lineRule="atLeast"/>
              <w:jc w:val="center"/>
              <w:rPr>
                <w:rFonts w:eastAsia="SimSun"/>
                <w:color w:val="333333"/>
                <w:kern w:val="2"/>
                <w:sz w:val="26"/>
                <w:szCs w:val="26"/>
                <w:lang w:val="uk-UA" w:eastAsia="ru-RU"/>
              </w:rPr>
            </w:pPr>
            <w:r>
              <w:rPr>
                <w:b/>
                <w:bCs/>
                <w:sz w:val="26"/>
                <w:szCs w:val="26"/>
                <w:lang w:val="en-US"/>
              </w:rPr>
              <w:t>№</w:t>
            </w:r>
            <w:r>
              <w:rPr>
                <w:b/>
                <w:bCs/>
                <w:sz w:val="26"/>
                <w:szCs w:val="26"/>
                <w:lang w:val="uk-UA"/>
              </w:rPr>
              <w:t>2112</w:t>
            </w:r>
            <w:r>
              <w:rPr>
                <w:b/>
                <w:bCs/>
                <w:sz w:val="26"/>
                <w:szCs w:val="26"/>
                <w:lang w:val="en-US"/>
              </w:rPr>
              <w:t>-mr</w:t>
            </w:r>
            <w:r>
              <w:rPr>
                <w:b/>
                <w:bCs/>
                <w:sz w:val="26"/>
                <w:szCs w:val="26"/>
                <w:lang w:val="uk-UA"/>
              </w:rPr>
              <w:t>5</w:t>
            </w:r>
            <w:r>
              <w:rPr>
                <w:b/>
                <w:bCs/>
                <w:sz w:val="26"/>
                <w:szCs w:val="26"/>
                <w:lang w:val="en-US"/>
              </w:rPr>
              <w:t>-20</w:t>
            </w:r>
            <w:r>
              <w:rPr>
                <w:b/>
                <w:bCs/>
                <w:sz w:val="26"/>
                <w:szCs w:val="26"/>
              </w:rPr>
              <w:t>2</w:t>
            </w:r>
            <w:r>
              <w:rPr>
                <w:b/>
                <w:bCs/>
                <w:sz w:val="26"/>
                <w:szCs w:val="26"/>
                <w:lang w:val="uk-UA"/>
              </w:rPr>
              <w:t>6</w:t>
            </w:r>
          </w:p>
        </w:tc>
      </w:tr>
    </w:tbl>
    <w:p w:rsidR="00705DCB" w:rsidRDefault="00705DCB" w:rsidP="005A7FAE">
      <w:pPr>
        <w:tabs>
          <w:tab w:val="left" w:pos="7201"/>
        </w:tabs>
        <w:jc w:val="center"/>
        <w:rPr>
          <w:sz w:val="26"/>
          <w:szCs w:val="26"/>
          <w:lang w:val="uk-UA"/>
        </w:rPr>
      </w:pPr>
      <w:r>
        <w:rPr>
          <w:sz w:val="26"/>
          <w:szCs w:val="26"/>
          <w:lang w:val="uk-UA"/>
        </w:rPr>
        <w:t xml:space="preserve">                                                    </w:t>
      </w:r>
      <w:r w:rsidRPr="00B06358">
        <w:rPr>
          <w:sz w:val="26"/>
          <w:szCs w:val="26"/>
          <w:lang w:val="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pt;height:47.4pt" filled="t">
            <v:fill color2="black"/>
            <v:imagedata r:id="rId7" o:title=""/>
          </v:shape>
        </w:pict>
      </w:r>
    </w:p>
    <w:p w:rsidR="00705DCB" w:rsidRDefault="00705DCB" w:rsidP="00102DCE">
      <w:pPr>
        <w:tabs>
          <w:tab w:val="left" w:pos="7201"/>
        </w:tabs>
        <w:spacing w:line="360" w:lineRule="auto"/>
        <w:rPr>
          <w:sz w:val="16"/>
          <w:szCs w:val="16"/>
          <w:lang w:val="uk-UA"/>
        </w:rPr>
      </w:pPr>
    </w:p>
    <w:p w:rsidR="00705DCB" w:rsidRPr="005A7FAE" w:rsidRDefault="00705DCB" w:rsidP="005A7FAE">
      <w:pPr>
        <w:pStyle w:val="Heading2"/>
        <w:numPr>
          <w:ilvl w:val="0"/>
          <w:numId w:val="0"/>
        </w:numPr>
        <w:tabs>
          <w:tab w:val="left" w:pos="708"/>
        </w:tabs>
        <w:jc w:val="center"/>
      </w:pPr>
      <w:r w:rsidRPr="005A7FAE">
        <w:t>БОРИСЛАВСЬКА МІСЬКА РАДА ЛЬВІВСЬКОЇ ОБЛАСТІ</w:t>
      </w:r>
    </w:p>
    <w:p w:rsidR="00705DCB" w:rsidRPr="005A7FAE" w:rsidRDefault="00705DCB" w:rsidP="005A7FAE">
      <w:pPr>
        <w:pStyle w:val="a2"/>
        <w:spacing w:line="360" w:lineRule="auto"/>
        <w:rPr>
          <w:b w:val="0"/>
          <w:bCs w:val="0"/>
          <w:sz w:val="28"/>
          <w:szCs w:val="28"/>
          <w:u w:val="single"/>
        </w:rPr>
      </w:pPr>
      <w:r w:rsidRPr="005A7FAE">
        <w:rPr>
          <w:spacing w:val="140"/>
          <w:sz w:val="28"/>
          <w:szCs w:val="28"/>
        </w:rPr>
        <w:t>РІШЕННЯ</w:t>
      </w:r>
    </w:p>
    <w:tbl>
      <w:tblPr>
        <w:tblW w:w="9376" w:type="dxa"/>
        <w:tblInd w:w="-106" w:type="dxa"/>
        <w:tblLayout w:type="fixed"/>
        <w:tblLook w:val="00A0"/>
      </w:tblPr>
      <w:tblGrid>
        <w:gridCol w:w="3138"/>
        <w:gridCol w:w="3122"/>
        <w:gridCol w:w="3116"/>
      </w:tblGrid>
      <w:tr w:rsidR="00705DCB" w:rsidRPr="005A7FAE">
        <w:tc>
          <w:tcPr>
            <w:tcW w:w="3138" w:type="dxa"/>
          </w:tcPr>
          <w:p w:rsidR="00705DCB" w:rsidRPr="00C06440" w:rsidRDefault="00705DCB" w:rsidP="00C71B90">
            <w:pPr>
              <w:pStyle w:val="a2"/>
              <w:tabs>
                <w:tab w:val="left" w:pos="4680"/>
                <w:tab w:val="left" w:pos="6804"/>
              </w:tabs>
              <w:jc w:val="both"/>
              <w:rPr>
                <w:b w:val="0"/>
                <w:bCs w:val="0"/>
                <w:sz w:val="26"/>
                <w:szCs w:val="26"/>
              </w:rPr>
            </w:pPr>
            <w:r>
              <w:rPr>
                <w:b w:val="0"/>
                <w:bCs w:val="0"/>
                <w:sz w:val="26"/>
                <w:szCs w:val="26"/>
                <w:u w:val="single"/>
              </w:rPr>
              <w:t xml:space="preserve">                       </w:t>
            </w:r>
            <w:r w:rsidRPr="005A7FAE">
              <w:rPr>
                <w:b w:val="0"/>
                <w:bCs w:val="0"/>
                <w:sz w:val="26"/>
                <w:szCs w:val="26"/>
                <w:u w:val="single"/>
              </w:rPr>
              <w:t xml:space="preserve">  </w:t>
            </w:r>
            <w:r>
              <w:rPr>
                <w:b w:val="0"/>
                <w:bCs w:val="0"/>
                <w:sz w:val="26"/>
                <w:szCs w:val="26"/>
              </w:rPr>
              <w:t>_2026 року</w:t>
            </w:r>
          </w:p>
        </w:tc>
        <w:tc>
          <w:tcPr>
            <w:tcW w:w="3122" w:type="dxa"/>
          </w:tcPr>
          <w:p w:rsidR="00705DCB" w:rsidRPr="005A7FAE" w:rsidRDefault="00705DCB">
            <w:pPr>
              <w:pStyle w:val="a2"/>
              <w:tabs>
                <w:tab w:val="left" w:pos="4680"/>
                <w:tab w:val="left" w:pos="6804"/>
              </w:tabs>
              <w:rPr>
                <w:b w:val="0"/>
                <w:bCs w:val="0"/>
                <w:sz w:val="26"/>
                <w:szCs w:val="26"/>
                <w:u w:val="single"/>
              </w:rPr>
            </w:pPr>
            <w:r>
              <w:rPr>
                <w:b w:val="0"/>
                <w:bCs w:val="0"/>
                <w:sz w:val="26"/>
                <w:szCs w:val="26"/>
              </w:rPr>
              <w:t xml:space="preserve">м. </w:t>
            </w:r>
            <w:r w:rsidRPr="005A7FAE">
              <w:rPr>
                <w:b w:val="0"/>
                <w:bCs w:val="0"/>
                <w:sz w:val="26"/>
                <w:szCs w:val="26"/>
              </w:rPr>
              <w:t>Борислав</w:t>
            </w:r>
          </w:p>
        </w:tc>
        <w:tc>
          <w:tcPr>
            <w:tcW w:w="3116" w:type="dxa"/>
          </w:tcPr>
          <w:p w:rsidR="00705DCB" w:rsidRPr="005A7FAE" w:rsidRDefault="00705DCB" w:rsidP="0098560B">
            <w:pPr>
              <w:pStyle w:val="a2"/>
              <w:tabs>
                <w:tab w:val="left" w:pos="4680"/>
                <w:tab w:val="left" w:pos="6804"/>
              </w:tabs>
              <w:rPr>
                <w:sz w:val="26"/>
                <w:szCs w:val="26"/>
                <w:u w:val="single"/>
              </w:rPr>
            </w:pPr>
            <w:r w:rsidRPr="005A7FAE">
              <w:rPr>
                <w:b w:val="0"/>
                <w:bCs w:val="0"/>
                <w:sz w:val="26"/>
                <w:szCs w:val="26"/>
                <w:u w:val="single"/>
              </w:rPr>
              <w:t>№</w:t>
            </w:r>
            <w:r w:rsidRPr="00C06440">
              <w:rPr>
                <w:b w:val="0"/>
                <w:bCs w:val="0"/>
                <w:sz w:val="26"/>
                <w:szCs w:val="26"/>
              </w:rPr>
              <w:t>_______</w:t>
            </w:r>
          </w:p>
        </w:tc>
      </w:tr>
    </w:tbl>
    <w:p w:rsidR="00705DCB" w:rsidRPr="00A10A54" w:rsidRDefault="00705DCB" w:rsidP="00102DCE">
      <w:pPr>
        <w:jc w:val="both"/>
        <w:rPr>
          <w:kern w:val="2"/>
          <w:sz w:val="24"/>
          <w:szCs w:val="24"/>
          <w:lang w:val="uk-UA"/>
        </w:rPr>
      </w:pPr>
    </w:p>
    <w:tbl>
      <w:tblPr>
        <w:tblW w:w="9356" w:type="dxa"/>
        <w:tblInd w:w="-68" w:type="dxa"/>
        <w:tblLayout w:type="fixed"/>
        <w:tblCellMar>
          <w:left w:w="70" w:type="dxa"/>
          <w:right w:w="70" w:type="dxa"/>
        </w:tblCellMar>
        <w:tblLook w:val="00A0"/>
      </w:tblPr>
      <w:tblGrid>
        <w:gridCol w:w="9356"/>
      </w:tblGrid>
      <w:tr w:rsidR="00705DCB" w:rsidRPr="003362F4">
        <w:trPr>
          <w:trHeight w:val="871"/>
        </w:trPr>
        <w:tc>
          <w:tcPr>
            <w:tcW w:w="9356" w:type="dxa"/>
          </w:tcPr>
          <w:p w:rsidR="00705DCB" w:rsidRPr="003362F4" w:rsidRDefault="00705DCB" w:rsidP="00060AE8">
            <w:pPr>
              <w:ind w:left="-70"/>
              <w:jc w:val="both"/>
              <w:rPr>
                <w:kern w:val="2"/>
                <w:sz w:val="22"/>
                <w:szCs w:val="22"/>
                <w:lang w:val="uk-UA"/>
              </w:rPr>
            </w:pPr>
            <w:r w:rsidRPr="003362F4">
              <w:rPr>
                <w:sz w:val="22"/>
                <w:szCs w:val="22"/>
                <w:lang w:val="uk-UA"/>
              </w:rPr>
              <w:t>Про затвердження технічних документацій із землеустрою щодо встановлення  (відновлення) меж земельних ділянок в натурі (на місцевості) та надання безоплатно земельних ділянок у власність</w:t>
            </w:r>
          </w:p>
          <w:p w:rsidR="00705DCB" w:rsidRPr="003362F4" w:rsidRDefault="00705DCB">
            <w:pPr>
              <w:ind w:left="-70"/>
              <w:jc w:val="both"/>
              <w:rPr>
                <w:rFonts w:ascii="Times New Roman CYR" w:hAnsi="Times New Roman CYR" w:cs="Times New Roman CYR"/>
                <w:kern w:val="2"/>
                <w:sz w:val="22"/>
                <w:szCs w:val="22"/>
                <w:lang w:val="uk-UA" w:eastAsia="uk-UA"/>
              </w:rPr>
            </w:pPr>
          </w:p>
        </w:tc>
      </w:tr>
    </w:tbl>
    <w:p w:rsidR="00705DCB" w:rsidRPr="003362F4" w:rsidRDefault="00705DCB" w:rsidP="00D45465">
      <w:pPr>
        <w:ind w:firstLine="851"/>
        <w:jc w:val="both"/>
        <w:rPr>
          <w:color w:val="000000"/>
          <w:sz w:val="22"/>
          <w:szCs w:val="22"/>
          <w:lang w:val="uk-UA" w:eastAsia="uk-UA"/>
        </w:rPr>
      </w:pPr>
      <w:r w:rsidRPr="003362F4">
        <w:rPr>
          <w:sz w:val="22"/>
          <w:szCs w:val="22"/>
          <w:lang w:val="uk-UA"/>
        </w:rPr>
        <w:t xml:space="preserve">Відповідно до пункту 34 частини 1 статті 26 Закону України “Про місцеве самоврядування в Україні”, статей </w:t>
      </w:r>
      <w:r w:rsidRPr="003362F4">
        <w:rPr>
          <w:rFonts w:ascii="ProbaPro" w:hAnsi="ProbaPro" w:cs="ProbaPro"/>
          <w:color w:val="000000"/>
          <w:sz w:val="22"/>
          <w:szCs w:val="22"/>
          <w:lang w:val="uk-UA" w:eastAsia="uk-UA"/>
        </w:rPr>
        <w:t>12,</w:t>
      </w:r>
      <w:r w:rsidRPr="003362F4">
        <w:rPr>
          <w:color w:val="000000"/>
          <w:sz w:val="22"/>
          <w:szCs w:val="22"/>
          <w:lang w:val="uk-UA" w:eastAsia="uk-UA"/>
        </w:rPr>
        <w:t xml:space="preserve"> 40, </w:t>
      </w:r>
      <w:r w:rsidRPr="003362F4">
        <w:rPr>
          <w:sz w:val="22"/>
          <w:szCs w:val="22"/>
          <w:lang w:val="uk-UA"/>
        </w:rPr>
        <w:t>79</w:t>
      </w:r>
      <w:r w:rsidRPr="003362F4">
        <w:rPr>
          <w:sz w:val="22"/>
          <w:szCs w:val="22"/>
          <w:vertAlign w:val="superscript"/>
          <w:lang w:val="uk-UA"/>
        </w:rPr>
        <w:t>1</w:t>
      </w:r>
      <w:r w:rsidRPr="003362F4">
        <w:rPr>
          <w:sz w:val="22"/>
          <w:szCs w:val="22"/>
          <w:lang w:val="uk-UA"/>
        </w:rPr>
        <w:t xml:space="preserve">, 89, </w:t>
      </w:r>
      <w:r w:rsidRPr="003362F4">
        <w:rPr>
          <w:color w:val="000000"/>
          <w:sz w:val="22"/>
          <w:szCs w:val="22"/>
          <w:lang w:val="uk-UA" w:eastAsia="uk-UA"/>
        </w:rPr>
        <w:t xml:space="preserve">118, 121, </w:t>
      </w:r>
      <w:r w:rsidRPr="003362F4">
        <w:rPr>
          <w:rFonts w:ascii="ProbaPro" w:hAnsi="ProbaPro" w:cs="ProbaPro"/>
          <w:color w:val="000000"/>
          <w:sz w:val="22"/>
          <w:szCs w:val="22"/>
          <w:lang w:val="uk-UA" w:eastAsia="uk-UA"/>
        </w:rPr>
        <w:t>122,</w:t>
      </w:r>
      <w:r w:rsidRPr="003362F4">
        <w:rPr>
          <w:color w:val="000000"/>
          <w:sz w:val="22"/>
          <w:szCs w:val="22"/>
          <w:lang w:val="uk-UA" w:eastAsia="uk-UA"/>
        </w:rPr>
        <w:t xml:space="preserve"> </w:t>
      </w:r>
      <w:r w:rsidRPr="003362F4">
        <w:rPr>
          <w:rFonts w:ascii="ProbaPro" w:hAnsi="ProbaPro" w:cs="ProbaPro"/>
          <w:color w:val="000000"/>
          <w:sz w:val="22"/>
          <w:szCs w:val="22"/>
          <w:lang w:val="uk-UA" w:eastAsia="uk-UA"/>
        </w:rPr>
        <w:t>125,</w:t>
      </w:r>
      <w:r w:rsidRPr="003362F4">
        <w:rPr>
          <w:color w:val="000000"/>
          <w:sz w:val="22"/>
          <w:szCs w:val="22"/>
          <w:lang w:val="uk-UA" w:eastAsia="uk-UA"/>
        </w:rPr>
        <w:t xml:space="preserve"> </w:t>
      </w:r>
      <w:r w:rsidRPr="003362F4">
        <w:rPr>
          <w:rFonts w:ascii="ProbaPro" w:hAnsi="ProbaPro" w:cs="ProbaPro"/>
          <w:color w:val="000000"/>
          <w:sz w:val="22"/>
          <w:szCs w:val="22"/>
          <w:lang w:val="uk-UA" w:eastAsia="uk-UA"/>
        </w:rPr>
        <w:t>126</w:t>
      </w:r>
      <w:r w:rsidRPr="003362F4">
        <w:rPr>
          <w:color w:val="000000"/>
          <w:sz w:val="22"/>
          <w:szCs w:val="22"/>
          <w:lang w:val="uk-UA" w:eastAsia="uk-UA"/>
        </w:rPr>
        <w:t xml:space="preserve">, 186, частини 2 статті 134, </w:t>
      </w:r>
      <w:r w:rsidRPr="003362F4">
        <w:rPr>
          <w:sz w:val="22"/>
          <w:szCs w:val="22"/>
          <w:lang w:val="uk-UA"/>
        </w:rPr>
        <w:t>підпункту 5 пункту 27 Розділу Х  “Перехідні положення”</w:t>
      </w:r>
      <w:r w:rsidRPr="003362F4">
        <w:rPr>
          <w:color w:val="000000"/>
          <w:sz w:val="22"/>
          <w:szCs w:val="22"/>
          <w:lang w:val="uk-UA"/>
        </w:rPr>
        <w:t xml:space="preserve"> </w:t>
      </w:r>
      <w:r w:rsidRPr="003362F4">
        <w:rPr>
          <w:rFonts w:ascii="ProbaPro" w:hAnsi="ProbaPro" w:cs="ProbaPro"/>
          <w:color w:val="000000"/>
          <w:sz w:val="22"/>
          <w:szCs w:val="22"/>
          <w:lang w:val="uk-UA" w:eastAsia="uk-UA"/>
        </w:rPr>
        <w:t xml:space="preserve"> </w:t>
      </w:r>
      <w:r w:rsidRPr="003362F4">
        <w:rPr>
          <w:sz w:val="22"/>
          <w:szCs w:val="22"/>
          <w:lang w:val="uk-UA"/>
        </w:rPr>
        <w:t>Земельного кодексу України,  статей 25, 55 Закону України “Про землеустрій”, частини 5 статті 16 Закону України  “Про Державний земельний кадастр”, розглянувши заяви Наталії Бакан та Олега Ніконова, Лесі Верещак, Уляни Баран  про затвердження технічної документації із землеустрою щодо встановлення  (відновлення) меж земельної  ділянки в натурі (на місцевості)  та надання її у власність, враховуючи рекомендації постійної комісії з питань регулювання земельних відносин, будівництва та архітектури від ________2026 року №_______, міська рада</w:t>
      </w:r>
    </w:p>
    <w:p w:rsidR="00705DCB" w:rsidRPr="003362F4" w:rsidRDefault="00705DCB" w:rsidP="00D85C2D">
      <w:pPr>
        <w:jc w:val="both"/>
        <w:rPr>
          <w:b/>
          <w:bCs/>
          <w:sz w:val="22"/>
          <w:szCs w:val="22"/>
          <w:u w:val="single"/>
          <w:lang w:val="uk-UA"/>
        </w:rPr>
      </w:pPr>
    </w:p>
    <w:p w:rsidR="00705DCB" w:rsidRPr="003362F4" w:rsidRDefault="00705DCB" w:rsidP="00F66AA9">
      <w:pPr>
        <w:pStyle w:val="Heading6"/>
        <w:tabs>
          <w:tab w:val="left" w:pos="11482"/>
          <w:tab w:val="left" w:pos="11766"/>
        </w:tabs>
        <w:jc w:val="both"/>
        <w:rPr>
          <w:sz w:val="22"/>
          <w:szCs w:val="22"/>
          <w:lang w:val="uk-UA"/>
        </w:rPr>
      </w:pPr>
      <w:r w:rsidRPr="003362F4">
        <w:rPr>
          <w:sz w:val="22"/>
          <w:szCs w:val="22"/>
          <w:lang w:val="uk-UA"/>
        </w:rPr>
        <w:t xml:space="preserve">В И Р І Ш И Л А:  </w:t>
      </w:r>
    </w:p>
    <w:p w:rsidR="00705DCB" w:rsidRPr="003362F4" w:rsidRDefault="00705DCB" w:rsidP="002072AD">
      <w:pPr>
        <w:pStyle w:val="Heading6"/>
        <w:tabs>
          <w:tab w:val="left" w:pos="11482"/>
          <w:tab w:val="left" w:pos="11766"/>
        </w:tabs>
        <w:jc w:val="both"/>
        <w:rPr>
          <w:sz w:val="22"/>
          <w:szCs w:val="22"/>
          <w:lang w:val="uk-UA"/>
        </w:rPr>
      </w:pPr>
      <w:r w:rsidRPr="003362F4">
        <w:rPr>
          <w:sz w:val="22"/>
          <w:szCs w:val="22"/>
          <w:lang w:val="uk-UA"/>
        </w:rPr>
        <w:t xml:space="preserve">                 </w:t>
      </w:r>
    </w:p>
    <w:p w:rsidR="00705DCB" w:rsidRPr="003362F4" w:rsidRDefault="00705DCB" w:rsidP="006D4F47">
      <w:pPr>
        <w:ind w:firstLine="851"/>
        <w:jc w:val="both"/>
        <w:rPr>
          <w:sz w:val="22"/>
          <w:szCs w:val="22"/>
          <w:lang w:val="uk-UA"/>
        </w:rPr>
      </w:pPr>
      <w:r w:rsidRPr="003362F4">
        <w:rPr>
          <w:sz w:val="22"/>
          <w:szCs w:val="22"/>
          <w:lang w:val="uk-UA"/>
        </w:rPr>
        <w:t xml:space="preserve">  1</w:t>
      </w:r>
      <w:r w:rsidRPr="003362F4">
        <w:rPr>
          <w:color w:val="FF0000"/>
          <w:sz w:val="22"/>
          <w:szCs w:val="22"/>
          <w:lang w:val="uk-UA"/>
        </w:rPr>
        <w:t xml:space="preserve">. </w:t>
      </w:r>
      <w:r w:rsidRPr="003362F4">
        <w:rPr>
          <w:sz w:val="22"/>
          <w:szCs w:val="22"/>
          <w:lang w:val="uk-UA"/>
        </w:rPr>
        <w:t xml:space="preserve">Затвердити технічну документацію із землеустрою щодо встановлення  (відновлення) меж земельної ділянки в натурі (на місцевості) площею 0,0685 га  на вул.Володимира Великого,46 у м.Бориславі Дрогобицького району Львівської області </w:t>
      </w:r>
      <w:r w:rsidRPr="003362F4">
        <w:rPr>
          <w:i/>
          <w:iCs/>
          <w:sz w:val="22"/>
          <w:szCs w:val="22"/>
          <w:lang w:val="uk-UA"/>
        </w:rPr>
        <w:t>(кадастровий номер 4610300000:03:023:0281)</w:t>
      </w:r>
      <w:r w:rsidRPr="003362F4">
        <w:rPr>
          <w:sz w:val="22"/>
          <w:szCs w:val="22"/>
          <w:lang w:val="uk-UA"/>
        </w:rPr>
        <w:t xml:space="preserve"> та передати земельну ділянку безоплатно у власність Бакан Наталії Станіславівні, яка зареєстрована у м.Бориславі  Львівської області, для будівництва та обслуговування житлового будинку, господарських будівель і споруд 02.01, за  рахунок земель, які надані для будівництва і обслуговування житлових будинків (землі житлової забудови).</w:t>
      </w:r>
    </w:p>
    <w:p w:rsidR="00705DCB" w:rsidRPr="003362F4" w:rsidRDefault="00705DCB" w:rsidP="00C70C21">
      <w:pPr>
        <w:ind w:firstLine="567"/>
        <w:jc w:val="both"/>
        <w:rPr>
          <w:kern w:val="25"/>
          <w:sz w:val="22"/>
          <w:szCs w:val="22"/>
          <w:lang w:val="uk-UA"/>
        </w:rPr>
      </w:pPr>
      <w:r w:rsidRPr="003362F4">
        <w:rPr>
          <w:sz w:val="22"/>
          <w:szCs w:val="22"/>
          <w:lang w:val="uk-UA"/>
        </w:rPr>
        <w:t xml:space="preserve"> </w:t>
      </w:r>
    </w:p>
    <w:p w:rsidR="00705DCB" w:rsidRPr="003362F4" w:rsidRDefault="00705DCB" w:rsidP="006D4F47">
      <w:pPr>
        <w:ind w:firstLine="851"/>
        <w:jc w:val="both"/>
        <w:rPr>
          <w:sz w:val="22"/>
          <w:szCs w:val="22"/>
          <w:lang w:val="uk-UA"/>
        </w:rPr>
      </w:pPr>
      <w:r w:rsidRPr="003362F4">
        <w:rPr>
          <w:sz w:val="22"/>
          <w:szCs w:val="22"/>
          <w:lang w:val="uk-UA"/>
        </w:rPr>
        <w:t xml:space="preserve">2. Затвердити технічну документацію із землеустрою щодо встановлення (відновлення) меж земельної ділянки в натурі (на місцевості) площею 0,1000 га на вул.Б.Хмельницького,12 у м.Бориславі Дрогобицького району Львівської області </w:t>
      </w:r>
      <w:r w:rsidRPr="003362F4">
        <w:rPr>
          <w:i/>
          <w:iCs/>
          <w:sz w:val="22"/>
          <w:szCs w:val="22"/>
          <w:lang w:val="uk-UA"/>
        </w:rPr>
        <w:t>(кадастровий номер 4610300000:09:016:0279)</w:t>
      </w:r>
      <w:r w:rsidRPr="003362F4">
        <w:rPr>
          <w:sz w:val="22"/>
          <w:szCs w:val="22"/>
          <w:lang w:val="uk-UA"/>
        </w:rPr>
        <w:t xml:space="preserve"> та передати земельну ділянку безоплатно у спільну сумісну власність Ніконову Олегу Івановичу, Верещак Лесі Степанівні та Баран Уляні Антонівні, які зареєстровані у м.Бориславі Львівської  області, для будівництва та обслуговування житлового будинку, господарських будівель і споруд 02.01, за рахунок земель, які надані для будівництва і обслуговування житлового будинку, господарських будівель і споруд (землі житлової та громадської забудови).</w:t>
      </w:r>
    </w:p>
    <w:p w:rsidR="00705DCB" w:rsidRPr="003362F4" w:rsidRDefault="00705DCB" w:rsidP="006D4F47">
      <w:pPr>
        <w:ind w:firstLine="851"/>
        <w:jc w:val="both"/>
        <w:rPr>
          <w:sz w:val="22"/>
          <w:szCs w:val="22"/>
          <w:lang w:val="uk-UA"/>
        </w:rPr>
      </w:pPr>
    </w:p>
    <w:p w:rsidR="00705DCB" w:rsidRPr="003362F4" w:rsidRDefault="00705DCB" w:rsidP="006D4F47">
      <w:pPr>
        <w:jc w:val="both"/>
        <w:rPr>
          <w:kern w:val="24"/>
          <w:sz w:val="22"/>
          <w:szCs w:val="22"/>
          <w:lang w:val="uk-UA"/>
        </w:rPr>
      </w:pPr>
      <w:r w:rsidRPr="003362F4">
        <w:rPr>
          <w:sz w:val="22"/>
          <w:szCs w:val="22"/>
          <w:lang w:val="uk-UA"/>
        </w:rPr>
        <w:t xml:space="preserve">            3. Зазначеним вище громадянам провести реєстрацію речового </w:t>
      </w:r>
      <w:r w:rsidRPr="003362F4">
        <w:rPr>
          <w:kern w:val="24"/>
          <w:sz w:val="22"/>
          <w:szCs w:val="22"/>
          <w:lang w:val="uk-UA"/>
        </w:rPr>
        <w:t xml:space="preserve">права власності  на земельну ділянку. </w:t>
      </w:r>
    </w:p>
    <w:p w:rsidR="00705DCB" w:rsidRPr="003362F4" w:rsidRDefault="00705DCB" w:rsidP="00CC1F75">
      <w:pPr>
        <w:ind w:firstLine="709"/>
        <w:jc w:val="both"/>
        <w:rPr>
          <w:kern w:val="24"/>
          <w:sz w:val="22"/>
          <w:szCs w:val="22"/>
          <w:lang w:val="uk-UA"/>
        </w:rPr>
      </w:pPr>
    </w:p>
    <w:p w:rsidR="00705DCB" w:rsidRPr="003362F4" w:rsidRDefault="00705DCB" w:rsidP="00854D2A">
      <w:pPr>
        <w:ind w:firstLine="709"/>
        <w:jc w:val="both"/>
        <w:rPr>
          <w:sz w:val="22"/>
          <w:szCs w:val="22"/>
          <w:lang w:val="uk-UA"/>
        </w:rPr>
      </w:pPr>
      <w:r w:rsidRPr="003362F4">
        <w:rPr>
          <w:kern w:val="24"/>
          <w:sz w:val="22"/>
          <w:szCs w:val="22"/>
          <w:lang w:val="uk-UA"/>
        </w:rPr>
        <w:t xml:space="preserve">4. Головному управлінню Державної податкової служби у Львівській  області  провести нарахування податкових платежів  з  часу державної реєстрації </w:t>
      </w:r>
      <w:r w:rsidRPr="003362F4">
        <w:rPr>
          <w:sz w:val="22"/>
          <w:szCs w:val="22"/>
          <w:lang w:val="uk-UA"/>
        </w:rPr>
        <w:t xml:space="preserve">права власності та здійснювати контроль за поступленням коштів. </w:t>
      </w:r>
    </w:p>
    <w:p w:rsidR="00705DCB" w:rsidRPr="003362F4" w:rsidRDefault="00705DCB" w:rsidP="00854D2A">
      <w:pPr>
        <w:ind w:firstLine="709"/>
        <w:jc w:val="both"/>
        <w:rPr>
          <w:sz w:val="22"/>
          <w:szCs w:val="22"/>
          <w:lang w:val="uk-UA"/>
        </w:rPr>
      </w:pPr>
    </w:p>
    <w:p w:rsidR="00705DCB" w:rsidRPr="003362F4" w:rsidRDefault="00705DCB" w:rsidP="00DE1043">
      <w:pPr>
        <w:ind w:firstLine="560"/>
        <w:jc w:val="both"/>
        <w:rPr>
          <w:sz w:val="22"/>
          <w:szCs w:val="22"/>
          <w:lang w:val="uk-UA"/>
        </w:rPr>
      </w:pPr>
      <w:r w:rsidRPr="003362F4">
        <w:rPr>
          <w:kern w:val="24"/>
          <w:sz w:val="22"/>
          <w:szCs w:val="22"/>
          <w:lang w:val="uk-UA"/>
        </w:rPr>
        <w:t xml:space="preserve">   5</w:t>
      </w:r>
      <w:r w:rsidRPr="003362F4">
        <w:rPr>
          <w:sz w:val="22"/>
          <w:szCs w:val="22"/>
          <w:lang w:val="uk-UA"/>
        </w:rPr>
        <w:t xml:space="preserve">. </w:t>
      </w:r>
      <w:r w:rsidRPr="003362F4">
        <w:rPr>
          <w:sz w:val="22"/>
          <w:szCs w:val="22"/>
        </w:rPr>
        <w:t xml:space="preserve">Контроль за виконанням цього рішення покласти на секретаря міської ради </w:t>
      </w:r>
      <w:r w:rsidRPr="003362F4">
        <w:rPr>
          <w:sz w:val="22"/>
          <w:szCs w:val="22"/>
          <w:lang w:val="uk-UA"/>
        </w:rPr>
        <w:t>Юрія</w:t>
      </w:r>
      <w:r w:rsidRPr="003362F4">
        <w:rPr>
          <w:sz w:val="22"/>
          <w:szCs w:val="22"/>
        </w:rPr>
        <w:t xml:space="preserve"> </w:t>
      </w:r>
      <w:r w:rsidRPr="003362F4">
        <w:rPr>
          <w:sz w:val="22"/>
          <w:szCs w:val="22"/>
          <w:lang w:val="uk-UA"/>
        </w:rPr>
        <w:t>Химина</w:t>
      </w:r>
      <w:r w:rsidRPr="003362F4">
        <w:rPr>
          <w:sz w:val="22"/>
          <w:szCs w:val="22"/>
        </w:rPr>
        <w:t xml:space="preserve"> та </w:t>
      </w:r>
      <w:r w:rsidRPr="003362F4">
        <w:rPr>
          <w:sz w:val="22"/>
          <w:szCs w:val="22"/>
          <w:lang w:val="uk-UA"/>
        </w:rPr>
        <w:t>постійну комісію з питань  регулювання земельних відносин, будівництва та архітектури  (Дмитро Герман).</w:t>
      </w:r>
    </w:p>
    <w:p w:rsidR="00705DCB" w:rsidRPr="003362F4" w:rsidRDefault="00705DCB" w:rsidP="00863A0C">
      <w:pPr>
        <w:pStyle w:val="BodyText"/>
        <w:tabs>
          <w:tab w:val="left" w:pos="10915"/>
          <w:tab w:val="left" w:pos="11482"/>
        </w:tabs>
        <w:ind w:right="-2"/>
        <w:jc w:val="left"/>
        <w:rPr>
          <w:color w:val="auto"/>
          <w:sz w:val="22"/>
          <w:szCs w:val="22"/>
        </w:rPr>
      </w:pPr>
    </w:p>
    <w:p w:rsidR="00705DCB" w:rsidRPr="003362F4" w:rsidRDefault="00705DCB" w:rsidP="00863A0C">
      <w:pPr>
        <w:pStyle w:val="BodyText"/>
        <w:tabs>
          <w:tab w:val="left" w:pos="10915"/>
          <w:tab w:val="left" w:pos="11482"/>
        </w:tabs>
        <w:ind w:right="-2"/>
        <w:jc w:val="left"/>
        <w:rPr>
          <w:color w:val="auto"/>
          <w:sz w:val="22"/>
          <w:szCs w:val="22"/>
        </w:rPr>
      </w:pPr>
    </w:p>
    <w:p w:rsidR="00705DCB" w:rsidRPr="003362F4" w:rsidRDefault="00705DCB" w:rsidP="00863A0C">
      <w:pPr>
        <w:pStyle w:val="BodyText"/>
        <w:tabs>
          <w:tab w:val="left" w:pos="10915"/>
          <w:tab w:val="left" w:pos="11482"/>
        </w:tabs>
        <w:ind w:right="-2"/>
        <w:jc w:val="left"/>
        <w:rPr>
          <w:color w:val="auto"/>
          <w:sz w:val="22"/>
          <w:szCs w:val="22"/>
        </w:rPr>
      </w:pPr>
      <w:r w:rsidRPr="003362F4">
        <w:rPr>
          <w:color w:val="auto"/>
          <w:sz w:val="22"/>
          <w:szCs w:val="22"/>
        </w:rPr>
        <w:t>Міський голова                                                                                       Ігор ЯВОРСЬКИЙ</w:t>
      </w:r>
    </w:p>
    <w:p w:rsidR="00705DCB" w:rsidRPr="00875EF6" w:rsidRDefault="00705DCB" w:rsidP="00ED1758">
      <w:pPr>
        <w:ind w:firstLine="851"/>
        <w:jc w:val="both"/>
        <w:rPr>
          <w:sz w:val="26"/>
          <w:szCs w:val="26"/>
          <w:lang w:val="uk-UA"/>
        </w:rPr>
      </w:pPr>
    </w:p>
    <w:sectPr w:rsidR="00705DCB" w:rsidRPr="00875EF6" w:rsidSect="00A10A54">
      <w:headerReference w:type="default" r:id="rId8"/>
      <w:pgSz w:w="11906" w:h="16838"/>
      <w:pgMar w:top="709" w:right="707" w:bottom="709" w:left="1701" w:header="340"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5DCB" w:rsidRDefault="00705DCB">
      <w:r>
        <w:separator/>
      </w:r>
    </w:p>
  </w:endnote>
  <w:endnote w:type="continuationSeparator" w:id="0">
    <w:p w:rsidR="00705DCB" w:rsidRDefault="00705DC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Ц"/>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ProbaPro">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5DCB" w:rsidRDefault="00705DCB">
      <w:r>
        <w:separator/>
      </w:r>
    </w:p>
  </w:footnote>
  <w:footnote w:type="continuationSeparator" w:id="0">
    <w:p w:rsidR="00705DCB" w:rsidRDefault="00705D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DCB" w:rsidRDefault="00705DCB" w:rsidP="001024EB">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705DCB" w:rsidRDefault="00705DC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6E052C4"/>
    <w:lvl w:ilvl="0">
      <w:start w:val="1"/>
      <w:numFmt w:val="decimal"/>
      <w:lvlText w:val="%1."/>
      <w:lvlJc w:val="left"/>
      <w:pPr>
        <w:tabs>
          <w:tab w:val="num" w:pos="1492"/>
        </w:tabs>
        <w:ind w:left="1492" w:hanging="360"/>
      </w:pPr>
    </w:lvl>
  </w:abstractNum>
  <w:abstractNum w:abstractNumId="1">
    <w:nsid w:val="FFFFFF7D"/>
    <w:multiLevelType w:val="singleLevel"/>
    <w:tmpl w:val="131ED9B6"/>
    <w:lvl w:ilvl="0">
      <w:start w:val="1"/>
      <w:numFmt w:val="decimal"/>
      <w:lvlText w:val="%1."/>
      <w:lvlJc w:val="left"/>
      <w:pPr>
        <w:tabs>
          <w:tab w:val="num" w:pos="1209"/>
        </w:tabs>
        <w:ind w:left="1209" w:hanging="360"/>
      </w:pPr>
    </w:lvl>
  </w:abstractNum>
  <w:abstractNum w:abstractNumId="2">
    <w:nsid w:val="FFFFFF7E"/>
    <w:multiLevelType w:val="singleLevel"/>
    <w:tmpl w:val="5BE4C66E"/>
    <w:lvl w:ilvl="0">
      <w:start w:val="1"/>
      <w:numFmt w:val="decimal"/>
      <w:lvlText w:val="%1."/>
      <w:lvlJc w:val="left"/>
      <w:pPr>
        <w:tabs>
          <w:tab w:val="num" w:pos="926"/>
        </w:tabs>
        <w:ind w:left="926" w:hanging="360"/>
      </w:pPr>
    </w:lvl>
  </w:abstractNum>
  <w:abstractNum w:abstractNumId="3">
    <w:nsid w:val="FFFFFF7F"/>
    <w:multiLevelType w:val="singleLevel"/>
    <w:tmpl w:val="161EDBBC"/>
    <w:lvl w:ilvl="0">
      <w:start w:val="1"/>
      <w:numFmt w:val="decimal"/>
      <w:lvlText w:val="%1."/>
      <w:lvlJc w:val="left"/>
      <w:pPr>
        <w:tabs>
          <w:tab w:val="num" w:pos="643"/>
        </w:tabs>
        <w:ind w:left="643" w:hanging="360"/>
      </w:pPr>
    </w:lvl>
  </w:abstractNum>
  <w:abstractNum w:abstractNumId="4">
    <w:nsid w:val="FFFFFF80"/>
    <w:multiLevelType w:val="singleLevel"/>
    <w:tmpl w:val="7CA4FFEC"/>
    <w:lvl w:ilvl="0">
      <w:start w:val="1"/>
      <w:numFmt w:val="bullet"/>
      <w:lvlText w:val=""/>
      <w:lvlJc w:val="left"/>
      <w:pPr>
        <w:tabs>
          <w:tab w:val="num" w:pos="1492"/>
        </w:tabs>
        <w:ind w:left="1492" w:hanging="360"/>
      </w:pPr>
      <w:rPr>
        <w:rFonts w:ascii="Symbol" w:hAnsi="Symbol" w:cs="Symbol" w:hint="default"/>
      </w:rPr>
    </w:lvl>
  </w:abstractNum>
  <w:abstractNum w:abstractNumId="5">
    <w:nsid w:val="FFFFFF81"/>
    <w:multiLevelType w:val="singleLevel"/>
    <w:tmpl w:val="203CEE38"/>
    <w:lvl w:ilvl="0">
      <w:start w:val="1"/>
      <w:numFmt w:val="bullet"/>
      <w:lvlText w:val=""/>
      <w:lvlJc w:val="left"/>
      <w:pPr>
        <w:tabs>
          <w:tab w:val="num" w:pos="1209"/>
        </w:tabs>
        <w:ind w:left="1209" w:hanging="360"/>
      </w:pPr>
      <w:rPr>
        <w:rFonts w:ascii="Symbol" w:hAnsi="Symbol" w:cs="Symbol" w:hint="default"/>
      </w:rPr>
    </w:lvl>
  </w:abstractNum>
  <w:abstractNum w:abstractNumId="6">
    <w:nsid w:val="FFFFFF82"/>
    <w:multiLevelType w:val="singleLevel"/>
    <w:tmpl w:val="2CDC3F2E"/>
    <w:lvl w:ilvl="0">
      <w:start w:val="1"/>
      <w:numFmt w:val="bullet"/>
      <w:lvlText w:val=""/>
      <w:lvlJc w:val="left"/>
      <w:pPr>
        <w:tabs>
          <w:tab w:val="num" w:pos="926"/>
        </w:tabs>
        <w:ind w:left="926" w:hanging="360"/>
      </w:pPr>
      <w:rPr>
        <w:rFonts w:ascii="Symbol" w:hAnsi="Symbol" w:cs="Symbol" w:hint="default"/>
      </w:rPr>
    </w:lvl>
  </w:abstractNum>
  <w:abstractNum w:abstractNumId="7">
    <w:nsid w:val="FFFFFF83"/>
    <w:multiLevelType w:val="singleLevel"/>
    <w:tmpl w:val="9DA08DAA"/>
    <w:lvl w:ilvl="0">
      <w:start w:val="1"/>
      <w:numFmt w:val="bullet"/>
      <w:lvlText w:val=""/>
      <w:lvlJc w:val="left"/>
      <w:pPr>
        <w:tabs>
          <w:tab w:val="num" w:pos="643"/>
        </w:tabs>
        <w:ind w:left="643" w:hanging="360"/>
      </w:pPr>
      <w:rPr>
        <w:rFonts w:ascii="Symbol" w:hAnsi="Symbol" w:cs="Symbol" w:hint="default"/>
      </w:rPr>
    </w:lvl>
  </w:abstractNum>
  <w:abstractNum w:abstractNumId="8">
    <w:nsid w:val="FFFFFF88"/>
    <w:multiLevelType w:val="singleLevel"/>
    <w:tmpl w:val="95125924"/>
    <w:lvl w:ilvl="0">
      <w:start w:val="1"/>
      <w:numFmt w:val="decimal"/>
      <w:lvlText w:val="%1."/>
      <w:lvlJc w:val="left"/>
      <w:pPr>
        <w:tabs>
          <w:tab w:val="num" w:pos="360"/>
        </w:tabs>
        <w:ind w:left="360" w:hanging="360"/>
      </w:pPr>
    </w:lvl>
  </w:abstractNum>
  <w:abstractNum w:abstractNumId="9">
    <w:nsid w:val="FFFFFF89"/>
    <w:multiLevelType w:val="singleLevel"/>
    <w:tmpl w:val="292E11C2"/>
    <w:lvl w:ilvl="0">
      <w:start w:val="1"/>
      <w:numFmt w:val="bullet"/>
      <w:lvlText w:val=""/>
      <w:lvlJc w:val="left"/>
      <w:pPr>
        <w:tabs>
          <w:tab w:val="num" w:pos="360"/>
        </w:tabs>
        <w:ind w:left="360" w:hanging="360"/>
      </w:pPr>
      <w:rPr>
        <w:rFonts w:ascii="Symbol" w:hAnsi="Symbol" w:cs="Symbol" w:hint="default"/>
      </w:rPr>
    </w:lvl>
  </w:abstractNum>
  <w:abstractNum w:abstractNumId="10">
    <w:nsid w:val="00000001"/>
    <w:multiLevelType w:val="multilevel"/>
    <w:tmpl w:val="0000000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1">
    <w:nsid w:val="4675361B"/>
    <w:multiLevelType w:val="hybridMultilevel"/>
    <w:tmpl w:val="32E4C496"/>
    <w:lvl w:ilvl="0" w:tplc="E46A635C">
      <w:start w:val="1"/>
      <w:numFmt w:val="decimal"/>
      <w:lvlText w:val="%1."/>
      <w:lvlJc w:val="left"/>
      <w:pPr>
        <w:ind w:left="1744" w:hanging="360"/>
      </w:pPr>
      <w:rPr>
        <w:rFonts w:hint="default"/>
        <w:sz w:val="25"/>
        <w:szCs w:val="25"/>
      </w:rPr>
    </w:lvl>
    <w:lvl w:ilvl="1" w:tplc="04090019">
      <w:start w:val="1"/>
      <w:numFmt w:val="lowerLetter"/>
      <w:lvlText w:val="%2."/>
      <w:lvlJc w:val="left"/>
      <w:pPr>
        <w:ind w:left="2464" w:hanging="360"/>
      </w:pPr>
    </w:lvl>
    <w:lvl w:ilvl="2" w:tplc="0409001B">
      <w:start w:val="1"/>
      <w:numFmt w:val="lowerRoman"/>
      <w:lvlText w:val="%3."/>
      <w:lvlJc w:val="right"/>
      <w:pPr>
        <w:ind w:left="3184" w:hanging="180"/>
      </w:pPr>
    </w:lvl>
    <w:lvl w:ilvl="3" w:tplc="0409000F">
      <w:start w:val="1"/>
      <w:numFmt w:val="decimal"/>
      <w:lvlText w:val="%4."/>
      <w:lvlJc w:val="left"/>
      <w:pPr>
        <w:ind w:left="3904" w:hanging="360"/>
      </w:pPr>
    </w:lvl>
    <w:lvl w:ilvl="4" w:tplc="04090019">
      <w:start w:val="1"/>
      <w:numFmt w:val="lowerLetter"/>
      <w:lvlText w:val="%5."/>
      <w:lvlJc w:val="left"/>
      <w:pPr>
        <w:ind w:left="4624" w:hanging="360"/>
      </w:pPr>
    </w:lvl>
    <w:lvl w:ilvl="5" w:tplc="0409001B">
      <w:start w:val="1"/>
      <w:numFmt w:val="lowerRoman"/>
      <w:lvlText w:val="%6."/>
      <w:lvlJc w:val="right"/>
      <w:pPr>
        <w:ind w:left="5344" w:hanging="180"/>
      </w:pPr>
    </w:lvl>
    <w:lvl w:ilvl="6" w:tplc="0409000F">
      <w:start w:val="1"/>
      <w:numFmt w:val="decimal"/>
      <w:lvlText w:val="%7."/>
      <w:lvlJc w:val="left"/>
      <w:pPr>
        <w:ind w:left="6064" w:hanging="360"/>
      </w:pPr>
    </w:lvl>
    <w:lvl w:ilvl="7" w:tplc="04090019">
      <w:start w:val="1"/>
      <w:numFmt w:val="lowerLetter"/>
      <w:lvlText w:val="%8."/>
      <w:lvlJc w:val="left"/>
      <w:pPr>
        <w:ind w:left="6784" w:hanging="360"/>
      </w:pPr>
    </w:lvl>
    <w:lvl w:ilvl="8" w:tplc="0409001B">
      <w:start w:val="1"/>
      <w:numFmt w:val="lowerRoman"/>
      <w:lvlText w:val="%9."/>
      <w:lvlJc w:val="right"/>
      <w:pPr>
        <w:ind w:left="7504" w:hanging="180"/>
      </w:pPr>
    </w:lvl>
  </w:abstractNum>
  <w:abstractNum w:abstractNumId="12">
    <w:nsid w:val="52BB1DD8"/>
    <w:multiLevelType w:val="hybridMultilevel"/>
    <w:tmpl w:val="9162C39E"/>
    <w:lvl w:ilvl="0" w:tplc="0419000F">
      <w:start w:val="1"/>
      <w:numFmt w:val="decimal"/>
      <w:lvlText w:val="%1."/>
      <w:lvlJc w:val="left"/>
      <w:pPr>
        <w:tabs>
          <w:tab w:val="num" w:pos="840"/>
        </w:tabs>
        <w:ind w:left="8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58B311EF"/>
    <w:multiLevelType w:val="multilevel"/>
    <w:tmpl w:val="48F438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num>
  <w:num w:numId="14">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6CD6"/>
    <w:rsid w:val="00000495"/>
    <w:rsid w:val="00000FD7"/>
    <w:rsid w:val="0000132A"/>
    <w:rsid w:val="00003CED"/>
    <w:rsid w:val="00010660"/>
    <w:rsid w:val="0001180D"/>
    <w:rsid w:val="00014A24"/>
    <w:rsid w:val="000150D4"/>
    <w:rsid w:val="00024093"/>
    <w:rsid w:val="00027F06"/>
    <w:rsid w:val="00027FA7"/>
    <w:rsid w:val="0003020C"/>
    <w:rsid w:val="00031101"/>
    <w:rsid w:val="00031B40"/>
    <w:rsid w:val="00031F09"/>
    <w:rsid w:val="00032EBA"/>
    <w:rsid w:val="0003314C"/>
    <w:rsid w:val="00037D1E"/>
    <w:rsid w:val="000438BF"/>
    <w:rsid w:val="000506A8"/>
    <w:rsid w:val="00050997"/>
    <w:rsid w:val="000513AC"/>
    <w:rsid w:val="0005280A"/>
    <w:rsid w:val="00054F0A"/>
    <w:rsid w:val="00054F68"/>
    <w:rsid w:val="00060565"/>
    <w:rsid w:val="00060AE8"/>
    <w:rsid w:val="00063292"/>
    <w:rsid w:val="00072F88"/>
    <w:rsid w:val="00073F36"/>
    <w:rsid w:val="000744E8"/>
    <w:rsid w:val="000771D5"/>
    <w:rsid w:val="000775AE"/>
    <w:rsid w:val="00080843"/>
    <w:rsid w:val="00082920"/>
    <w:rsid w:val="00084751"/>
    <w:rsid w:val="00085033"/>
    <w:rsid w:val="00085FC0"/>
    <w:rsid w:val="000869B3"/>
    <w:rsid w:val="00090493"/>
    <w:rsid w:val="00094328"/>
    <w:rsid w:val="000958C3"/>
    <w:rsid w:val="000A007B"/>
    <w:rsid w:val="000A2430"/>
    <w:rsid w:val="000A2925"/>
    <w:rsid w:val="000A2E54"/>
    <w:rsid w:val="000B042A"/>
    <w:rsid w:val="000B056E"/>
    <w:rsid w:val="000B35F4"/>
    <w:rsid w:val="000B61A8"/>
    <w:rsid w:val="000C0006"/>
    <w:rsid w:val="000C1AC0"/>
    <w:rsid w:val="000C5BF5"/>
    <w:rsid w:val="000D1F5D"/>
    <w:rsid w:val="000D38A7"/>
    <w:rsid w:val="000D52BA"/>
    <w:rsid w:val="000D6227"/>
    <w:rsid w:val="000D6F34"/>
    <w:rsid w:val="000D6FBF"/>
    <w:rsid w:val="000E4301"/>
    <w:rsid w:val="000F0309"/>
    <w:rsid w:val="000F04DA"/>
    <w:rsid w:val="000F0DA9"/>
    <w:rsid w:val="000F2693"/>
    <w:rsid w:val="000F2A47"/>
    <w:rsid w:val="000F554B"/>
    <w:rsid w:val="000F69AA"/>
    <w:rsid w:val="000F7E53"/>
    <w:rsid w:val="00100C37"/>
    <w:rsid w:val="001024EB"/>
    <w:rsid w:val="00102825"/>
    <w:rsid w:val="00102DCE"/>
    <w:rsid w:val="00110E90"/>
    <w:rsid w:val="00112A91"/>
    <w:rsid w:val="00113B03"/>
    <w:rsid w:val="0011418B"/>
    <w:rsid w:val="001154FD"/>
    <w:rsid w:val="00121765"/>
    <w:rsid w:val="0012259C"/>
    <w:rsid w:val="0012306F"/>
    <w:rsid w:val="00124B56"/>
    <w:rsid w:val="00131268"/>
    <w:rsid w:val="00131F13"/>
    <w:rsid w:val="001439D5"/>
    <w:rsid w:val="00143CD2"/>
    <w:rsid w:val="00147805"/>
    <w:rsid w:val="001517F8"/>
    <w:rsid w:val="00151EC3"/>
    <w:rsid w:val="00152ED5"/>
    <w:rsid w:val="00154E8D"/>
    <w:rsid w:val="00154F2A"/>
    <w:rsid w:val="00165BF7"/>
    <w:rsid w:val="00165F58"/>
    <w:rsid w:val="00166BF7"/>
    <w:rsid w:val="00166FA4"/>
    <w:rsid w:val="00171D0C"/>
    <w:rsid w:val="00172216"/>
    <w:rsid w:val="00172FE5"/>
    <w:rsid w:val="0017469C"/>
    <w:rsid w:val="00174FB2"/>
    <w:rsid w:val="00180573"/>
    <w:rsid w:val="00183252"/>
    <w:rsid w:val="00183BE6"/>
    <w:rsid w:val="00184ADA"/>
    <w:rsid w:val="0018716D"/>
    <w:rsid w:val="001901B3"/>
    <w:rsid w:val="00190D3D"/>
    <w:rsid w:val="001A08AB"/>
    <w:rsid w:val="001A18E4"/>
    <w:rsid w:val="001A1C66"/>
    <w:rsid w:val="001A1E12"/>
    <w:rsid w:val="001A29A3"/>
    <w:rsid w:val="001A339E"/>
    <w:rsid w:val="001A47C5"/>
    <w:rsid w:val="001A637A"/>
    <w:rsid w:val="001A77D8"/>
    <w:rsid w:val="001B39E5"/>
    <w:rsid w:val="001B4452"/>
    <w:rsid w:val="001C046F"/>
    <w:rsid w:val="001C05A4"/>
    <w:rsid w:val="001C2F32"/>
    <w:rsid w:val="001C3001"/>
    <w:rsid w:val="001C6549"/>
    <w:rsid w:val="001C6DF3"/>
    <w:rsid w:val="001D154E"/>
    <w:rsid w:val="001D4FF1"/>
    <w:rsid w:val="001D53F2"/>
    <w:rsid w:val="001D6B81"/>
    <w:rsid w:val="001D769F"/>
    <w:rsid w:val="001E11AA"/>
    <w:rsid w:val="001E3312"/>
    <w:rsid w:val="001E33A1"/>
    <w:rsid w:val="001E35B3"/>
    <w:rsid w:val="001E376F"/>
    <w:rsid w:val="001E70AA"/>
    <w:rsid w:val="001E7458"/>
    <w:rsid w:val="001E74BC"/>
    <w:rsid w:val="001E7CDB"/>
    <w:rsid w:val="001F04FD"/>
    <w:rsid w:val="001F169B"/>
    <w:rsid w:val="001F3F03"/>
    <w:rsid w:val="001F5D1A"/>
    <w:rsid w:val="001F75F3"/>
    <w:rsid w:val="00200084"/>
    <w:rsid w:val="00202187"/>
    <w:rsid w:val="00204132"/>
    <w:rsid w:val="00205799"/>
    <w:rsid w:val="002072AD"/>
    <w:rsid w:val="00210F41"/>
    <w:rsid w:val="002125AA"/>
    <w:rsid w:val="00213452"/>
    <w:rsid w:val="00214955"/>
    <w:rsid w:val="00215D6D"/>
    <w:rsid w:val="00216B56"/>
    <w:rsid w:val="00220EF8"/>
    <w:rsid w:val="00221241"/>
    <w:rsid w:val="00221D61"/>
    <w:rsid w:val="0022430A"/>
    <w:rsid w:val="00225A23"/>
    <w:rsid w:val="002323C6"/>
    <w:rsid w:val="002376DB"/>
    <w:rsid w:val="002410BB"/>
    <w:rsid w:val="0024194E"/>
    <w:rsid w:val="00241D33"/>
    <w:rsid w:val="00242B0E"/>
    <w:rsid w:val="00245F46"/>
    <w:rsid w:val="002474CF"/>
    <w:rsid w:val="00255C99"/>
    <w:rsid w:val="00256128"/>
    <w:rsid w:val="00256F99"/>
    <w:rsid w:val="00257596"/>
    <w:rsid w:val="00262F87"/>
    <w:rsid w:val="00264A56"/>
    <w:rsid w:val="00270E8C"/>
    <w:rsid w:val="00271D14"/>
    <w:rsid w:val="00273313"/>
    <w:rsid w:val="00274E6E"/>
    <w:rsid w:val="00275D1B"/>
    <w:rsid w:val="00280E6B"/>
    <w:rsid w:val="00281082"/>
    <w:rsid w:val="0028356B"/>
    <w:rsid w:val="002842A7"/>
    <w:rsid w:val="00285938"/>
    <w:rsid w:val="00286051"/>
    <w:rsid w:val="002864C4"/>
    <w:rsid w:val="00291187"/>
    <w:rsid w:val="00293627"/>
    <w:rsid w:val="002948A1"/>
    <w:rsid w:val="00294989"/>
    <w:rsid w:val="0029689B"/>
    <w:rsid w:val="002976CC"/>
    <w:rsid w:val="002A02C3"/>
    <w:rsid w:val="002A097C"/>
    <w:rsid w:val="002A71C3"/>
    <w:rsid w:val="002B1C08"/>
    <w:rsid w:val="002B5007"/>
    <w:rsid w:val="002B5F86"/>
    <w:rsid w:val="002C11F8"/>
    <w:rsid w:val="002C23E0"/>
    <w:rsid w:val="002C24A3"/>
    <w:rsid w:val="002C2F8C"/>
    <w:rsid w:val="002C4E12"/>
    <w:rsid w:val="002C66D2"/>
    <w:rsid w:val="002D2A04"/>
    <w:rsid w:val="002D2DE0"/>
    <w:rsid w:val="002D4849"/>
    <w:rsid w:val="002D587B"/>
    <w:rsid w:val="002D711C"/>
    <w:rsid w:val="002E1013"/>
    <w:rsid w:val="002E1D0D"/>
    <w:rsid w:val="002E2605"/>
    <w:rsid w:val="002E4115"/>
    <w:rsid w:val="002F11EB"/>
    <w:rsid w:val="002F2506"/>
    <w:rsid w:val="002F61D6"/>
    <w:rsid w:val="002F65AF"/>
    <w:rsid w:val="00300BBD"/>
    <w:rsid w:val="003042F2"/>
    <w:rsid w:val="0030474C"/>
    <w:rsid w:val="00305C25"/>
    <w:rsid w:val="003061B2"/>
    <w:rsid w:val="0030735F"/>
    <w:rsid w:val="00310AA3"/>
    <w:rsid w:val="00311443"/>
    <w:rsid w:val="00312216"/>
    <w:rsid w:val="003137BB"/>
    <w:rsid w:val="003168CF"/>
    <w:rsid w:val="0032684A"/>
    <w:rsid w:val="00327ED6"/>
    <w:rsid w:val="0033150C"/>
    <w:rsid w:val="00331ADA"/>
    <w:rsid w:val="003362F4"/>
    <w:rsid w:val="00337CDF"/>
    <w:rsid w:val="00337DFB"/>
    <w:rsid w:val="003424F2"/>
    <w:rsid w:val="0034658A"/>
    <w:rsid w:val="00350BEF"/>
    <w:rsid w:val="0035268E"/>
    <w:rsid w:val="0035284C"/>
    <w:rsid w:val="00353C77"/>
    <w:rsid w:val="00360F86"/>
    <w:rsid w:val="00361C59"/>
    <w:rsid w:val="00364646"/>
    <w:rsid w:val="00364FD2"/>
    <w:rsid w:val="00365219"/>
    <w:rsid w:val="003709FA"/>
    <w:rsid w:val="00377444"/>
    <w:rsid w:val="003812C3"/>
    <w:rsid w:val="00386AFE"/>
    <w:rsid w:val="003930A7"/>
    <w:rsid w:val="00396462"/>
    <w:rsid w:val="003A316D"/>
    <w:rsid w:val="003A5836"/>
    <w:rsid w:val="003A6AE2"/>
    <w:rsid w:val="003B1217"/>
    <w:rsid w:val="003B36A9"/>
    <w:rsid w:val="003B6198"/>
    <w:rsid w:val="003B7DA7"/>
    <w:rsid w:val="003B7DF3"/>
    <w:rsid w:val="003C2626"/>
    <w:rsid w:val="003C3469"/>
    <w:rsid w:val="003C3A30"/>
    <w:rsid w:val="003C67C9"/>
    <w:rsid w:val="003D37AD"/>
    <w:rsid w:val="003D4F14"/>
    <w:rsid w:val="003D6522"/>
    <w:rsid w:val="003E0BB8"/>
    <w:rsid w:val="003E33E9"/>
    <w:rsid w:val="003E494D"/>
    <w:rsid w:val="003E663B"/>
    <w:rsid w:val="003E735B"/>
    <w:rsid w:val="003F01D2"/>
    <w:rsid w:val="003F1170"/>
    <w:rsid w:val="003F449B"/>
    <w:rsid w:val="003F795D"/>
    <w:rsid w:val="003F7D55"/>
    <w:rsid w:val="00401402"/>
    <w:rsid w:val="00401477"/>
    <w:rsid w:val="00401B4C"/>
    <w:rsid w:val="0040453B"/>
    <w:rsid w:val="00404F35"/>
    <w:rsid w:val="00410168"/>
    <w:rsid w:val="00412076"/>
    <w:rsid w:val="004126A4"/>
    <w:rsid w:val="004210A3"/>
    <w:rsid w:val="00421AC8"/>
    <w:rsid w:val="00424B4B"/>
    <w:rsid w:val="0042595A"/>
    <w:rsid w:val="00427A03"/>
    <w:rsid w:val="004320E9"/>
    <w:rsid w:val="004321C9"/>
    <w:rsid w:val="00432F13"/>
    <w:rsid w:val="00436FFD"/>
    <w:rsid w:val="00437561"/>
    <w:rsid w:val="0044112D"/>
    <w:rsid w:val="00441D40"/>
    <w:rsid w:val="00446DDC"/>
    <w:rsid w:val="00447328"/>
    <w:rsid w:val="004534A0"/>
    <w:rsid w:val="00453CFF"/>
    <w:rsid w:val="004542A1"/>
    <w:rsid w:val="00454F72"/>
    <w:rsid w:val="00461288"/>
    <w:rsid w:val="00462948"/>
    <w:rsid w:val="0046334C"/>
    <w:rsid w:val="004672CF"/>
    <w:rsid w:val="00471155"/>
    <w:rsid w:val="0047174D"/>
    <w:rsid w:val="00471FD0"/>
    <w:rsid w:val="0048064A"/>
    <w:rsid w:val="00480672"/>
    <w:rsid w:val="00482167"/>
    <w:rsid w:val="004823D6"/>
    <w:rsid w:val="00485BB4"/>
    <w:rsid w:val="004959F7"/>
    <w:rsid w:val="004A108C"/>
    <w:rsid w:val="004A20EF"/>
    <w:rsid w:val="004A2491"/>
    <w:rsid w:val="004A5345"/>
    <w:rsid w:val="004A73BA"/>
    <w:rsid w:val="004B18E8"/>
    <w:rsid w:val="004B1AA0"/>
    <w:rsid w:val="004B1B9D"/>
    <w:rsid w:val="004B565E"/>
    <w:rsid w:val="004C0F0C"/>
    <w:rsid w:val="004C126B"/>
    <w:rsid w:val="004C28E8"/>
    <w:rsid w:val="004C3C9E"/>
    <w:rsid w:val="004C496B"/>
    <w:rsid w:val="004C53D3"/>
    <w:rsid w:val="004C6668"/>
    <w:rsid w:val="004D2A8B"/>
    <w:rsid w:val="004D2DA0"/>
    <w:rsid w:val="004D2F41"/>
    <w:rsid w:val="004D3FED"/>
    <w:rsid w:val="004D4A41"/>
    <w:rsid w:val="004D4F54"/>
    <w:rsid w:val="004D7FF7"/>
    <w:rsid w:val="004E1148"/>
    <w:rsid w:val="004E355D"/>
    <w:rsid w:val="004E45B3"/>
    <w:rsid w:val="004E7BB1"/>
    <w:rsid w:val="004E7C6B"/>
    <w:rsid w:val="004E7CDE"/>
    <w:rsid w:val="004F111C"/>
    <w:rsid w:val="004F2A6B"/>
    <w:rsid w:val="004F373C"/>
    <w:rsid w:val="004F406A"/>
    <w:rsid w:val="004F527A"/>
    <w:rsid w:val="004F59AB"/>
    <w:rsid w:val="004F698A"/>
    <w:rsid w:val="00500A3E"/>
    <w:rsid w:val="005018A7"/>
    <w:rsid w:val="0050206B"/>
    <w:rsid w:val="00502126"/>
    <w:rsid w:val="00503115"/>
    <w:rsid w:val="00506FD9"/>
    <w:rsid w:val="00507DB0"/>
    <w:rsid w:val="00510283"/>
    <w:rsid w:val="00510C81"/>
    <w:rsid w:val="005122D7"/>
    <w:rsid w:val="00517749"/>
    <w:rsid w:val="00521ADB"/>
    <w:rsid w:val="0052430C"/>
    <w:rsid w:val="00525D33"/>
    <w:rsid w:val="0052623E"/>
    <w:rsid w:val="00531C41"/>
    <w:rsid w:val="00531CF8"/>
    <w:rsid w:val="00532B0D"/>
    <w:rsid w:val="005337ED"/>
    <w:rsid w:val="00535D44"/>
    <w:rsid w:val="00546659"/>
    <w:rsid w:val="00547DF2"/>
    <w:rsid w:val="00552547"/>
    <w:rsid w:val="00554773"/>
    <w:rsid w:val="00555560"/>
    <w:rsid w:val="00555C94"/>
    <w:rsid w:val="00556229"/>
    <w:rsid w:val="005600B8"/>
    <w:rsid w:val="00563989"/>
    <w:rsid w:val="00563C45"/>
    <w:rsid w:val="00564948"/>
    <w:rsid w:val="00567915"/>
    <w:rsid w:val="00567A94"/>
    <w:rsid w:val="00571BF8"/>
    <w:rsid w:val="00572E5C"/>
    <w:rsid w:val="00573CE2"/>
    <w:rsid w:val="0057634C"/>
    <w:rsid w:val="00576618"/>
    <w:rsid w:val="00580DD3"/>
    <w:rsid w:val="00583902"/>
    <w:rsid w:val="00590ED1"/>
    <w:rsid w:val="005925FA"/>
    <w:rsid w:val="0059299D"/>
    <w:rsid w:val="005938CE"/>
    <w:rsid w:val="00594623"/>
    <w:rsid w:val="0059541E"/>
    <w:rsid w:val="005959D5"/>
    <w:rsid w:val="00595DC1"/>
    <w:rsid w:val="005973FE"/>
    <w:rsid w:val="005A4B21"/>
    <w:rsid w:val="005A4E97"/>
    <w:rsid w:val="005A60AE"/>
    <w:rsid w:val="005A7FAE"/>
    <w:rsid w:val="005B1330"/>
    <w:rsid w:val="005B2AA3"/>
    <w:rsid w:val="005B2C07"/>
    <w:rsid w:val="005B3ADE"/>
    <w:rsid w:val="005B3D9F"/>
    <w:rsid w:val="005C4A47"/>
    <w:rsid w:val="005C5A73"/>
    <w:rsid w:val="005C5F1B"/>
    <w:rsid w:val="005C6556"/>
    <w:rsid w:val="005C7B73"/>
    <w:rsid w:val="005D0110"/>
    <w:rsid w:val="005D1D59"/>
    <w:rsid w:val="005D317D"/>
    <w:rsid w:val="005D5682"/>
    <w:rsid w:val="005D6911"/>
    <w:rsid w:val="005E03EC"/>
    <w:rsid w:val="005E0429"/>
    <w:rsid w:val="005E169C"/>
    <w:rsid w:val="005E16A1"/>
    <w:rsid w:val="005E246B"/>
    <w:rsid w:val="005E24D9"/>
    <w:rsid w:val="005E3BC5"/>
    <w:rsid w:val="005E4040"/>
    <w:rsid w:val="005E6C49"/>
    <w:rsid w:val="005F275D"/>
    <w:rsid w:val="005F37D8"/>
    <w:rsid w:val="005F52B5"/>
    <w:rsid w:val="005F5C14"/>
    <w:rsid w:val="00603B24"/>
    <w:rsid w:val="00604D2A"/>
    <w:rsid w:val="00605EA9"/>
    <w:rsid w:val="00606F2E"/>
    <w:rsid w:val="00611682"/>
    <w:rsid w:val="006137A2"/>
    <w:rsid w:val="00615AC7"/>
    <w:rsid w:val="006163DC"/>
    <w:rsid w:val="00620513"/>
    <w:rsid w:val="00626B46"/>
    <w:rsid w:val="006307AA"/>
    <w:rsid w:val="006345AB"/>
    <w:rsid w:val="00635056"/>
    <w:rsid w:val="0063591C"/>
    <w:rsid w:val="00636E5F"/>
    <w:rsid w:val="0064354C"/>
    <w:rsid w:val="00643AED"/>
    <w:rsid w:val="00645BC2"/>
    <w:rsid w:val="0064632F"/>
    <w:rsid w:val="00646D9E"/>
    <w:rsid w:val="00650721"/>
    <w:rsid w:val="00650F85"/>
    <w:rsid w:val="006604C3"/>
    <w:rsid w:val="00663618"/>
    <w:rsid w:val="006637C6"/>
    <w:rsid w:val="006659BB"/>
    <w:rsid w:val="00666C09"/>
    <w:rsid w:val="0066774C"/>
    <w:rsid w:val="006718DF"/>
    <w:rsid w:val="00672F25"/>
    <w:rsid w:val="00674D13"/>
    <w:rsid w:val="00675A6E"/>
    <w:rsid w:val="00680D38"/>
    <w:rsid w:val="006821D1"/>
    <w:rsid w:val="00683CC7"/>
    <w:rsid w:val="006847DB"/>
    <w:rsid w:val="0068569D"/>
    <w:rsid w:val="00686ADC"/>
    <w:rsid w:val="00691285"/>
    <w:rsid w:val="006953BC"/>
    <w:rsid w:val="006960E4"/>
    <w:rsid w:val="00697227"/>
    <w:rsid w:val="006A2082"/>
    <w:rsid w:val="006A2AC5"/>
    <w:rsid w:val="006A416F"/>
    <w:rsid w:val="006A62D0"/>
    <w:rsid w:val="006B01B1"/>
    <w:rsid w:val="006B2685"/>
    <w:rsid w:val="006B4CB7"/>
    <w:rsid w:val="006C049D"/>
    <w:rsid w:val="006C0714"/>
    <w:rsid w:val="006C115A"/>
    <w:rsid w:val="006C135C"/>
    <w:rsid w:val="006C169E"/>
    <w:rsid w:val="006C39AA"/>
    <w:rsid w:val="006C3C38"/>
    <w:rsid w:val="006C3D90"/>
    <w:rsid w:val="006D0103"/>
    <w:rsid w:val="006D235A"/>
    <w:rsid w:val="006D28AD"/>
    <w:rsid w:val="006D3F45"/>
    <w:rsid w:val="006D4F47"/>
    <w:rsid w:val="006E05DB"/>
    <w:rsid w:val="006E27EB"/>
    <w:rsid w:val="006E3755"/>
    <w:rsid w:val="006E394B"/>
    <w:rsid w:val="006E59B7"/>
    <w:rsid w:val="006E6127"/>
    <w:rsid w:val="006E7340"/>
    <w:rsid w:val="006E76AD"/>
    <w:rsid w:val="006E7D0F"/>
    <w:rsid w:val="006F3425"/>
    <w:rsid w:val="006F349C"/>
    <w:rsid w:val="007019E7"/>
    <w:rsid w:val="007022FF"/>
    <w:rsid w:val="007030C9"/>
    <w:rsid w:val="00705434"/>
    <w:rsid w:val="00705DCB"/>
    <w:rsid w:val="00711C4F"/>
    <w:rsid w:val="00712BAC"/>
    <w:rsid w:val="007167F4"/>
    <w:rsid w:val="00722CD9"/>
    <w:rsid w:val="00723218"/>
    <w:rsid w:val="007237DF"/>
    <w:rsid w:val="00732A22"/>
    <w:rsid w:val="00733027"/>
    <w:rsid w:val="00733F7C"/>
    <w:rsid w:val="00736BCC"/>
    <w:rsid w:val="00737E08"/>
    <w:rsid w:val="00741433"/>
    <w:rsid w:val="00743CEA"/>
    <w:rsid w:val="007449A3"/>
    <w:rsid w:val="00751AF4"/>
    <w:rsid w:val="00751D44"/>
    <w:rsid w:val="00751F33"/>
    <w:rsid w:val="00752599"/>
    <w:rsid w:val="00753004"/>
    <w:rsid w:val="00755785"/>
    <w:rsid w:val="007625FA"/>
    <w:rsid w:val="007658A2"/>
    <w:rsid w:val="00765EA2"/>
    <w:rsid w:val="007707AF"/>
    <w:rsid w:val="0077302F"/>
    <w:rsid w:val="00774EFF"/>
    <w:rsid w:val="00780860"/>
    <w:rsid w:val="007849DA"/>
    <w:rsid w:val="00784D11"/>
    <w:rsid w:val="00786743"/>
    <w:rsid w:val="00791F54"/>
    <w:rsid w:val="00795B01"/>
    <w:rsid w:val="007969AC"/>
    <w:rsid w:val="007A1516"/>
    <w:rsid w:val="007A2550"/>
    <w:rsid w:val="007A3A7B"/>
    <w:rsid w:val="007A3AA7"/>
    <w:rsid w:val="007A400E"/>
    <w:rsid w:val="007A7C9D"/>
    <w:rsid w:val="007B013B"/>
    <w:rsid w:val="007B0324"/>
    <w:rsid w:val="007B0B44"/>
    <w:rsid w:val="007B4CC9"/>
    <w:rsid w:val="007B684C"/>
    <w:rsid w:val="007B706E"/>
    <w:rsid w:val="007C2269"/>
    <w:rsid w:val="007D10FE"/>
    <w:rsid w:val="007D2A1D"/>
    <w:rsid w:val="007D2E79"/>
    <w:rsid w:val="007D31F2"/>
    <w:rsid w:val="007D322D"/>
    <w:rsid w:val="007D4858"/>
    <w:rsid w:val="007D552D"/>
    <w:rsid w:val="007D6AC1"/>
    <w:rsid w:val="007E61F7"/>
    <w:rsid w:val="007E73FC"/>
    <w:rsid w:val="007E7A71"/>
    <w:rsid w:val="007F0931"/>
    <w:rsid w:val="007F583C"/>
    <w:rsid w:val="007F63DD"/>
    <w:rsid w:val="00803ABB"/>
    <w:rsid w:val="00804223"/>
    <w:rsid w:val="00804338"/>
    <w:rsid w:val="008045EC"/>
    <w:rsid w:val="0080482F"/>
    <w:rsid w:val="00804CD7"/>
    <w:rsid w:val="008077C4"/>
    <w:rsid w:val="008102C4"/>
    <w:rsid w:val="00812E15"/>
    <w:rsid w:val="0082262A"/>
    <w:rsid w:val="00823BBF"/>
    <w:rsid w:val="00823D46"/>
    <w:rsid w:val="0083125C"/>
    <w:rsid w:val="00831D79"/>
    <w:rsid w:val="00833DA4"/>
    <w:rsid w:val="00836B64"/>
    <w:rsid w:val="008419F1"/>
    <w:rsid w:val="00841A48"/>
    <w:rsid w:val="00844A92"/>
    <w:rsid w:val="00845C17"/>
    <w:rsid w:val="00845D85"/>
    <w:rsid w:val="00846B9B"/>
    <w:rsid w:val="00846C0A"/>
    <w:rsid w:val="00847B60"/>
    <w:rsid w:val="00847E0C"/>
    <w:rsid w:val="00851632"/>
    <w:rsid w:val="00851C7A"/>
    <w:rsid w:val="0085273A"/>
    <w:rsid w:val="008532A1"/>
    <w:rsid w:val="00854D2A"/>
    <w:rsid w:val="00855482"/>
    <w:rsid w:val="00855D26"/>
    <w:rsid w:val="0085603B"/>
    <w:rsid w:val="008606D3"/>
    <w:rsid w:val="00860BB0"/>
    <w:rsid w:val="00863A0C"/>
    <w:rsid w:val="00867A92"/>
    <w:rsid w:val="00867DC5"/>
    <w:rsid w:val="00871CCA"/>
    <w:rsid w:val="00871F01"/>
    <w:rsid w:val="0087263D"/>
    <w:rsid w:val="00873EB7"/>
    <w:rsid w:val="00875EF6"/>
    <w:rsid w:val="00876D43"/>
    <w:rsid w:val="00877B3B"/>
    <w:rsid w:val="00880A3F"/>
    <w:rsid w:val="008812D9"/>
    <w:rsid w:val="008856C2"/>
    <w:rsid w:val="008930E8"/>
    <w:rsid w:val="00895B19"/>
    <w:rsid w:val="00895FCD"/>
    <w:rsid w:val="008A1964"/>
    <w:rsid w:val="008A672B"/>
    <w:rsid w:val="008A6D7F"/>
    <w:rsid w:val="008A70AB"/>
    <w:rsid w:val="008B2609"/>
    <w:rsid w:val="008B26CD"/>
    <w:rsid w:val="008B3CAC"/>
    <w:rsid w:val="008B59BB"/>
    <w:rsid w:val="008B6C8E"/>
    <w:rsid w:val="008C08D8"/>
    <w:rsid w:val="008C38DE"/>
    <w:rsid w:val="008C3EA5"/>
    <w:rsid w:val="008C508E"/>
    <w:rsid w:val="008C60DC"/>
    <w:rsid w:val="008C62B8"/>
    <w:rsid w:val="008D3D59"/>
    <w:rsid w:val="008D492A"/>
    <w:rsid w:val="008D4C29"/>
    <w:rsid w:val="008D6790"/>
    <w:rsid w:val="008D6BCC"/>
    <w:rsid w:val="008D729B"/>
    <w:rsid w:val="008E03FC"/>
    <w:rsid w:val="008E2A2D"/>
    <w:rsid w:val="008E64B1"/>
    <w:rsid w:val="008E6CD6"/>
    <w:rsid w:val="008F0CA0"/>
    <w:rsid w:val="008F3E9C"/>
    <w:rsid w:val="008F41D8"/>
    <w:rsid w:val="008F4612"/>
    <w:rsid w:val="008F6E98"/>
    <w:rsid w:val="009001A0"/>
    <w:rsid w:val="0090045E"/>
    <w:rsid w:val="00901926"/>
    <w:rsid w:val="00901C7F"/>
    <w:rsid w:val="0090756D"/>
    <w:rsid w:val="00907887"/>
    <w:rsid w:val="009101A1"/>
    <w:rsid w:val="00914F3A"/>
    <w:rsid w:val="00922178"/>
    <w:rsid w:val="00924C0A"/>
    <w:rsid w:val="00925CF6"/>
    <w:rsid w:val="0092674D"/>
    <w:rsid w:val="00930636"/>
    <w:rsid w:val="0093338A"/>
    <w:rsid w:val="00934345"/>
    <w:rsid w:val="00941FA8"/>
    <w:rsid w:val="00942226"/>
    <w:rsid w:val="0094424C"/>
    <w:rsid w:val="0094687C"/>
    <w:rsid w:val="00947B01"/>
    <w:rsid w:val="0095036B"/>
    <w:rsid w:val="0095086B"/>
    <w:rsid w:val="009511B3"/>
    <w:rsid w:val="00951E68"/>
    <w:rsid w:val="00953A53"/>
    <w:rsid w:val="00954721"/>
    <w:rsid w:val="00955EE9"/>
    <w:rsid w:val="009600E8"/>
    <w:rsid w:val="00960BF4"/>
    <w:rsid w:val="00962938"/>
    <w:rsid w:val="009655EB"/>
    <w:rsid w:val="00967733"/>
    <w:rsid w:val="00970337"/>
    <w:rsid w:val="009708CB"/>
    <w:rsid w:val="00972B08"/>
    <w:rsid w:val="0097406F"/>
    <w:rsid w:val="00974C45"/>
    <w:rsid w:val="00976BC4"/>
    <w:rsid w:val="00977E04"/>
    <w:rsid w:val="00980F9B"/>
    <w:rsid w:val="0098495B"/>
    <w:rsid w:val="0098560B"/>
    <w:rsid w:val="00993F12"/>
    <w:rsid w:val="009942FF"/>
    <w:rsid w:val="009944BB"/>
    <w:rsid w:val="009947B1"/>
    <w:rsid w:val="00995ACE"/>
    <w:rsid w:val="00995E71"/>
    <w:rsid w:val="009A1B11"/>
    <w:rsid w:val="009A3C8C"/>
    <w:rsid w:val="009A7E65"/>
    <w:rsid w:val="009B01F6"/>
    <w:rsid w:val="009B0455"/>
    <w:rsid w:val="009B1FDD"/>
    <w:rsid w:val="009B369D"/>
    <w:rsid w:val="009B3AA9"/>
    <w:rsid w:val="009B3F79"/>
    <w:rsid w:val="009B43D5"/>
    <w:rsid w:val="009B5341"/>
    <w:rsid w:val="009B56B7"/>
    <w:rsid w:val="009B7843"/>
    <w:rsid w:val="009C0C89"/>
    <w:rsid w:val="009C6E28"/>
    <w:rsid w:val="009D22CA"/>
    <w:rsid w:val="009D3010"/>
    <w:rsid w:val="009D4DAD"/>
    <w:rsid w:val="009D5322"/>
    <w:rsid w:val="009D659D"/>
    <w:rsid w:val="009D77FD"/>
    <w:rsid w:val="009D7BF9"/>
    <w:rsid w:val="009E712D"/>
    <w:rsid w:val="009F2D01"/>
    <w:rsid w:val="00A0220A"/>
    <w:rsid w:val="00A02D88"/>
    <w:rsid w:val="00A04E49"/>
    <w:rsid w:val="00A07362"/>
    <w:rsid w:val="00A07DF4"/>
    <w:rsid w:val="00A10A54"/>
    <w:rsid w:val="00A11402"/>
    <w:rsid w:val="00A14932"/>
    <w:rsid w:val="00A2299A"/>
    <w:rsid w:val="00A23915"/>
    <w:rsid w:val="00A26704"/>
    <w:rsid w:val="00A274CA"/>
    <w:rsid w:val="00A27B47"/>
    <w:rsid w:val="00A32DDE"/>
    <w:rsid w:val="00A35475"/>
    <w:rsid w:val="00A361D8"/>
    <w:rsid w:val="00A36C06"/>
    <w:rsid w:val="00A41817"/>
    <w:rsid w:val="00A46644"/>
    <w:rsid w:val="00A4723B"/>
    <w:rsid w:val="00A51513"/>
    <w:rsid w:val="00A52427"/>
    <w:rsid w:val="00A536C9"/>
    <w:rsid w:val="00A55062"/>
    <w:rsid w:val="00A56EAB"/>
    <w:rsid w:val="00A614D3"/>
    <w:rsid w:val="00A62659"/>
    <w:rsid w:val="00A62DEF"/>
    <w:rsid w:val="00A63F5E"/>
    <w:rsid w:val="00A65976"/>
    <w:rsid w:val="00A65C20"/>
    <w:rsid w:val="00A66FE9"/>
    <w:rsid w:val="00A70E48"/>
    <w:rsid w:val="00A7143C"/>
    <w:rsid w:val="00A7428B"/>
    <w:rsid w:val="00A74736"/>
    <w:rsid w:val="00A77274"/>
    <w:rsid w:val="00A81465"/>
    <w:rsid w:val="00A858F9"/>
    <w:rsid w:val="00A869B3"/>
    <w:rsid w:val="00A90FC6"/>
    <w:rsid w:val="00A938FC"/>
    <w:rsid w:val="00A93A6C"/>
    <w:rsid w:val="00A940AA"/>
    <w:rsid w:val="00A94367"/>
    <w:rsid w:val="00A97073"/>
    <w:rsid w:val="00AA1F7B"/>
    <w:rsid w:val="00AA2B8E"/>
    <w:rsid w:val="00AB0573"/>
    <w:rsid w:val="00AB1D76"/>
    <w:rsid w:val="00AB2A71"/>
    <w:rsid w:val="00AB3120"/>
    <w:rsid w:val="00AB4922"/>
    <w:rsid w:val="00AB4FDA"/>
    <w:rsid w:val="00AB5949"/>
    <w:rsid w:val="00AB6822"/>
    <w:rsid w:val="00AB795D"/>
    <w:rsid w:val="00AC0130"/>
    <w:rsid w:val="00AC04D4"/>
    <w:rsid w:val="00AC12F7"/>
    <w:rsid w:val="00AC1557"/>
    <w:rsid w:val="00AC38CB"/>
    <w:rsid w:val="00AC3FA6"/>
    <w:rsid w:val="00AC44FB"/>
    <w:rsid w:val="00AC57AD"/>
    <w:rsid w:val="00AC584C"/>
    <w:rsid w:val="00AC62D8"/>
    <w:rsid w:val="00AD2608"/>
    <w:rsid w:val="00AD27CD"/>
    <w:rsid w:val="00AD5022"/>
    <w:rsid w:val="00AD6B8E"/>
    <w:rsid w:val="00AD6DB4"/>
    <w:rsid w:val="00AE1ED7"/>
    <w:rsid w:val="00AE3E18"/>
    <w:rsid w:val="00AE4FB2"/>
    <w:rsid w:val="00AE50E6"/>
    <w:rsid w:val="00AE5790"/>
    <w:rsid w:val="00AF2FA0"/>
    <w:rsid w:val="00AF485E"/>
    <w:rsid w:val="00AF55A9"/>
    <w:rsid w:val="00AF6CC3"/>
    <w:rsid w:val="00AF7192"/>
    <w:rsid w:val="00AF7CA2"/>
    <w:rsid w:val="00B01168"/>
    <w:rsid w:val="00B04E74"/>
    <w:rsid w:val="00B06358"/>
    <w:rsid w:val="00B06662"/>
    <w:rsid w:val="00B06F10"/>
    <w:rsid w:val="00B11C4C"/>
    <w:rsid w:val="00B139BA"/>
    <w:rsid w:val="00B152E7"/>
    <w:rsid w:val="00B164DF"/>
    <w:rsid w:val="00B1742E"/>
    <w:rsid w:val="00B20CB4"/>
    <w:rsid w:val="00B22416"/>
    <w:rsid w:val="00B242C9"/>
    <w:rsid w:val="00B247D7"/>
    <w:rsid w:val="00B27631"/>
    <w:rsid w:val="00B3029E"/>
    <w:rsid w:val="00B32DDB"/>
    <w:rsid w:val="00B3391D"/>
    <w:rsid w:val="00B35350"/>
    <w:rsid w:val="00B36250"/>
    <w:rsid w:val="00B37484"/>
    <w:rsid w:val="00B419EB"/>
    <w:rsid w:val="00B43ABA"/>
    <w:rsid w:val="00B471E7"/>
    <w:rsid w:val="00B51D69"/>
    <w:rsid w:val="00B55189"/>
    <w:rsid w:val="00B55A8E"/>
    <w:rsid w:val="00B566AB"/>
    <w:rsid w:val="00B60E69"/>
    <w:rsid w:val="00B62249"/>
    <w:rsid w:val="00B62D24"/>
    <w:rsid w:val="00B66635"/>
    <w:rsid w:val="00B66BEF"/>
    <w:rsid w:val="00B67199"/>
    <w:rsid w:val="00B67B00"/>
    <w:rsid w:val="00B71C5A"/>
    <w:rsid w:val="00B71DA7"/>
    <w:rsid w:val="00B726E4"/>
    <w:rsid w:val="00B73A43"/>
    <w:rsid w:val="00B7738B"/>
    <w:rsid w:val="00B77417"/>
    <w:rsid w:val="00B82596"/>
    <w:rsid w:val="00B842B7"/>
    <w:rsid w:val="00B86D98"/>
    <w:rsid w:val="00B91E67"/>
    <w:rsid w:val="00B92533"/>
    <w:rsid w:val="00B95120"/>
    <w:rsid w:val="00B9555C"/>
    <w:rsid w:val="00B97487"/>
    <w:rsid w:val="00BA0BC3"/>
    <w:rsid w:val="00BA0EDB"/>
    <w:rsid w:val="00BA3093"/>
    <w:rsid w:val="00BA4578"/>
    <w:rsid w:val="00BA4763"/>
    <w:rsid w:val="00BB1183"/>
    <w:rsid w:val="00BB4876"/>
    <w:rsid w:val="00BB493F"/>
    <w:rsid w:val="00BB6322"/>
    <w:rsid w:val="00BB6B0E"/>
    <w:rsid w:val="00BC56AA"/>
    <w:rsid w:val="00BD106D"/>
    <w:rsid w:val="00BD57A1"/>
    <w:rsid w:val="00BD6725"/>
    <w:rsid w:val="00BE086E"/>
    <w:rsid w:val="00BE223E"/>
    <w:rsid w:val="00BE2CDD"/>
    <w:rsid w:val="00BE33F8"/>
    <w:rsid w:val="00BE39D1"/>
    <w:rsid w:val="00BE5C2C"/>
    <w:rsid w:val="00BF18E8"/>
    <w:rsid w:val="00BF2629"/>
    <w:rsid w:val="00BF2E18"/>
    <w:rsid w:val="00BF2E6C"/>
    <w:rsid w:val="00BF6348"/>
    <w:rsid w:val="00BF66BB"/>
    <w:rsid w:val="00C00AC0"/>
    <w:rsid w:val="00C00E0F"/>
    <w:rsid w:val="00C00E9C"/>
    <w:rsid w:val="00C015BA"/>
    <w:rsid w:val="00C019BF"/>
    <w:rsid w:val="00C03F72"/>
    <w:rsid w:val="00C04742"/>
    <w:rsid w:val="00C05B59"/>
    <w:rsid w:val="00C06440"/>
    <w:rsid w:val="00C10541"/>
    <w:rsid w:val="00C11DD9"/>
    <w:rsid w:val="00C14671"/>
    <w:rsid w:val="00C15EC7"/>
    <w:rsid w:val="00C20340"/>
    <w:rsid w:val="00C21CCA"/>
    <w:rsid w:val="00C26FD6"/>
    <w:rsid w:val="00C340C3"/>
    <w:rsid w:val="00C362B0"/>
    <w:rsid w:val="00C36505"/>
    <w:rsid w:val="00C37C31"/>
    <w:rsid w:val="00C37E57"/>
    <w:rsid w:val="00C40BD5"/>
    <w:rsid w:val="00C4138E"/>
    <w:rsid w:val="00C42CD4"/>
    <w:rsid w:val="00C435B1"/>
    <w:rsid w:val="00C45609"/>
    <w:rsid w:val="00C479ED"/>
    <w:rsid w:val="00C50EB1"/>
    <w:rsid w:val="00C51B1D"/>
    <w:rsid w:val="00C53B2E"/>
    <w:rsid w:val="00C54A62"/>
    <w:rsid w:val="00C54D6F"/>
    <w:rsid w:val="00C55CEF"/>
    <w:rsid w:val="00C60A05"/>
    <w:rsid w:val="00C6645A"/>
    <w:rsid w:val="00C70C21"/>
    <w:rsid w:val="00C71B90"/>
    <w:rsid w:val="00C72E71"/>
    <w:rsid w:val="00C76C4B"/>
    <w:rsid w:val="00C77803"/>
    <w:rsid w:val="00C83B6C"/>
    <w:rsid w:val="00C862EE"/>
    <w:rsid w:val="00C92821"/>
    <w:rsid w:val="00C94700"/>
    <w:rsid w:val="00C95DBE"/>
    <w:rsid w:val="00C96987"/>
    <w:rsid w:val="00CA0A4B"/>
    <w:rsid w:val="00CA1487"/>
    <w:rsid w:val="00CA4340"/>
    <w:rsid w:val="00CA5E29"/>
    <w:rsid w:val="00CA739F"/>
    <w:rsid w:val="00CB0CC8"/>
    <w:rsid w:val="00CB165D"/>
    <w:rsid w:val="00CB6381"/>
    <w:rsid w:val="00CB68C1"/>
    <w:rsid w:val="00CB74AB"/>
    <w:rsid w:val="00CB786A"/>
    <w:rsid w:val="00CC0BFC"/>
    <w:rsid w:val="00CC1F75"/>
    <w:rsid w:val="00CC4D41"/>
    <w:rsid w:val="00CC7333"/>
    <w:rsid w:val="00CC73E8"/>
    <w:rsid w:val="00CD0DDA"/>
    <w:rsid w:val="00CD3209"/>
    <w:rsid w:val="00CD4A60"/>
    <w:rsid w:val="00CD5275"/>
    <w:rsid w:val="00CD7232"/>
    <w:rsid w:val="00CE38F5"/>
    <w:rsid w:val="00CF06D2"/>
    <w:rsid w:val="00CF276B"/>
    <w:rsid w:val="00CF734E"/>
    <w:rsid w:val="00CF74CE"/>
    <w:rsid w:val="00D01885"/>
    <w:rsid w:val="00D01C9A"/>
    <w:rsid w:val="00D028F6"/>
    <w:rsid w:val="00D06BC3"/>
    <w:rsid w:val="00D11DDD"/>
    <w:rsid w:val="00D1253E"/>
    <w:rsid w:val="00D1265F"/>
    <w:rsid w:val="00D1435F"/>
    <w:rsid w:val="00D14F5A"/>
    <w:rsid w:val="00D17E80"/>
    <w:rsid w:val="00D210DA"/>
    <w:rsid w:val="00D21D3A"/>
    <w:rsid w:val="00D2316C"/>
    <w:rsid w:val="00D25BFB"/>
    <w:rsid w:val="00D339A8"/>
    <w:rsid w:val="00D33A22"/>
    <w:rsid w:val="00D341C9"/>
    <w:rsid w:val="00D34E58"/>
    <w:rsid w:val="00D36A0F"/>
    <w:rsid w:val="00D41453"/>
    <w:rsid w:val="00D45465"/>
    <w:rsid w:val="00D46E6C"/>
    <w:rsid w:val="00D47BB0"/>
    <w:rsid w:val="00D52602"/>
    <w:rsid w:val="00D52C9F"/>
    <w:rsid w:val="00D60A7F"/>
    <w:rsid w:val="00D60AF2"/>
    <w:rsid w:val="00D60C2A"/>
    <w:rsid w:val="00D642FB"/>
    <w:rsid w:val="00D65334"/>
    <w:rsid w:val="00D67959"/>
    <w:rsid w:val="00D702CD"/>
    <w:rsid w:val="00D71183"/>
    <w:rsid w:val="00D7513B"/>
    <w:rsid w:val="00D76722"/>
    <w:rsid w:val="00D8160F"/>
    <w:rsid w:val="00D83303"/>
    <w:rsid w:val="00D83C18"/>
    <w:rsid w:val="00D84A1B"/>
    <w:rsid w:val="00D85C2D"/>
    <w:rsid w:val="00D87891"/>
    <w:rsid w:val="00D910A1"/>
    <w:rsid w:val="00D91748"/>
    <w:rsid w:val="00DA2BF0"/>
    <w:rsid w:val="00DA2D5B"/>
    <w:rsid w:val="00DA30E2"/>
    <w:rsid w:val="00DA4073"/>
    <w:rsid w:val="00DA579A"/>
    <w:rsid w:val="00DA6A96"/>
    <w:rsid w:val="00DB03BF"/>
    <w:rsid w:val="00DB364A"/>
    <w:rsid w:val="00DB53E9"/>
    <w:rsid w:val="00DB5E7A"/>
    <w:rsid w:val="00DC22FB"/>
    <w:rsid w:val="00DD196A"/>
    <w:rsid w:val="00DD206C"/>
    <w:rsid w:val="00DD30EF"/>
    <w:rsid w:val="00DD34DA"/>
    <w:rsid w:val="00DD51A2"/>
    <w:rsid w:val="00DD54AF"/>
    <w:rsid w:val="00DD66C1"/>
    <w:rsid w:val="00DE1043"/>
    <w:rsid w:val="00DE45C8"/>
    <w:rsid w:val="00DE6254"/>
    <w:rsid w:val="00DE673A"/>
    <w:rsid w:val="00DE7158"/>
    <w:rsid w:val="00DF0CA6"/>
    <w:rsid w:val="00DF23DC"/>
    <w:rsid w:val="00DF430B"/>
    <w:rsid w:val="00DF51AA"/>
    <w:rsid w:val="00DF5AF1"/>
    <w:rsid w:val="00DF66BB"/>
    <w:rsid w:val="00DF673F"/>
    <w:rsid w:val="00E00E76"/>
    <w:rsid w:val="00E02A9A"/>
    <w:rsid w:val="00E060D6"/>
    <w:rsid w:val="00E07278"/>
    <w:rsid w:val="00E076F2"/>
    <w:rsid w:val="00E100E1"/>
    <w:rsid w:val="00E11397"/>
    <w:rsid w:val="00E1399C"/>
    <w:rsid w:val="00E139A5"/>
    <w:rsid w:val="00E147A7"/>
    <w:rsid w:val="00E14CCF"/>
    <w:rsid w:val="00E16CBF"/>
    <w:rsid w:val="00E22303"/>
    <w:rsid w:val="00E22CD3"/>
    <w:rsid w:val="00E2400C"/>
    <w:rsid w:val="00E25079"/>
    <w:rsid w:val="00E25885"/>
    <w:rsid w:val="00E33989"/>
    <w:rsid w:val="00E34C7B"/>
    <w:rsid w:val="00E350A9"/>
    <w:rsid w:val="00E427D6"/>
    <w:rsid w:val="00E440FF"/>
    <w:rsid w:val="00E44475"/>
    <w:rsid w:val="00E521BC"/>
    <w:rsid w:val="00E52487"/>
    <w:rsid w:val="00E55523"/>
    <w:rsid w:val="00E627C2"/>
    <w:rsid w:val="00E642D0"/>
    <w:rsid w:val="00E675D3"/>
    <w:rsid w:val="00E70E63"/>
    <w:rsid w:val="00E74D1F"/>
    <w:rsid w:val="00E8002F"/>
    <w:rsid w:val="00E84B08"/>
    <w:rsid w:val="00E8559D"/>
    <w:rsid w:val="00E85E76"/>
    <w:rsid w:val="00E86FCE"/>
    <w:rsid w:val="00E9096A"/>
    <w:rsid w:val="00E936D3"/>
    <w:rsid w:val="00E96756"/>
    <w:rsid w:val="00EA1C44"/>
    <w:rsid w:val="00EA58E6"/>
    <w:rsid w:val="00EA60F8"/>
    <w:rsid w:val="00EB1973"/>
    <w:rsid w:val="00EB22CA"/>
    <w:rsid w:val="00EB2F18"/>
    <w:rsid w:val="00EB4137"/>
    <w:rsid w:val="00EB68AF"/>
    <w:rsid w:val="00EC2E72"/>
    <w:rsid w:val="00EC2FC1"/>
    <w:rsid w:val="00EC33E1"/>
    <w:rsid w:val="00EC3E92"/>
    <w:rsid w:val="00EC586B"/>
    <w:rsid w:val="00EC5B68"/>
    <w:rsid w:val="00EC745D"/>
    <w:rsid w:val="00ED16DC"/>
    <w:rsid w:val="00ED1758"/>
    <w:rsid w:val="00ED4E14"/>
    <w:rsid w:val="00ED5DDB"/>
    <w:rsid w:val="00ED64B6"/>
    <w:rsid w:val="00EE0E83"/>
    <w:rsid w:val="00EE1501"/>
    <w:rsid w:val="00EE48C0"/>
    <w:rsid w:val="00EE52ED"/>
    <w:rsid w:val="00EE6409"/>
    <w:rsid w:val="00EE6CFA"/>
    <w:rsid w:val="00EE7C24"/>
    <w:rsid w:val="00F00333"/>
    <w:rsid w:val="00F008E7"/>
    <w:rsid w:val="00F009C4"/>
    <w:rsid w:val="00F021B0"/>
    <w:rsid w:val="00F05391"/>
    <w:rsid w:val="00F111FF"/>
    <w:rsid w:val="00F16551"/>
    <w:rsid w:val="00F17A2B"/>
    <w:rsid w:val="00F24F1F"/>
    <w:rsid w:val="00F26891"/>
    <w:rsid w:val="00F3148B"/>
    <w:rsid w:val="00F31BE2"/>
    <w:rsid w:val="00F31F60"/>
    <w:rsid w:val="00F3448A"/>
    <w:rsid w:val="00F36E3E"/>
    <w:rsid w:val="00F3771A"/>
    <w:rsid w:val="00F40FAB"/>
    <w:rsid w:val="00F43475"/>
    <w:rsid w:val="00F45285"/>
    <w:rsid w:val="00F47248"/>
    <w:rsid w:val="00F50801"/>
    <w:rsid w:val="00F51886"/>
    <w:rsid w:val="00F56F9B"/>
    <w:rsid w:val="00F578A7"/>
    <w:rsid w:val="00F6150C"/>
    <w:rsid w:val="00F6273E"/>
    <w:rsid w:val="00F63A02"/>
    <w:rsid w:val="00F66AA9"/>
    <w:rsid w:val="00F67783"/>
    <w:rsid w:val="00F70AB0"/>
    <w:rsid w:val="00F70D2C"/>
    <w:rsid w:val="00F74112"/>
    <w:rsid w:val="00F76484"/>
    <w:rsid w:val="00F77982"/>
    <w:rsid w:val="00F80C19"/>
    <w:rsid w:val="00F849C4"/>
    <w:rsid w:val="00F871C7"/>
    <w:rsid w:val="00F91913"/>
    <w:rsid w:val="00F9592F"/>
    <w:rsid w:val="00F95F68"/>
    <w:rsid w:val="00FA295A"/>
    <w:rsid w:val="00FA3A8D"/>
    <w:rsid w:val="00FA3F4F"/>
    <w:rsid w:val="00FA5393"/>
    <w:rsid w:val="00FA53AB"/>
    <w:rsid w:val="00FA621D"/>
    <w:rsid w:val="00FA7CAD"/>
    <w:rsid w:val="00FB099D"/>
    <w:rsid w:val="00FB128A"/>
    <w:rsid w:val="00FB174F"/>
    <w:rsid w:val="00FB4690"/>
    <w:rsid w:val="00FB4DAE"/>
    <w:rsid w:val="00FB5A40"/>
    <w:rsid w:val="00FB5D57"/>
    <w:rsid w:val="00FB7AB1"/>
    <w:rsid w:val="00FC595C"/>
    <w:rsid w:val="00FD4FD2"/>
    <w:rsid w:val="00FD58CF"/>
    <w:rsid w:val="00FD70D5"/>
    <w:rsid w:val="00FE2CF7"/>
    <w:rsid w:val="00FE4751"/>
    <w:rsid w:val="00FE742E"/>
    <w:rsid w:val="00FE7EAE"/>
    <w:rsid w:val="00FF3628"/>
    <w:rsid w:val="00FF430D"/>
    <w:rsid w:val="00FF7EDE"/>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358"/>
    <w:pPr>
      <w:suppressAutoHyphens/>
    </w:pPr>
    <w:rPr>
      <w:kern w:val="1"/>
      <w:sz w:val="28"/>
      <w:szCs w:val="28"/>
      <w:lang w:val="ru-RU" w:eastAsia="ar-SA"/>
    </w:rPr>
  </w:style>
  <w:style w:type="paragraph" w:styleId="Heading1">
    <w:name w:val="heading 1"/>
    <w:basedOn w:val="Normal"/>
    <w:next w:val="Normal"/>
    <w:link w:val="Heading1Char"/>
    <w:uiPriority w:val="99"/>
    <w:qFormat/>
    <w:rsid w:val="00B06358"/>
    <w:pPr>
      <w:keepNext/>
      <w:spacing w:before="240" w:after="60"/>
      <w:jc w:val="center"/>
      <w:outlineLvl w:val="0"/>
    </w:pPr>
    <w:rPr>
      <w:b/>
      <w:bCs/>
      <w:sz w:val="36"/>
      <w:szCs w:val="36"/>
    </w:rPr>
  </w:style>
  <w:style w:type="paragraph" w:styleId="Heading2">
    <w:name w:val="heading 2"/>
    <w:basedOn w:val="Normal"/>
    <w:next w:val="Normal"/>
    <w:link w:val="Heading2Char"/>
    <w:uiPriority w:val="99"/>
    <w:qFormat/>
    <w:rsid w:val="00B06358"/>
    <w:pPr>
      <w:keepNext/>
      <w:numPr>
        <w:ilvl w:val="1"/>
        <w:numId w:val="1"/>
      </w:numPr>
      <w:spacing w:line="360" w:lineRule="auto"/>
      <w:outlineLvl w:val="1"/>
    </w:pPr>
    <w:rPr>
      <w:b/>
      <w:bCs/>
      <w:lang w:val="uk-UA"/>
    </w:rPr>
  </w:style>
  <w:style w:type="paragraph" w:styleId="Heading3">
    <w:name w:val="heading 3"/>
    <w:basedOn w:val="Normal"/>
    <w:next w:val="Normal"/>
    <w:link w:val="Heading3Char"/>
    <w:uiPriority w:val="99"/>
    <w:qFormat/>
    <w:rsid w:val="00B06358"/>
    <w:pPr>
      <w:keepNext/>
      <w:outlineLvl w:val="2"/>
    </w:pPr>
    <w:rPr>
      <w:b/>
      <w:bCs/>
      <w:lang w:val="uk-UA"/>
    </w:rPr>
  </w:style>
  <w:style w:type="paragraph" w:styleId="Heading4">
    <w:name w:val="heading 4"/>
    <w:basedOn w:val="Normal"/>
    <w:next w:val="Normal"/>
    <w:link w:val="Heading4Char"/>
    <w:uiPriority w:val="99"/>
    <w:qFormat/>
    <w:rsid w:val="00B06358"/>
    <w:pPr>
      <w:keepNext/>
      <w:jc w:val="both"/>
      <w:outlineLvl w:val="3"/>
    </w:pPr>
    <w:rPr>
      <w:lang w:val="uk-UA"/>
    </w:rPr>
  </w:style>
  <w:style w:type="paragraph" w:styleId="Heading5">
    <w:name w:val="heading 5"/>
    <w:basedOn w:val="Normal"/>
    <w:next w:val="Normal"/>
    <w:link w:val="Heading5Char"/>
    <w:uiPriority w:val="99"/>
    <w:qFormat/>
    <w:rsid w:val="00B06358"/>
    <w:pPr>
      <w:spacing w:before="240" w:after="60"/>
      <w:outlineLvl w:val="4"/>
    </w:pPr>
    <w:rPr>
      <w:rFonts w:ascii="Calibri" w:hAnsi="Calibri" w:cs="Calibri"/>
      <w:b/>
      <w:bCs/>
      <w:i/>
      <w:iCs/>
      <w:sz w:val="26"/>
      <w:szCs w:val="26"/>
      <w:lang w:val="uk-UA"/>
    </w:rPr>
  </w:style>
  <w:style w:type="paragraph" w:styleId="Heading6">
    <w:name w:val="heading 6"/>
    <w:basedOn w:val="Normal"/>
    <w:next w:val="Normal"/>
    <w:link w:val="Heading6Char"/>
    <w:uiPriority w:val="99"/>
    <w:qFormat/>
    <w:rsid w:val="00B06358"/>
    <w:pPr>
      <w:keepNext/>
      <w:outlineLvl w:val="5"/>
    </w:pPr>
    <w:rPr>
      <w:b/>
      <w:b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Cambria"/>
      <w:b/>
      <w:bCs/>
      <w:kern w:val="32"/>
      <w:sz w:val="32"/>
      <w:szCs w:val="32"/>
      <w:lang w:val="ru-RU" w:eastAsia="ar-SA" w:bidi="ar-SA"/>
    </w:rPr>
  </w:style>
  <w:style w:type="character" w:customStyle="1" w:styleId="Heading2Char">
    <w:name w:val="Heading 2 Char"/>
    <w:basedOn w:val="DefaultParagraphFont"/>
    <w:link w:val="Heading2"/>
    <w:uiPriority w:val="99"/>
    <w:semiHidden/>
    <w:locked/>
    <w:rPr>
      <w:rFonts w:ascii="Cambria" w:hAnsi="Cambria" w:cs="Cambria"/>
      <w:b/>
      <w:bCs/>
      <w:i/>
      <w:iCs/>
      <w:kern w:val="1"/>
      <w:sz w:val="28"/>
      <w:szCs w:val="28"/>
      <w:lang w:val="ru-RU" w:eastAsia="ar-SA" w:bidi="ar-SA"/>
    </w:rPr>
  </w:style>
  <w:style w:type="character" w:customStyle="1" w:styleId="Heading3Char">
    <w:name w:val="Heading 3 Char"/>
    <w:basedOn w:val="DefaultParagraphFont"/>
    <w:link w:val="Heading3"/>
    <w:uiPriority w:val="99"/>
    <w:semiHidden/>
    <w:locked/>
    <w:rPr>
      <w:rFonts w:ascii="Cambria" w:hAnsi="Cambria" w:cs="Cambria"/>
      <w:b/>
      <w:bCs/>
      <w:kern w:val="1"/>
      <w:sz w:val="26"/>
      <w:szCs w:val="26"/>
      <w:lang w:val="ru-RU" w:eastAsia="ar-SA" w:bidi="ar-SA"/>
    </w:rPr>
  </w:style>
  <w:style w:type="character" w:customStyle="1" w:styleId="Heading4Char">
    <w:name w:val="Heading 4 Char"/>
    <w:basedOn w:val="DefaultParagraphFont"/>
    <w:link w:val="Heading4"/>
    <w:uiPriority w:val="99"/>
    <w:semiHidden/>
    <w:locked/>
    <w:rPr>
      <w:rFonts w:ascii="Calibri" w:hAnsi="Calibri" w:cs="Calibri"/>
      <w:b/>
      <w:bCs/>
      <w:kern w:val="1"/>
      <w:sz w:val="28"/>
      <w:szCs w:val="28"/>
      <w:lang w:val="ru-RU" w:eastAsia="ar-SA" w:bidi="ar-SA"/>
    </w:rPr>
  </w:style>
  <w:style w:type="character" w:customStyle="1" w:styleId="Heading5Char">
    <w:name w:val="Heading 5 Char"/>
    <w:basedOn w:val="DefaultParagraphFont"/>
    <w:link w:val="Heading5"/>
    <w:uiPriority w:val="99"/>
    <w:semiHidden/>
    <w:locked/>
    <w:rPr>
      <w:rFonts w:ascii="Calibri" w:hAnsi="Calibri" w:cs="Calibri"/>
      <w:b/>
      <w:bCs/>
      <w:i/>
      <w:iCs/>
      <w:kern w:val="1"/>
      <w:sz w:val="26"/>
      <w:szCs w:val="26"/>
      <w:lang w:val="ru-RU" w:eastAsia="ar-SA" w:bidi="ar-SA"/>
    </w:rPr>
  </w:style>
  <w:style w:type="character" w:customStyle="1" w:styleId="Heading6Char">
    <w:name w:val="Heading 6 Char"/>
    <w:basedOn w:val="DefaultParagraphFont"/>
    <w:link w:val="Heading6"/>
    <w:uiPriority w:val="99"/>
    <w:semiHidden/>
    <w:locked/>
    <w:rPr>
      <w:rFonts w:ascii="Calibri" w:hAnsi="Calibri" w:cs="Calibri"/>
      <w:b/>
      <w:bCs/>
      <w:kern w:val="1"/>
      <w:sz w:val="22"/>
      <w:szCs w:val="22"/>
      <w:lang w:val="ru-RU" w:eastAsia="ar-SA" w:bidi="ar-SA"/>
    </w:rPr>
  </w:style>
  <w:style w:type="character" w:customStyle="1" w:styleId="WW8Num6z0">
    <w:name w:val="WW8Num6z0"/>
    <w:uiPriority w:val="99"/>
    <w:rsid w:val="00B06358"/>
    <w:rPr>
      <w:sz w:val="26"/>
      <w:szCs w:val="26"/>
      <w:u w:val="none"/>
    </w:rPr>
  </w:style>
  <w:style w:type="character" w:customStyle="1" w:styleId="WW8Num6z1">
    <w:name w:val="WW8Num6z1"/>
    <w:uiPriority w:val="99"/>
    <w:rsid w:val="00B06358"/>
  </w:style>
  <w:style w:type="character" w:customStyle="1" w:styleId="WW8Num7z0">
    <w:name w:val="WW8Num7z0"/>
    <w:uiPriority w:val="99"/>
    <w:rsid w:val="00B06358"/>
    <w:rPr>
      <w:color w:val="auto"/>
    </w:rPr>
  </w:style>
  <w:style w:type="character" w:customStyle="1" w:styleId="WW8Num14z0">
    <w:name w:val="WW8Num14z0"/>
    <w:uiPriority w:val="99"/>
    <w:rsid w:val="00B06358"/>
  </w:style>
  <w:style w:type="character" w:customStyle="1" w:styleId="WW8Num16z0">
    <w:name w:val="WW8Num16z0"/>
    <w:uiPriority w:val="99"/>
    <w:rsid w:val="00B06358"/>
    <w:rPr>
      <w:rFonts w:ascii="Times New Roman" w:hAnsi="Times New Roman" w:cs="Times New Roman"/>
    </w:rPr>
  </w:style>
  <w:style w:type="character" w:customStyle="1" w:styleId="2">
    <w:name w:val="Основной шрифт абзаца2"/>
    <w:uiPriority w:val="99"/>
    <w:rsid w:val="00B06358"/>
  </w:style>
  <w:style w:type="character" w:styleId="PageNumber">
    <w:name w:val="page number"/>
    <w:basedOn w:val="2"/>
    <w:uiPriority w:val="99"/>
    <w:rsid w:val="00B06358"/>
  </w:style>
  <w:style w:type="character" w:customStyle="1" w:styleId="a">
    <w:name w:val="Знак Знак"/>
    <w:uiPriority w:val="99"/>
    <w:rsid w:val="00B06358"/>
    <w:rPr>
      <w:rFonts w:ascii="Calibri" w:hAnsi="Calibri" w:cs="Calibri"/>
      <w:b/>
      <w:bCs/>
      <w:i/>
      <w:iCs/>
      <w:sz w:val="26"/>
      <w:szCs w:val="26"/>
      <w:lang w:val="uk-UA" w:eastAsia="ar-SA" w:bidi="ar-SA"/>
    </w:rPr>
  </w:style>
  <w:style w:type="character" w:customStyle="1" w:styleId="1">
    <w:name w:val="Знак Знак1"/>
    <w:uiPriority w:val="99"/>
    <w:rsid w:val="00B06358"/>
    <w:rPr>
      <w:b/>
      <w:bCs/>
      <w:kern w:val="1"/>
      <w:sz w:val="36"/>
      <w:szCs w:val="36"/>
      <w:lang w:val="ru-RU" w:eastAsia="ar-SA" w:bidi="ar-SA"/>
    </w:rPr>
  </w:style>
  <w:style w:type="character" w:customStyle="1" w:styleId="Absatz-Standardschriftart">
    <w:name w:val="Absatz-Standardschriftart"/>
    <w:uiPriority w:val="99"/>
    <w:rsid w:val="00B06358"/>
  </w:style>
  <w:style w:type="character" w:customStyle="1" w:styleId="WW-Absatz-Standardschriftart">
    <w:name w:val="WW-Absatz-Standardschriftart"/>
    <w:uiPriority w:val="99"/>
    <w:rsid w:val="00B06358"/>
  </w:style>
  <w:style w:type="character" w:customStyle="1" w:styleId="WW-Absatz-Standardschriftart1">
    <w:name w:val="WW-Absatz-Standardschriftart1"/>
    <w:uiPriority w:val="99"/>
    <w:rsid w:val="00B06358"/>
  </w:style>
  <w:style w:type="character" w:customStyle="1" w:styleId="10">
    <w:name w:val="Основной шрифт абзаца1"/>
    <w:uiPriority w:val="99"/>
    <w:rsid w:val="00B06358"/>
  </w:style>
  <w:style w:type="character" w:styleId="Strong">
    <w:name w:val="Strong"/>
    <w:basedOn w:val="DefaultParagraphFont"/>
    <w:uiPriority w:val="99"/>
    <w:qFormat/>
    <w:rsid w:val="00B06358"/>
    <w:rPr>
      <w:b/>
      <w:bCs/>
    </w:rPr>
  </w:style>
  <w:style w:type="character" w:customStyle="1" w:styleId="a0">
    <w:name w:val="Символ нумерации"/>
    <w:uiPriority w:val="99"/>
    <w:rsid w:val="00B06358"/>
  </w:style>
  <w:style w:type="paragraph" w:customStyle="1" w:styleId="a1">
    <w:name w:val="Заголовок"/>
    <w:basedOn w:val="Normal"/>
    <w:next w:val="BodyText"/>
    <w:uiPriority w:val="99"/>
    <w:rsid w:val="00B06358"/>
    <w:pPr>
      <w:keepNext/>
      <w:spacing w:before="240" w:after="120"/>
    </w:pPr>
    <w:rPr>
      <w:rFonts w:ascii="Arial" w:eastAsia="Arial Unicode MS" w:hAnsi="Arial" w:cs="Arial"/>
    </w:rPr>
  </w:style>
  <w:style w:type="paragraph" w:styleId="BodyText">
    <w:name w:val="Body Text"/>
    <w:basedOn w:val="Normal"/>
    <w:link w:val="BodyTextChar"/>
    <w:uiPriority w:val="99"/>
    <w:rsid w:val="00B06358"/>
    <w:pPr>
      <w:ind w:right="282"/>
      <w:jc w:val="both"/>
    </w:pPr>
    <w:rPr>
      <w:color w:val="000000"/>
      <w:lang w:val="uk-UA"/>
    </w:rPr>
  </w:style>
  <w:style w:type="character" w:customStyle="1" w:styleId="BodyTextChar">
    <w:name w:val="Body Text Char"/>
    <w:basedOn w:val="DefaultParagraphFont"/>
    <w:link w:val="BodyText"/>
    <w:uiPriority w:val="99"/>
    <w:semiHidden/>
    <w:locked/>
    <w:rPr>
      <w:kern w:val="1"/>
      <w:sz w:val="28"/>
      <w:szCs w:val="28"/>
      <w:lang w:val="ru-RU" w:eastAsia="ar-SA" w:bidi="ar-SA"/>
    </w:rPr>
  </w:style>
  <w:style w:type="paragraph" w:styleId="List">
    <w:name w:val="List"/>
    <w:basedOn w:val="BodyText"/>
    <w:uiPriority w:val="99"/>
    <w:rsid w:val="00B06358"/>
  </w:style>
  <w:style w:type="paragraph" w:customStyle="1" w:styleId="11">
    <w:name w:val="Название1"/>
    <w:basedOn w:val="Normal"/>
    <w:uiPriority w:val="99"/>
    <w:rsid w:val="00B06358"/>
    <w:pPr>
      <w:suppressLineNumbers/>
      <w:spacing w:before="120" w:after="120"/>
    </w:pPr>
    <w:rPr>
      <w:i/>
      <w:iCs/>
      <w:sz w:val="24"/>
      <w:szCs w:val="24"/>
    </w:rPr>
  </w:style>
  <w:style w:type="paragraph" w:customStyle="1" w:styleId="12">
    <w:name w:val="Указатель1"/>
    <w:basedOn w:val="Normal"/>
    <w:uiPriority w:val="99"/>
    <w:rsid w:val="00B06358"/>
    <w:pPr>
      <w:suppressLineNumbers/>
    </w:pPr>
  </w:style>
  <w:style w:type="paragraph" w:styleId="BodyTextIndent">
    <w:name w:val="Body Text Indent"/>
    <w:basedOn w:val="Normal"/>
    <w:link w:val="BodyTextIndentChar"/>
    <w:uiPriority w:val="99"/>
    <w:rsid w:val="00B06358"/>
    <w:pPr>
      <w:ind w:firstLine="540"/>
      <w:jc w:val="both"/>
    </w:pPr>
    <w:rPr>
      <w:lang w:val="uk-UA"/>
    </w:rPr>
  </w:style>
  <w:style w:type="character" w:customStyle="1" w:styleId="BodyTextIndentChar">
    <w:name w:val="Body Text Indent Char"/>
    <w:basedOn w:val="DefaultParagraphFont"/>
    <w:link w:val="BodyTextIndent"/>
    <w:uiPriority w:val="99"/>
    <w:semiHidden/>
    <w:locked/>
    <w:rPr>
      <w:kern w:val="1"/>
      <w:sz w:val="28"/>
      <w:szCs w:val="28"/>
      <w:lang w:val="ru-RU" w:eastAsia="ar-SA" w:bidi="ar-SA"/>
    </w:rPr>
  </w:style>
  <w:style w:type="paragraph" w:customStyle="1" w:styleId="13">
    <w:name w:val="Название объекта1"/>
    <w:basedOn w:val="Normal"/>
    <w:next w:val="Normal"/>
    <w:uiPriority w:val="99"/>
    <w:rsid w:val="00B06358"/>
    <w:pPr>
      <w:jc w:val="center"/>
    </w:pPr>
    <w:rPr>
      <w:b/>
      <w:bCs/>
      <w:sz w:val="32"/>
      <w:szCs w:val="32"/>
      <w:lang w:val="uk-UA"/>
    </w:rPr>
  </w:style>
  <w:style w:type="paragraph" w:customStyle="1" w:styleId="14">
    <w:name w:val="Стиль1"/>
    <w:uiPriority w:val="99"/>
    <w:rsid w:val="00B06358"/>
    <w:pPr>
      <w:widowControl w:val="0"/>
      <w:suppressAutoHyphens/>
    </w:pPr>
    <w:rPr>
      <w:sz w:val="20"/>
      <w:szCs w:val="20"/>
      <w:lang w:val="ru-RU" w:eastAsia="ar-SA"/>
    </w:rPr>
  </w:style>
  <w:style w:type="paragraph" w:customStyle="1" w:styleId="21">
    <w:name w:val="Основной текст 21"/>
    <w:basedOn w:val="Normal"/>
    <w:uiPriority w:val="99"/>
    <w:rsid w:val="00B06358"/>
    <w:pPr>
      <w:jc w:val="both"/>
    </w:pPr>
  </w:style>
  <w:style w:type="paragraph" w:styleId="BalloonText">
    <w:name w:val="Balloon Text"/>
    <w:basedOn w:val="Normal"/>
    <w:link w:val="BalloonTextChar"/>
    <w:uiPriority w:val="99"/>
    <w:semiHidden/>
    <w:rsid w:val="00B06358"/>
    <w:rPr>
      <w:rFonts w:ascii="Tahoma" w:hAnsi="Tahoma" w:cs="Tahoma"/>
      <w:sz w:val="16"/>
      <w:szCs w:val="16"/>
    </w:rPr>
  </w:style>
  <w:style w:type="character" w:customStyle="1" w:styleId="BalloonTextChar">
    <w:name w:val="Balloon Text Char"/>
    <w:basedOn w:val="DefaultParagraphFont"/>
    <w:link w:val="BalloonText"/>
    <w:uiPriority w:val="99"/>
    <w:semiHidden/>
    <w:locked/>
    <w:rPr>
      <w:kern w:val="1"/>
      <w:sz w:val="2"/>
      <w:szCs w:val="2"/>
      <w:lang w:val="ru-RU" w:eastAsia="ar-SA" w:bidi="ar-SA"/>
    </w:rPr>
  </w:style>
  <w:style w:type="paragraph" w:styleId="Header">
    <w:name w:val="header"/>
    <w:basedOn w:val="Normal"/>
    <w:link w:val="HeaderChar"/>
    <w:uiPriority w:val="99"/>
    <w:rsid w:val="00B06358"/>
    <w:pPr>
      <w:tabs>
        <w:tab w:val="center" w:pos="4677"/>
        <w:tab w:val="right" w:pos="9355"/>
      </w:tabs>
    </w:pPr>
  </w:style>
  <w:style w:type="character" w:customStyle="1" w:styleId="HeaderChar">
    <w:name w:val="Header Char"/>
    <w:basedOn w:val="DefaultParagraphFont"/>
    <w:link w:val="Header"/>
    <w:uiPriority w:val="99"/>
    <w:semiHidden/>
    <w:locked/>
    <w:rPr>
      <w:kern w:val="1"/>
      <w:sz w:val="28"/>
      <w:szCs w:val="28"/>
      <w:lang w:val="ru-RU" w:eastAsia="ar-SA" w:bidi="ar-SA"/>
    </w:rPr>
  </w:style>
  <w:style w:type="paragraph" w:styleId="HTMLPreformatted">
    <w:name w:val="HTML Preformatted"/>
    <w:basedOn w:val="Normal"/>
    <w:link w:val="HTMLPreformattedChar"/>
    <w:uiPriority w:val="99"/>
    <w:rsid w:val="00B063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locked/>
    <w:rsid w:val="001A08AB"/>
    <w:rPr>
      <w:rFonts w:ascii="Courier New" w:hAnsi="Courier New" w:cs="Courier New"/>
      <w:kern w:val="1"/>
      <w:lang w:val="ru-RU" w:eastAsia="ar-SA" w:bidi="ar-SA"/>
    </w:rPr>
  </w:style>
  <w:style w:type="paragraph" w:styleId="Footer">
    <w:name w:val="footer"/>
    <w:basedOn w:val="Normal"/>
    <w:link w:val="FooterChar"/>
    <w:uiPriority w:val="99"/>
    <w:rsid w:val="00B06358"/>
    <w:pPr>
      <w:tabs>
        <w:tab w:val="center" w:pos="4677"/>
        <w:tab w:val="right" w:pos="9355"/>
      </w:tabs>
    </w:pPr>
  </w:style>
  <w:style w:type="character" w:customStyle="1" w:styleId="FooterChar">
    <w:name w:val="Footer Char"/>
    <w:basedOn w:val="DefaultParagraphFont"/>
    <w:link w:val="Footer"/>
    <w:uiPriority w:val="99"/>
    <w:semiHidden/>
    <w:locked/>
    <w:rPr>
      <w:kern w:val="1"/>
      <w:sz w:val="28"/>
      <w:szCs w:val="28"/>
      <w:lang w:val="ru-RU" w:eastAsia="ar-SA" w:bidi="ar-SA"/>
    </w:rPr>
  </w:style>
  <w:style w:type="paragraph" w:customStyle="1" w:styleId="a2">
    <w:name w:val="заголов"/>
    <w:basedOn w:val="Normal"/>
    <w:uiPriority w:val="99"/>
    <w:rsid w:val="00B06358"/>
    <w:pPr>
      <w:widowControl w:val="0"/>
      <w:jc w:val="center"/>
    </w:pPr>
    <w:rPr>
      <w:b/>
      <w:bCs/>
      <w:sz w:val="24"/>
      <w:szCs w:val="24"/>
      <w:lang w:val="uk-UA"/>
    </w:rPr>
  </w:style>
  <w:style w:type="paragraph" w:styleId="ListParagraph">
    <w:name w:val="List Paragraph"/>
    <w:basedOn w:val="Normal"/>
    <w:uiPriority w:val="99"/>
    <w:qFormat/>
    <w:rsid w:val="00B06358"/>
    <w:pPr>
      <w:ind w:left="720"/>
    </w:pPr>
  </w:style>
  <w:style w:type="paragraph" w:styleId="NormalWeb">
    <w:name w:val="Normal (Web)"/>
    <w:basedOn w:val="Normal"/>
    <w:uiPriority w:val="99"/>
    <w:rsid w:val="00B06358"/>
    <w:pPr>
      <w:spacing w:before="100" w:after="100"/>
    </w:pPr>
    <w:rPr>
      <w:sz w:val="24"/>
      <w:szCs w:val="24"/>
    </w:rPr>
  </w:style>
  <w:style w:type="paragraph" w:customStyle="1" w:styleId="a3">
    <w:name w:val="Содержимое таблицы"/>
    <w:basedOn w:val="Normal"/>
    <w:uiPriority w:val="99"/>
    <w:rsid w:val="00B06358"/>
    <w:pPr>
      <w:suppressLineNumbers/>
    </w:pPr>
  </w:style>
  <w:style w:type="paragraph" w:customStyle="1" w:styleId="a4">
    <w:name w:val="Заголовок таблицы"/>
    <w:basedOn w:val="a3"/>
    <w:uiPriority w:val="99"/>
    <w:rsid w:val="00B06358"/>
    <w:pPr>
      <w:jc w:val="center"/>
    </w:pPr>
    <w:rPr>
      <w:b/>
      <w:bCs/>
    </w:rPr>
  </w:style>
  <w:style w:type="paragraph" w:customStyle="1" w:styleId="a5">
    <w:name w:val="Содержимое врезки"/>
    <w:basedOn w:val="BodyText"/>
    <w:uiPriority w:val="99"/>
    <w:rsid w:val="00B06358"/>
  </w:style>
  <w:style w:type="paragraph" w:customStyle="1" w:styleId="a6">
    <w:name w:val="Без интервала"/>
    <w:uiPriority w:val="99"/>
    <w:rsid w:val="005938CE"/>
    <w:pPr>
      <w:suppressAutoHyphens/>
    </w:pPr>
    <w:rPr>
      <w:sz w:val="20"/>
      <w:szCs w:val="20"/>
      <w:lang w:val="ru-RU" w:eastAsia="ar-SA"/>
    </w:rPr>
  </w:style>
  <w:style w:type="character" w:customStyle="1" w:styleId="110">
    <w:name w:val="Знак Знак11"/>
    <w:uiPriority w:val="99"/>
    <w:locked/>
    <w:rsid w:val="00B60E69"/>
    <w:rPr>
      <w:rFonts w:ascii="Courier New" w:hAnsi="Courier New" w:cs="Courier New"/>
      <w:color w:val="000000"/>
      <w:sz w:val="21"/>
      <w:szCs w:val="21"/>
      <w:lang w:val="ru-RU" w:eastAsia="ru-RU"/>
    </w:rPr>
  </w:style>
  <w:style w:type="paragraph" w:styleId="Title">
    <w:name w:val="Title"/>
    <w:basedOn w:val="Normal"/>
    <w:next w:val="Normal"/>
    <w:link w:val="TitleChar"/>
    <w:uiPriority w:val="99"/>
    <w:qFormat/>
    <w:rsid w:val="00B60E69"/>
    <w:pPr>
      <w:suppressAutoHyphens w:val="0"/>
      <w:spacing w:before="240" w:after="60"/>
      <w:jc w:val="center"/>
      <w:outlineLvl w:val="0"/>
    </w:pPr>
    <w:rPr>
      <w:rFonts w:ascii="Cambria" w:hAnsi="Cambria" w:cs="Cambria"/>
      <w:b/>
      <w:bCs/>
      <w:kern w:val="28"/>
      <w:sz w:val="32"/>
      <w:szCs w:val="32"/>
      <w:lang w:eastAsia="uk-UA"/>
    </w:rPr>
  </w:style>
  <w:style w:type="character" w:customStyle="1" w:styleId="TitleChar">
    <w:name w:val="Title Char"/>
    <w:basedOn w:val="DefaultParagraphFont"/>
    <w:link w:val="Title"/>
    <w:uiPriority w:val="99"/>
    <w:locked/>
    <w:rPr>
      <w:rFonts w:ascii="Cambria" w:hAnsi="Cambria" w:cs="Cambria"/>
      <w:b/>
      <w:bCs/>
      <w:kern w:val="28"/>
      <w:sz w:val="32"/>
      <w:szCs w:val="32"/>
      <w:lang w:val="ru-RU" w:eastAsia="ar-SA" w:bidi="ar-SA"/>
    </w:rPr>
  </w:style>
  <w:style w:type="character" w:styleId="Emphasis">
    <w:name w:val="Emphasis"/>
    <w:basedOn w:val="DefaultParagraphFont"/>
    <w:uiPriority w:val="99"/>
    <w:qFormat/>
    <w:rsid w:val="001C6DF3"/>
    <w:rPr>
      <w:i/>
      <w:iCs/>
    </w:rPr>
  </w:style>
  <w:style w:type="paragraph" w:customStyle="1" w:styleId="Default">
    <w:name w:val="Default"/>
    <w:uiPriority w:val="99"/>
    <w:rsid w:val="009D77FD"/>
    <w:pPr>
      <w:autoSpaceDE w:val="0"/>
      <w:autoSpaceDN w:val="0"/>
      <w:adjustRightInd w:val="0"/>
    </w:pPr>
    <w:rPr>
      <w:color w:val="000000"/>
      <w:sz w:val="24"/>
      <w:szCs w:val="24"/>
    </w:rPr>
  </w:style>
  <w:style w:type="table" w:styleId="TableGrid">
    <w:name w:val="Table Grid"/>
    <w:basedOn w:val="TableNormal"/>
    <w:uiPriority w:val="99"/>
    <w:rsid w:val="005B2C07"/>
    <w:pPr>
      <w:autoSpaceDE w:val="0"/>
      <w:autoSpaceDN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1566322">
      <w:marLeft w:val="0"/>
      <w:marRight w:val="0"/>
      <w:marTop w:val="0"/>
      <w:marBottom w:val="0"/>
      <w:divBdr>
        <w:top w:val="none" w:sz="0" w:space="0" w:color="auto"/>
        <w:left w:val="none" w:sz="0" w:space="0" w:color="auto"/>
        <w:bottom w:val="none" w:sz="0" w:space="0" w:color="auto"/>
        <w:right w:val="none" w:sz="0" w:space="0" w:color="auto"/>
      </w:divBdr>
    </w:div>
    <w:div w:id="1281566323">
      <w:marLeft w:val="0"/>
      <w:marRight w:val="0"/>
      <w:marTop w:val="0"/>
      <w:marBottom w:val="0"/>
      <w:divBdr>
        <w:top w:val="none" w:sz="0" w:space="0" w:color="auto"/>
        <w:left w:val="none" w:sz="0" w:space="0" w:color="auto"/>
        <w:bottom w:val="none" w:sz="0" w:space="0" w:color="auto"/>
        <w:right w:val="none" w:sz="0" w:space="0" w:color="auto"/>
      </w:divBdr>
    </w:div>
    <w:div w:id="1281566324">
      <w:marLeft w:val="0"/>
      <w:marRight w:val="0"/>
      <w:marTop w:val="0"/>
      <w:marBottom w:val="0"/>
      <w:divBdr>
        <w:top w:val="none" w:sz="0" w:space="0" w:color="auto"/>
        <w:left w:val="none" w:sz="0" w:space="0" w:color="auto"/>
        <w:bottom w:val="none" w:sz="0" w:space="0" w:color="auto"/>
        <w:right w:val="none" w:sz="0" w:space="0" w:color="auto"/>
      </w:divBdr>
    </w:div>
    <w:div w:id="1281566325">
      <w:marLeft w:val="0"/>
      <w:marRight w:val="0"/>
      <w:marTop w:val="0"/>
      <w:marBottom w:val="0"/>
      <w:divBdr>
        <w:top w:val="none" w:sz="0" w:space="0" w:color="auto"/>
        <w:left w:val="none" w:sz="0" w:space="0" w:color="auto"/>
        <w:bottom w:val="none" w:sz="0" w:space="0" w:color="auto"/>
        <w:right w:val="none" w:sz="0" w:space="0" w:color="auto"/>
      </w:divBdr>
    </w:div>
    <w:div w:id="1281566326">
      <w:marLeft w:val="0"/>
      <w:marRight w:val="0"/>
      <w:marTop w:val="0"/>
      <w:marBottom w:val="0"/>
      <w:divBdr>
        <w:top w:val="none" w:sz="0" w:space="0" w:color="auto"/>
        <w:left w:val="none" w:sz="0" w:space="0" w:color="auto"/>
        <w:bottom w:val="none" w:sz="0" w:space="0" w:color="auto"/>
        <w:right w:val="none" w:sz="0" w:space="0" w:color="auto"/>
      </w:divBdr>
    </w:div>
    <w:div w:id="1281566327">
      <w:marLeft w:val="0"/>
      <w:marRight w:val="0"/>
      <w:marTop w:val="0"/>
      <w:marBottom w:val="0"/>
      <w:divBdr>
        <w:top w:val="none" w:sz="0" w:space="0" w:color="auto"/>
        <w:left w:val="none" w:sz="0" w:space="0" w:color="auto"/>
        <w:bottom w:val="none" w:sz="0" w:space="0" w:color="auto"/>
        <w:right w:val="none" w:sz="0" w:space="0" w:color="auto"/>
      </w:divBdr>
    </w:div>
    <w:div w:id="1281566328">
      <w:marLeft w:val="0"/>
      <w:marRight w:val="0"/>
      <w:marTop w:val="0"/>
      <w:marBottom w:val="0"/>
      <w:divBdr>
        <w:top w:val="none" w:sz="0" w:space="0" w:color="auto"/>
        <w:left w:val="none" w:sz="0" w:space="0" w:color="auto"/>
        <w:bottom w:val="none" w:sz="0" w:space="0" w:color="auto"/>
        <w:right w:val="none" w:sz="0" w:space="0" w:color="auto"/>
      </w:divBdr>
    </w:div>
    <w:div w:id="1281566329">
      <w:marLeft w:val="0"/>
      <w:marRight w:val="0"/>
      <w:marTop w:val="0"/>
      <w:marBottom w:val="0"/>
      <w:divBdr>
        <w:top w:val="none" w:sz="0" w:space="0" w:color="auto"/>
        <w:left w:val="none" w:sz="0" w:space="0" w:color="auto"/>
        <w:bottom w:val="none" w:sz="0" w:space="0" w:color="auto"/>
        <w:right w:val="none" w:sz="0" w:space="0" w:color="auto"/>
      </w:divBdr>
    </w:div>
    <w:div w:id="1281566330">
      <w:marLeft w:val="0"/>
      <w:marRight w:val="0"/>
      <w:marTop w:val="0"/>
      <w:marBottom w:val="0"/>
      <w:divBdr>
        <w:top w:val="none" w:sz="0" w:space="0" w:color="auto"/>
        <w:left w:val="none" w:sz="0" w:space="0" w:color="auto"/>
        <w:bottom w:val="none" w:sz="0" w:space="0" w:color="auto"/>
        <w:right w:val="none" w:sz="0" w:space="0" w:color="auto"/>
      </w:divBdr>
    </w:div>
    <w:div w:id="1281566331">
      <w:marLeft w:val="0"/>
      <w:marRight w:val="0"/>
      <w:marTop w:val="0"/>
      <w:marBottom w:val="0"/>
      <w:divBdr>
        <w:top w:val="none" w:sz="0" w:space="0" w:color="auto"/>
        <w:left w:val="none" w:sz="0" w:space="0" w:color="auto"/>
        <w:bottom w:val="none" w:sz="0" w:space="0" w:color="auto"/>
        <w:right w:val="none" w:sz="0" w:space="0" w:color="auto"/>
      </w:divBdr>
    </w:div>
    <w:div w:id="1281566332">
      <w:marLeft w:val="0"/>
      <w:marRight w:val="0"/>
      <w:marTop w:val="0"/>
      <w:marBottom w:val="0"/>
      <w:divBdr>
        <w:top w:val="none" w:sz="0" w:space="0" w:color="auto"/>
        <w:left w:val="none" w:sz="0" w:space="0" w:color="auto"/>
        <w:bottom w:val="none" w:sz="0" w:space="0" w:color="auto"/>
        <w:right w:val="none" w:sz="0" w:space="0" w:color="auto"/>
      </w:divBdr>
    </w:div>
    <w:div w:id="1281566333">
      <w:marLeft w:val="0"/>
      <w:marRight w:val="0"/>
      <w:marTop w:val="0"/>
      <w:marBottom w:val="0"/>
      <w:divBdr>
        <w:top w:val="none" w:sz="0" w:space="0" w:color="auto"/>
        <w:left w:val="none" w:sz="0" w:space="0" w:color="auto"/>
        <w:bottom w:val="none" w:sz="0" w:space="0" w:color="auto"/>
        <w:right w:val="none" w:sz="0" w:space="0" w:color="auto"/>
      </w:divBdr>
    </w:div>
    <w:div w:id="1281566334">
      <w:marLeft w:val="0"/>
      <w:marRight w:val="0"/>
      <w:marTop w:val="0"/>
      <w:marBottom w:val="0"/>
      <w:divBdr>
        <w:top w:val="none" w:sz="0" w:space="0" w:color="auto"/>
        <w:left w:val="none" w:sz="0" w:space="0" w:color="auto"/>
        <w:bottom w:val="none" w:sz="0" w:space="0" w:color="auto"/>
        <w:right w:val="none" w:sz="0" w:space="0" w:color="auto"/>
      </w:divBdr>
    </w:div>
    <w:div w:id="1281566335">
      <w:marLeft w:val="0"/>
      <w:marRight w:val="0"/>
      <w:marTop w:val="0"/>
      <w:marBottom w:val="0"/>
      <w:divBdr>
        <w:top w:val="none" w:sz="0" w:space="0" w:color="auto"/>
        <w:left w:val="none" w:sz="0" w:space="0" w:color="auto"/>
        <w:bottom w:val="none" w:sz="0" w:space="0" w:color="auto"/>
        <w:right w:val="none" w:sz="0" w:space="0" w:color="auto"/>
      </w:divBdr>
    </w:div>
    <w:div w:id="1281566336">
      <w:marLeft w:val="0"/>
      <w:marRight w:val="0"/>
      <w:marTop w:val="0"/>
      <w:marBottom w:val="0"/>
      <w:divBdr>
        <w:top w:val="none" w:sz="0" w:space="0" w:color="auto"/>
        <w:left w:val="none" w:sz="0" w:space="0" w:color="auto"/>
        <w:bottom w:val="none" w:sz="0" w:space="0" w:color="auto"/>
        <w:right w:val="none" w:sz="0" w:space="0" w:color="auto"/>
      </w:divBdr>
    </w:div>
    <w:div w:id="1281566337">
      <w:marLeft w:val="0"/>
      <w:marRight w:val="0"/>
      <w:marTop w:val="0"/>
      <w:marBottom w:val="0"/>
      <w:divBdr>
        <w:top w:val="none" w:sz="0" w:space="0" w:color="auto"/>
        <w:left w:val="none" w:sz="0" w:space="0" w:color="auto"/>
        <w:bottom w:val="none" w:sz="0" w:space="0" w:color="auto"/>
        <w:right w:val="none" w:sz="0" w:space="0" w:color="auto"/>
      </w:divBdr>
    </w:div>
    <w:div w:id="1281566338">
      <w:marLeft w:val="0"/>
      <w:marRight w:val="0"/>
      <w:marTop w:val="0"/>
      <w:marBottom w:val="0"/>
      <w:divBdr>
        <w:top w:val="none" w:sz="0" w:space="0" w:color="auto"/>
        <w:left w:val="none" w:sz="0" w:space="0" w:color="auto"/>
        <w:bottom w:val="none" w:sz="0" w:space="0" w:color="auto"/>
        <w:right w:val="none" w:sz="0" w:space="0" w:color="auto"/>
      </w:divBdr>
    </w:div>
    <w:div w:id="1281566339">
      <w:marLeft w:val="0"/>
      <w:marRight w:val="0"/>
      <w:marTop w:val="0"/>
      <w:marBottom w:val="0"/>
      <w:divBdr>
        <w:top w:val="none" w:sz="0" w:space="0" w:color="auto"/>
        <w:left w:val="none" w:sz="0" w:space="0" w:color="auto"/>
        <w:bottom w:val="none" w:sz="0" w:space="0" w:color="auto"/>
        <w:right w:val="none" w:sz="0" w:space="0" w:color="auto"/>
      </w:divBdr>
    </w:div>
    <w:div w:id="1281566340">
      <w:marLeft w:val="0"/>
      <w:marRight w:val="0"/>
      <w:marTop w:val="0"/>
      <w:marBottom w:val="0"/>
      <w:divBdr>
        <w:top w:val="none" w:sz="0" w:space="0" w:color="auto"/>
        <w:left w:val="none" w:sz="0" w:space="0" w:color="auto"/>
        <w:bottom w:val="none" w:sz="0" w:space="0" w:color="auto"/>
        <w:right w:val="none" w:sz="0" w:space="0" w:color="auto"/>
      </w:divBdr>
    </w:div>
    <w:div w:id="1281566341">
      <w:marLeft w:val="0"/>
      <w:marRight w:val="0"/>
      <w:marTop w:val="0"/>
      <w:marBottom w:val="0"/>
      <w:divBdr>
        <w:top w:val="none" w:sz="0" w:space="0" w:color="auto"/>
        <w:left w:val="none" w:sz="0" w:space="0" w:color="auto"/>
        <w:bottom w:val="none" w:sz="0" w:space="0" w:color="auto"/>
        <w:right w:val="none" w:sz="0" w:space="0" w:color="auto"/>
      </w:divBdr>
    </w:div>
    <w:div w:id="1281566342">
      <w:marLeft w:val="0"/>
      <w:marRight w:val="0"/>
      <w:marTop w:val="0"/>
      <w:marBottom w:val="0"/>
      <w:divBdr>
        <w:top w:val="none" w:sz="0" w:space="0" w:color="auto"/>
        <w:left w:val="none" w:sz="0" w:space="0" w:color="auto"/>
        <w:bottom w:val="none" w:sz="0" w:space="0" w:color="auto"/>
        <w:right w:val="none" w:sz="0" w:space="0" w:color="auto"/>
      </w:divBdr>
    </w:div>
    <w:div w:id="1281566343">
      <w:marLeft w:val="0"/>
      <w:marRight w:val="0"/>
      <w:marTop w:val="0"/>
      <w:marBottom w:val="0"/>
      <w:divBdr>
        <w:top w:val="none" w:sz="0" w:space="0" w:color="auto"/>
        <w:left w:val="none" w:sz="0" w:space="0" w:color="auto"/>
        <w:bottom w:val="none" w:sz="0" w:space="0" w:color="auto"/>
        <w:right w:val="none" w:sz="0" w:space="0" w:color="auto"/>
      </w:divBdr>
    </w:div>
    <w:div w:id="1281566344">
      <w:marLeft w:val="0"/>
      <w:marRight w:val="0"/>
      <w:marTop w:val="0"/>
      <w:marBottom w:val="0"/>
      <w:divBdr>
        <w:top w:val="none" w:sz="0" w:space="0" w:color="auto"/>
        <w:left w:val="none" w:sz="0" w:space="0" w:color="auto"/>
        <w:bottom w:val="none" w:sz="0" w:space="0" w:color="auto"/>
        <w:right w:val="none" w:sz="0" w:space="0" w:color="auto"/>
      </w:divBdr>
    </w:div>
    <w:div w:id="1281566345">
      <w:marLeft w:val="0"/>
      <w:marRight w:val="0"/>
      <w:marTop w:val="0"/>
      <w:marBottom w:val="0"/>
      <w:divBdr>
        <w:top w:val="none" w:sz="0" w:space="0" w:color="auto"/>
        <w:left w:val="none" w:sz="0" w:space="0" w:color="auto"/>
        <w:bottom w:val="none" w:sz="0" w:space="0" w:color="auto"/>
        <w:right w:val="none" w:sz="0" w:space="0" w:color="auto"/>
      </w:divBdr>
    </w:div>
    <w:div w:id="1281566346">
      <w:marLeft w:val="0"/>
      <w:marRight w:val="0"/>
      <w:marTop w:val="0"/>
      <w:marBottom w:val="0"/>
      <w:divBdr>
        <w:top w:val="none" w:sz="0" w:space="0" w:color="auto"/>
        <w:left w:val="none" w:sz="0" w:space="0" w:color="auto"/>
        <w:bottom w:val="none" w:sz="0" w:space="0" w:color="auto"/>
        <w:right w:val="none" w:sz="0" w:space="0" w:color="auto"/>
      </w:divBdr>
    </w:div>
    <w:div w:id="1281566347">
      <w:marLeft w:val="0"/>
      <w:marRight w:val="0"/>
      <w:marTop w:val="0"/>
      <w:marBottom w:val="0"/>
      <w:divBdr>
        <w:top w:val="none" w:sz="0" w:space="0" w:color="auto"/>
        <w:left w:val="none" w:sz="0" w:space="0" w:color="auto"/>
        <w:bottom w:val="none" w:sz="0" w:space="0" w:color="auto"/>
        <w:right w:val="none" w:sz="0" w:space="0" w:color="auto"/>
      </w:divBdr>
    </w:div>
    <w:div w:id="1281566348">
      <w:marLeft w:val="0"/>
      <w:marRight w:val="0"/>
      <w:marTop w:val="0"/>
      <w:marBottom w:val="0"/>
      <w:divBdr>
        <w:top w:val="none" w:sz="0" w:space="0" w:color="auto"/>
        <w:left w:val="none" w:sz="0" w:space="0" w:color="auto"/>
        <w:bottom w:val="none" w:sz="0" w:space="0" w:color="auto"/>
        <w:right w:val="none" w:sz="0" w:space="0" w:color="auto"/>
      </w:divBdr>
    </w:div>
    <w:div w:id="1281566349">
      <w:marLeft w:val="0"/>
      <w:marRight w:val="0"/>
      <w:marTop w:val="0"/>
      <w:marBottom w:val="0"/>
      <w:divBdr>
        <w:top w:val="none" w:sz="0" w:space="0" w:color="auto"/>
        <w:left w:val="none" w:sz="0" w:space="0" w:color="auto"/>
        <w:bottom w:val="none" w:sz="0" w:space="0" w:color="auto"/>
        <w:right w:val="none" w:sz="0" w:space="0" w:color="auto"/>
      </w:divBdr>
    </w:div>
    <w:div w:id="1281566350">
      <w:marLeft w:val="0"/>
      <w:marRight w:val="0"/>
      <w:marTop w:val="0"/>
      <w:marBottom w:val="0"/>
      <w:divBdr>
        <w:top w:val="none" w:sz="0" w:space="0" w:color="auto"/>
        <w:left w:val="none" w:sz="0" w:space="0" w:color="auto"/>
        <w:bottom w:val="none" w:sz="0" w:space="0" w:color="auto"/>
        <w:right w:val="none" w:sz="0" w:space="0" w:color="auto"/>
      </w:divBdr>
    </w:div>
    <w:div w:id="1281566351">
      <w:marLeft w:val="0"/>
      <w:marRight w:val="0"/>
      <w:marTop w:val="0"/>
      <w:marBottom w:val="0"/>
      <w:divBdr>
        <w:top w:val="none" w:sz="0" w:space="0" w:color="auto"/>
        <w:left w:val="none" w:sz="0" w:space="0" w:color="auto"/>
        <w:bottom w:val="none" w:sz="0" w:space="0" w:color="auto"/>
        <w:right w:val="none" w:sz="0" w:space="0" w:color="auto"/>
      </w:divBdr>
    </w:div>
    <w:div w:id="1281566352">
      <w:marLeft w:val="0"/>
      <w:marRight w:val="0"/>
      <w:marTop w:val="0"/>
      <w:marBottom w:val="0"/>
      <w:divBdr>
        <w:top w:val="none" w:sz="0" w:space="0" w:color="auto"/>
        <w:left w:val="none" w:sz="0" w:space="0" w:color="auto"/>
        <w:bottom w:val="none" w:sz="0" w:space="0" w:color="auto"/>
        <w:right w:val="none" w:sz="0" w:space="0" w:color="auto"/>
      </w:divBdr>
    </w:div>
    <w:div w:id="1281566353">
      <w:marLeft w:val="0"/>
      <w:marRight w:val="0"/>
      <w:marTop w:val="0"/>
      <w:marBottom w:val="0"/>
      <w:divBdr>
        <w:top w:val="none" w:sz="0" w:space="0" w:color="auto"/>
        <w:left w:val="none" w:sz="0" w:space="0" w:color="auto"/>
        <w:bottom w:val="none" w:sz="0" w:space="0" w:color="auto"/>
        <w:right w:val="none" w:sz="0" w:space="0" w:color="auto"/>
      </w:divBdr>
    </w:div>
    <w:div w:id="1281566354">
      <w:marLeft w:val="0"/>
      <w:marRight w:val="0"/>
      <w:marTop w:val="0"/>
      <w:marBottom w:val="0"/>
      <w:divBdr>
        <w:top w:val="none" w:sz="0" w:space="0" w:color="auto"/>
        <w:left w:val="none" w:sz="0" w:space="0" w:color="auto"/>
        <w:bottom w:val="none" w:sz="0" w:space="0" w:color="auto"/>
        <w:right w:val="none" w:sz="0" w:space="0" w:color="auto"/>
      </w:divBdr>
    </w:div>
    <w:div w:id="1281566355">
      <w:marLeft w:val="0"/>
      <w:marRight w:val="0"/>
      <w:marTop w:val="0"/>
      <w:marBottom w:val="0"/>
      <w:divBdr>
        <w:top w:val="none" w:sz="0" w:space="0" w:color="auto"/>
        <w:left w:val="none" w:sz="0" w:space="0" w:color="auto"/>
        <w:bottom w:val="none" w:sz="0" w:space="0" w:color="auto"/>
        <w:right w:val="none" w:sz="0" w:space="0" w:color="auto"/>
      </w:divBdr>
    </w:div>
    <w:div w:id="1281566356">
      <w:marLeft w:val="0"/>
      <w:marRight w:val="0"/>
      <w:marTop w:val="0"/>
      <w:marBottom w:val="0"/>
      <w:divBdr>
        <w:top w:val="none" w:sz="0" w:space="0" w:color="auto"/>
        <w:left w:val="none" w:sz="0" w:space="0" w:color="auto"/>
        <w:bottom w:val="none" w:sz="0" w:space="0" w:color="auto"/>
        <w:right w:val="none" w:sz="0" w:space="0" w:color="auto"/>
      </w:divBdr>
    </w:div>
    <w:div w:id="1281566357">
      <w:marLeft w:val="0"/>
      <w:marRight w:val="0"/>
      <w:marTop w:val="0"/>
      <w:marBottom w:val="0"/>
      <w:divBdr>
        <w:top w:val="none" w:sz="0" w:space="0" w:color="auto"/>
        <w:left w:val="none" w:sz="0" w:space="0" w:color="auto"/>
        <w:bottom w:val="none" w:sz="0" w:space="0" w:color="auto"/>
        <w:right w:val="none" w:sz="0" w:space="0" w:color="auto"/>
      </w:divBdr>
    </w:div>
    <w:div w:id="1281566358">
      <w:marLeft w:val="0"/>
      <w:marRight w:val="0"/>
      <w:marTop w:val="0"/>
      <w:marBottom w:val="0"/>
      <w:divBdr>
        <w:top w:val="none" w:sz="0" w:space="0" w:color="auto"/>
        <w:left w:val="none" w:sz="0" w:space="0" w:color="auto"/>
        <w:bottom w:val="none" w:sz="0" w:space="0" w:color="auto"/>
        <w:right w:val="none" w:sz="0" w:space="0" w:color="auto"/>
      </w:divBdr>
    </w:div>
    <w:div w:id="1281566359">
      <w:marLeft w:val="0"/>
      <w:marRight w:val="0"/>
      <w:marTop w:val="0"/>
      <w:marBottom w:val="0"/>
      <w:divBdr>
        <w:top w:val="none" w:sz="0" w:space="0" w:color="auto"/>
        <w:left w:val="none" w:sz="0" w:space="0" w:color="auto"/>
        <w:bottom w:val="none" w:sz="0" w:space="0" w:color="auto"/>
        <w:right w:val="none" w:sz="0" w:space="0" w:color="auto"/>
      </w:divBdr>
    </w:div>
    <w:div w:id="128156636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1</Pages>
  <Words>2024</Words>
  <Characters>1155</Characters>
  <Application>Microsoft Office Outlook</Application>
  <DocSecurity>0</DocSecurity>
  <Lines>0</Lines>
  <Paragraphs>0</Paragraphs>
  <ScaleCrop>false</ScaleCrop>
  <Company>MoBIL GROUP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Андрiй</dc:creator>
  <cp:keywords/>
  <dc:description/>
  <cp:lastModifiedBy>Користувач</cp:lastModifiedBy>
  <cp:revision>4</cp:revision>
  <cp:lastPrinted>2026-10-06T06:23:00Z</cp:lastPrinted>
  <dcterms:created xsi:type="dcterms:W3CDTF">2026-10-06T06:20:00Z</dcterms:created>
  <dcterms:modified xsi:type="dcterms:W3CDTF">2026-10-12T07:06:00Z</dcterms:modified>
</cp:coreProperties>
</file>