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text" w:horzAnchor="margin" w:tblpXSpec="right" w:tblpY="-67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2C04F0" w:rsidTr="00E06DED">
        <w:trPr>
          <w:trHeight w:val="699"/>
        </w:trPr>
        <w:tc>
          <w:tcPr>
            <w:tcW w:w="3652" w:type="dxa"/>
          </w:tcPr>
          <w:p w:rsidR="002C04F0" w:rsidRDefault="002C04F0" w:rsidP="00E06DED">
            <w:pPr>
              <w:jc w:val="center"/>
              <w:rPr>
                <w:rFonts w:eastAsia="SimSun"/>
                <w:b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БОРИСЛАВСЬКА МІСЬКА РАДА</w:t>
            </w:r>
          </w:p>
          <w:p w:rsidR="002C04F0" w:rsidRDefault="002C04F0" w:rsidP="00E06DED">
            <w:pPr>
              <w:spacing w:before="120" w:after="120" w:line="240" w:lineRule="atLeast"/>
              <w:jc w:val="center"/>
              <w:rPr>
                <w:rFonts w:eastAsia="SimSun"/>
                <w:color w:val="333333"/>
                <w:kern w:val="2"/>
                <w:sz w:val="26"/>
                <w:szCs w:val="26"/>
                <w:lang w:val="uk-UA" w:eastAsia="ru-RU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№</w:t>
            </w:r>
            <w:r>
              <w:rPr>
                <w:b/>
                <w:bCs/>
                <w:sz w:val="26"/>
                <w:szCs w:val="26"/>
                <w:lang w:val="uk-UA"/>
              </w:rPr>
              <w:t>2119</w:t>
            </w:r>
            <w:r>
              <w:rPr>
                <w:b/>
                <w:bCs/>
                <w:sz w:val="26"/>
                <w:szCs w:val="26"/>
                <w:lang w:val="en-US"/>
              </w:rPr>
              <w:t>-mr</w:t>
            </w:r>
            <w:r>
              <w:rPr>
                <w:b/>
                <w:bCs/>
                <w:sz w:val="26"/>
                <w:szCs w:val="26"/>
                <w:lang w:val="uk-UA"/>
              </w:rPr>
              <w:t>5</w:t>
            </w:r>
            <w:r>
              <w:rPr>
                <w:b/>
                <w:bCs/>
                <w:sz w:val="26"/>
                <w:szCs w:val="26"/>
                <w:lang w:val="en-US"/>
              </w:rPr>
              <w:t>-20</w:t>
            </w:r>
            <w:r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  <w:lang w:val="uk-UA"/>
              </w:rPr>
              <w:t>6</w:t>
            </w:r>
          </w:p>
        </w:tc>
      </w:tr>
    </w:tbl>
    <w:p w:rsidR="002C04F0" w:rsidRPr="00E642D0" w:rsidRDefault="002C04F0" w:rsidP="00E27C2D">
      <w:pPr>
        <w:tabs>
          <w:tab w:val="left" w:pos="7201"/>
        </w:tabs>
        <w:jc w:val="center"/>
        <w:rPr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</w:t>
      </w:r>
      <w:r w:rsidRPr="000E36CA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7.4pt" filled="t">
            <v:fill color2="black"/>
            <v:imagedata r:id="rId7" o:title=""/>
          </v:shape>
        </w:pict>
      </w:r>
    </w:p>
    <w:p w:rsidR="002C04F0" w:rsidRPr="00E642D0" w:rsidRDefault="002C04F0" w:rsidP="00E27C2D">
      <w:pPr>
        <w:tabs>
          <w:tab w:val="left" w:pos="7201"/>
        </w:tabs>
        <w:jc w:val="center"/>
        <w:rPr>
          <w:lang w:val="uk-UA"/>
        </w:rPr>
      </w:pPr>
    </w:p>
    <w:p w:rsidR="002C04F0" w:rsidRPr="009D56FC" w:rsidRDefault="002C04F0" w:rsidP="00EE16D5">
      <w:pPr>
        <w:tabs>
          <w:tab w:val="left" w:pos="7201"/>
        </w:tabs>
        <w:rPr>
          <w:sz w:val="16"/>
          <w:szCs w:val="16"/>
          <w:lang w:val="uk-UA"/>
        </w:rPr>
      </w:pPr>
    </w:p>
    <w:p w:rsidR="002C04F0" w:rsidRPr="00E642D0" w:rsidRDefault="002C04F0">
      <w:pPr>
        <w:pStyle w:val="Heading2"/>
        <w:numPr>
          <w:ilvl w:val="0"/>
          <w:numId w:val="0"/>
        </w:numPr>
        <w:jc w:val="center"/>
        <w:rPr>
          <w:spacing w:val="140"/>
        </w:rPr>
      </w:pPr>
      <w:r w:rsidRPr="00E642D0">
        <w:t>БОРИСЛАВСЬКА МІСЬКА РАДА ЛЬВІВСЬКОЇ ОБЛАСТІ</w:t>
      </w:r>
    </w:p>
    <w:p w:rsidR="002C04F0" w:rsidRPr="00E642D0" w:rsidRDefault="002C04F0">
      <w:pPr>
        <w:pStyle w:val="a2"/>
        <w:spacing w:line="360" w:lineRule="auto"/>
        <w:rPr>
          <w:b w:val="0"/>
          <w:bCs w:val="0"/>
          <w:sz w:val="26"/>
          <w:szCs w:val="26"/>
          <w:u w:val="single"/>
        </w:rPr>
      </w:pPr>
      <w:r w:rsidRPr="00E642D0">
        <w:rPr>
          <w:spacing w:val="140"/>
          <w:sz w:val="28"/>
          <w:szCs w:val="28"/>
        </w:rPr>
        <w:t>РІШЕННЯ</w:t>
      </w:r>
    </w:p>
    <w:tbl>
      <w:tblPr>
        <w:tblW w:w="9234" w:type="dxa"/>
        <w:tblInd w:w="-106" w:type="dxa"/>
        <w:tblLayout w:type="fixed"/>
        <w:tblLook w:val="0000"/>
      </w:tblPr>
      <w:tblGrid>
        <w:gridCol w:w="3135"/>
        <w:gridCol w:w="3120"/>
        <w:gridCol w:w="2979"/>
      </w:tblGrid>
      <w:tr w:rsidR="002C04F0" w:rsidRPr="002428B6">
        <w:tc>
          <w:tcPr>
            <w:tcW w:w="3135" w:type="dxa"/>
          </w:tcPr>
          <w:p w:rsidR="002C04F0" w:rsidRPr="003C1FAC" w:rsidRDefault="002C04F0" w:rsidP="007B30B6">
            <w:pPr>
              <w:pStyle w:val="a2"/>
              <w:tabs>
                <w:tab w:val="left" w:pos="4680"/>
                <w:tab w:val="left" w:pos="6804"/>
              </w:tabs>
              <w:jc w:val="left"/>
              <w:rPr>
                <w:b w:val="0"/>
                <w:bCs w:val="0"/>
                <w:sz w:val="26"/>
                <w:szCs w:val="26"/>
                <w:u w:val="single"/>
              </w:rPr>
            </w:pPr>
            <w:r w:rsidRPr="00A43BF7">
              <w:rPr>
                <w:b w:val="0"/>
                <w:bCs w:val="0"/>
                <w:sz w:val="26"/>
                <w:szCs w:val="26"/>
              </w:rPr>
              <w:t>__________</w:t>
            </w: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  </w:t>
            </w:r>
            <w:r w:rsidRPr="003C1FAC">
              <w:rPr>
                <w:b w:val="0"/>
                <w:bCs w:val="0"/>
                <w:sz w:val="26"/>
                <w:szCs w:val="26"/>
                <w:u w:val="single"/>
              </w:rPr>
              <w:t>20</w:t>
            </w:r>
            <w:r>
              <w:rPr>
                <w:b w:val="0"/>
                <w:bCs w:val="0"/>
                <w:sz w:val="26"/>
                <w:szCs w:val="26"/>
                <w:u w:val="single"/>
              </w:rPr>
              <w:t>26</w:t>
            </w:r>
            <w:r w:rsidRPr="003C1FAC">
              <w:rPr>
                <w:b w:val="0"/>
                <w:bCs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120" w:type="dxa"/>
          </w:tcPr>
          <w:p w:rsidR="002C04F0" w:rsidRPr="002428B6" w:rsidRDefault="002C04F0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 xml:space="preserve">м. </w:t>
            </w:r>
            <w:r w:rsidRPr="002428B6">
              <w:rPr>
                <w:b w:val="0"/>
                <w:bCs w:val="0"/>
                <w:sz w:val="26"/>
                <w:szCs w:val="26"/>
              </w:rPr>
              <w:t>Борислав</w:t>
            </w:r>
          </w:p>
        </w:tc>
        <w:tc>
          <w:tcPr>
            <w:tcW w:w="2979" w:type="dxa"/>
          </w:tcPr>
          <w:p w:rsidR="002C04F0" w:rsidRPr="003C5C20" w:rsidRDefault="002C04F0" w:rsidP="00A43BF7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u w:val="single"/>
              </w:rPr>
            </w:pPr>
            <w:r w:rsidRPr="003C5C20">
              <w:rPr>
                <w:b w:val="0"/>
                <w:bCs w:val="0"/>
                <w:sz w:val="26"/>
                <w:szCs w:val="26"/>
                <w:u w:val="single"/>
              </w:rPr>
              <w:t>№</w:t>
            </w:r>
            <w:r w:rsidRPr="00A43BF7">
              <w:rPr>
                <w:b w:val="0"/>
                <w:bCs w:val="0"/>
                <w:sz w:val="26"/>
                <w:szCs w:val="26"/>
              </w:rPr>
              <w:t>________</w:t>
            </w:r>
            <w:r w:rsidRPr="003C5C20">
              <w:rPr>
                <w:b w:val="0"/>
                <w:bCs w:val="0"/>
                <w:sz w:val="26"/>
                <w:szCs w:val="26"/>
                <w:u w:val="single"/>
              </w:rPr>
              <w:t xml:space="preserve"> </w:t>
            </w:r>
          </w:p>
        </w:tc>
      </w:tr>
    </w:tbl>
    <w:p w:rsidR="002C04F0" w:rsidRDefault="002C04F0">
      <w:pPr>
        <w:jc w:val="both"/>
        <w:rPr>
          <w:sz w:val="10"/>
          <w:szCs w:val="10"/>
          <w:lang w:val="uk-UA"/>
        </w:rPr>
      </w:pPr>
    </w:p>
    <w:p w:rsidR="002C04F0" w:rsidRPr="002428B6" w:rsidRDefault="002C04F0">
      <w:pPr>
        <w:jc w:val="both"/>
        <w:rPr>
          <w:sz w:val="10"/>
          <w:szCs w:val="10"/>
          <w:lang w:val="uk-UA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214"/>
      </w:tblGrid>
      <w:tr w:rsidR="002C04F0">
        <w:trPr>
          <w:trHeight w:val="871"/>
        </w:trPr>
        <w:tc>
          <w:tcPr>
            <w:tcW w:w="9214" w:type="dxa"/>
          </w:tcPr>
          <w:p w:rsidR="002C04F0" w:rsidRDefault="002C04F0" w:rsidP="007B30B6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Про надання земельної ділянки  на вул.Галіберди у м. Бориславі </w:t>
            </w:r>
          </w:p>
          <w:p w:rsidR="002C04F0" w:rsidRDefault="002C04F0" w:rsidP="007B30B6">
            <w:pPr>
              <w:jc w:val="both"/>
              <w:rPr>
                <w:rFonts w:ascii="Times New Roman CYR" w:hAnsi="Times New Roman CYR" w:cs="Times New Roman CYR"/>
                <w:kern w:val="24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/>
              </w:rPr>
              <w:t xml:space="preserve">Дрогобицького району Львівської області в оренду  </w:t>
            </w:r>
          </w:p>
        </w:tc>
      </w:tr>
    </w:tbl>
    <w:p w:rsidR="002C04F0" w:rsidRDefault="002C04F0" w:rsidP="00657040">
      <w:pPr>
        <w:jc w:val="both"/>
        <w:rPr>
          <w:sz w:val="26"/>
          <w:szCs w:val="26"/>
          <w:lang w:val="uk-UA"/>
        </w:rPr>
      </w:pPr>
      <w:r>
        <w:rPr>
          <w:lang w:val="uk-UA"/>
        </w:rPr>
        <w:t xml:space="preserve">            </w:t>
      </w:r>
      <w:r>
        <w:rPr>
          <w:sz w:val="26"/>
          <w:szCs w:val="26"/>
          <w:lang w:val="uk-UA"/>
        </w:rPr>
        <w:t xml:space="preserve">Відповідно до пункту 34 частини 1 статті 26 Закону України </w:t>
      </w:r>
      <w:r w:rsidRPr="00422CBB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 xml:space="preserve">Про місцеве самоврядування в Україні”, статей 12, 93, 123, 124, 125 Земельного кодексу України, статті 6 Закону України </w:t>
      </w:r>
      <w:r w:rsidRPr="00422CBB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 xml:space="preserve">Про оренду землі”, частини 5 статті 16 Закону України </w:t>
      </w:r>
      <w:r w:rsidRPr="00422CBB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 xml:space="preserve">Про Державний земельний кадастр”, розглянувши заяву Олександри Стельмащук про надання земельної ділянки в оренду, враховуючи рекомендації постійної комісії з питань регулювання земельних відносин, будівництва та архітектури від __________2026 року №_________, міська рада </w:t>
      </w:r>
    </w:p>
    <w:p w:rsidR="002C04F0" w:rsidRPr="00233689" w:rsidRDefault="002C04F0" w:rsidP="00657040">
      <w:pPr>
        <w:jc w:val="both"/>
        <w:rPr>
          <w:sz w:val="24"/>
          <w:szCs w:val="24"/>
          <w:lang w:val="uk-UA"/>
        </w:rPr>
      </w:pPr>
    </w:p>
    <w:p w:rsidR="002C04F0" w:rsidRDefault="002C04F0" w:rsidP="00657040">
      <w:pPr>
        <w:jc w:val="both"/>
      </w:pPr>
      <w:r>
        <w:rPr>
          <w:b/>
          <w:bCs/>
        </w:rPr>
        <w:t>В И Р І Ш И Л А</w:t>
      </w:r>
      <w:r>
        <w:t xml:space="preserve">: </w:t>
      </w:r>
    </w:p>
    <w:p w:rsidR="002C04F0" w:rsidRPr="00AC4749" w:rsidRDefault="002C04F0" w:rsidP="00657040">
      <w:pPr>
        <w:pStyle w:val="BodyTextIndent"/>
        <w:ind w:firstLine="0"/>
        <w:rPr>
          <w:sz w:val="16"/>
          <w:szCs w:val="16"/>
        </w:rPr>
      </w:pPr>
    </w:p>
    <w:p w:rsidR="002C04F0" w:rsidRDefault="002C04F0" w:rsidP="00274273">
      <w:pPr>
        <w:ind w:firstLine="851"/>
        <w:jc w:val="both"/>
        <w:rPr>
          <w:sz w:val="26"/>
          <w:szCs w:val="26"/>
          <w:lang w:val="uk-UA"/>
        </w:rPr>
      </w:pPr>
      <w:r>
        <w:rPr>
          <w:sz w:val="25"/>
          <w:szCs w:val="25"/>
          <w:lang w:val="uk-UA"/>
        </w:rPr>
        <w:t>1. Надати Стельмащук Олександрі Михайлівні, яка зареєстрована у м.Львів Львівської області,</w:t>
      </w:r>
      <w:r w:rsidRPr="00926796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земельну ділянку площею 0,1115 га на вул.Галіберди у м.Бориславі Дрогобицького району Львівської області </w:t>
      </w:r>
      <w:r>
        <w:rPr>
          <w:i/>
          <w:iCs/>
          <w:sz w:val="26"/>
          <w:szCs w:val="26"/>
          <w:lang w:val="uk-UA"/>
        </w:rPr>
        <w:t>(кадастровий номер 4610300000:10:017:0467)</w:t>
      </w:r>
      <w:r>
        <w:rPr>
          <w:sz w:val="26"/>
          <w:szCs w:val="26"/>
          <w:lang w:val="uk-UA"/>
        </w:rPr>
        <w:t xml:space="preserve"> в оренду терміном на ____ років для ведення городництва 01.07</w:t>
      </w:r>
      <w:r w:rsidRPr="005A46EB">
        <w:rPr>
          <w:sz w:val="26"/>
          <w:szCs w:val="26"/>
          <w:lang w:val="uk-UA"/>
        </w:rPr>
        <w:t xml:space="preserve"> (землі </w:t>
      </w:r>
      <w:r>
        <w:rPr>
          <w:sz w:val="26"/>
          <w:szCs w:val="26"/>
          <w:lang w:val="uk-UA"/>
        </w:rPr>
        <w:t>сільськогосподарського призначення</w:t>
      </w:r>
      <w:r w:rsidRPr="005A46EB">
        <w:rPr>
          <w:sz w:val="26"/>
          <w:szCs w:val="26"/>
          <w:lang w:val="uk-UA"/>
        </w:rPr>
        <w:t>)</w:t>
      </w:r>
      <w:r>
        <w:rPr>
          <w:sz w:val="26"/>
          <w:szCs w:val="26"/>
          <w:lang w:val="uk-UA"/>
        </w:rPr>
        <w:t>.</w:t>
      </w:r>
    </w:p>
    <w:p w:rsidR="002C04F0" w:rsidRDefault="002C04F0" w:rsidP="00274273">
      <w:pPr>
        <w:ind w:firstLine="851"/>
        <w:jc w:val="both"/>
        <w:rPr>
          <w:sz w:val="26"/>
          <w:szCs w:val="26"/>
          <w:lang w:val="uk-UA"/>
        </w:rPr>
      </w:pPr>
    </w:p>
    <w:p w:rsidR="002C04F0" w:rsidRDefault="002C04F0" w:rsidP="00AC4749">
      <w:pPr>
        <w:spacing w:before="120"/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Олександрі Стельмащук укласти договір оренди землі та провести державну реєстрацію права оренди земельної ділянки.  </w:t>
      </w:r>
    </w:p>
    <w:p w:rsidR="002C04F0" w:rsidRDefault="002C04F0" w:rsidP="00AC4749">
      <w:pPr>
        <w:spacing w:before="120"/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</w:p>
    <w:p w:rsidR="002C04F0" w:rsidRDefault="002C04F0" w:rsidP="007377E4">
      <w:pPr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3. </w:t>
      </w:r>
      <w:r>
        <w:rPr>
          <w:kern w:val="24"/>
          <w:sz w:val="26"/>
          <w:szCs w:val="26"/>
          <w:lang w:val="uk-UA"/>
        </w:rPr>
        <w:t xml:space="preserve">Головному управлінню Державної податкової служби </w:t>
      </w:r>
      <w:r w:rsidRPr="005A7FAE">
        <w:rPr>
          <w:kern w:val="24"/>
          <w:sz w:val="26"/>
          <w:szCs w:val="26"/>
          <w:lang w:val="uk-UA"/>
        </w:rPr>
        <w:t xml:space="preserve">у Львівській  області  </w:t>
      </w:r>
      <w:r>
        <w:rPr>
          <w:sz w:val="26"/>
          <w:szCs w:val="26"/>
          <w:lang w:val="uk-UA"/>
        </w:rPr>
        <w:t>здійснювати контроль за поступленням коштів від оренди земельної ділянки.</w:t>
      </w:r>
    </w:p>
    <w:p w:rsidR="002C04F0" w:rsidRDefault="002C04F0" w:rsidP="007377E4">
      <w:pPr>
        <w:ind w:firstLine="851"/>
        <w:jc w:val="both"/>
        <w:rPr>
          <w:sz w:val="26"/>
          <w:szCs w:val="26"/>
          <w:lang w:val="uk-UA"/>
        </w:rPr>
      </w:pPr>
    </w:p>
    <w:p w:rsidR="002C04F0" w:rsidRDefault="002C04F0" w:rsidP="00AC4749">
      <w:pPr>
        <w:tabs>
          <w:tab w:val="left" w:pos="851"/>
        </w:tabs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4</w:t>
      </w:r>
      <w:r>
        <w:rPr>
          <w:sz w:val="26"/>
          <w:szCs w:val="26"/>
        </w:rPr>
        <w:t>. Контроль за виконанням цього рішення покласти на секретаря міської ради Юрія Х</w:t>
      </w:r>
      <w:r>
        <w:rPr>
          <w:sz w:val="26"/>
          <w:szCs w:val="26"/>
          <w:lang w:val="uk-UA"/>
        </w:rPr>
        <w:t>имина</w:t>
      </w:r>
      <w:r>
        <w:rPr>
          <w:sz w:val="26"/>
          <w:szCs w:val="26"/>
        </w:rPr>
        <w:t xml:space="preserve"> та постійну комісію з питань регулювання земельних відносин, будівництва та архітектури (Дмитр</w:t>
      </w:r>
      <w:r>
        <w:rPr>
          <w:sz w:val="26"/>
          <w:szCs w:val="26"/>
          <w:lang w:val="uk-UA"/>
        </w:rPr>
        <w:t>о</w:t>
      </w:r>
      <w:r w:rsidRPr="005C156F">
        <w:rPr>
          <w:sz w:val="26"/>
          <w:szCs w:val="26"/>
        </w:rPr>
        <w:t xml:space="preserve"> </w:t>
      </w:r>
      <w:r>
        <w:rPr>
          <w:sz w:val="26"/>
          <w:szCs w:val="26"/>
        </w:rPr>
        <w:t>Г</w:t>
      </w:r>
      <w:r>
        <w:rPr>
          <w:sz w:val="26"/>
          <w:szCs w:val="26"/>
          <w:lang w:val="uk-UA"/>
        </w:rPr>
        <w:t>ерман).</w:t>
      </w:r>
    </w:p>
    <w:p w:rsidR="002C04F0" w:rsidRDefault="002C04F0" w:rsidP="00A938FC">
      <w:pPr>
        <w:pStyle w:val="BodyText"/>
        <w:tabs>
          <w:tab w:val="left" w:pos="10915"/>
          <w:tab w:val="left" w:pos="11482"/>
        </w:tabs>
        <w:ind w:right="-2" w:firstLine="709"/>
        <w:rPr>
          <w:sz w:val="32"/>
          <w:szCs w:val="32"/>
        </w:rPr>
      </w:pPr>
    </w:p>
    <w:p w:rsidR="002C04F0" w:rsidRDefault="002C04F0" w:rsidP="00A938FC">
      <w:pPr>
        <w:pStyle w:val="BodyText"/>
        <w:tabs>
          <w:tab w:val="left" w:pos="10915"/>
          <w:tab w:val="left" w:pos="11482"/>
        </w:tabs>
        <w:ind w:right="-2" w:firstLine="709"/>
        <w:rPr>
          <w:sz w:val="32"/>
          <w:szCs w:val="32"/>
        </w:rPr>
      </w:pPr>
    </w:p>
    <w:p w:rsidR="002C04F0" w:rsidRPr="003C1FAC" w:rsidRDefault="002C04F0" w:rsidP="00B86D98">
      <w:pPr>
        <w:pStyle w:val="BodyText"/>
        <w:tabs>
          <w:tab w:val="left" w:pos="10915"/>
          <w:tab w:val="left" w:pos="11482"/>
        </w:tabs>
        <w:ind w:right="-2"/>
        <w:jc w:val="left"/>
        <w:rPr>
          <w:sz w:val="26"/>
          <w:szCs w:val="26"/>
        </w:rPr>
      </w:pPr>
      <w:r w:rsidRPr="003C1FAC">
        <w:rPr>
          <w:sz w:val="26"/>
          <w:szCs w:val="26"/>
        </w:rPr>
        <w:t>Міський голова                                                                                   І</w:t>
      </w:r>
      <w:r>
        <w:rPr>
          <w:sz w:val="26"/>
          <w:szCs w:val="26"/>
        </w:rPr>
        <w:t>гор ЯВОРСЬКИЙ</w:t>
      </w:r>
    </w:p>
    <w:sectPr w:rsidR="002C04F0" w:rsidRPr="003C1FAC" w:rsidSect="00AC4749">
      <w:headerReference w:type="default" r:id="rId8"/>
      <w:pgSz w:w="11906" w:h="16838"/>
      <w:pgMar w:top="369" w:right="567" w:bottom="284" w:left="1843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4F0" w:rsidRDefault="002C04F0">
      <w:r>
        <w:separator/>
      </w:r>
    </w:p>
  </w:endnote>
  <w:endnote w:type="continuationSeparator" w:id="0">
    <w:p w:rsidR="002C04F0" w:rsidRDefault="002C04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4F0" w:rsidRDefault="002C04F0">
      <w:r>
        <w:separator/>
      </w:r>
    </w:p>
  </w:footnote>
  <w:footnote w:type="continuationSeparator" w:id="0">
    <w:p w:rsidR="002C04F0" w:rsidRDefault="002C04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4F0" w:rsidRDefault="002C04F0" w:rsidP="001024EB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2C04F0" w:rsidRDefault="002C04F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FD7"/>
    <w:rsid w:val="00003CED"/>
    <w:rsid w:val="00015A9C"/>
    <w:rsid w:val="000258C6"/>
    <w:rsid w:val="00026F48"/>
    <w:rsid w:val="0002746A"/>
    <w:rsid w:val="00027FA7"/>
    <w:rsid w:val="00031101"/>
    <w:rsid w:val="00031F09"/>
    <w:rsid w:val="00037D1E"/>
    <w:rsid w:val="00050997"/>
    <w:rsid w:val="0005280A"/>
    <w:rsid w:val="00060565"/>
    <w:rsid w:val="00063292"/>
    <w:rsid w:val="00063C32"/>
    <w:rsid w:val="00072A6F"/>
    <w:rsid w:val="00073F36"/>
    <w:rsid w:val="00074822"/>
    <w:rsid w:val="000869B3"/>
    <w:rsid w:val="00094328"/>
    <w:rsid w:val="00095602"/>
    <w:rsid w:val="000A007B"/>
    <w:rsid w:val="000A247E"/>
    <w:rsid w:val="000A2925"/>
    <w:rsid w:val="000A7103"/>
    <w:rsid w:val="000A7C15"/>
    <w:rsid w:val="000B056E"/>
    <w:rsid w:val="000B1640"/>
    <w:rsid w:val="000B5B42"/>
    <w:rsid w:val="000B61A8"/>
    <w:rsid w:val="000B686A"/>
    <w:rsid w:val="000C1AC0"/>
    <w:rsid w:val="000C1C50"/>
    <w:rsid w:val="000D38A7"/>
    <w:rsid w:val="000D424C"/>
    <w:rsid w:val="000D6F34"/>
    <w:rsid w:val="000E0AC0"/>
    <w:rsid w:val="000E36CA"/>
    <w:rsid w:val="000E4301"/>
    <w:rsid w:val="000F0309"/>
    <w:rsid w:val="000F04DA"/>
    <w:rsid w:val="001024EB"/>
    <w:rsid w:val="0010769B"/>
    <w:rsid w:val="00110E90"/>
    <w:rsid w:val="0011418B"/>
    <w:rsid w:val="001145BD"/>
    <w:rsid w:val="00115FE0"/>
    <w:rsid w:val="00124B56"/>
    <w:rsid w:val="00132ACF"/>
    <w:rsid w:val="00133695"/>
    <w:rsid w:val="00133BF6"/>
    <w:rsid w:val="00140825"/>
    <w:rsid w:val="00143CD2"/>
    <w:rsid w:val="00147805"/>
    <w:rsid w:val="00152ED5"/>
    <w:rsid w:val="00156805"/>
    <w:rsid w:val="00160D0C"/>
    <w:rsid w:val="00165F58"/>
    <w:rsid w:val="00171D0C"/>
    <w:rsid w:val="00172FE5"/>
    <w:rsid w:val="001735F2"/>
    <w:rsid w:val="001737A7"/>
    <w:rsid w:val="00174FB2"/>
    <w:rsid w:val="001820DA"/>
    <w:rsid w:val="00183BE6"/>
    <w:rsid w:val="00184ADA"/>
    <w:rsid w:val="0018716D"/>
    <w:rsid w:val="00194939"/>
    <w:rsid w:val="00195A22"/>
    <w:rsid w:val="001A05DA"/>
    <w:rsid w:val="001A08AB"/>
    <w:rsid w:val="001A18E4"/>
    <w:rsid w:val="001A29A3"/>
    <w:rsid w:val="001A47C5"/>
    <w:rsid w:val="001B07F2"/>
    <w:rsid w:val="001B7DDC"/>
    <w:rsid w:val="001C046F"/>
    <w:rsid w:val="001C05A4"/>
    <w:rsid w:val="001C2F32"/>
    <w:rsid w:val="001C3001"/>
    <w:rsid w:val="001C6549"/>
    <w:rsid w:val="001C6DF3"/>
    <w:rsid w:val="001D154E"/>
    <w:rsid w:val="001D4956"/>
    <w:rsid w:val="001D4FF1"/>
    <w:rsid w:val="001D726D"/>
    <w:rsid w:val="001D7F43"/>
    <w:rsid w:val="001E11AA"/>
    <w:rsid w:val="001E35B3"/>
    <w:rsid w:val="001E4131"/>
    <w:rsid w:val="001E70AA"/>
    <w:rsid w:val="001E74BC"/>
    <w:rsid w:val="001E7CDB"/>
    <w:rsid w:val="001F169B"/>
    <w:rsid w:val="001F3F03"/>
    <w:rsid w:val="001F5D1A"/>
    <w:rsid w:val="001F6F1C"/>
    <w:rsid w:val="001F75F3"/>
    <w:rsid w:val="00201BB2"/>
    <w:rsid w:val="00203A7A"/>
    <w:rsid w:val="00210F41"/>
    <w:rsid w:val="00213452"/>
    <w:rsid w:val="00214955"/>
    <w:rsid w:val="00216B56"/>
    <w:rsid w:val="0021721E"/>
    <w:rsid w:val="00220807"/>
    <w:rsid w:val="00221241"/>
    <w:rsid w:val="00221B89"/>
    <w:rsid w:val="002278BE"/>
    <w:rsid w:val="0023120B"/>
    <w:rsid w:val="00233689"/>
    <w:rsid w:val="00235CB5"/>
    <w:rsid w:val="002428B6"/>
    <w:rsid w:val="00242B0E"/>
    <w:rsid w:val="00244550"/>
    <w:rsid w:val="00245F46"/>
    <w:rsid w:val="002474CF"/>
    <w:rsid w:val="00253552"/>
    <w:rsid w:val="002548EF"/>
    <w:rsid w:val="00256128"/>
    <w:rsid w:val="00256F99"/>
    <w:rsid w:val="00262F87"/>
    <w:rsid w:val="00264A56"/>
    <w:rsid w:val="00265A44"/>
    <w:rsid w:val="00266ADC"/>
    <w:rsid w:val="00267031"/>
    <w:rsid w:val="00271D14"/>
    <w:rsid w:val="00273313"/>
    <w:rsid w:val="00274273"/>
    <w:rsid w:val="00275D1B"/>
    <w:rsid w:val="00276DEC"/>
    <w:rsid w:val="0027763C"/>
    <w:rsid w:val="00285938"/>
    <w:rsid w:val="002948A1"/>
    <w:rsid w:val="0029689B"/>
    <w:rsid w:val="002976CC"/>
    <w:rsid w:val="002A02C3"/>
    <w:rsid w:val="002A71C3"/>
    <w:rsid w:val="002B1C08"/>
    <w:rsid w:val="002B5007"/>
    <w:rsid w:val="002C04F0"/>
    <w:rsid w:val="002C24A3"/>
    <w:rsid w:val="002C2F8C"/>
    <w:rsid w:val="002D2A04"/>
    <w:rsid w:val="002D56D8"/>
    <w:rsid w:val="002E2605"/>
    <w:rsid w:val="002E4115"/>
    <w:rsid w:val="002F11EB"/>
    <w:rsid w:val="002F2506"/>
    <w:rsid w:val="002F3A3C"/>
    <w:rsid w:val="002F65AF"/>
    <w:rsid w:val="0030474C"/>
    <w:rsid w:val="00306CEA"/>
    <w:rsid w:val="0030735F"/>
    <w:rsid w:val="00310AA3"/>
    <w:rsid w:val="00311443"/>
    <w:rsid w:val="00311CF8"/>
    <w:rsid w:val="0032684A"/>
    <w:rsid w:val="003313A8"/>
    <w:rsid w:val="00331ADA"/>
    <w:rsid w:val="00337DFB"/>
    <w:rsid w:val="003424F2"/>
    <w:rsid w:val="0034701A"/>
    <w:rsid w:val="003519C6"/>
    <w:rsid w:val="0035268E"/>
    <w:rsid w:val="0035284C"/>
    <w:rsid w:val="00353C77"/>
    <w:rsid w:val="00353F27"/>
    <w:rsid w:val="0035404C"/>
    <w:rsid w:val="00354C4C"/>
    <w:rsid w:val="00377444"/>
    <w:rsid w:val="00381F67"/>
    <w:rsid w:val="00396462"/>
    <w:rsid w:val="003A5E63"/>
    <w:rsid w:val="003B24A2"/>
    <w:rsid w:val="003B2B9B"/>
    <w:rsid w:val="003B36A9"/>
    <w:rsid w:val="003B44FD"/>
    <w:rsid w:val="003B6198"/>
    <w:rsid w:val="003B7DA7"/>
    <w:rsid w:val="003B7DF3"/>
    <w:rsid w:val="003C1FAC"/>
    <w:rsid w:val="003C3469"/>
    <w:rsid w:val="003C5C20"/>
    <w:rsid w:val="003C5E76"/>
    <w:rsid w:val="003D15E7"/>
    <w:rsid w:val="003D37AD"/>
    <w:rsid w:val="003D4F14"/>
    <w:rsid w:val="003D68AD"/>
    <w:rsid w:val="003E0BB8"/>
    <w:rsid w:val="003E33E9"/>
    <w:rsid w:val="003E494D"/>
    <w:rsid w:val="003E663B"/>
    <w:rsid w:val="003F01D2"/>
    <w:rsid w:val="003F1170"/>
    <w:rsid w:val="003F449B"/>
    <w:rsid w:val="003F7D55"/>
    <w:rsid w:val="00401402"/>
    <w:rsid w:val="00402B45"/>
    <w:rsid w:val="0040453B"/>
    <w:rsid w:val="00406854"/>
    <w:rsid w:val="004210A3"/>
    <w:rsid w:val="004211E9"/>
    <w:rsid w:val="00421AC8"/>
    <w:rsid w:val="00422CBB"/>
    <w:rsid w:val="00424B4B"/>
    <w:rsid w:val="00425518"/>
    <w:rsid w:val="0042595A"/>
    <w:rsid w:val="00427A03"/>
    <w:rsid w:val="00427D0C"/>
    <w:rsid w:val="004315B1"/>
    <w:rsid w:val="004321C9"/>
    <w:rsid w:val="00432F13"/>
    <w:rsid w:val="00434234"/>
    <w:rsid w:val="00436FFD"/>
    <w:rsid w:val="0044112D"/>
    <w:rsid w:val="00441D40"/>
    <w:rsid w:val="004519E6"/>
    <w:rsid w:val="00453CFF"/>
    <w:rsid w:val="004542A1"/>
    <w:rsid w:val="00454F72"/>
    <w:rsid w:val="00461288"/>
    <w:rsid w:val="00462948"/>
    <w:rsid w:val="0046334C"/>
    <w:rsid w:val="00463D67"/>
    <w:rsid w:val="004649DC"/>
    <w:rsid w:val="004672CF"/>
    <w:rsid w:val="00471155"/>
    <w:rsid w:val="00471FD0"/>
    <w:rsid w:val="004741A7"/>
    <w:rsid w:val="0048064A"/>
    <w:rsid w:val="00480672"/>
    <w:rsid w:val="004823D6"/>
    <w:rsid w:val="00483052"/>
    <w:rsid w:val="00483B3F"/>
    <w:rsid w:val="00485BB4"/>
    <w:rsid w:val="00492D8B"/>
    <w:rsid w:val="004A108C"/>
    <w:rsid w:val="004A2491"/>
    <w:rsid w:val="004A4772"/>
    <w:rsid w:val="004A5345"/>
    <w:rsid w:val="004A73BA"/>
    <w:rsid w:val="004B0B50"/>
    <w:rsid w:val="004B18E8"/>
    <w:rsid w:val="004B1AA0"/>
    <w:rsid w:val="004B644B"/>
    <w:rsid w:val="004C0F0C"/>
    <w:rsid w:val="004C126B"/>
    <w:rsid w:val="004C16BE"/>
    <w:rsid w:val="004C3C9E"/>
    <w:rsid w:val="004C45E8"/>
    <w:rsid w:val="004C496B"/>
    <w:rsid w:val="004C5CF3"/>
    <w:rsid w:val="004D2A8B"/>
    <w:rsid w:val="004D2DA0"/>
    <w:rsid w:val="004D2F41"/>
    <w:rsid w:val="004D4F54"/>
    <w:rsid w:val="004D5BD3"/>
    <w:rsid w:val="004E355D"/>
    <w:rsid w:val="004E442B"/>
    <w:rsid w:val="004E6266"/>
    <w:rsid w:val="004E7BB1"/>
    <w:rsid w:val="004E7CDE"/>
    <w:rsid w:val="004F373C"/>
    <w:rsid w:val="004F4A92"/>
    <w:rsid w:val="004F527A"/>
    <w:rsid w:val="0050206B"/>
    <w:rsid w:val="00506FD9"/>
    <w:rsid w:val="00507DB0"/>
    <w:rsid w:val="00510283"/>
    <w:rsid w:val="00510C81"/>
    <w:rsid w:val="0051139C"/>
    <w:rsid w:val="005122D7"/>
    <w:rsid w:val="0052430C"/>
    <w:rsid w:val="00526232"/>
    <w:rsid w:val="0052623E"/>
    <w:rsid w:val="00531C41"/>
    <w:rsid w:val="00533CA6"/>
    <w:rsid w:val="00547DF2"/>
    <w:rsid w:val="00552547"/>
    <w:rsid w:val="00554773"/>
    <w:rsid w:val="00556229"/>
    <w:rsid w:val="00563C45"/>
    <w:rsid w:val="00564632"/>
    <w:rsid w:val="00565A37"/>
    <w:rsid w:val="00576618"/>
    <w:rsid w:val="00580A53"/>
    <w:rsid w:val="00583902"/>
    <w:rsid w:val="00585001"/>
    <w:rsid w:val="00590B00"/>
    <w:rsid w:val="005938CE"/>
    <w:rsid w:val="00595CCB"/>
    <w:rsid w:val="005A0C44"/>
    <w:rsid w:val="005A46EB"/>
    <w:rsid w:val="005A4E97"/>
    <w:rsid w:val="005A584F"/>
    <w:rsid w:val="005A60AE"/>
    <w:rsid w:val="005A7FAE"/>
    <w:rsid w:val="005B2AA3"/>
    <w:rsid w:val="005C0695"/>
    <w:rsid w:val="005C156F"/>
    <w:rsid w:val="005C6556"/>
    <w:rsid w:val="005C7B73"/>
    <w:rsid w:val="005D0110"/>
    <w:rsid w:val="005D317D"/>
    <w:rsid w:val="005D5682"/>
    <w:rsid w:val="005E03EC"/>
    <w:rsid w:val="005E24D9"/>
    <w:rsid w:val="005E3BC5"/>
    <w:rsid w:val="005E4040"/>
    <w:rsid w:val="005E6C49"/>
    <w:rsid w:val="005E7653"/>
    <w:rsid w:val="005F0FD5"/>
    <w:rsid w:val="005F275D"/>
    <w:rsid w:val="005F48ED"/>
    <w:rsid w:val="005F52B5"/>
    <w:rsid w:val="005F5C14"/>
    <w:rsid w:val="005F70E7"/>
    <w:rsid w:val="00601B92"/>
    <w:rsid w:val="00604D2A"/>
    <w:rsid w:val="006062A0"/>
    <w:rsid w:val="00613D4E"/>
    <w:rsid w:val="006150EB"/>
    <w:rsid w:val="00620513"/>
    <w:rsid w:val="00626B46"/>
    <w:rsid w:val="006345AB"/>
    <w:rsid w:val="00635056"/>
    <w:rsid w:val="0063591C"/>
    <w:rsid w:val="00636E5F"/>
    <w:rsid w:val="00641FCF"/>
    <w:rsid w:val="0064354C"/>
    <w:rsid w:val="006435D5"/>
    <w:rsid w:val="006446E0"/>
    <w:rsid w:val="0064632F"/>
    <w:rsid w:val="00646D9E"/>
    <w:rsid w:val="00650FAB"/>
    <w:rsid w:val="006558F3"/>
    <w:rsid w:val="00657040"/>
    <w:rsid w:val="006604C3"/>
    <w:rsid w:val="00666C09"/>
    <w:rsid w:val="006671A7"/>
    <w:rsid w:val="00672E1F"/>
    <w:rsid w:val="0067533F"/>
    <w:rsid w:val="00681963"/>
    <w:rsid w:val="006819BF"/>
    <w:rsid w:val="006821D1"/>
    <w:rsid w:val="00683CC7"/>
    <w:rsid w:val="006847DB"/>
    <w:rsid w:val="0068569D"/>
    <w:rsid w:val="0068580F"/>
    <w:rsid w:val="00686125"/>
    <w:rsid w:val="00686ADC"/>
    <w:rsid w:val="0069336E"/>
    <w:rsid w:val="006960E4"/>
    <w:rsid w:val="006A2082"/>
    <w:rsid w:val="006A2AC5"/>
    <w:rsid w:val="006A2AE3"/>
    <w:rsid w:val="006A2CB5"/>
    <w:rsid w:val="006A57F7"/>
    <w:rsid w:val="006B2685"/>
    <w:rsid w:val="006B4CB7"/>
    <w:rsid w:val="006B6BDF"/>
    <w:rsid w:val="006C135C"/>
    <w:rsid w:val="006C169E"/>
    <w:rsid w:val="006E05DB"/>
    <w:rsid w:val="006E63D4"/>
    <w:rsid w:val="006E7340"/>
    <w:rsid w:val="006E76AD"/>
    <w:rsid w:val="006E7D0F"/>
    <w:rsid w:val="006F1AB4"/>
    <w:rsid w:val="006F2B5D"/>
    <w:rsid w:val="006F3425"/>
    <w:rsid w:val="006F4708"/>
    <w:rsid w:val="007022FF"/>
    <w:rsid w:val="007030C9"/>
    <w:rsid w:val="007078D0"/>
    <w:rsid w:val="00711C4F"/>
    <w:rsid w:val="007165CB"/>
    <w:rsid w:val="007167F4"/>
    <w:rsid w:val="00722934"/>
    <w:rsid w:val="00722CD9"/>
    <w:rsid w:val="00725BAB"/>
    <w:rsid w:val="00733027"/>
    <w:rsid w:val="00733A73"/>
    <w:rsid w:val="00734625"/>
    <w:rsid w:val="00736BCC"/>
    <w:rsid w:val="007377E4"/>
    <w:rsid w:val="00740DD2"/>
    <w:rsid w:val="00744C46"/>
    <w:rsid w:val="007465BB"/>
    <w:rsid w:val="00747137"/>
    <w:rsid w:val="00751F33"/>
    <w:rsid w:val="00752599"/>
    <w:rsid w:val="00754E13"/>
    <w:rsid w:val="00765EA2"/>
    <w:rsid w:val="007707AF"/>
    <w:rsid w:val="0077165B"/>
    <w:rsid w:val="00771A2B"/>
    <w:rsid w:val="0077302F"/>
    <w:rsid w:val="007733A9"/>
    <w:rsid w:val="00780860"/>
    <w:rsid w:val="00780C1E"/>
    <w:rsid w:val="007849DA"/>
    <w:rsid w:val="00786743"/>
    <w:rsid w:val="00791F54"/>
    <w:rsid w:val="007969AC"/>
    <w:rsid w:val="007A1516"/>
    <w:rsid w:val="007A3A7B"/>
    <w:rsid w:val="007A3AA7"/>
    <w:rsid w:val="007B0324"/>
    <w:rsid w:val="007B30B6"/>
    <w:rsid w:val="007B684C"/>
    <w:rsid w:val="007C2269"/>
    <w:rsid w:val="007C525C"/>
    <w:rsid w:val="007D2E79"/>
    <w:rsid w:val="007D4858"/>
    <w:rsid w:val="007D552D"/>
    <w:rsid w:val="007D6AC1"/>
    <w:rsid w:val="007E44F6"/>
    <w:rsid w:val="007E5479"/>
    <w:rsid w:val="007E61F7"/>
    <w:rsid w:val="007E6EEE"/>
    <w:rsid w:val="007E7A71"/>
    <w:rsid w:val="007F0931"/>
    <w:rsid w:val="007F165E"/>
    <w:rsid w:val="007F63DD"/>
    <w:rsid w:val="00802E49"/>
    <w:rsid w:val="00804223"/>
    <w:rsid w:val="008045EC"/>
    <w:rsid w:val="0080482F"/>
    <w:rsid w:val="008065A4"/>
    <w:rsid w:val="008102C4"/>
    <w:rsid w:val="00817428"/>
    <w:rsid w:val="00823BBF"/>
    <w:rsid w:val="00823D46"/>
    <w:rsid w:val="00831D79"/>
    <w:rsid w:val="00831F52"/>
    <w:rsid w:val="00833DA4"/>
    <w:rsid w:val="0083618C"/>
    <w:rsid w:val="008419F1"/>
    <w:rsid w:val="00841A48"/>
    <w:rsid w:val="00842DA6"/>
    <w:rsid w:val="0084351E"/>
    <w:rsid w:val="00845C17"/>
    <w:rsid w:val="00846B9B"/>
    <w:rsid w:val="00846C0A"/>
    <w:rsid w:val="00847E0C"/>
    <w:rsid w:val="00850C4D"/>
    <w:rsid w:val="00851C7A"/>
    <w:rsid w:val="00852506"/>
    <w:rsid w:val="00853390"/>
    <w:rsid w:val="00853EC6"/>
    <w:rsid w:val="00855482"/>
    <w:rsid w:val="00855D26"/>
    <w:rsid w:val="008606D3"/>
    <w:rsid w:val="00871CCA"/>
    <w:rsid w:val="0087321D"/>
    <w:rsid w:val="00877B3B"/>
    <w:rsid w:val="00880A3F"/>
    <w:rsid w:val="008812D9"/>
    <w:rsid w:val="008856C2"/>
    <w:rsid w:val="008902F0"/>
    <w:rsid w:val="008930E8"/>
    <w:rsid w:val="00895FCD"/>
    <w:rsid w:val="008A3D0F"/>
    <w:rsid w:val="008A6D7F"/>
    <w:rsid w:val="008B2609"/>
    <w:rsid w:val="008B26CD"/>
    <w:rsid w:val="008B3CAC"/>
    <w:rsid w:val="008B599A"/>
    <w:rsid w:val="008B59BB"/>
    <w:rsid w:val="008B5F01"/>
    <w:rsid w:val="008B6C8E"/>
    <w:rsid w:val="008C0C81"/>
    <w:rsid w:val="008C31D4"/>
    <w:rsid w:val="008C38DE"/>
    <w:rsid w:val="008C4703"/>
    <w:rsid w:val="008C60DC"/>
    <w:rsid w:val="008C62B8"/>
    <w:rsid w:val="008D492A"/>
    <w:rsid w:val="008D6BCC"/>
    <w:rsid w:val="008D729B"/>
    <w:rsid w:val="008E03FC"/>
    <w:rsid w:val="008E6CD6"/>
    <w:rsid w:val="008F0CA0"/>
    <w:rsid w:val="008F3E9C"/>
    <w:rsid w:val="008F41D8"/>
    <w:rsid w:val="008F4752"/>
    <w:rsid w:val="008F6E98"/>
    <w:rsid w:val="00901C7F"/>
    <w:rsid w:val="00903C75"/>
    <w:rsid w:val="00904420"/>
    <w:rsid w:val="00925C9F"/>
    <w:rsid w:val="00926796"/>
    <w:rsid w:val="00927074"/>
    <w:rsid w:val="009306FA"/>
    <w:rsid w:val="00933E97"/>
    <w:rsid w:val="00940293"/>
    <w:rsid w:val="00941FA8"/>
    <w:rsid w:val="00942226"/>
    <w:rsid w:val="0094687C"/>
    <w:rsid w:val="00947B01"/>
    <w:rsid w:val="0095036B"/>
    <w:rsid w:val="0095522E"/>
    <w:rsid w:val="0097406F"/>
    <w:rsid w:val="00974C45"/>
    <w:rsid w:val="00976BC4"/>
    <w:rsid w:val="00977E04"/>
    <w:rsid w:val="00980C15"/>
    <w:rsid w:val="0098495B"/>
    <w:rsid w:val="009947B1"/>
    <w:rsid w:val="00996D17"/>
    <w:rsid w:val="00997E6B"/>
    <w:rsid w:val="009A0530"/>
    <w:rsid w:val="009A1B11"/>
    <w:rsid w:val="009A3C8C"/>
    <w:rsid w:val="009A6192"/>
    <w:rsid w:val="009A7E65"/>
    <w:rsid w:val="009B01F6"/>
    <w:rsid w:val="009B369D"/>
    <w:rsid w:val="009B5341"/>
    <w:rsid w:val="009B56B7"/>
    <w:rsid w:val="009C0C89"/>
    <w:rsid w:val="009C500A"/>
    <w:rsid w:val="009C6E28"/>
    <w:rsid w:val="009D498B"/>
    <w:rsid w:val="009D4DAD"/>
    <w:rsid w:val="009D5322"/>
    <w:rsid w:val="009D56FC"/>
    <w:rsid w:val="009D659D"/>
    <w:rsid w:val="009E1A5D"/>
    <w:rsid w:val="009F2C15"/>
    <w:rsid w:val="009F2D01"/>
    <w:rsid w:val="00A0220A"/>
    <w:rsid w:val="00A04E49"/>
    <w:rsid w:val="00A11402"/>
    <w:rsid w:val="00A145FC"/>
    <w:rsid w:val="00A14932"/>
    <w:rsid w:val="00A151BE"/>
    <w:rsid w:val="00A230B7"/>
    <w:rsid w:val="00A240D6"/>
    <w:rsid w:val="00A24A61"/>
    <w:rsid w:val="00A32DDE"/>
    <w:rsid w:val="00A339FD"/>
    <w:rsid w:val="00A36C06"/>
    <w:rsid w:val="00A4046D"/>
    <w:rsid w:val="00A41817"/>
    <w:rsid w:val="00A43912"/>
    <w:rsid w:val="00A43BF7"/>
    <w:rsid w:val="00A44F54"/>
    <w:rsid w:val="00A51513"/>
    <w:rsid w:val="00A55E75"/>
    <w:rsid w:val="00A614D3"/>
    <w:rsid w:val="00A61C21"/>
    <w:rsid w:val="00A61F71"/>
    <w:rsid w:val="00A65976"/>
    <w:rsid w:val="00A65C20"/>
    <w:rsid w:val="00A66FE9"/>
    <w:rsid w:val="00A70E48"/>
    <w:rsid w:val="00A7428B"/>
    <w:rsid w:val="00A74736"/>
    <w:rsid w:val="00A860F6"/>
    <w:rsid w:val="00A90FC6"/>
    <w:rsid w:val="00A938FC"/>
    <w:rsid w:val="00A940AA"/>
    <w:rsid w:val="00A948AD"/>
    <w:rsid w:val="00A9726E"/>
    <w:rsid w:val="00AB07BE"/>
    <w:rsid w:val="00AB4922"/>
    <w:rsid w:val="00AB4FDD"/>
    <w:rsid w:val="00AB5145"/>
    <w:rsid w:val="00AC12F7"/>
    <w:rsid w:val="00AC3FA6"/>
    <w:rsid w:val="00AC44FB"/>
    <w:rsid w:val="00AC4749"/>
    <w:rsid w:val="00AC57AD"/>
    <w:rsid w:val="00AC62D8"/>
    <w:rsid w:val="00AC6FC8"/>
    <w:rsid w:val="00AD6DB4"/>
    <w:rsid w:val="00AE229F"/>
    <w:rsid w:val="00AE5790"/>
    <w:rsid w:val="00AF55A9"/>
    <w:rsid w:val="00AF60D4"/>
    <w:rsid w:val="00AF7192"/>
    <w:rsid w:val="00AF729A"/>
    <w:rsid w:val="00B01168"/>
    <w:rsid w:val="00B04E74"/>
    <w:rsid w:val="00B05E21"/>
    <w:rsid w:val="00B139BA"/>
    <w:rsid w:val="00B152E7"/>
    <w:rsid w:val="00B23B36"/>
    <w:rsid w:val="00B3029E"/>
    <w:rsid w:val="00B3391D"/>
    <w:rsid w:val="00B35350"/>
    <w:rsid w:val="00B36250"/>
    <w:rsid w:val="00B37484"/>
    <w:rsid w:val="00B408F0"/>
    <w:rsid w:val="00B419EB"/>
    <w:rsid w:val="00B51B79"/>
    <w:rsid w:val="00B60E69"/>
    <w:rsid w:val="00B67B00"/>
    <w:rsid w:val="00B71DA7"/>
    <w:rsid w:val="00B73A43"/>
    <w:rsid w:val="00B82714"/>
    <w:rsid w:val="00B84212"/>
    <w:rsid w:val="00B842B7"/>
    <w:rsid w:val="00B86D98"/>
    <w:rsid w:val="00B92533"/>
    <w:rsid w:val="00B95120"/>
    <w:rsid w:val="00B9555C"/>
    <w:rsid w:val="00B95E40"/>
    <w:rsid w:val="00BA4578"/>
    <w:rsid w:val="00BA4763"/>
    <w:rsid w:val="00BB4876"/>
    <w:rsid w:val="00BB5A99"/>
    <w:rsid w:val="00BB6B0E"/>
    <w:rsid w:val="00BC56AA"/>
    <w:rsid w:val="00BD106D"/>
    <w:rsid w:val="00BE223E"/>
    <w:rsid w:val="00BE5C2C"/>
    <w:rsid w:val="00BE61AF"/>
    <w:rsid w:val="00BE7853"/>
    <w:rsid w:val="00BF2629"/>
    <w:rsid w:val="00BF66BB"/>
    <w:rsid w:val="00C00E0F"/>
    <w:rsid w:val="00C015BA"/>
    <w:rsid w:val="00C01A18"/>
    <w:rsid w:val="00C11DD9"/>
    <w:rsid w:val="00C14671"/>
    <w:rsid w:val="00C156D1"/>
    <w:rsid w:val="00C15EC7"/>
    <w:rsid w:val="00C16845"/>
    <w:rsid w:val="00C17AFA"/>
    <w:rsid w:val="00C242FA"/>
    <w:rsid w:val="00C250CC"/>
    <w:rsid w:val="00C26FD6"/>
    <w:rsid w:val="00C30A94"/>
    <w:rsid w:val="00C340C3"/>
    <w:rsid w:val="00C36505"/>
    <w:rsid w:val="00C37E57"/>
    <w:rsid w:val="00C40BD5"/>
    <w:rsid w:val="00C53B2E"/>
    <w:rsid w:val="00C5457F"/>
    <w:rsid w:val="00C549A3"/>
    <w:rsid w:val="00C54A62"/>
    <w:rsid w:val="00C55CEF"/>
    <w:rsid w:val="00C60A05"/>
    <w:rsid w:val="00C62ABB"/>
    <w:rsid w:val="00C74B14"/>
    <w:rsid w:val="00C76570"/>
    <w:rsid w:val="00C77803"/>
    <w:rsid w:val="00C862EE"/>
    <w:rsid w:val="00C95DBE"/>
    <w:rsid w:val="00CA0A4B"/>
    <w:rsid w:val="00CA4340"/>
    <w:rsid w:val="00CA7BE0"/>
    <w:rsid w:val="00CC0BFC"/>
    <w:rsid w:val="00CC35BF"/>
    <w:rsid w:val="00CC4D41"/>
    <w:rsid w:val="00CC7333"/>
    <w:rsid w:val="00CD5275"/>
    <w:rsid w:val="00CD7232"/>
    <w:rsid w:val="00CE38F5"/>
    <w:rsid w:val="00CE4848"/>
    <w:rsid w:val="00CE6965"/>
    <w:rsid w:val="00CE7E02"/>
    <w:rsid w:val="00D028F6"/>
    <w:rsid w:val="00D06BC3"/>
    <w:rsid w:val="00D11DDD"/>
    <w:rsid w:val="00D1265F"/>
    <w:rsid w:val="00D14F5A"/>
    <w:rsid w:val="00D17E80"/>
    <w:rsid w:val="00D21D3A"/>
    <w:rsid w:val="00D25BFB"/>
    <w:rsid w:val="00D339A8"/>
    <w:rsid w:val="00D341C9"/>
    <w:rsid w:val="00D36DD4"/>
    <w:rsid w:val="00D46E6C"/>
    <w:rsid w:val="00D47BB0"/>
    <w:rsid w:val="00D52602"/>
    <w:rsid w:val="00D52C9F"/>
    <w:rsid w:val="00D563D0"/>
    <w:rsid w:val="00D60A7F"/>
    <w:rsid w:val="00D60AF2"/>
    <w:rsid w:val="00D63E27"/>
    <w:rsid w:val="00D642FB"/>
    <w:rsid w:val="00D67959"/>
    <w:rsid w:val="00D76722"/>
    <w:rsid w:val="00D809DF"/>
    <w:rsid w:val="00D81A33"/>
    <w:rsid w:val="00D83303"/>
    <w:rsid w:val="00D83C18"/>
    <w:rsid w:val="00D960E5"/>
    <w:rsid w:val="00DA0042"/>
    <w:rsid w:val="00DA2346"/>
    <w:rsid w:val="00DA2BF0"/>
    <w:rsid w:val="00DA2D5B"/>
    <w:rsid w:val="00DA30E2"/>
    <w:rsid w:val="00DA579A"/>
    <w:rsid w:val="00DB364A"/>
    <w:rsid w:val="00DB53E9"/>
    <w:rsid w:val="00DC095F"/>
    <w:rsid w:val="00DC22FB"/>
    <w:rsid w:val="00DC76B0"/>
    <w:rsid w:val="00DC7F5F"/>
    <w:rsid w:val="00DD206C"/>
    <w:rsid w:val="00DD34DA"/>
    <w:rsid w:val="00DD54AF"/>
    <w:rsid w:val="00DD606D"/>
    <w:rsid w:val="00DD66C1"/>
    <w:rsid w:val="00DE0B05"/>
    <w:rsid w:val="00DE3978"/>
    <w:rsid w:val="00DE6254"/>
    <w:rsid w:val="00DE673A"/>
    <w:rsid w:val="00DF0CA6"/>
    <w:rsid w:val="00DF430B"/>
    <w:rsid w:val="00DF51AA"/>
    <w:rsid w:val="00DF66BB"/>
    <w:rsid w:val="00E02A9A"/>
    <w:rsid w:val="00E060D6"/>
    <w:rsid w:val="00E06DED"/>
    <w:rsid w:val="00E076F2"/>
    <w:rsid w:val="00E11397"/>
    <w:rsid w:val="00E139A5"/>
    <w:rsid w:val="00E147A7"/>
    <w:rsid w:val="00E14CCF"/>
    <w:rsid w:val="00E2090E"/>
    <w:rsid w:val="00E240E8"/>
    <w:rsid w:val="00E25079"/>
    <w:rsid w:val="00E25885"/>
    <w:rsid w:val="00E26AA4"/>
    <w:rsid w:val="00E27C2D"/>
    <w:rsid w:val="00E32533"/>
    <w:rsid w:val="00E32B5B"/>
    <w:rsid w:val="00E350A9"/>
    <w:rsid w:val="00E351F4"/>
    <w:rsid w:val="00E427D6"/>
    <w:rsid w:val="00E44475"/>
    <w:rsid w:val="00E44FEF"/>
    <w:rsid w:val="00E45AE7"/>
    <w:rsid w:val="00E521BC"/>
    <w:rsid w:val="00E52CDE"/>
    <w:rsid w:val="00E6276A"/>
    <w:rsid w:val="00E642D0"/>
    <w:rsid w:val="00E675D3"/>
    <w:rsid w:val="00E74D1F"/>
    <w:rsid w:val="00E8002F"/>
    <w:rsid w:val="00E84B08"/>
    <w:rsid w:val="00E8559D"/>
    <w:rsid w:val="00E85E76"/>
    <w:rsid w:val="00E86FCE"/>
    <w:rsid w:val="00E933B9"/>
    <w:rsid w:val="00E936D3"/>
    <w:rsid w:val="00E96756"/>
    <w:rsid w:val="00EA1C44"/>
    <w:rsid w:val="00EA58E6"/>
    <w:rsid w:val="00EA60F8"/>
    <w:rsid w:val="00EB23D2"/>
    <w:rsid w:val="00EB4137"/>
    <w:rsid w:val="00EB56F6"/>
    <w:rsid w:val="00EB68AF"/>
    <w:rsid w:val="00EC2ADE"/>
    <w:rsid w:val="00EC2E72"/>
    <w:rsid w:val="00EC33E1"/>
    <w:rsid w:val="00EC586B"/>
    <w:rsid w:val="00EC745D"/>
    <w:rsid w:val="00ED4E14"/>
    <w:rsid w:val="00ED5DDB"/>
    <w:rsid w:val="00EE0E83"/>
    <w:rsid w:val="00EE16D5"/>
    <w:rsid w:val="00EE244A"/>
    <w:rsid w:val="00EE6409"/>
    <w:rsid w:val="00F009C4"/>
    <w:rsid w:val="00F021B0"/>
    <w:rsid w:val="00F05391"/>
    <w:rsid w:val="00F111FF"/>
    <w:rsid w:val="00F220AC"/>
    <w:rsid w:val="00F24C1E"/>
    <w:rsid w:val="00F26891"/>
    <w:rsid w:val="00F3148B"/>
    <w:rsid w:val="00F31F60"/>
    <w:rsid w:val="00F3448A"/>
    <w:rsid w:val="00F36761"/>
    <w:rsid w:val="00F40FAB"/>
    <w:rsid w:val="00F51886"/>
    <w:rsid w:val="00F56F9B"/>
    <w:rsid w:val="00F578A7"/>
    <w:rsid w:val="00F60BA9"/>
    <w:rsid w:val="00F67783"/>
    <w:rsid w:val="00F70D2C"/>
    <w:rsid w:val="00F80C19"/>
    <w:rsid w:val="00F83FA1"/>
    <w:rsid w:val="00F84FCD"/>
    <w:rsid w:val="00F871C7"/>
    <w:rsid w:val="00F97409"/>
    <w:rsid w:val="00FA5393"/>
    <w:rsid w:val="00FA621D"/>
    <w:rsid w:val="00FA7CAD"/>
    <w:rsid w:val="00FB128A"/>
    <w:rsid w:val="00FB174F"/>
    <w:rsid w:val="00FB4690"/>
    <w:rsid w:val="00FB54FD"/>
    <w:rsid w:val="00FD43E8"/>
    <w:rsid w:val="00FD5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6CA"/>
    <w:pPr>
      <w:suppressAutoHyphens/>
    </w:pPr>
    <w:rPr>
      <w:kern w:val="1"/>
      <w:sz w:val="28"/>
      <w:szCs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E36CA"/>
    <w:pPr>
      <w:keepNext/>
      <w:spacing w:before="240" w:after="60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E36CA"/>
    <w:pPr>
      <w:keepNext/>
      <w:numPr>
        <w:ilvl w:val="1"/>
        <w:numId w:val="1"/>
      </w:numPr>
      <w:spacing w:line="360" w:lineRule="auto"/>
      <w:outlineLvl w:val="1"/>
    </w:pPr>
    <w:rPr>
      <w:b/>
      <w:bCs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E36CA"/>
    <w:pPr>
      <w:keepNext/>
      <w:outlineLvl w:val="2"/>
    </w:pPr>
    <w:rPr>
      <w:b/>
      <w:bCs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E36CA"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E36CA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E36CA"/>
    <w:pPr>
      <w:keepNext/>
      <w:outlineLvl w:val="5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Cambria"/>
      <w:b/>
      <w:bCs/>
      <w:kern w:val="32"/>
      <w:sz w:val="32"/>
      <w:szCs w:val="32"/>
      <w:lang w:val="ru-RU"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Cambria"/>
      <w:b/>
      <w:bCs/>
      <w:i/>
      <w:iCs/>
      <w:kern w:val="1"/>
      <w:sz w:val="28"/>
      <w:szCs w:val="28"/>
      <w:lang w:val="ru-RU"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Cambria"/>
      <w:b/>
      <w:bCs/>
      <w:kern w:val="1"/>
      <w:sz w:val="26"/>
      <w:szCs w:val="26"/>
      <w:lang w:val="ru-RU"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435D5"/>
    <w:rPr>
      <w:kern w:val="1"/>
      <w:sz w:val="28"/>
      <w:szCs w:val="28"/>
      <w:lang w:val="uk-UA"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Calibri"/>
      <w:b/>
      <w:bCs/>
      <w:i/>
      <w:iCs/>
      <w:kern w:val="1"/>
      <w:sz w:val="26"/>
      <w:szCs w:val="26"/>
      <w:lang w:val="ru-RU" w:eastAsia="ar-SA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Calibri"/>
      <w:b/>
      <w:bCs/>
      <w:kern w:val="1"/>
      <w:sz w:val="22"/>
      <w:szCs w:val="22"/>
      <w:lang w:val="ru-RU" w:eastAsia="ar-SA" w:bidi="ar-SA"/>
    </w:rPr>
  </w:style>
  <w:style w:type="character" w:customStyle="1" w:styleId="WW8Num6z0">
    <w:name w:val="WW8Num6z0"/>
    <w:uiPriority w:val="99"/>
    <w:rsid w:val="000E36CA"/>
    <w:rPr>
      <w:sz w:val="26"/>
      <w:szCs w:val="26"/>
      <w:u w:val="none"/>
    </w:rPr>
  </w:style>
  <w:style w:type="character" w:customStyle="1" w:styleId="WW8Num6z1">
    <w:name w:val="WW8Num6z1"/>
    <w:uiPriority w:val="99"/>
    <w:rsid w:val="000E36CA"/>
  </w:style>
  <w:style w:type="character" w:customStyle="1" w:styleId="WW8Num7z0">
    <w:name w:val="WW8Num7z0"/>
    <w:uiPriority w:val="99"/>
    <w:rsid w:val="000E36CA"/>
    <w:rPr>
      <w:color w:val="auto"/>
    </w:rPr>
  </w:style>
  <w:style w:type="character" w:customStyle="1" w:styleId="WW8Num14z0">
    <w:name w:val="WW8Num14z0"/>
    <w:uiPriority w:val="99"/>
    <w:rsid w:val="000E36CA"/>
  </w:style>
  <w:style w:type="character" w:customStyle="1" w:styleId="WW8Num16z0">
    <w:name w:val="WW8Num16z0"/>
    <w:uiPriority w:val="99"/>
    <w:rsid w:val="000E36CA"/>
    <w:rPr>
      <w:rFonts w:ascii="Times New Roman" w:hAnsi="Times New Roman" w:cs="Times New Roman"/>
    </w:rPr>
  </w:style>
  <w:style w:type="character" w:customStyle="1" w:styleId="2">
    <w:name w:val="Основной шрифт абзаца2"/>
    <w:uiPriority w:val="99"/>
    <w:rsid w:val="000E36CA"/>
  </w:style>
  <w:style w:type="character" w:styleId="PageNumber">
    <w:name w:val="page number"/>
    <w:basedOn w:val="2"/>
    <w:uiPriority w:val="99"/>
    <w:rsid w:val="000E36CA"/>
  </w:style>
  <w:style w:type="character" w:customStyle="1" w:styleId="a">
    <w:name w:val="Знак Знак"/>
    <w:uiPriority w:val="99"/>
    <w:rsid w:val="000E36CA"/>
    <w:rPr>
      <w:rFonts w:ascii="Calibri" w:hAnsi="Calibri" w:cs="Calibri"/>
      <w:b/>
      <w:bCs/>
      <w:i/>
      <w:iCs/>
      <w:sz w:val="26"/>
      <w:szCs w:val="26"/>
      <w:lang w:val="uk-UA" w:eastAsia="ar-SA" w:bidi="ar-SA"/>
    </w:rPr>
  </w:style>
  <w:style w:type="character" w:customStyle="1" w:styleId="1">
    <w:name w:val="Знак Знак1"/>
    <w:uiPriority w:val="99"/>
    <w:rsid w:val="000E36CA"/>
    <w:rPr>
      <w:b/>
      <w:bCs/>
      <w:kern w:val="1"/>
      <w:sz w:val="36"/>
      <w:szCs w:val="36"/>
      <w:lang w:val="ru-RU" w:eastAsia="ar-SA" w:bidi="ar-SA"/>
    </w:rPr>
  </w:style>
  <w:style w:type="character" w:customStyle="1" w:styleId="Absatz-Standardschriftart">
    <w:name w:val="Absatz-Standardschriftart"/>
    <w:uiPriority w:val="99"/>
    <w:rsid w:val="000E36CA"/>
  </w:style>
  <w:style w:type="character" w:customStyle="1" w:styleId="WW-Absatz-Standardschriftart">
    <w:name w:val="WW-Absatz-Standardschriftart"/>
    <w:uiPriority w:val="99"/>
    <w:rsid w:val="000E36CA"/>
  </w:style>
  <w:style w:type="character" w:customStyle="1" w:styleId="WW-Absatz-Standardschriftart1">
    <w:name w:val="WW-Absatz-Standardschriftart1"/>
    <w:uiPriority w:val="99"/>
    <w:rsid w:val="000E36CA"/>
  </w:style>
  <w:style w:type="character" w:customStyle="1" w:styleId="10">
    <w:name w:val="Основной шрифт абзаца1"/>
    <w:uiPriority w:val="99"/>
    <w:rsid w:val="000E36CA"/>
  </w:style>
  <w:style w:type="character" w:styleId="Strong">
    <w:name w:val="Strong"/>
    <w:basedOn w:val="DefaultParagraphFont"/>
    <w:uiPriority w:val="99"/>
    <w:qFormat/>
    <w:rsid w:val="000E36CA"/>
    <w:rPr>
      <w:b/>
      <w:bCs/>
    </w:rPr>
  </w:style>
  <w:style w:type="character" w:customStyle="1" w:styleId="a0">
    <w:name w:val="Символ нумерации"/>
    <w:uiPriority w:val="99"/>
    <w:rsid w:val="000E36CA"/>
  </w:style>
  <w:style w:type="paragraph" w:customStyle="1" w:styleId="a1">
    <w:name w:val="Заголовок"/>
    <w:basedOn w:val="Normal"/>
    <w:next w:val="BodyText"/>
    <w:uiPriority w:val="99"/>
    <w:rsid w:val="000E36CA"/>
    <w:pPr>
      <w:keepNext/>
      <w:spacing w:before="240" w:after="120"/>
    </w:pPr>
    <w:rPr>
      <w:rFonts w:ascii="Arial" w:eastAsia="Arial Unicode MS" w:hAnsi="Arial" w:cs="Arial"/>
    </w:rPr>
  </w:style>
  <w:style w:type="paragraph" w:styleId="BodyText">
    <w:name w:val="Body Text"/>
    <w:basedOn w:val="Normal"/>
    <w:link w:val="BodyTextChar"/>
    <w:uiPriority w:val="99"/>
    <w:rsid w:val="000E36CA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List">
    <w:name w:val="List"/>
    <w:basedOn w:val="BodyText"/>
    <w:uiPriority w:val="99"/>
    <w:rsid w:val="000E36CA"/>
  </w:style>
  <w:style w:type="paragraph" w:customStyle="1" w:styleId="11">
    <w:name w:val="Название1"/>
    <w:basedOn w:val="Normal"/>
    <w:uiPriority w:val="99"/>
    <w:rsid w:val="000E36C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Normal"/>
    <w:uiPriority w:val="99"/>
    <w:rsid w:val="000E36CA"/>
    <w:pPr>
      <w:suppressLineNumbers/>
    </w:pPr>
  </w:style>
  <w:style w:type="paragraph" w:styleId="BodyTextIndent">
    <w:name w:val="Body Text Indent"/>
    <w:basedOn w:val="Normal"/>
    <w:link w:val="BodyTextIndentChar"/>
    <w:uiPriority w:val="99"/>
    <w:rsid w:val="000E36CA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13">
    <w:name w:val="Название объекта1"/>
    <w:basedOn w:val="Normal"/>
    <w:next w:val="Normal"/>
    <w:uiPriority w:val="99"/>
    <w:rsid w:val="000E36CA"/>
    <w:pPr>
      <w:jc w:val="center"/>
    </w:pPr>
    <w:rPr>
      <w:b/>
      <w:bCs/>
      <w:sz w:val="32"/>
      <w:szCs w:val="32"/>
      <w:lang w:val="uk-UA"/>
    </w:rPr>
  </w:style>
  <w:style w:type="paragraph" w:customStyle="1" w:styleId="14">
    <w:name w:val="Стиль1"/>
    <w:uiPriority w:val="99"/>
    <w:rsid w:val="000E36CA"/>
    <w:pPr>
      <w:widowControl w:val="0"/>
      <w:suppressAutoHyphens/>
    </w:pPr>
    <w:rPr>
      <w:sz w:val="20"/>
      <w:szCs w:val="20"/>
      <w:lang w:val="ru-RU" w:eastAsia="ar-SA"/>
    </w:rPr>
  </w:style>
  <w:style w:type="paragraph" w:customStyle="1" w:styleId="21">
    <w:name w:val="Основной текст 21"/>
    <w:basedOn w:val="Normal"/>
    <w:uiPriority w:val="99"/>
    <w:rsid w:val="000E36CA"/>
    <w:pPr>
      <w:jc w:val="both"/>
    </w:pPr>
  </w:style>
  <w:style w:type="paragraph" w:styleId="BalloonText">
    <w:name w:val="Balloon Text"/>
    <w:basedOn w:val="Normal"/>
    <w:link w:val="BalloonTextChar"/>
    <w:uiPriority w:val="99"/>
    <w:semiHidden/>
    <w:rsid w:val="000E36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kern w:val="1"/>
      <w:sz w:val="2"/>
      <w:szCs w:val="2"/>
      <w:lang w:val="ru-RU" w:eastAsia="ar-SA" w:bidi="ar-SA"/>
    </w:rPr>
  </w:style>
  <w:style w:type="paragraph" w:styleId="Header">
    <w:name w:val="header"/>
    <w:basedOn w:val="Normal"/>
    <w:link w:val="HeaderChar"/>
    <w:uiPriority w:val="99"/>
    <w:rsid w:val="000E36C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HTMLPreformatted">
    <w:name w:val="HTML Preformatted"/>
    <w:basedOn w:val="Normal"/>
    <w:link w:val="HTMLPreformattedChar"/>
    <w:uiPriority w:val="99"/>
    <w:rsid w:val="000E36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 w:cs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rsid w:val="000E36C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a2">
    <w:name w:val="заголов"/>
    <w:basedOn w:val="Normal"/>
    <w:uiPriority w:val="99"/>
    <w:rsid w:val="000E36CA"/>
    <w:pPr>
      <w:widowControl w:val="0"/>
      <w:jc w:val="center"/>
    </w:pPr>
    <w:rPr>
      <w:b/>
      <w:bCs/>
      <w:sz w:val="24"/>
      <w:szCs w:val="24"/>
      <w:lang w:val="uk-UA"/>
    </w:rPr>
  </w:style>
  <w:style w:type="paragraph" w:styleId="ListParagraph">
    <w:name w:val="List Paragraph"/>
    <w:basedOn w:val="Normal"/>
    <w:uiPriority w:val="99"/>
    <w:qFormat/>
    <w:rsid w:val="000E36CA"/>
    <w:pPr>
      <w:ind w:left="720"/>
    </w:pPr>
  </w:style>
  <w:style w:type="paragraph" w:styleId="NormalWeb">
    <w:name w:val="Normal (Web)"/>
    <w:basedOn w:val="Normal"/>
    <w:uiPriority w:val="99"/>
    <w:rsid w:val="000E36CA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uiPriority w:val="99"/>
    <w:rsid w:val="000E36CA"/>
    <w:pPr>
      <w:suppressLineNumbers/>
    </w:pPr>
  </w:style>
  <w:style w:type="paragraph" w:customStyle="1" w:styleId="a4">
    <w:name w:val="Заголовок таблицы"/>
    <w:basedOn w:val="a3"/>
    <w:uiPriority w:val="99"/>
    <w:rsid w:val="000E36CA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  <w:uiPriority w:val="99"/>
    <w:rsid w:val="000E36CA"/>
  </w:style>
  <w:style w:type="paragraph" w:customStyle="1" w:styleId="a6">
    <w:name w:val="Без интервала"/>
    <w:uiPriority w:val="99"/>
    <w:rsid w:val="005938CE"/>
    <w:pPr>
      <w:suppressAutoHyphens/>
    </w:pPr>
    <w:rPr>
      <w:sz w:val="20"/>
      <w:szCs w:val="20"/>
      <w:lang w:val="ru-RU" w:eastAsia="ar-SA"/>
    </w:rPr>
  </w:style>
  <w:style w:type="character" w:customStyle="1" w:styleId="110">
    <w:name w:val="Знак Знак11"/>
    <w:uiPriority w:val="99"/>
    <w:locked/>
    <w:rsid w:val="00B60E69"/>
    <w:rPr>
      <w:rFonts w:ascii="Courier New" w:hAnsi="Courier New" w:cs="Courier New"/>
      <w:color w:val="000000"/>
      <w:sz w:val="21"/>
      <w:szCs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99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Cambria"/>
      <w:b/>
      <w:bCs/>
      <w:kern w:val="28"/>
      <w:sz w:val="32"/>
      <w:szCs w:val="32"/>
      <w:lang w:val="ru-RU" w:eastAsia="ar-SA" w:bidi="ar-SA"/>
    </w:rPr>
  </w:style>
  <w:style w:type="character" w:styleId="Emphasis">
    <w:name w:val="Emphasis"/>
    <w:basedOn w:val="DefaultParagraphFont"/>
    <w:uiPriority w:val="99"/>
    <w:qFormat/>
    <w:rsid w:val="001C6DF3"/>
    <w:rPr>
      <w:i/>
      <w:iCs/>
    </w:rPr>
  </w:style>
  <w:style w:type="table" w:styleId="TableGrid">
    <w:name w:val="Table Grid"/>
    <w:basedOn w:val="TableNormal"/>
    <w:uiPriority w:val="99"/>
    <w:rsid w:val="00EE16D5"/>
    <w:pPr>
      <w:autoSpaceDE w:val="0"/>
      <w:autoSpaceDN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789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1132</Words>
  <Characters>646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3</cp:revision>
  <cp:lastPrinted>2026-10-05T12:22:00Z</cp:lastPrinted>
  <dcterms:created xsi:type="dcterms:W3CDTF">2026-10-05T12:22:00Z</dcterms:created>
  <dcterms:modified xsi:type="dcterms:W3CDTF">2026-10-12T10:13:00Z</dcterms:modified>
</cp:coreProperties>
</file>