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65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223AD7" w:rsidTr="008839F4">
        <w:trPr>
          <w:trHeight w:val="699"/>
        </w:trPr>
        <w:tc>
          <w:tcPr>
            <w:tcW w:w="3652" w:type="dxa"/>
          </w:tcPr>
          <w:p w:rsidR="00223AD7" w:rsidRDefault="00223AD7" w:rsidP="008839F4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223AD7" w:rsidRDefault="00223AD7" w:rsidP="008839F4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2122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223AD7" w:rsidRDefault="00223AD7" w:rsidP="00344F67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</w:t>
      </w:r>
      <w:r w:rsidRPr="00532D39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223AD7" w:rsidRDefault="00223AD7" w:rsidP="00344F67">
      <w:pPr>
        <w:tabs>
          <w:tab w:val="left" w:pos="7201"/>
        </w:tabs>
        <w:jc w:val="center"/>
        <w:rPr>
          <w:lang w:val="uk-UA"/>
        </w:rPr>
      </w:pPr>
    </w:p>
    <w:p w:rsidR="00223AD7" w:rsidRDefault="00223AD7" w:rsidP="00344F67">
      <w:pPr>
        <w:tabs>
          <w:tab w:val="left" w:pos="7201"/>
        </w:tabs>
        <w:rPr>
          <w:sz w:val="16"/>
          <w:szCs w:val="16"/>
          <w:lang w:val="uk-UA"/>
        </w:rPr>
      </w:pPr>
    </w:p>
    <w:p w:rsidR="00223AD7" w:rsidRDefault="00223AD7" w:rsidP="00344F67">
      <w:pPr>
        <w:pStyle w:val="Heading2"/>
        <w:numPr>
          <w:ilvl w:val="0"/>
          <w:numId w:val="0"/>
        </w:numPr>
        <w:tabs>
          <w:tab w:val="left" w:pos="708"/>
        </w:tabs>
        <w:jc w:val="center"/>
        <w:rPr>
          <w:spacing w:val="140"/>
        </w:rPr>
      </w:pPr>
      <w:r>
        <w:t>БОРИСЛАВСЬКА МІСЬКА РАДА ЛЬВІВСЬКОЇ ОБЛАСТІ</w:t>
      </w:r>
    </w:p>
    <w:p w:rsidR="00223AD7" w:rsidRDefault="00223AD7" w:rsidP="00344F67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25" w:type="dxa"/>
        <w:tblInd w:w="-106" w:type="dxa"/>
        <w:tblLayout w:type="fixed"/>
        <w:tblLook w:val="00A0"/>
      </w:tblPr>
      <w:tblGrid>
        <w:gridCol w:w="3138"/>
        <w:gridCol w:w="3122"/>
        <w:gridCol w:w="3265"/>
      </w:tblGrid>
      <w:tr w:rsidR="00223AD7">
        <w:tc>
          <w:tcPr>
            <w:tcW w:w="3135" w:type="dxa"/>
          </w:tcPr>
          <w:p w:rsidR="00223AD7" w:rsidRDefault="00223AD7">
            <w:pPr>
              <w:pStyle w:val="a2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     2026 року</w:t>
            </w:r>
          </w:p>
        </w:tc>
        <w:tc>
          <w:tcPr>
            <w:tcW w:w="3120" w:type="dxa"/>
          </w:tcPr>
          <w:p w:rsidR="00223AD7" w:rsidRDefault="00223AD7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223AD7" w:rsidRDefault="00223AD7" w:rsidP="000572C1">
            <w:pPr>
              <w:pStyle w:val="a2"/>
              <w:tabs>
                <w:tab w:val="left" w:pos="4680"/>
                <w:tab w:val="left" w:pos="6804"/>
              </w:tabs>
              <w:rPr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904201">
              <w:rPr>
                <w:b w:val="0"/>
                <w:bCs w:val="0"/>
                <w:sz w:val="26"/>
                <w:szCs w:val="26"/>
              </w:rPr>
              <w:t>______</w:t>
            </w:r>
          </w:p>
        </w:tc>
      </w:tr>
    </w:tbl>
    <w:p w:rsidR="00223AD7" w:rsidRDefault="00223AD7" w:rsidP="00344F67">
      <w:pPr>
        <w:jc w:val="both"/>
        <w:rPr>
          <w:kern w:val="2"/>
          <w:sz w:val="10"/>
          <w:szCs w:val="10"/>
          <w:lang w:val="uk-UA"/>
        </w:rPr>
      </w:pPr>
    </w:p>
    <w:p w:rsidR="00223AD7" w:rsidRDefault="00223AD7" w:rsidP="00344F67">
      <w:pPr>
        <w:jc w:val="both"/>
        <w:rPr>
          <w:sz w:val="10"/>
          <w:szCs w:val="10"/>
          <w:lang w:val="uk-UA"/>
        </w:rPr>
      </w:pPr>
    </w:p>
    <w:p w:rsidR="00223AD7" w:rsidRDefault="00223AD7" w:rsidP="00344F67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214"/>
      </w:tblGrid>
      <w:tr w:rsidR="00223AD7">
        <w:trPr>
          <w:trHeight w:val="871"/>
        </w:trPr>
        <w:tc>
          <w:tcPr>
            <w:tcW w:w="9214" w:type="dxa"/>
          </w:tcPr>
          <w:p w:rsidR="00223AD7" w:rsidRDefault="00223AD7" w:rsidP="000572C1">
            <w:pPr>
              <w:jc w:val="both"/>
              <w:rPr>
                <w:kern w:val="2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Про надання об’єднанню співвласників багатоквартирного будинку “МОЯ ОСЕЛЯ №20” дозволу на розроблення проєкту землеустрою щодо відведення земельної ділянки на вул.600-річчя Борислава,20 у м.Бориславі Дрогобицького району Львівської області</w:t>
            </w:r>
          </w:p>
        </w:tc>
      </w:tr>
    </w:tbl>
    <w:p w:rsidR="00223AD7" w:rsidRDefault="00223AD7" w:rsidP="00344F67">
      <w:pPr>
        <w:jc w:val="both"/>
        <w:rPr>
          <w:kern w:val="2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</w:t>
      </w:r>
    </w:p>
    <w:p w:rsidR="00223AD7" w:rsidRDefault="00223AD7" w:rsidP="00317CE7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Відповідно до пункту 34 частини 1 статті 26 Закону України “Про місцеве самоврядування в Україні”, статей 12, 42, 123, пункту д частини 2 статті 92 Земельного кодексу України, розглянувши заяву керівника  об’єднання співвласників багатоквартирного будинку “МОЯ ОСЕЛЯ №20” Оксани Малиновської про виготовлення проєкту землеустрою щодо відведення земельної ділянки, враховуючи рекомендації постійної комісії з питань регулювання земельних відносин, будівництва та архітектури  від _______2026 року № ______, міська рада</w:t>
      </w:r>
    </w:p>
    <w:p w:rsidR="00223AD7" w:rsidRDefault="00223AD7" w:rsidP="00344F67">
      <w:pPr>
        <w:tabs>
          <w:tab w:val="left" w:pos="3402"/>
        </w:tabs>
        <w:ind w:firstLine="709"/>
        <w:jc w:val="both"/>
        <w:rPr>
          <w:color w:val="FF0000"/>
          <w:sz w:val="26"/>
          <w:szCs w:val="26"/>
          <w:lang w:val="uk-UA"/>
        </w:rPr>
      </w:pPr>
    </w:p>
    <w:p w:rsidR="00223AD7" w:rsidRPr="00904201" w:rsidRDefault="00223AD7" w:rsidP="00344F67">
      <w:pPr>
        <w:pStyle w:val="Heading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  <w:r w:rsidRPr="00904201">
        <w:rPr>
          <w:sz w:val="26"/>
          <w:szCs w:val="26"/>
          <w:lang w:val="uk-UA"/>
        </w:rPr>
        <w:t xml:space="preserve">В И Р І Ш И Л А:  </w:t>
      </w:r>
    </w:p>
    <w:p w:rsidR="00223AD7" w:rsidRDefault="00223AD7" w:rsidP="00344F67">
      <w:pPr>
        <w:rPr>
          <w:sz w:val="26"/>
          <w:szCs w:val="26"/>
          <w:lang w:val="uk-UA"/>
        </w:rPr>
      </w:pPr>
    </w:p>
    <w:p w:rsidR="00223AD7" w:rsidRDefault="00223AD7" w:rsidP="00344F67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1. Дозволити об’єднанню співвласників багатоквартирного будинку  “МОЯ ОСЕЛЯ №20”  розробити  проєкт землеустрою щодо відведення земельної ділянки орієнтовною площею 0,3000 га на вул.600-річчя Борислава,20 у м.Бориславі Дрогобицького району Львівської області для будівництва та обслуговування багатоквартирного житлового будинку, із земель запасу міста  (землі житлової та громадської забудови) для подальшого надання в постійне користування.</w:t>
      </w:r>
      <w:r>
        <w:rPr>
          <w:color w:val="FF0000"/>
          <w:sz w:val="26"/>
          <w:szCs w:val="26"/>
          <w:lang w:val="uk-UA"/>
        </w:rPr>
        <w:t xml:space="preserve">  </w:t>
      </w:r>
      <w:r>
        <w:rPr>
          <w:sz w:val="26"/>
          <w:szCs w:val="26"/>
          <w:lang w:val="uk-UA"/>
        </w:rPr>
        <w:t xml:space="preserve">                       </w:t>
      </w:r>
    </w:p>
    <w:p w:rsidR="00223AD7" w:rsidRDefault="00223AD7" w:rsidP="00344F67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</w:t>
      </w:r>
    </w:p>
    <w:p w:rsidR="00223AD7" w:rsidRDefault="00223AD7" w:rsidP="00344F67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Об’єднанню співвласників багатоквартирного будинку  “МОЯ ОСЕЛЯ №20” виготовити  проєкт землеустрою щодо відведення </w:t>
      </w:r>
      <w:r>
        <w:rPr>
          <w:kern w:val="32"/>
          <w:sz w:val="26"/>
          <w:szCs w:val="26"/>
          <w:bdr w:val="none" w:sz="0" w:space="0" w:color="auto" w:frame="1"/>
          <w:lang w:val="uk-UA"/>
        </w:rPr>
        <w:t>земельної ділянки</w:t>
      </w:r>
      <w:r>
        <w:rPr>
          <w:sz w:val="26"/>
          <w:szCs w:val="26"/>
          <w:lang w:val="uk-UA"/>
        </w:rPr>
        <w:t xml:space="preserve"> згідно з вимогами чинного законодавства та подати на затвердження міській раді.</w:t>
      </w:r>
    </w:p>
    <w:p w:rsidR="00223AD7" w:rsidRDefault="00223AD7" w:rsidP="00344F67">
      <w:pPr>
        <w:tabs>
          <w:tab w:val="left" w:pos="709"/>
        </w:tabs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223AD7" w:rsidRDefault="00223AD7" w:rsidP="00344F67">
      <w:pPr>
        <w:tabs>
          <w:tab w:val="left" w:pos="709"/>
        </w:tabs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Контроль за виконанням цього рішення покласти на секретаря міської ради  Юрія Химина та постійну комісію з питань регулювання земельних відносин, будівництва та архітектури (Дмитро</w:t>
      </w:r>
      <w:r w:rsidRPr="00AF3926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Герман).</w:t>
      </w:r>
    </w:p>
    <w:p w:rsidR="00223AD7" w:rsidRDefault="00223AD7" w:rsidP="00344F67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</w:p>
    <w:p w:rsidR="00223AD7" w:rsidRDefault="00223AD7" w:rsidP="00344F67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</w:p>
    <w:p w:rsidR="00223AD7" w:rsidRDefault="00223AD7" w:rsidP="00344F67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</w:p>
    <w:p w:rsidR="00223AD7" w:rsidRDefault="00223AD7" w:rsidP="00344F67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>
        <w:rPr>
          <w:sz w:val="26"/>
          <w:szCs w:val="26"/>
        </w:rPr>
        <w:t>Міський голова                                                                                  Ігор ЯВОРСЬКИЙ</w:t>
      </w:r>
    </w:p>
    <w:p w:rsidR="00223AD7" w:rsidRDefault="00223AD7" w:rsidP="00344F67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223AD7" w:rsidRDefault="00223AD7" w:rsidP="00344F67">
      <w:pPr>
        <w:ind w:right="-144" w:firstLine="567"/>
        <w:jc w:val="both"/>
        <w:rPr>
          <w:sz w:val="25"/>
          <w:szCs w:val="25"/>
          <w:lang w:val="uk-UA"/>
        </w:rPr>
      </w:pPr>
    </w:p>
    <w:p w:rsidR="00223AD7" w:rsidRDefault="00223AD7" w:rsidP="00344F67">
      <w:pPr>
        <w:ind w:right="-144" w:firstLine="567"/>
        <w:jc w:val="both"/>
        <w:rPr>
          <w:sz w:val="25"/>
          <w:szCs w:val="25"/>
          <w:lang w:val="uk-UA"/>
        </w:rPr>
      </w:pPr>
    </w:p>
    <w:p w:rsidR="00223AD7" w:rsidRDefault="00223AD7" w:rsidP="00344F67">
      <w:pPr>
        <w:ind w:firstLine="709"/>
        <w:jc w:val="both"/>
        <w:rPr>
          <w:lang w:val="uk-UA"/>
        </w:rPr>
      </w:pPr>
    </w:p>
    <w:p w:rsidR="00223AD7" w:rsidRPr="00344F67" w:rsidRDefault="00223AD7" w:rsidP="00344F67"/>
    <w:sectPr w:rsidR="00223AD7" w:rsidRPr="00344F67" w:rsidSect="003C1FAC">
      <w:headerReference w:type="default" r:id="rId8"/>
      <w:pgSz w:w="11906" w:h="16838"/>
      <w:pgMar w:top="369" w:right="567" w:bottom="1418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AD7" w:rsidRDefault="00223AD7">
      <w:r>
        <w:separator/>
      </w:r>
    </w:p>
  </w:endnote>
  <w:endnote w:type="continuationSeparator" w:id="0">
    <w:p w:rsidR="00223AD7" w:rsidRDefault="00223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AD7" w:rsidRDefault="00223AD7">
      <w:r>
        <w:separator/>
      </w:r>
    </w:p>
  </w:footnote>
  <w:footnote w:type="continuationSeparator" w:id="0">
    <w:p w:rsidR="00223AD7" w:rsidRDefault="00223A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AD7" w:rsidRDefault="00223AD7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23AD7" w:rsidRDefault="00223AD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26F48"/>
    <w:rsid w:val="0002746A"/>
    <w:rsid w:val="00027FA7"/>
    <w:rsid w:val="00031101"/>
    <w:rsid w:val="00031F09"/>
    <w:rsid w:val="00037D1E"/>
    <w:rsid w:val="00050997"/>
    <w:rsid w:val="0005280A"/>
    <w:rsid w:val="000572C1"/>
    <w:rsid w:val="00060565"/>
    <w:rsid w:val="00063292"/>
    <w:rsid w:val="00063C32"/>
    <w:rsid w:val="00072A6F"/>
    <w:rsid w:val="00073F36"/>
    <w:rsid w:val="00074822"/>
    <w:rsid w:val="0008337E"/>
    <w:rsid w:val="000869B3"/>
    <w:rsid w:val="00094328"/>
    <w:rsid w:val="00095602"/>
    <w:rsid w:val="000A007B"/>
    <w:rsid w:val="000A247E"/>
    <w:rsid w:val="000A2925"/>
    <w:rsid w:val="000A7103"/>
    <w:rsid w:val="000A7C15"/>
    <w:rsid w:val="000B056E"/>
    <w:rsid w:val="000B1A3D"/>
    <w:rsid w:val="000B5B42"/>
    <w:rsid w:val="000B61A8"/>
    <w:rsid w:val="000B686A"/>
    <w:rsid w:val="000C1AC0"/>
    <w:rsid w:val="000D38A7"/>
    <w:rsid w:val="000D424C"/>
    <w:rsid w:val="000D6F34"/>
    <w:rsid w:val="000E0AC0"/>
    <w:rsid w:val="000E4301"/>
    <w:rsid w:val="000F0309"/>
    <w:rsid w:val="000F04DA"/>
    <w:rsid w:val="001024EB"/>
    <w:rsid w:val="00110E90"/>
    <w:rsid w:val="00113547"/>
    <w:rsid w:val="0011418B"/>
    <w:rsid w:val="001145BD"/>
    <w:rsid w:val="00115FE0"/>
    <w:rsid w:val="00124B56"/>
    <w:rsid w:val="00140825"/>
    <w:rsid w:val="00143CD2"/>
    <w:rsid w:val="00147805"/>
    <w:rsid w:val="00152ED5"/>
    <w:rsid w:val="00160D0C"/>
    <w:rsid w:val="00165F58"/>
    <w:rsid w:val="00171D0C"/>
    <w:rsid w:val="00172FE5"/>
    <w:rsid w:val="001737A7"/>
    <w:rsid w:val="00174FB2"/>
    <w:rsid w:val="001820DA"/>
    <w:rsid w:val="00183BE6"/>
    <w:rsid w:val="00184ADA"/>
    <w:rsid w:val="0018716D"/>
    <w:rsid w:val="00194939"/>
    <w:rsid w:val="00195A22"/>
    <w:rsid w:val="00196BF9"/>
    <w:rsid w:val="001A05DA"/>
    <w:rsid w:val="001A08AB"/>
    <w:rsid w:val="001A18E4"/>
    <w:rsid w:val="001A29A3"/>
    <w:rsid w:val="001A47C5"/>
    <w:rsid w:val="001B07F2"/>
    <w:rsid w:val="001B7DDC"/>
    <w:rsid w:val="001C046F"/>
    <w:rsid w:val="001C05A4"/>
    <w:rsid w:val="001C2F32"/>
    <w:rsid w:val="001C3001"/>
    <w:rsid w:val="001C6549"/>
    <w:rsid w:val="001C6DF3"/>
    <w:rsid w:val="001D154E"/>
    <w:rsid w:val="001D4956"/>
    <w:rsid w:val="001D4FF1"/>
    <w:rsid w:val="001D7F43"/>
    <w:rsid w:val="001E11AA"/>
    <w:rsid w:val="001E35B3"/>
    <w:rsid w:val="001E70AA"/>
    <w:rsid w:val="001E74BC"/>
    <w:rsid w:val="001E7CDB"/>
    <w:rsid w:val="001F169B"/>
    <w:rsid w:val="001F380A"/>
    <w:rsid w:val="001F3F03"/>
    <w:rsid w:val="001F5D1A"/>
    <w:rsid w:val="001F6F1C"/>
    <w:rsid w:val="001F75F3"/>
    <w:rsid w:val="00201BB2"/>
    <w:rsid w:val="00203A7A"/>
    <w:rsid w:val="002072E1"/>
    <w:rsid w:val="00210F41"/>
    <w:rsid w:val="00213452"/>
    <w:rsid w:val="00214955"/>
    <w:rsid w:val="00215E4C"/>
    <w:rsid w:val="00216B56"/>
    <w:rsid w:val="0021721E"/>
    <w:rsid w:val="00221241"/>
    <w:rsid w:val="00221B89"/>
    <w:rsid w:val="00223AD7"/>
    <w:rsid w:val="002278BE"/>
    <w:rsid w:val="0023120B"/>
    <w:rsid w:val="002428B6"/>
    <w:rsid w:val="00242B0E"/>
    <w:rsid w:val="00244E4F"/>
    <w:rsid w:val="00245F46"/>
    <w:rsid w:val="002474CF"/>
    <w:rsid w:val="00253552"/>
    <w:rsid w:val="00256128"/>
    <w:rsid w:val="00256F99"/>
    <w:rsid w:val="00262F87"/>
    <w:rsid w:val="00264A56"/>
    <w:rsid w:val="00265A44"/>
    <w:rsid w:val="00267031"/>
    <w:rsid w:val="00271D14"/>
    <w:rsid w:val="00273313"/>
    <w:rsid w:val="00275D1B"/>
    <w:rsid w:val="00276DEC"/>
    <w:rsid w:val="00280327"/>
    <w:rsid w:val="00285938"/>
    <w:rsid w:val="002948A1"/>
    <w:rsid w:val="0029689B"/>
    <w:rsid w:val="002976CC"/>
    <w:rsid w:val="002A02C3"/>
    <w:rsid w:val="002A71C3"/>
    <w:rsid w:val="002B1C08"/>
    <w:rsid w:val="002B5007"/>
    <w:rsid w:val="002C24A3"/>
    <w:rsid w:val="002C2F8C"/>
    <w:rsid w:val="002D2A04"/>
    <w:rsid w:val="002D56D8"/>
    <w:rsid w:val="002E2605"/>
    <w:rsid w:val="002E4115"/>
    <w:rsid w:val="002F11EB"/>
    <w:rsid w:val="002F2506"/>
    <w:rsid w:val="002F3A3C"/>
    <w:rsid w:val="002F65AF"/>
    <w:rsid w:val="0030474C"/>
    <w:rsid w:val="00306CEA"/>
    <w:rsid w:val="0030735F"/>
    <w:rsid w:val="00310AA3"/>
    <w:rsid w:val="00311443"/>
    <w:rsid w:val="00317CE7"/>
    <w:rsid w:val="0032420E"/>
    <w:rsid w:val="003266F8"/>
    <w:rsid w:val="0032684A"/>
    <w:rsid w:val="00331ADA"/>
    <w:rsid w:val="00337DFB"/>
    <w:rsid w:val="003424F2"/>
    <w:rsid w:val="00344F67"/>
    <w:rsid w:val="0034701A"/>
    <w:rsid w:val="003519C6"/>
    <w:rsid w:val="0035268E"/>
    <w:rsid w:val="0035284C"/>
    <w:rsid w:val="00353C77"/>
    <w:rsid w:val="00354C4C"/>
    <w:rsid w:val="00377444"/>
    <w:rsid w:val="00381F67"/>
    <w:rsid w:val="00387676"/>
    <w:rsid w:val="00396462"/>
    <w:rsid w:val="003A5E63"/>
    <w:rsid w:val="003B24A2"/>
    <w:rsid w:val="003B2B9B"/>
    <w:rsid w:val="003B36A9"/>
    <w:rsid w:val="003B44FD"/>
    <w:rsid w:val="003B6198"/>
    <w:rsid w:val="003B7DA7"/>
    <w:rsid w:val="003B7DF3"/>
    <w:rsid w:val="003C1FAC"/>
    <w:rsid w:val="003C3469"/>
    <w:rsid w:val="003D07FD"/>
    <w:rsid w:val="003D37AD"/>
    <w:rsid w:val="003D4F14"/>
    <w:rsid w:val="003E0BB8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4B4B"/>
    <w:rsid w:val="00425518"/>
    <w:rsid w:val="0042595A"/>
    <w:rsid w:val="00427A03"/>
    <w:rsid w:val="004315B1"/>
    <w:rsid w:val="004321C9"/>
    <w:rsid w:val="00432F13"/>
    <w:rsid w:val="00434234"/>
    <w:rsid w:val="00436FFD"/>
    <w:rsid w:val="004403CD"/>
    <w:rsid w:val="0044112D"/>
    <w:rsid w:val="00441D40"/>
    <w:rsid w:val="00443EED"/>
    <w:rsid w:val="00453CFF"/>
    <w:rsid w:val="004542A1"/>
    <w:rsid w:val="00454F72"/>
    <w:rsid w:val="00461288"/>
    <w:rsid w:val="0046293D"/>
    <w:rsid w:val="00462948"/>
    <w:rsid w:val="0046334C"/>
    <w:rsid w:val="00463D67"/>
    <w:rsid w:val="004649DC"/>
    <w:rsid w:val="004672CF"/>
    <w:rsid w:val="00471155"/>
    <w:rsid w:val="00471850"/>
    <w:rsid w:val="00471FD0"/>
    <w:rsid w:val="0048064A"/>
    <w:rsid w:val="00480672"/>
    <w:rsid w:val="004823D6"/>
    <w:rsid w:val="00485BB4"/>
    <w:rsid w:val="004A108C"/>
    <w:rsid w:val="004A1288"/>
    <w:rsid w:val="004A2491"/>
    <w:rsid w:val="004A4772"/>
    <w:rsid w:val="004A5345"/>
    <w:rsid w:val="004A66BB"/>
    <w:rsid w:val="004A73BA"/>
    <w:rsid w:val="004B18E8"/>
    <w:rsid w:val="004B1AA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3971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22D7"/>
    <w:rsid w:val="0052430C"/>
    <w:rsid w:val="00526232"/>
    <w:rsid w:val="0052623E"/>
    <w:rsid w:val="00531C41"/>
    <w:rsid w:val="00532D39"/>
    <w:rsid w:val="00547DF2"/>
    <w:rsid w:val="00552547"/>
    <w:rsid w:val="00554773"/>
    <w:rsid w:val="00556229"/>
    <w:rsid w:val="00562D88"/>
    <w:rsid w:val="00563C45"/>
    <w:rsid w:val="00564632"/>
    <w:rsid w:val="00576618"/>
    <w:rsid w:val="00580A53"/>
    <w:rsid w:val="00583902"/>
    <w:rsid w:val="00583E83"/>
    <w:rsid w:val="00590B00"/>
    <w:rsid w:val="005938CE"/>
    <w:rsid w:val="00595CCB"/>
    <w:rsid w:val="005A0C44"/>
    <w:rsid w:val="005A4E97"/>
    <w:rsid w:val="005A584F"/>
    <w:rsid w:val="005A60AE"/>
    <w:rsid w:val="005B2AA3"/>
    <w:rsid w:val="005C0695"/>
    <w:rsid w:val="005C6556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601B92"/>
    <w:rsid w:val="00604D2A"/>
    <w:rsid w:val="006062A0"/>
    <w:rsid w:val="00613D4E"/>
    <w:rsid w:val="00620513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604C3"/>
    <w:rsid w:val="00666C09"/>
    <w:rsid w:val="00672E1F"/>
    <w:rsid w:val="0067533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2082"/>
    <w:rsid w:val="006A2AC5"/>
    <w:rsid w:val="006A2AE3"/>
    <w:rsid w:val="006A2CB5"/>
    <w:rsid w:val="006A57F7"/>
    <w:rsid w:val="006B0EE9"/>
    <w:rsid w:val="006B2685"/>
    <w:rsid w:val="006B4CB7"/>
    <w:rsid w:val="006C135C"/>
    <w:rsid w:val="006C169E"/>
    <w:rsid w:val="006E05DB"/>
    <w:rsid w:val="006E7340"/>
    <w:rsid w:val="006E76AD"/>
    <w:rsid w:val="006E7D0F"/>
    <w:rsid w:val="006F3425"/>
    <w:rsid w:val="006F4708"/>
    <w:rsid w:val="007022FF"/>
    <w:rsid w:val="007030C9"/>
    <w:rsid w:val="007078D0"/>
    <w:rsid w:val="00711C4F"/>
    <w:rsid w:val="00712957"/>
    <w:rsid w:val="00715216"/>
    <w:rsid w:val="007165CB"/>
    <w:rsid w:val="007167F4"/>
    <w:rsid w:val="00722934"/>
    <w:rsid w:val="00722CD9"/>
    <w:rsid w:val="00725BAB"/>
    <w:rsid w:val="00733027"/>
    <w:rsid w:val="00733A73"/>
    <w:rsid w:val="00736BCC"/>
    <w:rsid w:val="00740BA2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80860"/>
    <w:rsid w:val="00780C1E"/>
    <w:rsid w:val="007849DA"/>
    <w:rsid w:val="00786743"/>
    <w:rsid w:val="00791F54"/>
    <w:rsid w:val="007969AC"/>
    <w:rsid w:val="007A1516"/>
    <w:rsid w:val="007A3A7B"/>
    <w:rsid w:val="007A3AA7"/>
    <w:rsid w:val="007B0324"/>
    <w:rsid w:val="007B5C6A"/>
    <w:rsid w:val="007B684C"/>
    <w:rsid w:val="007C2269"/>
    <w:rsid w:val="007C525C"/>
    <w:rsid w:val="007D00C4"/>
    <w:rsid w:val="007D2E79"/>
    <w:rsid w:val="007D4858"/>
    <w:rsid w:val="007D552D"/>
    <w:rsid w:val="007D6AC1"/>
    <w:rsid w:val="007E5479"/>
    <w:rsid w:val="007E61F7"/>
    <w:rsid w:val="007E6EEE"/>
    <w:rsid w:val="007E7A71"/>
    <w:rsid w:val="007F0931"/>
    <w:rsid w:val="007F165E"/>
    <w:rsid w:val="007F19C7"/>
    <w:rsid w:val="007F63DD"/>
    <w:rsid w:val="00802E49"/>
    <w:rsid w:val="00804223"/>
    <w:rsid w:val="008045EC"/>
    <w:rsid w:val="0080482F"/>
    <w:rsid w:val="008065A4"/>
    <w:rsid w:val="008102C4"/>
    <w:rsid w:val="00823BBF"/>
    <w:rsid w:val="00823D46"/>
    <w:rsid w:val="00831D79"/>
    <w:rsid w:val="00833DA4"/>
    <w:rsid w:val="008419F1"/>
    <w:rsid w:val="00841A48"/>
    <w:rsid w:val="00845C17"/>
    <w:rsid w:val="00846B9B"/>
    <w:rsid w:val="00846C0A"/>
    <w:rsid w:val="00847E0C"/>
    <w:rsid w:val="00850C4D"/>
    <w:rsid w:val="00851C7A"/>
    <w:rsid w:val="00853EC6"/>
    <w:rsid w:val="00855482"/>
    <w:rsid w:val="00855D26"/>
    <w:rsid w:val="008606D3"/>
    <w:rsid w:val="00871CCA"/>
    <w:rsid w:val="00877B3B"/>
    <w:rsid w:val="00880A3F"/>
    <w:rsid w:val="008812D9"/>
    <w:rsid w:val="008839F4"/>
    <w:rsid w:val="008856C2"/>
    <w:rsid w:val="008930E8"/>
    <w:rsid w:val="00895FCD"/>
    <w:rsid w:val="0089788D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60DC"/>
    <w:rsid w:val="008C62B8"/>
    <w:rsid w:val="008D492A"/>
    <w:rsid w:val="008D6BCC"/>
    <w:rsid w:val="008D729B"/>
    <w:rsid w:val="008E03FC"/>
    <w:rsid w:val="008E0D08"/>
    <w:rsid w:val="008E6CD6"/>
    <w:rsid w:val="008F0CA0"/>
    <w:rsid w:val="008F3E9C"/>
    <w:rsid w:val="008F41D8"/>
    <w:rsid w:val="008F6E98"/>
    <w:rsid w:val="00901C7F"/>
    <w:rsid w:val="00903C75"/>
    <w:rsid w:val="00904201"/>
    <w:rsid w:val="00904420"/>
    <w:rsid w:val="00927074"/>
    <w:rsid w:val="00933E97"/>
    <w:rsid w:val="00940293"/>
    <w:rsid w:val="00941FA8"/>
    <w:rsid w:val="00942226"/>
    <w:rsid w:val="0094687C"/>
    <w:rsid w:val="00947B01"/>
    <w:rsid w:val="0095036B"/>
    <w:rsid w:val="0095522E"/>
    <w:rsid w:val="009610D2"/>
    <w:rsid w:val="0097406F"/>
    <w:rsid w:val="00974C45"/>
    <w:rsid w:val="00976BC4"/>
    <w:rsid w:val="00977E04"/>
    <w:rsid w:val="00980EF0"/>
    <w:rsid w:val="0098495B"/>
    <w:rsid w:val="009947B1"/>
    <w:rsid w:val="00996D17"/>
    <w:rsid w:val="00997E6B"/>
    <w:rsid w:val="009A0530"/>
    <w:rsid w:val="009A167A"/>
    <w:rsid w:val="009A1B11"/>
    <w:rsid w:val="009A3C8C"/>
    <w:rsid w:val="009A7E65"/>
    <w:rsid w:val="009B01F6"/>
    <w:rsid w:val="009B0B5E"/>
    <w:rsid w:val="009B369D"/>
    <w:rsid w:val="009B5341"/>
    <w:rsid w:val="009B56B7"/>
    <w:rsid w:val="009C0C89"/>
    <w:rsid w:val="009C4D6C"/>
    <w:rsid w:val="009C6E28"/>
    <w:rsid w:val="009D498B"/>
    <w:rsid w:val="009D4DAD"/>
    <w:rsid w:val="009D5322"/>
    <w:rsid w:val="009D56FC"/>
    <w:rsid w:val="009D659D"/>
    <w:rsid w:val="009E1A5D"/>
    <w:rsid w:val="009F2D01"/>
    <w:rsid w:val="009F5302"/>
    <w:rsid w:val="00A0220A"/>
    <w:rsid w:val="00A04E49"/>
    <w:rsid w:val="00A11402"/>
    <w:rsid w:val="00A14932"/>
    <w:rsid w:val="00A151BE"/>
    <w:rsid w:val="00A230B7"/>
    <w:rsid w:val="00A240D6"/>
    <w:rsid w:val="00A24A61"/>
    <w:rsid w:val="00A32DDE"/>
    <w:rsid w:val="00A339FD"/>
    <w:rsid w:val="00A36C06"/>
    <w:rsid w:val="00A41817"/>
    <w:rsid w:val="00A43912"/>
    <w:rsid w:val="00A44F54"/>
    <w:rsid w:val="00A51513"/>
    <w:rsid w:val="00A52F7F"/>
    <w:rsid w:val="00A614D3"/>
    <w:rsid w:val="00A61C21"/>
    <w:rsid w:val="00A65976"/>
    <w:rsid w:val="00A65C20"/>
    <w:rsid w:val="00A66FE9"/>
    <w:rsid w:val="00A70E48"/>
    <w:rsid w:val="00A7428B"/>
    <w:rsid w:val="00A74736"/>
    <w:rsid w:val="00A860F6"/>
    <w:rsid w:val="00A90FC6"/>
    <w:rsid w:val="00A938FC"/>
    <w:rsid w:val="00A940AA"/>
    <w:rsid w:val="00AB07BE"/>
    <w:rsid w:val="00AB4922"/>
    <w:rsid w:val="00AB4FDD"/>
    <w:rsid w:val="00AB5145"/>
    <w:rsid w:val="00AB67EA"/>
    <w:rsid w:val="00AC12F7"/>
    <w:rsid w:val="00AC3FA6"/>
    <w:rsid w:val="00AC44FB"/>
    <w:rsid w:val="00AC57AD"/>
    <w:rsid w:val="00AC62D8"/>
    <w:rsid w:val="00AC6FC8"/>
    <w:rsid w:val="00AD43F2"/>
    <w:rsid w:val="00AD6DB4"/>
    <w:rsid w:val="00AE5790"/>
    <w:rsid w:val="00AF3926"/>
    <w:rsid w:val="00AF55A9"/>
    <w:rsid w:val="00AF7192"/>
    <w:rsid w:val="00AF729A"/>
    <w:rsid w:val="00B01168"/>
    <w:rsid w:val="00B04E74"/>
    <w:rsid w:val="00B05E21"/>
    <w:rsid w:val="00B139BA"/>
    <w:rsid w:val="00B152E7"/>
    <w:rsid w:val="00B23B36"/>
    <w:rsid w:val="00B3029E"/>
    <w:rsid w:val="00B3391D"/>
    <w:rsid w:val="00B35350"/>
    <w:rsid w:val="00B36250"/>
    <w:rsid w:val="00B37484"/>
    <w:rsid w:val="00B408F0"/>
    <w:rsid w:val="00B419EB"/>
    <w:rsid w:val="00B60E69"/>
    <w:rsid w:val="00B67B00"/>
    <w:rsid w:val="00B71DA7"/>
    <w:rsid w:val="00B73A43"/>
    <w:rsid w:val="00B84212"/>
    <w:rsid w:val="00B842B7"/>
    <w:rsid w:val="00B86D98"/>
    <w:rsid w:val="00B92533"/>
    <w:rsid w:val="00B95120"/>
    <w:rsid w:val="00B9555C"/>
    <w:rsid w:val="00B95E40"/>
    <w:rsid w:val="00BA36ED"/>
    <w:rsid w:val="00BA4578"/>
    <w:rsid w:val="00BA4763"/>
    <w:rsid w:val="00BB4876"/>
    <w:rsid w:val="00BB5A99"/>
    <w:rsid w:val="00BB6B0E"/>
    <w:rsid w:val="00BC56AA"/>
    <w:rsid w:val="00BD106D"/>
    <w:rsid w:val="00BE223E"/>
    <w:rsid w:val="00BE4046"/>
    <w:rsid w:val="00BE5C2C"/>
    <w:rsid w:val="00BE61AF"/>
    <w:rsid w:val="00BE7853"/>
    <w:rsid w:val="00BF2629"/>
    <w:rsid w:val="00BF3FF6"/>
    <w:rsid w:val="00BF66BB"/>
    <w:rsid w:val="00C00E0F"/>
    <w:rsid w:val="00C015BA"/>
    <w:rsid w:val="00C11DD9"/>
    <w:rsid w:val="00C14671"/>
    <w:rsid w:val="00C156D1"/>
    <w:rsid w:val="00C15EC7"/>
    <w:rsid w:val="00C16845"/>
    <w:rsid w:val="00C17AFA"/>
    <w:rsid w:val="00C250CC"/>
    <w:rsid w:val="00C26FD6"/>
    <w:rsid w:val="00C340C3"/>
    <w:rsid w:val="00C36505"/>
    <w:rsid w:val="00C37E57"/>
    <w:rsid w:val="00C40BD5"/>
    <w:rsid w:val="00C53B2E"/>
    <w:rsid w:val="00C5457F"/>
    <w:rsid w:val="00C54A62"/>
    <w:rsid w:val="00C55CEF"/>
    <w:rsid w:val="00C60A05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7232"/>
    <w:rsid w:val="00CE38F5"/>
    <w:rsid w:val="00CF4704"/>
    <w:rsid w:val="00D028F6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6DD4"/>
    <w:rsid w:val="00D37D72"/>
    <w:rsid w:val="00D46E6C"/>
    <w:rsid w:val="00D47BB0"/>
    <w:rsid w:val="00D50E7B"/>
    <w:rsid w:val="00D52602"/>
    <w:rsid w:val="00D52C9F"/>
    <w:rsid w:val="00D563D0"/>
    <w:rsid w:val="00D60A7F"/>
    <w:rsid w:val="00D60AF2"/>
    <w:rsid w:val="00D642FB"/>
    <w:rsid w:val="00D67959"/>
    <w:rsid w:val="00D76722"/>
    <w:rsid w:val="00D81A33"/>
    <w:rsid w:val="00D83303"/>
    <w:rsid w:val="00D83C18"/>
    <w:rsid w:val="00D960E5"/>
    <w:rsid w:val="00DA2346"/>
    <w:rsid w:val="00DA2BF0"/>
    <w:rsid w:val="00DA2D5B"/>
    <w:rsid w:val="00DA30E2"/>
    <w:rsid w:val="00DA579A"/>
    <w:rsid w:val="00DB364A"/>
    <w:rsid w:val="00DB53E9"/>
    <w:rsid w:val="00DC22FB"/>
    <w:rsid w:val="00DC76B0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2562"/>
    <w:rsid w:val="00DF430B"/>
    <w:rsid w:val="00DF51AA"/>
    <w:rsid w:val="00DF66BB"/>
    <w:rsid w:val="00E02A9A"/>
    <w:rsid w:val="00E060D6"/>
    <w:rsid w:val="00E076F2"/>
    <w:rsid w:val="00E11397"/>
    <w:rsid w:val="00E139A5"/>
    <w:rsid w:val="00E147A7"/>
    <w:rsid w:val="00E14CCF"/>
    <w:rsid w:val="00E2090E"/>
    <w:rsid w:val="00E240E8"/>
    <w:rsid w:val="00E25079"/>
    <w:rsid w:val="00E25885"/>
    <w:rsid w:val="00E32533"/>
    <w:rsid w:val="00E3389C"/>
    <w:rsid w:val="00E350A9"/>
    <w:rsid w:val="00E351F4"/>
    <w:rsid w:val="00E427D6"/>
    <w:rsid w:val="00E44475"/>
    <w:rsid w:val="00E44FEF"/>
    <w:rsid w:val="00E45AE7"/>
    <w:rsid w:val="00E521BC"/>
    <w:rsid w:val="00E52CDE"/>
    <w:rsid w:val="00E6276A"/>
    <w:rsid w:val="00E642D0"/>
    <w:rsid w:val="00E675D3"/>
    <w:rsid w:val="00E74D1F"/>
    <w:rsid w:val="00E8002F"/>
    <w:rsid w:val="00E84B08"/>
    <w:rsid w:val="00E8559D"/>
    <w:rsid w:val="00E85D46"/>
    <w:rsid w:val="00E85E76"/>
    <w:rsid w:val="00E86FCE"/>
    <w:rsid w:val="00E933B9"/>
    <w:rsid w:val="00E936D3"/>
    <w:rsid w:val="00E96756"/>
    <w:rsid w:val="00EA1C44"/>
    <w:rsid w:val="00EA58E6"/>
    <w:rsid w:val="00EA60F8"/>
    <w:rsid w:val="00EB23D2"/>
    <w:rsid w:val="00EB4137"/>
    <w:rsid w:val="00EB56F6"/>
    <w:rsid w:val="00EB626E"/>
    <w:rsid w:val="00EB68AF"/>
    <w:rsid w:val="00EC175C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6409"/>
    <w:rsid w:val="00EF2710"/>
    <w:rsid w:val="00F009C4"/>
    <w:rsid w:val="00F021B0"/>
    <w:rsid w:val="00F05391"/>
    <w:rsid w:val="00F111FF"/>
    <w:rsid w:val="00F24C1E"/>
    <w:rsid w:val="00F26891"/>
    <w:rsid w:val="00F3148B"/>
    <w:rsid w:val="00F31F60"/>
    <w:rsid w:val="00F3448A"/>
    <w:rsid w:val="00F40FAB"/>
    <w:rsid w:val="00F469D2"/>
    <w:rsid w:val="00F51886"/>
    <w:rsid w:val="00F54C76"/>
    <w:rsid w:val="00F56F9B"/>
    <w:rsid w:val="00F578A7"/>
    <w:rsid w:val="00F60BA9"/>
    <w:rsid w:val="00F67783"/>
    <w:rsid w:val="00F70D2C"/>
    <w:rsid w:val="00F72FEB"/>
    <w:rsid w:val="00F80C19"/>
    <w:rsid w:val="00F83FA1"/>
    <w:rsid w:val="00F871C7"/>
    <w:rsid w:val="00F97409"/>
    <w:rsid w:val="00FA5393"/>
    <w:rsid w:val="00FA621D"/>
    <w:rsid w:val="00FA7CAD"/>
    <w:rsid w:val="00FB128A"/>
    <w:rsid w:val="00FB174F"/>
    <w:rsid w:val="00FB4690"/>
    <w:rsid w:val="00FB54FD"/>
    <w:rsid w:val="00FD43E8"/>
    <w:rsid w:val="00FD4E51"/>
    <w:rsid w:val="00FD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D39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32D39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32D39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32D39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32D39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32D39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32D39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35D5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532D39"/>
    <w:rPr>
      <w:sz w:val="26"/>
      <w:szCs w:val="26"/>
      <w:u w:val="none"/>
    </w:rPr>
  </w:style>
  <w:style w:type="character" w:customStyle="1" w:styleId="WW8Num6z1">
    <w:name w:val="WW8Num6z1"/>
    <w:uiPriority w:val="99"/>
    <w:rsid w:val="00532D39"/>
  </w:style>
  <w:style w:type="character" w:customStyle="1" w:styleId="WW8Num7z0">
    <w:name w:val="WW8Num7z0"/>
    <w:uiPriority w:val="99"/>
    <w:rsid w:val="00532D39"/>
    <w:rPr>
      <w:color w:val="auto"/>
    </w:rPr>
  </w:style>
  <w:style w:type="character" w:customStyle="1" w:styleId="WW8Num14z0">
    <w:name w:val="WW8Num14z0"/>
    <w:uiPriority w:val="99"/>
    <w:rsid w:val="00532D39"/>
  </w:style>
  <w:style w:type="character" w:customStyle="1" w:styleId="WW8Num16z0">
    <w:name w:val="WW8Num16z0"/>
    <w:uiPriority w:val="99"/>
    <w:rsid w:val="00532D39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532D39"/>
  </w:style>
  <w:style w:type="character" w:styleId="PageNumber">
    <w:name w:val="page number"/>
    <w:basedOn w:val="2"/>
    <w:uiPriority w:val="99"/>
    <w:rsid w:val="00532D39"/>
  </w:style>
  <w:style w:type="character" w:customStyle="1" w:styleId="a">
    <w:name w:val="Знак Знак"/>
    <w:uiPriority w:val="99"/>
    <w:rsid w:val="00532D39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532D39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532D39"/>
  </w:style>
  <w:style w:type="character" w:customStyle="1" w:styleId="WW-Absatz-Standardschriftart">
    <w:name w:val="WW-Absatz-Standardschriftart"/>
    <w:uiPriority w:val="99"/>
    <w:rsid w:val="00532D39"/>
  </w:style>
  <w:style w:type="character" w:customStyle="1" w:styleId="WW-Absatz-Standardschriftart1">
    <w:name w:val="WW-Absatz-Standardschriftart1"/>
    <w:uiPriority w:val="99"/>
    <w:rsid w:val="00532D39"/>
  </w:style>
  <w:style w:type="character" w:customStyle="1" w:styleId="10">
    <w:name w:val="Основной шрифт абзаца1"/>
    <w:uiPriority w:val="99"/>
    <w:rsid w:val="00532D39"/>
  </w:style>
  <w:style w:type="character" w:styleId="Strong">
    <w:name w:val="Strong"/>
    <w:basedOn w:val="DefaultParagraphFont"/>
    <w:uiPriority w:val="99"/>
    <w:qFormat/>
    <w:rsid w:val="00532D39"/>
    <w:rPr>
      <w:b/>
      <w:bCs/>
    </w:rPr>
  </w:style>
  <w:style w:type="character" w:customStyle="1" w:styleId="a0">
    <w:name w:val="Символ нумерации"/>
    <w:uiPriority w:val="99"/>
    <w:rsid w:val="00532D39"/>
  </w:style>
  <w:style w:type="paragraph" w:customStyle="1" w:styleId="a1">
    <w:name w:val="Заголовок"/>
    <w:basedOn w:val="Normal"/>
    <w:next w:val="BodyText"/>
    <w:uiPriority w:val="99"/>
    <w:rsid w:val="00532D39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532D3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532D39"/>
  </w:style>
  <w:style w:type="paragraph" w:customStyle="1" w:styleId="11">
    <w:name w:val="Название1"/>
    <w:basedOn w:val="Normal"/>
    <w:uiPriority w:val="99"/>
    <w:rsid w:val="00532D3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532D39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532D3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532D39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532D39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532D39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532D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532D3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532D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532D3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532D39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532D39"/>
    <w:pPr>
      <w:ind w:left="720"/>
    </w:pPr>
  </w:style>
  <w:style w:type="paragraph" w:styleId="NormalWeb">
    <w:name w:val="Normal (Web)"/>
    <w:basedOn w:val="Normal"/>
    <w:uiPriority w:val="99"/>
    <w:rsid w:val="00532D39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532D39"/>
    <w:pPr>
      <w:suppressLineNumbers/>
    </w:pPr>
  </w:style>
  <w:style w:type="paragraph" w:customStyle="1" w:styleId="a4">
    <w:name w:val="Заголовок таблицы"/>
    <w:basedOn w:val="a3"/>
    <w:uiPriority w:val="99"/>
    <w:rsid w:val="00532D39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532D39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table" w:styleId="TableGrid">
    <w:name w:val="Table Grid"/>
    <w:basedOn w:val="TableNormal"/>
    <w:uiPriority w:val="99"/>
    <w:rsid w:val="00EE16D5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13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5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1291</Words>
  <Characters>736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5</cp:revision>
  <cp:lastPrinted>2026-09-25T07:27:00Z</cp:lastPrinted>
  <dcterms:created xsi:type="dcterms:W3CDTF">2026-09-22T12:06:00Z</dcterms:created>
  <dcterms:modified xsi:type="dcterms:W3CDTF">2026-10-12T10:14:00Z</dcterms:modified>
</cp:coreProperties>
</file>