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-98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4C44B9" w:rsidTr="0091135D">
        <w:trPr>
          <w:trHeight w:val="699"/>
        </w:trPr>
        <w:tc>
          <w:tcPr>
            <w:tcW w:w="3652" w:type="dxa"/>
          </w:tcPr>
          <w:p w:rsidR="004C44B9" w:rsidRDefault="004C44B9" w:rsidP="0091135D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4C44B9" w:rsidRDefault="004C44B9" w:rsidP="0091135D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2126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4C44B9" w:rsidRDefault="004C44B9" w:rsidP="00BC5CFB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</w:t>
      </w:r>
      <w:r w:rsidRPr="00F3245C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4C44B9" w:rsidRDefault="004C44B9" w:rsidP="00102DCE">
      <w:pPr>
        <w:tabs>
          <w:tab w:val="left" w:pos="7201"/>
        </w:tabs>
        <w:spacing w:line="360" w:lineRule="auto"/>
        <w:rPr>
          <w:sz w:val="16"/>
          <w:szCs w:val="16"/>
          <w:lang w:val="uk-UA"/>
        </w:rPr>
      </w:pPr>
    </w:p>
    <w:p w:rsidR="004C44B9" w:rsidRPr="005A7FAE" w:rsidRDefault="004C44B9" w:rsidP="005A7FAE">
      <w:pPr>
        <w:pStyle w:val="Heading2"/>
        <w:numPr>
          <w:ilvl w:val="0"/>
          <w:numId w:val="0"/>
        </w:numPr>
        <w:tabs>
          <w:tab w:val="left" w:pos="708"/>
        </w:tabs>
        <w:jc w:val="center"/>
      </w:pPr>
      <w:r w:rsidRPr="005A7FAE">
        <w:t>БОРИСЛАВСЬКА МІСЬКА РАДА ЛЬВІВСЬКОЇ ОБЛАСТІ</w:t>
      </w:r>
    </w:p>
    <w:p w:rsidR="004C44B9" w:rsidRPr="005A7FAE" w:rsidRDefault="004C44B9" w:rsidP="005A7FAE">
      <w:pPr>
        <w:pStyle w:val="a2"/>
        <w:spacing w:line="360" w:lineRule="auto"/>
        <w:rPr>
          <w:b w:val="0"/>
          <w:bCs w:val="0"/>
          <w:sz w:val="28"/>
          <w:szCs w:val="28"/>
          <w:u w:val="single"/>
        </w:rPr>
      </w:pPr>
      <w:r w:rsidRPr="005A7FAE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-106" w:type="dxa"/>
        <w:tblLayout w:type="fixed"/>
        <w:tblLook w:val="00A0"/>
      </w:tblPr>
      <w:tblGrid>
        <w:gridCol w:w="3138"/>
        <w:gridCol w:w="3122"/>
        <w:gridCol w:w="2974"/>
      </w:tblGrid>
      <w:tr w:rsidR="004C44B9" w:rsidRPr="00BC5CFB">
        <w:tc>
          <w:tcPr>
            <w:tcW w:w="3138" w:type="dxa"/>
          </w:tcPr>
          <w:p w:rsidR="004C44B9" w:rsidRPr="00BC5CFB" w:rsidRDefault="004C44B9" w:rsidP="00A91EE2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A91EE2">
              <w:rPr>
                <w:b w:val="0"/>
                <w:bCs w:val="0"/>
                <w:sz w:val="26"/>
                <w:szCs w:val="26"/>
              </w:rPr>
              <w:t>_________</w:t>
            </w:r>
            <w:r w:rsidRPr="00BC5CFB">
              <w:rPr>
                <w:b w:val="0"/>
                <w:bCs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6</w:t>
            </w:r>
            <w:r w:rsidRPr="00BC5CFB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2" w:type="dxa"/>
          </w:tcPr>
          <w:p w:rsidR="004C44B9" w:rsidRPr="00BC5CFB" w:rsidRDefault="004C44B9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  <w:u w:val="single"/>
              </w:rPr>
            </w:pPr>
            <w:r w:rsidRPr="00BC5CFB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2974" w:type="dxa"/>
          </w:tcPr>
          <w:p w:rsidR="004C44B9" w:rsidRPr="00BC5CFB" w:rsidRDefault="004C44B9" w:rsidP="00A91EE2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BC5CFB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A91EE2">
              <w:rPr>
                <w:b w:val="0"/>
                <w:bCs w:val="0"/>
                <w:sz w:val="26"/>
                <w:szCs w:val="26"/>
              </w:rPr>
              <w:t>________</w:t>
            </w:r>
          </w:p>
        </w:tc>
      </w:tr>
    </w:tbl>
    <w:p w:rsidR="004C44B9" w:rsidRPr="00D71C01" w:rsidRDefault="004C44B9" w:rsidP="00102DCE">
      <w:pPr>
        <w:jc w:val="both"/>
        <w:rPr>
          <w:kern w:val="2"/>
          <w:sz w:val="16"/>
          <w:szCs w:val="16"/>
          <w:lang w:val="uk-UA"/>
        </w:rPr>
      </w:pPr>
    </w:p>
    <w:tbl>
      <w:tblPr>
        <w:tblW w:w="9214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214"/>
      </w:tblGrid>
      <w:tr w:rsidR="004C44B9" w:rsidRPr="00BC5CFB">
        <w:trPr>
          <w:trHeight w:val="871"/>
        </w:trPr>
        <w:tc>
          <w:tcPr>
            <w:tcW w:w="9214" w:type="dxa"/>
          </w:tcPr>
          <w:p w:rsidR="004C44B9" w:rsidRPr="00BC5CFB" w:rsidRDefault="004C44B9" w:rsidP="00060AE8">
            <w:pPr>
              <w:ind w:left="-70"/>
              <w:jc w:val="both"/>
              <w:rPr>
                <w:kern w:val="2"/>
                <w:sz w:val="26"/>
                <w:szCs w:val="26"/>
                <w:lang w:val="uk-UA"/>
              </w:rPr>
            </w:pPr>
            <w:r w:rsidRPr="00BC5CFB">
              <w:rPr>
                <w:sz w:val="26"/>
                <w:szCs w:val="26"/>
                <w:lang w:val="uk-UA"/>
              </w:rPr>
              <w:t>Про затвердження технічн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C5CFB">
              <w:rPr>
                <w:sz w:val="26"/>
                <w:szCs w:val="26"/>
                <w:lang w:val="uk-UA"/>
              </w:rPr>
              <w:t xml:space="preserve"> документаці</w:t>
            </w:r>
            <w:r>
              <w:rPr>
                <w:sz w:val="26"/>
                <w:szCs w:val="26"/>
                <w:lang w:val="uk-UA"/>
              </w:rPr>
              <w:t>ї</w:t>
            </w:r>
            <w:r w:rsidRPr="00BC5CFB">
              <w:rPr>
                <w:sz w:val="26"/>
                <w:szCs w:val="26"/>
                <w:lang w:val="uk-UA"/>
              </w:rPr>
              <w:t xml:space="preserve"> із землеустрою щодо встановлення  (відновлення) меж 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C5CFB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C5CFB">
              <w:rPr>
                <w:sz w:val="26"/>
                <w:szCs w:val="26"/>
                <w:lang w:val="uk-UA"/>
              </w:rPr>
              <w:t xml:space="preserve"> в натурі (на місцевості) та надання безоплатно 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C5CFB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C5CFB">
              <w:rPr>
                <w:sz w:val="26"/>
                <w:szCs w:val="26"/>
                <w:lang w:val="uk-UA"/>
              </w:rPr>
              <w:t xml:space="preserve"> у власність</w:t>
            </w:r>
          </w:p>
          <w:p w:rsidR="004C44B9" w:rsidRPr="00A002E3" w:rsidRDefault="004C44B9">
            <w:pPr>
              <w:ind w:left="-70"/>
              <w:jc w:val="both"/>
              <w:rPr>
                <w:rFonts w:ascii="Times New Roman CYR" w:hAnsi="Times New Roman CYR" w:cs="Times New Roman CYR"/>
                <w:kern w:val="2"/>
                <w:sz w:val="24"/>
                <w:szCs w:val="24"/>
                <w:lang w:val="uk-UA" w:eastAsia="uk-UA"/>
              </w:rPr>
            </w:pPr>
          </w:p>
        </w:tc>
      </w:tr>
    </w:tbl>
    <w:p w:rsidR="004C44B9" w:rsidRPr="00BC5CFB" w:rsidRDefault="004C44B9" w:rsidP="00060AE8">
      <w:pPr>
        <w:ind w:left="-70" w:firstLine="921"/>
        <w:jc w:val="both"/>
        <w:rPr>
          <w:color w:val="000000"/>
          <w:sz w:val="26"/>
          <w:szCs w:val="26"/>
          <w:lang w:val="uk-UA" w:eastAsia="uk-UA"/>
        </w:rPr>
      </w:pPr>
      <w:r w:rsidRPr="00BC5CFB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BC5CFB">
        <w:rPr>
          <w:rFonts w:ascii="ProbaPro" w:hAnsi="ProbaPro" w:cs="ProbaPro"/>
          <w:color w:val="000000"/>
          <w:sz w:val="26"/>
          <w:szCs w:val="26"/>
          <w:lang w:val="uk-UA" w:eastAsia="uk-UA"/>
        </w:rPr>
        <w:t>12,</w:t>
      </w:r>
      <w:r w:rsidRPr="00BC5CFB">
        <w:rPr>
          <w:color w:val="000000"/>
          <w:sz w:val="26"/>
          <w:szCs w:val="26"/>
          <w:lang w:val="uk-UA" w:eastAsia="uk-UA"/>
        </w:rPr>
        <w:t xml:space="preserve"> 40, </w:t>
      </w:r>
      <w:r w:rsidRPr="00BC5CFB">
        <w:rPr>
          <w:sz w:val="26"/>
          <w:szCs w:val="26"/>
          <w:lang w:val="uk-UA"/>
        </w:rPr>
        <w:t>79</w:t>
      </w:r>
      <w:r w:rsidRPr="00BC5CFB">
        <w:rPr>
          <w:sz w:val="26"/>
          <w:szCs w:val="26"/>
          <w:vertAlign w:val="superscript"/>
          <w:lang w:val="uk-UA"/>
        </w:rPr>
        <w:t>1</w:t>
      </w:r>
      <w:r w:rsidRPr="00BC5CFB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89, </w:t>
      </w:r>
      <w:r w:rsidRPr="00BC5CFB">
        <w:rPr>
          <w:color w:val="000000"/>
          <w:sz w:val="26"/>
          <w:szCs w:val="26"/>
          <w:lang w:val="uk-UA" w:eastAsia="uk-UA"/>
        </w:rPr>
        <w:t xml:space="preserve">118, 121, </w:t>
      </w:r>
      <w:r w:rsidRPr="00BC5CFB">
        <w:rPr>
          <w:rFonts w:ascii="ProbaPro" w:hAnsi="ProbaPro" w:cs="ProbaPro"/>
          <w:color w:val="000000"/>
          <w:sz w:val="26"/>
          <w:szCs w:val="26"/>
          <w:lang w:val="uk-UA" w:eastAsia="uk-UA"/>
        </w:rPr>
        <w:t>122,</w:t>
      </w:r>
      <w:r w:rsidRPr="00BC5CFB">
        <w:rPr>
          <w:color w:val="000000"/>
          <w:sz w:val="26"/>
          <w:szCs w:val="26"/>
          <w:lang w:val="uk-UA" w:eastAsia="uk-UA"/>
        </w:rPr>
        <w:t xml:space="preserve"> </w:t>
      </w:r>
      <w:r w:rsidRPr="00BC5CFB">
        <w:rPr>
          <w:rFonts w:ascii="ProbaPro" w:hAnsi="ProbaPro" w:cs="ProbaPro"/>
          <w:color w:val="000000"/>
          <w:sz w:val="26"/>
          <w:szCs w:val="26"/>
          <w:lang w:val="uk-UA" w:eastAsia="uk-UA"/>
        </w:rPr>
        <w:t>125,</w:t>
      </w:r>
      <w:r w:rsidRPr="00BC5CFB">
        <w:rPr>
          <w:color w:val="000000"/>
          <w:sz w:val="26"/>
          <w:szCs w:val="26"/>
          <w:lang w:val="uk-UA" w:eastAsia="uk-UA"/>
        </w:rPr>
        <w:t xml:space="preserve"> </w:t>
      </w:r>
      <w:r w:rsidRPr="00BC5CFB">
        <w:rPr>
          <w:rFonts w:ascii="ProbaPro" w:hAnsi="ProbaPro" w:cs="ProbaPro"/>
          <w:color w:val="000000"/>
          <w:sz w:val="26"/>
          <w:szCs w:val="26"/>
          <w:lang w:val="uk-UA" w:eastAsia="uk-UA"/>
        </w:rPr>
        <w:t>126</w:t>
      </w:r>
      <w:r w:rsidRPr="00BC5CFB">
        <w:rPr>
          <w:color w:val="000000"/>
          <w:sz w:val="26"/>
          <w:szCs w:val="26"/>
          <w:lang w:val="uk-UA" w:eastAsia="uk-UA"/>
        </w:rPr>
        <w:t xml:space="preserve">, 186, частини 2 статті 134, </w:t>
      </w:r>
      <w:r w:rsidRPr="00BC5CFB">
        <w:rPr>
          <w:sz w:val="26"/>
          <w:szCs w:val="26"/>
          <w:lang w:val="uk-UA"/>
        </w:rPr>
        <w:t>підпункту 5 пункту 27 Розділу Х  “Перехідні положення”</w:t>
      </w:r>
      <w:r w:rsidRPr="00BC5CFB">
        <w:rPr>
          <w:color w:val="000000"/>
          <w:sz w:val="26"/>
          <w:szCs w:val="26"/>
          <w:lang w:val="uk-UA"/>
        </w:rPr>
        <w:t xml:space="preserve"> </w:t>
      </w:r>
      <w:r w:rsidRPr="00BC5CFB">
        <w:rPr>
          <w:sz w:val="26"/>
          <w:szCs w:val="26"/>
          <w:lang w:val="uk-UA"/>
        </w:rPr>
        <w:t>Земельного кодексу України,  статей 25, 55 Закону України “Про землеустрій”, частини 5 статті 16 Закону України  “Про Державний земельний кадастр”, розглянувши заяв</w:t>
      </w:r>
      <w:r>
        <w:rPr>
          <w:sz w:val="26"/>
          <w:szCs w:val="26"/>
          <w:lang w:val="uk-UA"/>
        </w:rPr>
        <w:t>у</w:t>
      </w:r>
      <w:r w:rsidRPr="00BC5CF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Марії Кушнір та Степанії Мандзюк</w:t>
      </w:r>
      <w:r w:rsidRPr="00BC5CFB">
        <w:rPr>
          <w:sz w:val="26"/>
          <w:szCs w:val="26"/>
          <w:lang w:val="uk-UA"/>
        </w:rPr>
        <w:t xml:space="preserve"> про затвердження технічної документації із землеустрою щодо встановлення  (відновлення) меж земельної  ділянки в натурі (на місцевості)  та надання її у власність, враховуючи рекомендації постійної комісії з питань регулювання земельних відносин, будівництва та архітектури  від </w:t>
      </w:r>
      <w:r>
        <w:rPr>
          <w:color w:val="000000"/>
          <w:kern w:val="0"/>
          <w:sz w:val="26"/>
          <w:szCs w:val="26"/>
          <w:lang w:val="uk-UA" w:eastAsia="uk-UA"/>
        </w:rPr>
        <w:t>____________</w:t>
      </w:r>
      <w:r w:rsidRPr="00BC5CFB">
        <w:rPr>
          <w:color w:val="000000"/>
          <w:kern w:val="0"/>
          <w:sz w:val="26"/>
          <w:szCs w:val="26"/>
          <w:lang w:val="uk-UA" w:eastAsia="uk-UA"/>
        </w:rPr>
        <w:t>202</w:t>
      </w:r>
      <w:r>
        <w:rPr>
          <w:color w:val="000000"/>
          <w:kern w:val="0"/>
          <w:sz w:val="26"/>
          <w:szCs w:val="26"/>
          <w:lang w:val="uk-UA" w:eastAsia="uk-UA"/>
        </w:rPr>
        <w:t>6</w:t>
      </w:r>
      <w:r w:rsidRPr="00BC5CFB">
        <w:rPr>
          <w:color w:val="000000"/>
          <w:kern w:val="0"/>
          <w:sz w:val="26"/>
          <w:szCs w:val="26"/>
          <w:lang w:val="uk-UA" w:eastAsia="uk-UA"/>
        </w:rPr>
        <w:t xml:space="preserve"> року </w:t>
      </w:r>
      <w:r w:rsidRPr="00BC5CFB">
        <w:rPr>
          <w:sz w:val="26"/>
          <w:szCs w:val="26"/>
          <w:lang w:val="uk-UA"/>
        </w:rPr>
        <w:t>№</w:t>
      </w:r>
      <w:r>
        <w:rPr>
          <w:sz w:val="26"/>
          <w:szCs w:val="26"/>
          <w:lang w:val="uk-UA"/>
        </w:rPr>
        <w:t>_______</w:t>
      </w:r>
      <w:r w:rsidRPr="00BC5CFB">
        <w:rPr>
          <w:sz w:val="26"/>
          <w:szCs w:val="26"/>
          <w:lang w:val="uk-UA"/>
        </w:rPr>
        <w:t>, міська рада</w:t>
      </w:r>
    </w:p>
    <w:p w:rsidR="004C44B9" w:rsidRPr="0035598C" w:rsidRDefault="004C44B9" w:rsidP="00D85C2D">
      <w:pPr>
        <w:jc w:val="both"/>
        <w:rPr>
          <w:b/>
          <w:bCs/>
          <w:sz w:val="20"/>
          <w:szCs w:val="20"/>
          <w:u w:val="single"/>
          <w:lang w:val="uk-UA"/>
        </w:rPr>
      </w:pPr>
    </w:p>
    <w:p w:rsidR="004C44B9" w:rsidRDefault="004C44B9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BC5CFB">
        <w:rPr>
          <w:sz w:val="26"/>
          <w:szCs w:val="26"/>
          <w:lang w:val="uk-UA"/>
        </w:rPr>
        <w:t xml:space="preserve">В И Р І Ш И Л А:  </w:t>
      </w:r>
    </w:p>
    <w:p w:rsidR="004C44B9" w:rsidRPr="00D71C01" w:rsidRDefault="004C44B9" w:rsidP="002072AD">
      <w:pPr>
        <w:pStyle w:val="Heading6"/>
        <w:tabs>
          <w:tab w:val="left" w:pos="11482"/>
          <w:tab w:val="left" w:pos="11766"/>
        </w:tabs>
        <w:jc w:val="both"/>
        <w:rPr>
          <w:sz w:val="16"/>
          <w:szCs w:val="16"/>
          <w:lang w:val="uk-UA"/>
        </w:rPr>
      </w:pPr>
      <w:r w:rsidRPr="00BC5CFB">
        <w:rPr>
          <w:sz w:val="26"/>
          <w:szCs w:val="26"/>
          <w:lang w:val="uk-UA"/>
        </w:rPr>
        <w:t xml:space="preserve">          </w:t>
      </w:r>
      <w:r w:rsidRPr="00D71C01">
        <w:rPr>
          <w:sz w:val="16"/>
          <w:szCs w:val="16"/>
          <w:lang w:val="uk-UA"/>
        </w:rPr>
        <w:t xml:space="preserve">       </w:t>
      </w:r>
    </w:p>
    <w:p w:rsidR="004C44B9" w:rsidRPr="00CA1487" w:rsidRDefault="004C44B9" w:rsidP="008C58FC">
      <w:pPr>
        <w:ind w:firstLine="709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1.</w:t>
      </w:r>
      <w:r w:rsidRPr="00CA1487">
        <w:rPr>
          <w:sz w:val="25"/>
          <w:szCs w:val="25"/>
          <w:lang w:val="uk-UA"/>
        </w:rPr>
        <w:t>Затвердити</w:t>
      </w:r>
      <w:r>
        <w:rPr>
          <w:sz w:val="25"/>
          <w:szCs w:val="25"/>
          <w:lang w:val="uk-UA"/>
        </w:rPr>
        <w:t xml:space="preserve"> </w:t>
      </w:r>
      <w:r w:rsidRPr="00CA1487">
        <w:rPr>
          <w:sz w:val="25"/>
          <w:szCs w:val="25"/>
          <w:lang w:val="uk-UA"/>
        </w:rPr>
        <w:t>технічн</w:t>
      </w:r>
      <w:r>
        <w:rPr>
          <w:sz w:val="25"/>
          <w:szCs w:val="25"/>
          <w:lang w:val="uk-UA"/>
        </w:rPr>
        <w:t>у</w:t>
      </w:r>
      <w:r w:rsidRPr="00CA1487">
        <w:rPr>
          <w:sz w:val="25"/>
          <w:szCs w:val="25"/>
          <w:lang w:val="uk-UA"/>
        </w:rPr>
        <w:t xml:space="preserve"> документаці</w:t>
      </w:r>
      <w:r>
        <w:rPr>
          <w:sz w:val="25"/>
          <w:szCs w:val="25"/>
          <w:lang w:val="uk-UA"/>
        </w:rPr>
        <w:t>ю</w:t>
      </w:r>
      <w:r w:rsidRPr="00CA1487">
        <w:rPr>
          <w:sz w:val="25"/>
          <w:szCs w:val="25"/>
          <w:lang w:val="uk-UA"/>
        </w:rPr>
        <w:t xml:space="preserve"> із землеустрою щодо встановлення  (відновлення) меж земельн</w:t>
      </w:r>
      <w:r>
        <w:rPr>
          <w:sz w:val="25"/>
          <w:szCs w:val="25"/>
          <w:lang w:val="uk-UA"/>
        </w:rPr>
        <w:t>ої</w:t>
      </w:r>
      <w:r w:rsidRPr="00CA1487">
        <w:rPr>
          <w:sz w:val="25"/>
          <w:szCs w:val="25"/>
          <w:lang w:val="uk-UA"/>
        </w:rPr>
        <w:t xml:space="preserve"> ділянк</w:t>
      </w:r>
      <w:r>
        <w:rPr>
          <w:sz w:val="25"/>
          <w:szCs w:val="25"/>
          <w:lang w:val="uk-UA"/>
        </w:rPr>
        <w:t>и</w:t>
      </w:r>
      <w:r w:rsidRPr="00CA1487">
        <w:rPr>
          <w:sz w:val="25"/>
          <w:szCs w:val="25"/>
          <w:lang w:val="uk-UA"/>
        </w:rPr>
        <w:t xml:space="preserve"> в натурі (на місцевості) </w:t>
      </w:r>
      <w:r>
        <w:rPr>
          <w:sz w:val="25"/>
          <w:szCs w:val="25"/>
          <w:lang w:val="uk-UA"/>
        </w:rPr>
        <w:t xml:space="preserve">площею </w:t>
      </w:r>
      <w:r>
        <w:rPr>
          <w:sz w:val="26"/>
          <w:szCs w:val="26"/>
          <w:lang w:val="uk-UA"/>
        </w:rPr>
        <w:t xml:space="preserve">0,1464 га на вул.Лесі Українки,46 </w:t>
      </w:r>
      <w:r w:rsidRPr="00BC5CFB">
        <w:rPr>
          <w:sz w:val="26"/>
          <w:szCs w:val="26"/>
          <w:lang w:val="uk-UA"/>
        </w:rPr>
        <w:t xml:space="preserve">у с.Попелі Дрогобицького району Львівської області </w:t>
      </w:r>
      <w:r w:rsidRPr="00BC5CFB">
        <w:rPr>
          <w:i/>
          <w:iCs/>
          <w:sz w:val="26"/>
          <w:szCs w:val="26"/>
          <w:lang w:val="uk-UA"/>
        </w:rPr>
        <w:t>(кадастровий номер 4621285900:0</w:t>
      </w:r>
      <w:r>
        <w:rPr>
          <w:i/>
          <w:iCs/>
          <w:sz w:val="26"/>
          <w:szCs w:val="26"/>
          <w:lang w:val="uk-UA"/>
        </w:rPr>
        <w:t>1</w:t>
      </w:r>
      <w:r w:rsidRPr="00BC5CFB">
        <w:rPr>
          <w:i/>
          <w:iCs/>
          <w:sz w:val="26"/>
          <w:szCs w:val="26"/>
          <w:lang w:val="uk-UA"/>
        </w:rPr>
        <w:t>:00</w:t>
      </w:r>
      <w:r>
        <w:rPr>
          <w:i/>
          <w:iCs/>
          <w:sz w:val="26"/>
          <w:szCs w:val="26"/>
          <w:lang w:val="uk-UA"/>
        </w:rPr>
        <w:t>3</w:t>
      </w:r>
      <w:r w:rsidRPr="00BC5CFB">
        <w:rPr>
          <w:i/>
          <w:iCs/>
          <w:sz w:val="26"/>
          <w:szCs w:val="26"/>
          <w:lang w:val="uk-UA"/>
        </w:rPr>
        <w:t>:0</w:t>
      </w:r>
      <w:r>
        <w:rPr>
          <w:i/>
          <w:iCs/>
          <w:sz w:val="26"/>
          <w:szCs w:val="26"/>
          <w:lang w:val="uk-UA"/>
        </w:rPr>
        <w:t>385</w:t>
      </w:r>
      <w:r w:rsidRPr="00BC5CFB">
        <w:rPr>
          <w:i/>
          <w:iCs/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 xml:space="preserve"> </w:t>
      </w:r>
      <w:r w:rsidRPr="00CA1487">
        <w:rPr>
          <w:sz w:val="25"/>
          <w:szCs w:val="25"/>
          <w:lang w:val="uk-UA"/>
        </w:rPr>
        <w:t xml:space="preserve">та передати </w:t>
      </w:r>
      <w:r>
        <w:rPr>
          <w:sz w:val="25"/>
          <w:szCs w:val="25"/>
          <w:lang w:val="uk-UA"/>
        </w:rPr>
        <w:t xml:space="preserve">земельну ділянку </w:t>
      </w:r>
      <w:r w:rsidRPr="00CA1487">
        <w:rPr>
          <w:sz w:val="25"/>
          <w:szCs w:val="25"/>
          <w:lang w:val="uk-UA"/>
        </w:rPr>
        <w:t xml:space="preserve">безоплатно у </w:t>
      </w:r>
      <w:r>
        <w:rPr>
          <w:sz w:val="25"/>
          <w:szCs w:val="25"/>
          <w:lang w:val="uk-UA"/>
        </w:rPr>
        <w:t xml:space="preserve">спільну сумісну </w:t>
      </w:r>
      <w:r w:rsidRPr="00CA1487">
        <w:rPr>
          <w:sz w:val="25"/>
          <w:szCs w:val="25"/>
          <w:lang w:val="uk-UA"/>
        </w:rPr>
        <w:t xml:space="preserve">власність </w:t>
      </w:r>
      <w:r>
        <w:rPr>
          <w:sz w:val="25"/>
          <w:szCs w:val="25"/>
          <w:lang w:val="uk-UA"/>
        </w:rPr>
        <w:t>Кушнір Марії Володимирівні та Мандзюк  Степанії Володимирівні</w:t>
      </w:r>
      <w:r>
        <w:rPr>
          <w:sz w:val="26"/>
          <w:szCs w:val="26"/>
          <w:lang w:val="uk-UA"/>
        </w:rPr>
        <w:t>, які зареєстровані у с.Попелі Дрогобицького району Львівської області,</w:t>
      </w:r>
      <w:r w:rsidRPr="00CA1487">
        <w:rPr>
          <w:sz w:val="25"/>
          <w:szCs w:val="25"/>
          <w:lang w:val="uk-UA"/>
        </w:rPr>
        <w:t xml:space="preserve"> для будівництва та обслуговування житлового будинку, господарських будівель і споруд 02.01, за  рахунок земель, які надані для будівництва і обслуговування житлових будинків (землі житлової забудови)</w:t>
      </w:r>
      <w:r>
        <w:rPr>
          <w:sz w:val="25"/>
          <w:szCs w:val="25"/>
          <w:lang w:val="uk-UA"/>
        </w:rPr>
        <w:t>.</w:t>
      </w:r>
    </w:p>
    <w:p w:rsidR="004C44B9" w:rsidRPr="0035598C" w:rsidRDefault="004C44B9" w:rsidP="00663444">
      <w:pPr>
        <w:ind w:firstLine="560"/>
        <w:jc w:val="both"/>
        <w:rPr>
          <w:sz w:val="20"/>
          <w:szCs w:val="20"/>
          <w:lang w:val="uk-UA"/>
        </w:rPr>
      </w:pPr>
    </w:p>
    <w:p w:rsidR="004C44B9" w:rsidRPr="00BC5CFB" w:rsidRDefault="004C44B9" w:rsidP="00663444">
      <w:pPr>
        <w:ind w:firstLine="709"/>
        <w:jc w:val="both"/>
        <w:rPr>
          <w:kern w:val="24"/>
          <w:sz w:val="26"/>
          <w:szCs w:val="26"/>
          <w:lang w:val="uk-UA"/>
        </w:rPr>
      </w:pPr>
      <w:r w:rsidRPr="00BC5CFB">
        <w:rPr>
          <w:sz w:val="26"/>
          <w:szCs w:val="26"/>
          <w:lang w:val="uk-UA"/>
        </w:rPr>
        <w:t>2</w:t>
      </w:r>
      <w:r w:rsidRPr="00BC5CFB">
        <w:rPr>
          <w:color w:val="FF0000"/>
          <w:sz w:val="26"/>
          <w:szCs w:val="26"/>
          <w:lang w:val="uk-UA"/>
        </w:rPr>
        <w:t xml:space="preserve">. </w:t>
      </w:r>
      <w:r w:rsidRPr="004E45B3">
        <w:rPr>
          <w:sz w:val="25"/>
          <w:szCs w:val="25"/>
          <w:lang w:val="uk-UA"/>
        </w:rPr>
        <w:t xml:space="preserve">Зазначеним вище громадянам </w:t>
      </w:r>
      <w:r w:rsidRPr="00BC5CFB">
        <w:rPr>
          <w:sz w:val="26"/>
          <w:szCs w:val="26"/>
          <w:lang w:val="uk-UA"/>
        </w:rPr>
        <w:t xml:space="preserve">провести реєстрацію </w:t>
      </w:r>
      <w:r w:rsidRPr="00BC5CFB">
        <w:rPr>
          <w:kern w:val="24"/>
          <w:sz w:val="26"/>
          <w:szCs w:val="26"/>
          <w:lang w:val="uk-UA"/>
        </w:rPr>
        <w:t>права власності на земельн</w:t>
      </w:r>
      <w:r>
        <w:rPr>
          <w:kern w:val="24"/>
          <w:sz w:val="26"/>
          <w:szCs w:val="26"/>
          <w:lang w:val="uk-UA"/>
        </w:rPr>
        <w:t>у</w:t>
      </w:r>
      <w:r w:rsidRPr="00BC5CFB">
        <w:rPr>
          <w:kern w:val="24"/>
          <w:sz w:val="26"/>
          <w:szCs w:val="26"/>
          <w:lang w:val="uk-UA"/>
        </w:rPr>
        <w:t xml:space="preserve"> ділянк</w:t>
      </w:r>
      <w:r>
        <w:rPr>
          <w:kern w:val="24"/>
          <w:sz w:val="26"/>
          <w:szCs w:val="26"/>
          <w:lang w:val="uk-UA"/>
        </w:rPr>
        <w:t>у</w:t>
      </w:r>
      <w:r w:rsidRPr="00BC5CFB">
        <w:rPr>
          <w:kern w:val="24"/>
          <w:sz w:val="26"/>
          <w:szCs w:val="26"/>
          <w:lang w:val="uk-UA"/>
        </w:rPr>
        <w:t xml:space="preserve">. </w:t>
      </w:r>
    </w:p>
    <w:p w:rsidR="004C44B9" w:rsidRPr="0035598C" w:rsidRDefault="004C44B9" w:rsidP="00663444">
      <w:pPr>
        <w:ind w:firstLine="709"/>
        <w:jc w:val="both"/>
        <w:rPr>
          <w:kern w:val="24"/>
          <w:sz w:val="20"/>
          <w:szCs w:val="20"/>
          <w:lang w:val="uk-UA"/>
        </w:rPr>
      </w:pPr>
    </w:p>
    <w:p w:rsidR="004C44B9" w:rsidRPr="00BC5CFB" w:rsidRDefault="004C44B9" w:rsidP="00854D2A">
      <w:pPr>
        <w:ind w:firstLine="709"/>
        <w:jc w:val="both"/>
        <w:rPr>
          <w:sz w:val="26"/>
          <w:szCs w:val="26"/>
          <w:lang w:val="uk-UA"/>
        </w:rPr>
      </w:pPr>
      <w:r w:rsidRPr="00BC5CFB">
        <w:rPr>
          <w:kern w:val="24"/>
          <w:sz w:val="26"/>
          <w:szCs w:val="26"/>
          <w:lang w:val="uk-UA"/>
        </w:rPr>
        <w:t xml:space="preserve">3. Головному управлінню Державної податкової служби  у Львівській  області  провести нарахування податкових платежів з  часу державної реєстрації </w:t>
      </w:r>
      <w:r w:rsidRPr="00BC5CFB">
        <w:rPr>
          <w:sz w:val="26"/>
          <w:szCs w:val="26"/>
          <w:lang w:val="uk-UA"/>
        </w:rPr>
        <w:t>права власності та здійснювати контроль за поступленням коштів.</w:t>
      </w:r>
    </w:p>
    <w:p w:rsidR="004C44B9" w:rsidRPr="0035598C" w:rsidRDefault="004C44B9" w:rsidP="00854D2A">
      <w:pPr>
        <w:ind w:firstLine="709"/>
        <w:jc w:val="both"/>
        <w:rPr>
          <w:sz w:val="20"/>
          <w:szCs w:val="20"/>
          <w:lang w:val="uk-UA"/>
        </w:rPr>
      </w:pPr>
    </w:p>
    <w:p w:rsidR="004C44B9" w:rsidRPr="00BC5CFB" w:rsidRDefault="004C44B9" w:rsidP="00DE1043">
      <w:pPr>
        <w:ind w:firstLine="560"/>
        <w:jc w:val="both"/>
        <w:rPr>
          <w:sz w:val="26"/>
          <w:szCs w:val="26"/>
          <w:lang w:val="uk-UA"/>
        </w:rPr>
      </w:pPr>
      <w:r w:rsidRPr="00BC5CFB">
        <w:rPr>
          <w:kern w:val="24"/>
          <w:sz w:val="26"/>
          <w:szCs w:val="26"/>
          <w:lang w:val="uk-UA"/>
        </w:rPr>
        <w:t xml:space="preserve">  4</w:t>
      </w:r>
      <w:r w:rsidRPr="00BC5CFB">
        <w:rPr>
          <w:sz w:val="26"/>
          <w:szCs w:val="26"/>
          <w:lang w:val="uk-UA"/>
        </w:rPr>
        <w:t xml:space="preserve">. </w:t>
      </w:r>
      <w:r w:rsidRPr="00BC5CFB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 w:rsidRPr="00BC5CFB">
        <w:rPr>
          <w:sz w:val="26"/>
          <w:szCs w:val="26"/>
          <w:lang w:val="uk-UA"/>
        </w:rPr>
        <w:t>Юрія</w:t>
      </w:r>
      <w:r w:rsidRPr="00BC5CFB">
        <w:rPr>
          <w:sz w:val="26"/>
          <w:szCs w:val="26"/>
        </w:rPr>
        <w:t xml:space="preserve"> </w:t>
      </w:r>
      <w:r w:rsidRPr="00BC5CFB">
        <w:rPr>
          <w:sz w:val="26"/>
          <w:szCs w:val="26"/>
          <w:lang w:val="uk-UA"/>
        </w:rPr>
        <w:t>Химина</w:t>
      </w:r>
      <w:r w:rsidRPr="00BC5CFB">
        <w:rPr>
          <w:sz w:val="26"/>
          <w:szCs w:val="26"/>
        </w:rPr>
        <w:t xml:space="preserve"> та </w:t>
      </w:r>
      <w:r w:rsidRPr="00BC5CFB">
        <w:rPr>
          <w:sz w:val="26"/>
          <w:szCs w:val="26"/>
          <w:lang w:val="uk-UA"/>
        </w:rPr>
        <w:t>постійну комісію з питань регулювання земельних відносин, будівництва та архітектури (Дмитро Герман).</w:t>
      </w:r>
    </w:p>
    <w:p w:rsidR="004C44B9" w:rsidRPr="00BC5CFB" w:rsidRDefault="004C44B9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4C44B9" w:rsidRPr="00D71C01" w:rsidRDefault="004C44B9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16"/>
          <w:szCs w:val="16"/>
        </w:rPr>
      </w:pPr>
    </w:p>
    <w:p w:rsidR="004C44B9" w:rsidRPr="00BC5CFB" w:rsidRDefault="004C44B9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  <w:r w:rsidRPr="00BC5CFB">
        <w:rPr>
          <w:color w:val="auto"/>
          <w:sz w:val="26"/>
          <w:szCs w:val="26"/>
        </w:rPr>
        <w:t>Міський голова                                                                               Ігор ЯВОРСЬКИЙ</w:t>
      </w:r>
    </w:p>
    <w:p w:rsidR="004C44B9" w:rsidRPr="00BC5CFB" w:rsidRDefault="004C44B9" w:rsidP="00ED1758">
      <w:pPr>
        <w:ind w:firstLine="851"/>
        <w:jc w:val="both"/>
        <w:rPr>
          <w:sz w:val="26"/>
          <w:szCs w:val="26"/>
          <w:lang w:val="uk-UA"/>
        </w:rPr>
      </w:pPr>
    </w:p>
    <w:sectPr w:rsidR="004C44B9" w:rsidRPr="00BC5CFB" w:rsidSect="00D44A0A">
      <w:headerReference w:type="default" r:id="rId8"/>
      <w:pgSz w:w="11906" w:h="16838"/>
      <w:pgMar w:top="568" w:right="567" w:bottom="426" w:left="2127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4B9" w:rsidRDefault="004C44B9">
      <w:r>
        <w:separator/>
      </w:r>
    </w:p>
  </w:endnote>
  <w:endnote w:type="continuationSeparator" w:id="0">
    <w:p w:rsidR="004C44B9" w:rsidRDefault="004C44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4B9" w:rsidRDefault="004C44B9">
      <w:r>
        <w:separator/>
      </w:r>
    </w:p>
  </w:footnote>
  <w:footnote w:type="continuationSeparator" w:id="0">
    <w:p w:rsidR="004C44B9" w:rsidRDefault="004C44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B9" w:rsidRDefault="004C44B9" w:rsidP="001024EB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C44B9" w:rsidRDefault="004C44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hint="default"/>
        <w:sz w:val="25"/>
        <w:szCs w:val="25"/>
      </w:rPr>
    </w:lvl>
    <w:lvl w:ilvl="1" w:tplc="04090019">
      <w:start w:val="1"/>
      <w:numFmt w:val="lowerLetter"/>
      <w:lvlText w:val="%2."/>
      <w:lvlJc w:val="left"/>
      <w:pPr>
        <w:ind w:left="2464" w:hanging="360"/>
      </w:pPr>
    </w:lvl>
    <w:lvl w:ilvl="2" w:tplc="0409001B">
      <w:start w:val="1"/>
      <w:numFmt w:val="lowerRoman"/>
      <w:lvlText w:val="%3."/>
      <w:lvlJc w:val="right"/>
      <w:pPr>
        <w:ind w:left="3184" w:hanging="180"/>
      </w:pPr>
    </w:lvl>
    <w:lvl w:ilvl="3" w:tplc="0409000F">
      <w:start w:val="1"/>
      <w:numFmt w:val="decimal"/>
      <w:lvlText w:val="%4."/>
      <w:lvlJc w:val="left"/>
      <w:pPr>
        <w:ind w:left="3904" w:hanging="360"/>
      </w:pPr>
    </w:lvl>
    <w:lvl w:ilvl="4" w:tplc="04090019">
      <w:start w:val="1"/>
      <w:numFmt w:val="lowerLetter"/>
      <w:lvlText w:val="%5."/>
      <w:lvlJc w:val="left"/>
      <w:pPr>
        <w:ind w:left="4624" w:hanging="360"/>
      </w:pPr>
    </w:lvl>
    <w:lvl w:ilvl="5" w:tplc="0409001B">
      <w:start w:val="1"/>
      <w:numFmt w:val="lowerRoman"/>
      <w:lvlText w:val="%6."/>
      <w:lvlJc w:val="right"/>
      <w:pPr>
        <w:ind w:left="5344" w:hanging="180"/>
      </w:pPr>
    </w:lvl>
    <w:lvl w:ilvl="6" w:tplc="0409000F">
      <w:start w:val="1"/>
      <w:numFmt w:val="decimal"/>
      <w:lvlText w:val="%7."/>
      <w:lvlJc w:val="left"/>
      <w:pPr>
        <w:ind w:left="6064" w:hanging="360"/>
      </w:pPr>
    </w:lvl>
    <w:lvl w:ilvl="7" w:tplc="04090019">
      <w:start w:val="1"/>
      <w:numFmt w:val="lowerLetter"/>
      <w:lvlText w:val="%8."/>
      <w:lvlJc w:val="left"/>
      <w:pPr>
        <w:ind w:left="6784" w:hanging="360"/>
      </w:pPr>
    </w:lvl>
    <w:lvl w:ilvl="8" w:tplc="0409001B">
      <w:start w:val="1"/>
      <w:numFmt w:val="lowerRoman"/>
      <w:lvlText w:val="%9."/>
      <w:lvlJc w:val="right"/>
      <w:pPr>
        <w:ind w:left="7504" w:hanging="180"/>
      </w:p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B311EF"/>
    <w:multiLevelType w:val="multilevel"/>
    <w:tmpl w:val="48F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132A"/>
    <w:rsid w:val="00003CED"/>
    <w:rsid w:val="00010660"/>
    <w:rsid w:val="0001507B"/>
    <w:rsid w:val="0001557F"/>
    <w:rsid w:val="00024093"/>
    <w:rsid w:val="00027F06"/>
    <w:rsid w:val="00027FA7"/>
    <w:rsid w:val="0003020C"/>
    <w:rsid w:val="00031101"/>
    <w:rsid w:val="00031B40"/>
    <w:rsid w:val="00031F09"/>
    <w:rsid w:val="00032EBA"/>
    <w:rsid w:val="0003314C"/>
    <w:rsid w:val="00037D1E"/>
    <w:rsid w:val="000438BF"/>
    <w:rsid w:val="00046CCB"/>
    <w:rsid w:val="000506A8"/>
    <w:rsid w:val="00050997"/>
    <w:rsid w:val="000513AC"/>
    <w:rsid w:val="00051E84"/>
    <w:rsid w:val="0005280A"/>
    <w:rsid w:val="00054F0A"/>
    <w:rsid w:val="00054F68"/>
    <w:rsid w:val="00060565"/>
    <w:rsid w:val="00060AE8"/>
    <w:rsid w:val="00063292"/>
    <w:rsid w:val="00063EF4"/>
    <w:rsid w:val="00072F88"/>
    <w:rsid w:val="00073F36"/>
    <w:rsid w:val="000744E8"/>
    <w:rsid w:val="000775AE"/>
    <w:rsid w:val="00084751"/>
    <w:rsid w:val="000869B3"/>
    <w:rsid w:val="00093E37"/>
    <w:rsid w:val="00094328"/>
    <w:rsid w:val="000958C3"/>
    <w:rsid w:val="000A007B"/>
    <w:rsid w:val="000A2430"/>
    <w:rsid w:val="000A2925"/>
    <w:rsid w:val="000A2E54"/>
    <w:rsid w:val="000B042A"/>
    <w:rsid w:val="000B056E"/>
    <w:rsid w:val="000B35F4"/>
    <w:rsid w:val="000B61A8"/>
    <w:rsid w:val="000C0006"/>
    <w:rsid w:val="000C1AC0"/>
    <w:rsid w:val="000C5BF5"/>
    <w:rsid w:val="000D1F5D"/>
    <w:rsid w:val="000D38A7"/>
    <w:rsid w:val="000D52BA"/>
    <w:rsid w:val="000D6227"/>
    <w:rsid w:val="000D6F34"/>
    <w:rsid w:val="000D6FBF"/>
    <w:rsid w:val="000E4301"/>
    <w:rsid w:val="000F0309"/>
    <w:rsid w:val="000F04DA"/>
    <w:rsid w:val="000F0DA9"/>
    <w:rsid w:val="000F554B"/>
    <w:rsid w:val="000F69AA"/>
    <w:rsid w:val="00100C37"/>
    <w:rsid w:val="00101A7B"/>
    <w:rsid w:val="001024EB"/>
    <w:rsid w:val="00102DCE"/>
    <w:rsid w:val="00110E90"/>
    <w:rsid w:val="00112A91"/>
    <w:rsid w:val="00112F82"/>
    <w:rsid w:val="00113B03"/>
    <w:rsid w:val="0011418B"/>
    <w:rsid w:val="001154FD"/>
    <w:rsid w:val="0012259C"/>
    <w:rsid w:val="0012306F"/>
    <w:rsid w:val="00124B56"/>
    <w:rsid w:val="00131268"/>
    <w:rsid w:val="001439D5"/>
    <w:rsid w:val="00143CD2"/>
    <w:rsid w:val="00147805"/>
    <w:rsid w:val="001517F8"/>
    <w:rsid w:val="00151EC3"/>
    <w:rsid w:val="00152ED5"/>
    <w:rsid w:val="00154F2A"/>
    <w:rsid w:val="0016007A"/>
    <w:rsid w:val="00165BF7"/>
    <w:rsid w:val="00165F58"/>
    <w:rsid w:val="00166BF7"/>
    <w:rsid w:val="00166FA4"/>
    <w:rsid w:val="00171D0C"/>
    <w:rsid w:val="00172216"/>
    <w:rsid w:val="00172FE5"/>
    <w:rsid w:val="0017469C"/>
    <w:rsid w:val="00174FB2"/>
    <w:rsid w:val="00180573"/>
    <w:rsid w:val="00183252"/>
    <w:rsid w:val="00183BE6"/>
    <w:rsid w:val="00184ADA"/>
    <w:rsid w:val="0018716D"/>
    <w:rsid w:val="001901B3"/>
    <w:rsid w:val="00190D3D"/>
    <w:rsid w:val="00192E00"/>
    <w:rsid w:val="001A08AB"/>
    <w:rsid w:val="001A18E4"/>
    <w:rsid w:val="001A1C66"/>
    <w:rsid w:val="001A1E12"/>
    <w:rsid w:val="001A21FD"/>
    <w:rsid w:val="001A29A3"/>
    <w:rsid w:val="001A47C5"/>
    <w:rsid w:val="001A637A"/>
    <w:rsid w:val="001A77D8"/>
    <w:rsid w:val="001B1032"/>
    <w:rsid w:val="001B39E5"/>
    <w:rsid w:val="001B4452"/>
    <w:rsid w:val="001B707A"/>
    <w:rsid w:val="001C046F"/>
    <w:rsid w:val="001C05A4"/>
    <w:rsid w:val="001C2939"/>
    <w:rsid w:val="001C2F32"/>
    <w:rsid w:val="001C3001"/>
    <w:rsid w:val="001C6549"/>
    <w:rsid w:val="001C6DF3"/>
    <w:rsid w:val="001D11EB"/>
    <w:rsid w:val="001D154E"/>
    <w:rsid w:val="001D2B76"/>
    <w:rsid w:val="001D4FF1"/>
    <w:rsid w:val="001D53F2"/>
    <w:rsid w:val="001D6B81"/>
    <w:rsid w:val="001D769F"/>
    <w:rsid w:val="001E11AA"/>
    <w:rsid w:val="001E3312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2187"/>
    <w:rsid w:val="00204132"/>
    <w:rsid w:val="00205799"/>
    <w:rsid w:val="002072AD"/>
    <w:rsid w:val="00210F41"/>
    <w:rsid w:val="002125AA"/>
    <w:rsid w:val="00213452"/>
    <w:rsid w:val="00214955"/>
    <w:rsid w:val="00215D6D"/>
    <w:rsid w:val="00216B56"/>
    <w:rsid w:val="00220EF8"/>
    <w:rsid w:val="00221241"/>
    <w:rsid w:val="00225A23"/>
    <w:rsid w:val="002323C6"/>
    <w:rsid w:val="002376DB"/>
    <w:rsid w:val="0024194E"/>
    <w:rsid w:val="00241D33"/>
    <w:rsid w:val="00242B0E"/>
    <w:rsid w:val="00245F46"/>
    <w:rsid w:val="002474CF"/>
    <w:rsid w:val="002521C4"/>
    <w:rsid w:val="00255C99"/>
    <w:rsid w:val="00256128"/>
    <w:rsid w:val="00256F99"/>
    <w:rsid w:val="00257596"/>
    <w:rsid w:val="00262F87"/>
    <w:rsid w:val="00264A56"/>
    <w:rsid w:val="00270E8C"/>
    <w:rsid w:val="00271D14"/>
    <w:rsid w:val="00273313"/>
    <w:rsid w:val="00274CF4"/>
    <w:rsid w:val="00274E6E"/>
    <w:rsid w:val="002756C2"/>
    <w:rsid w:val="00275D1B"/>
    <w:rsid w:val="00280E6B"/>
    <w:rsid w:val="00281082"/>
    <w:rsid w:val="0028356B"/>
    <w:rsid w:val="00285938"/>
    <w:rsid w:val="002864C4"/>
    <w:rsid w:val="00291187"/>
    <w:rsid w:val="00293627"/>
    <w:rsid w:val="002948A1"/>
    <w:rsid w:val="00294989"/>
    <w:rsid w:val="0029689B"/>
    <w:rsid w:val="002976CC"/>
    <w:rsid w:val="002A02C3"/>
    <w:rsid w:val="002A097C"/>
    <w:rsid w:val="002A71C3"/>
    <w:rsid w:val="002B1C08"/>
    <w:rsid w:val="002B5007"/>
    <w:rsid w:val="002B5F86"/>
    <w:rsid w:val="002B6528"/>
    <w:rsid w:val="002C11F8"/>
    <w:rsid w:val="002C23E0"/>
    <w:rsid w:val="002C24A3"/>
    <w:rsid w:val="002C2F8C"/>
    <w:rsid w:val="002C4E12"/>
    <w:rsid w:val="002C66D2"/>
    <w:rsid w:val="002D2A04"/>
    <w:rsid w:val="002D587B"/>
    <w:rsid w:val="002D711C"/>
    <w:rsid w:val="002E1013"/>
    <w:rsid w:val="002E2605"/>
    <w:rsid w:val="002E4115"/>
    <w:rsid w:val="002E66E6"/>
    <w:rsid w:val="002F11EB"/>
    <w:rsid w:val="002F2506"/>
    <w:rsid w:val="002F61D6"/>
    <w:rsid w:val="002F65AF"/>
    <w:rsid w:val="00300BBD"/>
    <w:rsid w:val="003042F2"/>
    <w:rsid w:val="0030474C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ADA"/>
    <w:rsid w:val="00337DFB"/>
    <w:rsid w:val="003424F2"/>
    <w:rsid w:val="00345CB8"/>
    <w:rsid w:val="0034658A"/>
    <w:rsid w:val="00350BEF"/>
    <w:rsid w:val="0035268E"/>
    <w:rsid w:val="0035284C"/>
    <w:rsid w:val="00353C77"/>
    <w:rsid w:val="0035598C"/>
    <w:rsid w:val="00360F86"/>
    <w:rsid w:val="00361C59"/>
    <w:rsid w:val="00364646"/>
    <w:rsid w:val="00364FD2"/>
    <w:rsid w:val="00365219"/>
    <w:rsid w:val="00373B83"/>
    <w:rsid w:val="00377444"/>
    <w:rsid w:val="00385BF3"/>
    <w:rsid w:val="00386AFE"/>
    <w:rsid w:val="003930A7"/>
    <w:rsid w:val="00396462"/>
    <w:rsid w:val="003A316D"/>
    <w:rsid w:val="003A5836"/>
    <w:rsid w:val="003A6AE2"/>
    <w:rsid w:val="003B1217"/>
    <w:rsid w:val="003B2916"/>
    <w:rsid w:val="003B36A9"/>
    <w:rsid w:val="003B6198"/>
    <w:rsid w:val="003B7DA7"/>
    <w:rsid w:val="003B7DF3"/>
    <w:rsid w:val="003C2626"/>
    <w:rsid w:val="003C3469"/>
    <w:rsid w:val="003C3A30"/>
    <w:rsid w:val="003D37AD"/>
    <w:rsid w:val="003D4F14"/>
    <w:rsid w:val="003D6522"/>
    <w:rsid w:val="003E0BB8"/>
    <w:rsid w:val="003E0CBE"/>
    <w:rsid w:val="003E33E9"/>
    <w:rsid w:val="003E3AB5"/>
    <w:rsid w:val="003E494D"/>
    <w:rsid w:val="003E663B"/>
    <w:rsid w:val="003E735B"/>
    <w:rsid w:val="003F01D2"/>
    <w:rsid w:val="003F1170"/>
    <w:rsid w:val="003F449B"/>
    <w:rsid w:val="003F677C"/>
    <w:rsid w:val="003F7D55"/>
    <w:rsid w:val="00401402"/>
    <w:rsid w:val="00401477"/>
    <w:rsid w:val="00401B4C"/>
    <w:rsid w:val="0040453B"/>
    <w:rsid w:val="00404F35"/>
    <w:rsid w:val="00410168"/>
    <w:rsid w:val="00412076"/>
    <w:rsid w:val="004210A3"/>
    <w:rsid w:val="00421AC8"/>
    <w:rsid w:val="004248AA"/>
    <w:rsid w:val="00424B4B"/>
    <w:rsid w:val="0042595A"/>
    <w:rsid w:val="00427A03"/>
    <w:rsid w:val="004320E9"/>
    <w:rsid w:val="004321C9"/>
    <w:rsid w:val="00432F13"/>
    <w:rsid w:val="00434A3F"/>
    <w:rsid w:val="00436FFD"/>
    <w:rsid w:val="00437561"/>
    <w:rsid w:val="00440592"/>
    <w:rsid w:val="0044112D"/>
    <w:rsid w:val="00441D40"/>
    <w:rsid w:val="00447328"/>
    <w:rsid w:val="00447CF3"/>
    <w:rsid w:val="00451A37"/>
    <w:rsid w:val="004534A0"/>
    <w:rsid w:val="00453CFF"/>
    <w:rsid w:val="004542A1"/>
    <w:rsid w:val="00454F72"/>
    <w:rsid w:val="00455C57"/>
    <w:rsid w:val="00461288"/>
    <w:rsid w:val="00462948"/>
    <w:rsid w:val="0046334C"/>
    <w:rsid w:val="004672CF"/>
    <w:rsid w:val="00471155"/>
    <w:rsid w:val="00471FD0"/>
    <w:rsid w:val="0048064A"/>
    <w:rsid w:val="00480672"/>
    <w:rsid w:val="00482167"/>
    <w:rsid w:val="004823D6"/>
    <w:rsid w:val="00485BB4"/>
    <w:rsid w:val="004959F7"/>
    <w:rsid w:val="00496A44"/>
    <w:rsid w:val="004A108C"/>
    <w:rsid w:val="004A20EF"/>
    <w:rsid w:val="004A2491"/>
    <w:rsid w:val="004A5345"/>
    <w:rsid w:val="004A73BA"/>
    <w:rsid w:val="004B18E8"/>
    <w:rsid w:val="004B1AA0"/>
    <w:rsid w:val="004B1B9D"/>
    <w:rsid w:val="004B565E"/>
    <w:rsid w:val="004C0F0C"/>
    <w:rsid w:val="004C126B"/>
    <w:rsid w:val="004C28E8"/>
    <w:rsid w:val="004C3C9E"/>
    <w:rsid w:val="004C44B9"/>
    <w:rsid w:val="004C496B"/>
    <w:rsid w:val="004C53D3"/>
    <w:rsid w:val="004C6668"/>
    <w:rsid w:val="004D2A8B"/>
    <w:rsid w:val="004D2DA0"/>
    <w:rsid w:val="004D2F41"/>
    <w:rsid w:val="004D3CBB"/>
    <w:rsid w:val="004D3FED"/>
    <w:rsid w:val="004D4A41"/>
    <w:rsid w:val="004D4F54"/>
    <w:rsid w:val="004D7FF7"/>
    <w:rsid w:val="004E1148"/>
    <w:rsid w:val="004E25AD"/>
    <w:rsid w:val="004E355D"/>
    <w:rsid w:val="004E3FBC"/>
    <w:rsid w:val="004E45B3"/>
    <w:rsid w:val="004E7BB1"/>
    <w:rsid w:val="004E7C6B"/>
    <w:rsid w:val="004E7CDE"/>
    <w:rsid w:val="004F2A6B"/>
    <w:rsid w:val="004F373C"/>
    <w:rsid w:val="004F406A"/>
    <w:rsid w:val="004F527A"/>
    <w:rsid w:val="004F59AB"/>
    <w:rsid w:val="00500A3E"/>
    <w:rsid w:val="00500AC2"/>
    <w:rsid w:val="0050206B"/>
    <w:rsid w:val="00502126"/>
    <w:rsid w:val="00503115"/>
    <w:rsid w:val="00506FD9"/>
    <w:rsid w:val="00507DB0"/>
    <w:rsid w:val="00510283"/>
    <w:rsid w:val="00510C81"/>
    <w:rsid w:val="005115E0"/>
    <w:rsid w:val="005122D7"/>
    <w:rsid w:val="005175C3"/>
    <w:rsid w:val="00517749"/>
    <w:rsid w:val="0052430C"/>
    <w:rsid w:val="00525D33"/>
    <w:rsid w:val="0052623E"/>
    <w:rsid w:val="00531C41"/>
    <w:rsid w:val="00532B0D"/>
    <w:rsid w:val="005337ED"/>
    <w:rsid w:val="00535D44"/>
    <w:rsid w:val="00546659"/>
    <w:rsid w:val="00547DF2"/>
    <w:rsid w:val="00552547"/>
    <w:rsid w:val="00554773"/>
    <w:rsid w:val="00555C94"/>
    <w:rsid w:val="00556229"/>
    <w:rsid w:val="005600B8"/>
    <w:rsid w:val="00563989"/>
    <w:rsid w:val="00563C45"/>
    <w:rsid w:val="00563EA2"/>
    <w:rsid w:val="00567915"/>
    <w:rsid w:val="00567A94"/>
    <w:rsid w:val="00571BF8"/>
    <w:rsid w:val="00572E5C"/>
    <w:rsid w:val="00573CE2"/>
    <w:rsid w:val="00576618"/>
    <w:rsid w:val="00580DD3"/>
    <w:rsid w:val="00583902"/>
    <w:rsid w:val="00585F60"/>
    <w:rsid w:val="005925FA"/>
    <w:rsid w:val="0059299D"/>
    <w:rsid w:val="005938CE"/>
    <w:rsid w:val="0059541E"/>
    <w:rsid w:val="00595DC1"/>
    <w:rsid w:val="005973FE"/>
    <w:rsid w:val="005A123E"/>
    <w:rsid w:val="005A4B21"/>
    <w:rsid w:val="005A4E97"/>
    <w:rsid w:val="005A60AE"/>
    <w:rsid w:val="005A7FAE"/>
    <w:rsid w:val="005B1330"/>
    <w:rsid w:val="005B2AA3"/>
    <w:rsid w:val="005B2C07"/>
    <w:rsid w:val="005B3ADE"/>
    <w:rsid w:val="005C4A47"/>
    <w:rsid w:val="005C5F1B"/>
    <w:rsid w:val="005C6556"/>
    <w:rsid w:val="005C7B73"/>
    <w:rsid w:val="005D0110"/>
    <w:rsid w:val="005D1D59"/>
    <w:rsid w:val="005D317D"/>
    <w:rsid w:val="005D5682"/>
    <w:rsid w:val="005D6911"/>
    <w:rsid w:val="005D70C6"/>
    <w:rsid w:val="005E03EC"/>
    <w:rsid w:val="005E0429"/>
    <w:rsid w:val="005E16A1"/>
    <w:rsid w:val="005E246B"/>
    <w:rsid w:val="005E24D9"/>
    <w:rsid w:val="005E3BC5"/>
    <w:rsid w:val="005E4040"/>
    <w:rsid w:val="005E6C49"/>
    <w:rsid w:val="005F275D"/>
    <w:rsid w:val="005F37D8"/>
    <w:rsid w:val="005F4EDD"/>
    <w:rsid w:val="005F52B5"/>
    <w:rsid w:val="005F5C14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2E4A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F85"/>
    <w:rsid w:val="006604C3"/>
    <w:rsid w:val="0066324D"/>
    <w:rsid w:val="00663444"/>
    <w:rsid w:val="00663618"/>
    <w:rsid w:val="006637C6"/>
    <w:rsid w:val="006659BB"/>
    <w:rsid w:val="00665BD7"/>
    <w:rsid w:val="00666C09"/>
    <w:rsid w:val="0066774C"/>
    <w:rsid w:val="006714E7"/>
    <w:rsid w:val="00672F25"/>
    <w:rsid w:val="00674D13"/>
    <w:rsid w:val="00675A6E"/>
    <w:rsid w:val="006821D1"/>
    <w:rsid w:val="00683CC7"/>
    <w:rsid w:val="006847DB"/>
    <w:rsid w:val="0068569D"/>
    <w:rsid w:val="00686ADC"/>
    <w:rsid w:val="006874D1"/>
    <w:rsid w:val="006960E4"/>
    <w:rsid w:val="00697227"/>
    <w:rsid w:val="006A2082"/>
    <w:rsid w:val="006A2AC5"/>
    <w:rsid w:val="006A416F"/>
    <w:rsid w:val="006A62D0"/>
    <w:rsid w:val="006B01B1"/>
    <w:rsid w:val="006B2685"/>
    <w:rsid w:val="006B4CB7"/>
    <w:rsid w:val="006C049D"/>
    <w:rsid w:val="006C135C"/>
    <w:rsid w:val="006C169E"/>
    <w:rsid w:val="006C39AA"/>
    <w:rsid w:val="006C3D90"/>
    <w:rsid w:val="006D0103"/>
    <w:rsid w:val="006D22C7"/>
    <w:rsid w:val="006D235A"/>
    <w:rsid w:val="006D28AD"/>
    <w:rsid w:val="006D4CF3"/>
    <w:rsid w:val="006D5589"/>
    <w:rsid w:val="006E05DB"/>
    <w:rsid w:val="006E1653"/>
    <w:rsid w:val="006E27EB"/>
    <w:rsid w:val="006E3755"/>
    <w:rsid w:val="006E394B"/>
    <w:rsid w:val="006E59B7"/>
    <w:rsid w:val="006E6127"/>
    <w:rsid w:val="006E7340"/>
    <w:rsid w:val="006E76AD"/>
    <w:rsid w:val="006E7D0F"/>
    <w:rsid w:val="006F3425"/>
    <w:rsid w:val="006F349C"/>
    <w:rsid w:val="006F6D21"/>
    <w:rsid w:val="007019E7"/>
    <w:rsid w:val="007022FF"/>
    <w:rsid w:val="007030C9"/>
    <w:rsid w:val="00705434"/>
    <w:rsid w:val="00711C4F"/>
    <w:rsid w:val="007167F4"/>
    <w:rsid w:val="00722932"/>
    <w:rsid w:val="00722CD9"/>
    <w:rsid w:val="00723218"/>
    <w:rsid w:val="00725999"/>
    <w:rsid w:val="00732A22"/>
    <w:rsid w:val="00733027"/>
    <w:rsid w:val="00736BCC"/>
    <w:rsid w:val="00737E08"/>
    <w:rsid w:val="00743CEA"/>
    <w:rsid w:val="007449A3"/>
    <w:rsid w:val="00746F4D"/>
    <w:rsid w:val="00751D44"/>
    <w:rsid w:val="00751F33"/>
    <w:rsid w:val="00752599"/>
    <w:rsid w:val="00753004"/>
    <w:rsid w:val="00755785"/>
    <w:rsid w:val="00760EB5"/>
    <w:rsid w:val="007625FA"/>
    <w:rsid w:val="00765522"/>
    <w:rsid w:val="007658A2"/>
    <w:rsid w:val="00765EA2"/>
    <w:rsid w:val="007707AF"/>
    <w:rsid w:val="0077302F"/>
    <w:rsid w:val="00776CE8"/>
    <w:rsid w:val="00780860"/>
    <w:rsid w:val="007834AF"/>
    <w:rsid w:val="007849DA"/>
    <w:rsid w:val="00786743"/>
    <w:rsid w:val="00791F54"/>
    <w:rsid w:val="00795B01"/>
    <w:rsid w:val="007969AC"/>
    <w:rsid w:val="007A1516"/>
    <w:rsid w:val="007A3A7B"/>
    <w:rsid w:val="007A3AA7"/>
    <w:rsid w:val="007A400E"/>
    <w:rsid w:val="007A5E56"/>
    <w:rsid w:val="007B013B"/>
    <w:rsid w:val="007B0324"/>
    <w:rsid w:val="007B0B44"/>
    <w:rsid w:val="007B4CC9"/>
    <w:rsid w:val="007B684C"/>
    <w:rsid w:val="007B706E"/>
    <w:rsid w:val="007C2228"/>
    <w:rsid w:val="007C2269"/>
    <w:rsid w:val="007C3E21"/>
    <w:rsid w:val="007D10FE"/>
    <w:rsid w:val="007D2A1D"/>
    <w:rsid w:val="007D2E79"/>
    <w:rsid w:val="007D31F2"/>
    <w:rsid w:val="007D322D"/>
    <w:rsid w:val="007D4858"/>
    <w:rsid w:val="007D552D"/>
    <w:rsid w:val="007D6AC1"/>
    <w:rsid w:val="007E61F7"/>
    <w:rsid w:val="007E7A71"/>
    <w:rsid w:val="007F0931"/>
    <w:rsid w:val="007F63DD"/>
    <w:rsid w:val="00803ABB"/>
    <w:rsid w:val="00804223"/>
    <w:rsid w:val="008045EC"/>
    <w:rsid w:val="0080482F"/>
    <w:rsid w:val="00804CD7"/>
    <w:rsid w:val="008102C4"/>
    <w:rsid w:val="00812E15"/>
    <w:rsid w:val="0082262A"/>
    <w:rsid w:val="00823BBF"/>
    <w:rsid w:val="00823D46"/>
    <w:rsid w:val="008265A5"/>
    <w:rsid w:val="0083125C"/>
    <w:rsid w:val="00831D79"/>
    <w:rsid w:val="00833DA4"/>
    <w:rsid w:val="00834D5D"/>
    <w:rsid w:val="00836B64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1632"/>
    <w:rsid w:val="00851C7A"/>
    <w:rsid w:val="0085273A"/>
    <w:rsid w:val="00854D2A"/>
    <w:rsid w:val="00855482"/>
    <w:rsid w:val="00855D26"/>
    <w:rsid w:val="0085603B"/>
    <w:rsid w:val="008606D3"/>
    <w:rsid w:val="00860D5D"/>
    <w:rsid w:val="00863A0C"/>
    <w:rsid w:val="00867A92"/>
    <w:rsid w:val="00871CCA"/>
    <w:rsid w:val="0087263D"/>
    <w:rsid w:val="00873EB7"/>
    <w:rsid w:val="00877B3B"/>
    <w:rsid w:val="0088033B"/>
    <w:rsid w:val="00880A3F"/>
    <w:rsid w:val="008812D9"/>
    <w:rsid w:val="008856C2"/>
    <w:rsid w:val="008930E8"/>
    <w:rsid w:val="00893BA8"/>
    <w:rsid w:val="00894577"/>
    <w:rsid w:val="00895B19"/>
    <w:rsid w:val="00895FCD"/>
    <w:rsid w:val="008A196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508E"/>
    <w:rsid w:val="008C58FC"/>
    <w:rsid w:val="008C60DC"/>
    <w:rsid w:val="008C62B8"/>
    <w:rsid w:val="008D234D"/>
    <w:rsid w:val="008D47E0"/>
    <w:rsid w:val="008D492A"/>
    <w:rsid w:val="008D4C29"/>
    <w:rsid w:val="008D6790"/>
    <w:rsid w:val="008D6BCC"/>
    <w:rsid w:val="008D729B"/>
    <w:rsid w:val="008E03FC"/>
    <w:rsid w:val="008E2A2D"/>
    <w:rsid w:val="008E45D8"/>
    <w:rsid w:val="008E64B1"/>
    <w:rsid w:val="008E6CD6"/>
    <w:rsid w:val="008F0CA0"/>
    <w:rsid w:val="008F2666"/>
    <w:rsid w:val="008F3E9C"/>
    <w:rsid w:val="008F41D8"/>
    <w:rsid w:val="008F4612"/>
    <w:rsid w:val="008F6E98"/>
    <w:rsid w:val="009001A0"/>
    <w:rsid w:val="0090045E"/>
    <w:rsid w:val="009017AC"/>
    <w:rsid w:val="00901C7F"/>
    <w:rsid w:val="0090778F"/>
    <w:rsid w:val="00907887"/>
    <w:rsid w:val="009101A1"/>
    <w:rsid w:val="0091135D"/>
    <w:rsid w:val="00914F3A"/>
    <w:rsid w:val="00924C0A"/>
    <w:rsid w:val="00925CF6"/>
    <w:rsid w:val="00930636"/>
    <w:rsid w:val="009327B8"/>
    <w:rsid w:val="0093338A"/>
    <w:rsid w:val="00934345"/>
    <w:rsid w:val="009350F4"/>
    <w:rsid w:val="00941639"/>
    <w:rsid w:val="00941FA8"/>
    <w:rsid w:val="00942226"/>
    <w:rsid w:val="0094687C"/>
    <w:rsid w:val="00947B01"/>
    <w:rsid w:val="0095036B"/>
    <w:rsid w:val="0095086B"/>
    <w:rsid w:val="009511B3"/>
    <w:rsid w:val="00951E68"/>
    <w:rsid w:val="00953A53"/>
    <w:rsid w:val="00954721"/>
    <w:rsid w:val="00955EE9"/>
    <w:rsid w:val="00960BF4"/>
    <w:rsid w:val="00962423"/>
    <w:rsid w:val="00967733"/>
    <w:rsid w:val="009708CB"/>
    <w:rsid w:val="00972B08"/>
    <w:rsid w:val="0097406F"/>
    <w:rsid w:val="00974C45"/>
    <w:rsid w:val="0097541E"/>
    <w:rsid w:val="00976BC4"/>
    <w:rsid w:val="00977E04"/>
    <w:rsid w:val="00980F9B"/>
    <w:rsid w:val="0098475D"/>
    <w:rsid w:val="0098495B"/>
    <w:rsid w:val="0098560B"/>
    <w:rsid w:val="009942FF"/>
    <w:rsid w:val="009944BB"/>
    <w:rsid w:val="009947B1"/>
    <w:rsid w:val="00995872"/>
    <w:rsid w:val="00995ACE"/>
    <w:rsid w:val="00995E71"/>
    <w:rsid w:val="009A0CD3"/>
    <w:rsid w:val="009A1B11"/>
    <w:rsid w:val="009A292F"/>
    <w:rsid w:val="009A3C8C"/>
    <w:rsid w:val="009A7E65"/>
    <w:rsid w:val="009B01F6"/>
    <w:rsid w:val="009B0455"/>
    <w:rsid w:val="009B1FDD"/>
    <w:rsid w:val="009B369D"/>
    <w:rsid w:val="009B3F79"/>
    <w:rsid w:val="009B43D5"/>
    <w:rsid w:val="009B5341"/>
    <w:rsid w:val="009B56B7"/>
    <w:rsid w:val="009B7E7D"/>
    <w:rsid w:val="009C01A0"/>
    <w:rsid w:val="009C0C89"/>
    <w:rsid w:val="009C6E28"/>
    <w:rsid w:val="009D3010"/>
    <w:rsid w:val="009D4DAD"/>
    <w:rsid w:val="009D5322"/>
    <w:rsid w:val="009D659D"/>
    <w:rsid w:val="009D77FD"/>
    <w:rsid w:val="009D7BF9"/>
    <w:rsid w:val="009D7C33"/>
    <w:rsid w:val="009F2D01"/>
    <w:rsid w:val="00A002E3"/>
    <w:rsid w:val="00A0220A"/>
    <w:rsid w:val="00A04E49"/>
    <w:rsid w:val="00A07362"/>
    <w:rsid w:val="00A07DF4"/>
    <w:rsid w:val="00A11402"/>
    <w:rsid w:val="00A14932"/>
    <w:rsid w:val="00A2299A"/>
    <w:rsid w:val="00A23915"/>
    <w:rsid w:val="00A27B47"/>
    <w:rsid w:val="00A32430"/>
    <w:rsid w:val="00A32DDE"/>
    <w:rsid w:val="00A34713"/>
    <w:rsid w:val="00A35475"/>
    <w:rsid w:val="00A361D8"/>
    <w:rsid w:val="00A36C06"/>
    <w:rsid w:val="00A41817"/>
    <w:rsid w:val="00A446C7"/>
    <w:rsid w:val="00A46644"/>
    <w:rsid w:val="00A4723B"/>
    <w:rsid w:val="00A51513"/>
    <w:rsid w:val="00A52427"/>
    <w:rsid w:val="00A536C9"/>
    <w:rsid w:val="00A5778F"/>
    <w:rsid w:val="00A614D3"/>
    <w:rsid w:val="00A62659"/>
    <w:rsid w:val="00A62DEF"/>
    <w:rsid w:val="00A63F5E"/>
    <w:rsid w:val="00A65976"/>
    <w:rsid w:val="00A65C20"/>
    <w:rsid w:val="00A66FE9"/>
    <w:rsid w:val="00A70E48"/>
    <w:rsid w:val="00A7143C"/>
    <w:rsid w:val="00A7428B"/>
    <w:rsid w:val="00A74736"/>
    <w:rsid w:val="00A75B6B"/>
    <w:rsid w:val="00A858F9"/>
    <w:rsid w:val="00A869B3"/>
    <w:rsid w:val="00A90FC6"/>
    <w:rsid w:val="00A91EE2"/>
    <w:rsid w:val="00A938FC"/>
    <w:rsid w:val="00A93A6C"/>
    <w:rsid w:val="00A940AA"/>
    <w:rsid w:val="00A97073"/>
    <w:rsid w:val="00AA1F7B"/>
    <w:rsid w:val="00AA2B8E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130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6B8E"/>
    <w:rsid w:val="00AD6DB4"/>
    <w:rsid w:val="00AE1ED7"/>
    <w:rsid w:val="00AE3E18"/>
    <w:rsid w:val="00AE50E6"/>
    <w:rsid w:val="00AE5790"/>
    <w:rsid w:val="00AF0021"/>
    <w:rsid w:val="00AF2FA0"/>
    <w:rsid w:val="00AF3B6F"/>
    <w:rsid w:val="00AF485E"/>
    <w:rsid w:val="00AF55A9"/>
    <w:rsid w:val="00AF6CC3"/>
    <w:rsid w:val="00AF7192"/>
    <w:rsid w:val="00AF7CA2"/>
    <w:rsid w:val="00B01168"/>
    <w:rsid w:val="00B02633"/>
    <w:rsid w:val="00B04E74"/>
    <w:rsid w:val="00B06662"/>
    <w:rsid w:val="00B06F10"/>
    <w:rsid w:val="00B11C4C"/>
    <w:rsid w:val="00B139BA"/>
    <w:rsid w:val="00B152E7"/>
    <w:rsid w:val="00B164DF"/>
    <w:rsid w:val="00B1742E"/>
    <w:rsid w:val="00B2033A"/>
    <w:rsid w:val="00B20CB4"/>
    <w:rsid w:val="00B242C9"/>
    <w:rsid w:val="00B27631"/>
    <w:rsid w:val="00B3029E"/>
    <w:rsid w:val="00B32DDB"/>
    <w:rsid w:val="00B3391D"/>
    <w:rsid w:val="00B35350"/>
    <w:rsid w:val="00B36250"/>
    <w:rsid w:val="00B36BD4"/>
    <w:rsid w:val="00B37484"/>
    <w:rsid w:val="00B419EB"/>
    <w:rsid w:val="00B43ABA"/>
    <w:rsid w:val="00B44E79"/>
    <w:rsid w:val="00B471E7"/>
    <w:rsid w:val="00B51D69"/>
    <w:rsid w:val="00B566AB"/>
    <w:rsid w:val="00B60E69"/>
    <w:rsid w:val="00B62249"/>
    <w:rsid w:val="00B62D24"/>
    <w:rsid w:val="00B64475"/>
    <w:rsid w:val="00B66635"/>
    <w:rsid w:val="00B66BEF"/>
    <w:rsid w:val="00B67199"/>
    <w:rsid w:val="00B67B00"/>
    <w:rsid w:val="00B71C5A"/>
    <w:rsid w:val="00B71DA7"/>
    <w:rsid w:val="00B726E4"/>
    <w:rsid w:val="00B73A43"/>
    <w:rsid w:val="00B75C2B"/>
    <w:rsid w:val="00B7738B"/>
    <w:rsid w:val="00B77417"/>
    <w:rsid w:val="00B82596"/>
    <w:rsid w:val="00B842B7"/>
    <w:rsid w:val="00B86D98"/>
    <w:rsid w:val="00B92533"/>
    <w:rsid w:val="00B93AE8"/>
    <w:rsid w:val="00B95120"/>
    <w:rsid w:val="00B9555C"/>
    <w:rsid w:val="00BA0BC3"/>
    <w:rsid w:val="00BA3093"/>
    <w:rsid w:val="00BA4578"/>
    <w:rsid w:val="00BA4763"/>
    <w:rsid w:val="00BB1183"/>
    <w:rsid w:val="00BB4876"/>
    <w:rsid w:val="00BB54ED"/>
    <w:rsid w:val="00BB6322"/>
    <w:rsid w:val="00BB6B0E"/>
    <w:rsid w:val="00BC4A28"/>
    <w:rsid w:val="00BC56AA"/>
    <w:rsid w:val="00BC5CFB"/>
    <w:rsid w:val="00BD106D"/>
    <w:rsid w:val="00BD57A1"/>
    <w:rsid w:val="00BD6725"/>
    <w:rsid w:val="00BE086E"/>
    <w:rsid w:val="00BE223E"/>
    <w:rsid w:val="00BE33F8"/>
    <w:rsid w:val="00BE5C2C"/>
    <w:rsid w:val="00BF18E8"/>
    <w:rsid w:val="00BF2629"/>
    <w:rsid w:val="00BF2E6C"/>
    <w:rsid w:val="00BF6673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06440"/>
    <w:rsid w:val="00C10541"/>
    <w:rsid w:val="00C11DD9"/>
    <w:rsid w:val="00C14671"/>
    <w:rsid w:val="00C15EC7"/>
    <w:rsid w:val="00C20340"/>
    <w:rsid w:val="00C21CCA"/>
    <w:rsid w:val="00C26FD6"/>
    <w:rsid w:val="00C340C3"/>
    <w:rsid w:val="00C362B0"/>
    <w:rsid w:val="00C36505"/>
    <w:rsid w:val="00C3663F"/>
    <w:rsid w:val="00C37C31"/>
    <w:rsid w:val="00C37E57"/>
    <w:rsid w:val="00C40BD5"/>
    <w:rsid w:val="00C4138E"/>
    <w:rsid w:val="00C42CD4"/>
    <w:rsid w:val="00C45609"/>
    <w:rsid w:val="00C50EB1"/>
    <w:rsid w:val="00C53B2E"/>
    <w:rsid w:val="00C543C0"/>
    <w:rsid w:val="00C54A62"/>
    <w:rsid w:val="00C54D6F"/>
    <w:rsid w:val="00C55CEF"/>
    <w:rsid w:val="00C605BA"/>
    <w:rsid w:val="00C60A05"/>
    <w:rsid w:val="00C650CA"/>
    <w:rsid w:val="00C71B90"/>
    <w:rsid w:val="00C72E71"/>
    <w:rsid w:val="00C74A82"/>
    <w:rsid w:val="00C77803"/>
    <w:rsid w:val="00C8379C"/>
    <w:rsid w:val="00C83B6C"/>
    <w:rsid w:val="00C83C8A"/>
    <w:rsid w:val="00C862EE"/>
    <w:rsid w:val="00C93983"/>
    <w:rsid w:val="00C94700"/>
    <w:rsid w:val="00C95DBE"/>
    <w:rsid w:val="00C96987"/>
    <w:rsid w:val="00CA0A4B"/>
    <w:rsid w:val="00CA1487"/>
    <w:rsid w:val="00CA4340"/>
    <w:rsid w:val="00CA62C6"/>
    <w:rsid w:val="00CA739F"/>
    <w:rsid w:val="00CB0CC8"/>
    <w:rsid w:val="00CB165D"/>
    <w:rsid w:val="00CB38FD"/>
    <w:rsid w:val="00CB68C1"/>
    <w:rsid w:val="00CB74AB"/>
    <w:rsid w:val="00CB786A"/>
    <w:rsid w:val="00CC0BFC"/>
    <w:rsid w:val="00CC1F75"/>
    <w:rsid w:val="00CC3757"/>
    <w:rsid w:val="00CC4D41"/>
    <w:rsid w:val="00CC7333"/>
    <w:rsid w:val="00CC7388"/>
    <w:rsid w:val="00CD0DDA"/>
    <w:rsid w:val="00CD3209"/>
    <w:rsid w:val="00CD4A60"/>
    <w:rsid w:val="00CD5275"/>
    <w:rsid w:val="00CD592B"/>
    <w:rsid w:val="00CD7232"/>
    <w:rsid w:val="00CE0900"/>
    <w:rsid w:val="00CE1741"/>
    <w:rsid w:val="00CE38F5"/>
    <w:rsid w:val="00CF06D2"/>
    <w:rsid w:val="00CF276B"/>
    <w:rsid w:val="00CF44BD"/>
    <w:rsid w:val="00CF53DE"/>
    <w:rsid w:val="00CF734E"/>
    <w:rsid w:val="00CF74CE"/>
    <w:rsid w:val="00D00995"/>
    <w:rsid w:val="00D01885"/>
    <w:rsid w:val="00D01C9A"/>
    <w:rsid w:val="00D028F6"/>
    <w:rsid w:val="00D06BC3"/>
    <w:rsid w:val="00D11DDD"/>
    <w:rsid w:val="00D1253E"/>
    <w:rsid w:val="00D1265F"/>
    <w:rsid w:val="00D1435F"/>
    <w:rsid w:val="00D14F5A"/>
    <w:rsid w:val="00D17E80"/>
    <w:rsid w:val="00D210DA"/>
    <w:rsid w:val="00D21D3A"/>
    <w:rsid w:val="00D2267F"/>
    <w:rsid w:val="00D2316C"/>
    <w:rsid w:val="00D25BFB"/>
    <w:rsid w:val="00D339A8"/>
    <w:rsid w:val="00D33A22"/>
    <w:rsid w:val="00D341C9"/>
    <w:rsid w:val="00D34E58"/>
    <w:rsid w:val="00D35EF3"/>
    <w:rsid w:val="00D41453"/>
    <w:rsid w:val="00D42E56"/>
    <w:rsid w:val="00D44A0A"/>
    <w:rsid w:val="00D46E6C"/>
    <w:rsid w:val="00D47BB0"/>
    <w:rsid w:val="00D52602"/>
    <w:rsid w:val="00D52C9F"/>
    <w:rsid w:val="00D56974"/>
    <w:rsid w:val="00D60A7F"/>
    <w:rsid w:val="00D60AF2"/>
    <w:rsid w:val="00D60C2A"/>
    <w:rsid w:val="00D642FB"/>
    <w:rsid w:val="00D67959"/>
    <w:rsid w:val="00D702CD"/>
    <w:rsid w:val="00D71183"/>
    <w:rsid w:val="00D71C01"/>
    <w:rsid w:val="00D7513B"/>
    <w:rsid w:val="00D76722"/>
    <w:rsid w:val="00D8160F"/>
    <w:rsid w:val="00D830E0"/>
    <w:rsid w:val="00D83303"/>
    <w:rsid w:val="00D83C18"/>
    <w:rsid w:val="00D847CC"/>
    <w:rsid w:val="00D84A1B"/>
    <w:rsid w:val="00D85C2D"/>
    <w:rsid w:val="00D87891"/>
    <w:rsid w:val="00D90CDD"/>
    <w:rsid w:val="00D910A1"/>
    <w:rsid w:val="00D91748"/>
    <w:rsid w:val="00DA2BF0"/>
    <w:rsid w:val="00DA2D5B"/>
    <w:rsid w:val="00DA30E2"/>
    <w:rsid w:val="00DA4073"/>
    <w:rsid w:val="00DA579A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1A2"/>
    <w:rsid w:val="00DD54AF"/>
    <w:rsid w:val="00DD66C1"/>
    <w:rsid w:val="00DE1043"/>
    <w:rsid w:val="00DE6254"/>
    <w:rsid w:val="00DE673A"/>
    <w:rsid w:val="00DE7158"/>
    <w:rsid w:val="00DF0CA6"/>
    <w:rsid w:val="00DF23DC"/>
    <w:rsid w:val="00DF430B"/>
    <w:rsid w:val="00DF51AA"/>
    <w:rsid w:val="00DF5AF1"/>
    <w:rsid w:val="00DF66BB"/>
    <w:rsid w:val="00DF673F"/>
    <w:rsid w:val="00E0022E"/>
    <w:rsid w:val="00E00B1E"/>
    <w:rsid w:val="00E00E76"/>
    <w:rsid w:val="00E02A9A"/>
    <w:rsid w:val="00E060D6"/>
    <w:rsid w:val="00E076F2"/>
    <w:rsid w:val="00E100E1"/>
    <w:rsid w:val="00E11397"/>
    <w:rsid w:val="00E1399C"/>
    <w:rsid w:val="00E139A5"/>
    <w:rsid w:val="00E147A7"/>
    <w:rsid w:val="00E14CCF"/>
    <w:rsid w:val="00E16CBF"/>
    <w:rsid w:val="00E22303"/>
    <w:rsid w:val="00E22CD3"/>
    <w:rsid w:val="00E2400C"/>
    <w:rsid w:val="00E25079"/>
    <w:rsid w:val="00E25885"/>
    <w:rsid w:val="00E31EDB"/>
    <w:rsid w:val="00E33989"/>
    <w:rsid w:val="00E34C7B"/>
    <w:rsid w:val="00E350A9"/>
    <w:rsid w:val="00E427D6"/>
    <w:rsid w:val="00E440FF"/>
    <w:rsid w:val="00E44475"/>
    <w:rsid w:val="00E47603"/>
    <w:rsid w:val="00E521BC"/>
    <w:rsid w:val="00E52487"/>
    <w:rsid w:val="00E55523"/>
    <w:rsid w:val="00E577AD"/>
    <w:rsid w:val="00E627C2"/>
    <w:rsid w:val="00E642D0"/>
    <w:rsid w:val="00E675D3"/>
    <w:rsid w:val="00E70E63"/>
    <w:rsid w:val="00E74D1F"/>
    <w:rsid w:val="00E74D92"/>
    <w:rsid w:val="00E77092"/>
    <w:rsid w:val="00E8002F"/>
    <w:rsid w:val="00E84B08"/>
    <w:rsid w:val="00E85576"/>
    <w:rsid w:val="00E8559D"/>
    <w:rsid w:val="00E85E76"/>
    <w:rsid w:val="00E86FCE"/>
    <w:rsid w:val="00E936D3"/>
    <w:rsid w:val="00E96756"/>
    <w:rsid w:val="00EA06DC"/>
    <w:rsid w:val="00EA1C44"/>
    <w:rsid w:val="00EA58E6"/>
    <w:rsid w:val="00EA60F8"/>
    <w:rsid w:val="00EB1973"/>
    <w:rsid w:val="00EB22CA"/>
    <w:rsid w:val="00EB2693"/>
    <w:rsid w:val="00EB2F18"/>
    <w:rsid w:val="00EB4137"/>
    <w:rsid w:val="00EB68AF"/>
    <w:rsid w:val="00EC21DD"/>
    <w:rsid w:val="00EC2E72"/>
    <w:rsid w:val="00EC33E1"/>
    <w:rsid w:val="00EC3E92"/>
    <w:rsid w:val="00EC586B"/>
    <w:rsid w:val="00EC5B68"/>
    <w:rsid w:val="00EC745D"/>
    <w:rsid w:val="00ED16DC"/>
    <w:rsid w:val="00ED1758"/>
    <w:rsid w:val="00ED4E14"/>
    <w:rsid w:val="00ED5DDB"/>
    <w:rsid w:val="00ED64B6"/>
    <w:rsid w:val="00EE0E83"/>
    <w:rsid w:val="00EE1501"/>
    <w:rsid w:val="00EE4C66"/>
    <w:rsid w:val="00EE6409"/>
    <w:rsid w:val="00EE6CFA"/>
    <w:rsid w:val="00F00333"/>
    <w:rsid w:val="00F008E7"/>
    <w:rsid w:val="00F009C4"/>
    <w:rsid w:val="00F021B0"/>
    <w:rsid w:val="00F05391"/>
    <w:rsid w:val="00F111FF"/>
    <w:rsid w:val="00F17A2B"/>
    <w:rsid w:val="00F266A2"/>
    <w:rsid w:val="00F26891"/>
    <w:rsid w:val="00F2782A"/>
    <w:rsid w:val="00F3148B"/>
    <w:rsid w:val="00F31BE2"/>
    <w:rsid w:val="00F31F60"/>
    <w:rsid w:val="00F3245C"/>
    <w:rsid w:val="00F3448A"/>
    <w:rsid w:val="00F36E3E"/>
    <w:rsid w:val="00F3771A"/>
    <w:rsid w:val="00F40FAB"/>
    <w:rsid w:val="00F43475"/>
    <w:rsid w:val="00F45285"/>
    <w:rsid w:val="00F50801"/>
    <w:rsid w:val="00F51886"/>
    <w:rsid w:val="00F56F9B"/>
    <w:rsid w:val="00F578A7"/>
    <w:rsid w:val="00F6150C"/>
    <w:rsid w:val="00F6273E"/>
    <w:rsid w:val="00F63A02"/>
    <w:rsid w:val="00F67783"/>
    <w:rsid w:val="00F70AB0"/>
    <w:rsid w:val="00F70D2C"/>
    <w:rsid w:val="00F73657"/>
    <w:rsid w:val="00F74112"/>
    <w:rsid w:val="00F76484"/>
    <w:rsid w:val="00F80C19"/>
    <w:rsid w:val="00F83881"/>
    <w:rsid w:val="00F849C4"/>
    <w:rsid w:val="00F871C7"/>
    <w:rsid w:val="00F91913"/>
    <w:rsid w:val="00F927CA"/>
    <w:rsid w:val="00F9592F"/>
    <w:rsid w:val="00FA295A"/>
    <w:rsid w:val="00FA3A45"/>
    <w:rsid w:val="00FA3A8D"/>
    <w:rsid w:val="00FA3F4F"/>
    <w:rsid w:val="00FA5393"/>
    <w:rsid w:val="00FA53AB"/>
    <w:rsid w:val="00FA621D"/>
    <w:rsid w:val="00FA7CAD"/>
    <w:rsid w:val="00FB099D"/>
    <w:rsid w:val="00FB128A"/>
    <w:rsid w:val="00FB174F"/>
    <w:rsid w:val="00FB4690"/>
    <w:rsid w:val="00FB4DAE"/>
    <w:rsid w:val="00FB59A1"/>
    <w:rsid w:val="00FB5A40"/>
    <w:rsid w:val="00FB5D57"/>
    <w:rsid w:val="00FB7AB1"/>
    <w:rsid w:val="00FC595C"/>
    <w:rsid w:val="00FD4FD2"/>
    <w:rsid w:val="00FD58CF"/>
    <w:rsid w:val="00FE2CF7"/>
    <w:rsid w:val="00FE4751"/>
    <w:rsid w:val="00FE4A4C"/>
    <w:rsid w:val="00FE742E"/>
    <w:rsid w:val="00FF3628"/>
    <w:rsid w:val="00FF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45C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3245C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3245C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3245C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3245C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3245C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3245C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kern w:val="1"/>
      <w:sz w:val="28"/>
      <w:szCs w:val="28"/>
      <w:lang w:val="ru-RU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F3245C"/>
    <w:rPr>
      <w:sz w:val="26"/>
      <w:szCs w:val="26"/>
      <w:u w:val="none"/>
    </w:rPr>
  </w:style>
  <w:style w:type="character" w:customStyle="1" w:styleId="WW8Num6z1">
    <w:name w:val="WW8Num6z1"/>
    <w:uiPriority w:val="99"/>
    <w:rsid w:val="00F3245C"/>
  </w:style>
  <w:style w:type="character" w:customStyle="1" w:styleId="WW8Num7z0">
    <w:name w:val="WW8Num7z0"/>
    <w:uiPriority w:val="99"/>
    <w:rsid w:val="00F3245C"/>
    <w:rPr>
      <w:color w:val="auto"/>
    </w:rPr>
  </w:style>
  <w:style w:type="character" w:customStyle="1" w:styleId="WW8Num14z0">
    <w:name w:val="WW8Num14z0"/>
    <w:uiPriority w:val="99"/>
    <w:rsid w:val="00F3245C"/>
  </w:style>
  <w:style w:type="character" w:customStyle="1" w:styleId="WW8Num16z0">
    <w:name w:val="WW8Num16z0"/>
    <w:uiPriority w:val="99"/>
    <w:rsid w:val="00F3245C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F3245C"/>
  </w:style>
  <w:style w:type="character" w:styleId="PageNumber">
    <w:name w:val="page number"/>
    <w:basedOn w:val="2"/>
    <w:uiPriority w:val="99"/>
    <w:rsid w:val="00F3245C"/>
  </w:style>
  <w:style w:type="character" w:customStyle="1" w:styleId="a">
    <w:name w:val="Знак Знак"/>
    <w:uiPriority w:val="99"/>
    <w:rsid w:val="00F3245C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F3245C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F3245C"/>
  </w:style>
  <w:style w:type="character" w:customStyle="1" w:styleId="WW-Absatz-Standardschriftart">
    <w:name w:val="WW-Absatz-Standardschriftart"/>
    <w:uiPriority w:val="99"/>
    <w:rsid w:val="00F3245C"/>
  </w:style>
  <w:style w:type="character" w:customStyle="1" w:styleId="WW-Absatz-Standardschriftart1">
    <w:name w:val="WW-Absatz-Standardschriftart1"/>
    <w:uiPriority w:val="99"/>
    <w:rsid w:val="00F3245C"/>
  </w:style>
  <w:style w:type="character" w:customStyle="1" w:styleId="10">
    <w:name w:val="Основной шрифт абзаца1"/>
    <w:uiPriority w:val="99"/>
    <w:rsid w:val="00F3245C"/>
  </w:style>
  <w:style w:type="character" w:styleId="Strong">
    <w:name w:val="Strong"/>
    <w:basedOn w:val="DefaultParagraphFont"/>
    <w:uiPriority w:val="99"/>
    <w:qFormat/>
    <w:rsid w:val="00F3245C"/>
    <w:rPr>
      <w:b/>
      <w:bCs/>
    </w:rPr>
  </w:style>
  <w:style w:type="character" w:customStyle="1" w:styleId="a0">
    <w:name w:val="Символ нумерации"/>
    <w:uiPriority w:val="99"/>
    <w:rsid w:val="00F3245C"/>
  </w:style>
  <w:style w:type="paragraph" w:customStyle="1" w:styleId="a1">
    <w:name w:val="Заголовок"/>
    <w:basedOn w:val="Normal"/>
    <w:next w:val="BodyText"/>
    <w:uiPriority w:val="99"/>
    <w:rsid w:val="00F3245C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F3245C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List">
    <w:name w:val="List"/>
    <w:basedOn w:val="BodyText"/>
    <w:uiPriority w:val="99"/>
    <w:rsid w:val="00F3245C"/>
  </w:style>
  <w:style w:type="paragraph" w:customStyle="1" w:styleId="11">
    <w:name w:val="Название1"/>
    <w:basedOn w:val="Normal"/>
    <w:uiPriority w:val="99"/>
    <w:rsid w:val="00F3245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F3245C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F3245C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F3245C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F3245C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F3245C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F32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F3245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F324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F3245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F3245C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F3245C"/>
    <w:pPr>
      <w:ind w:left="720"/>
    </w:pPr>
  </w:style>
  <w:style w:type="paragraph" w:styleId="NormalWeb">
    <w:name w:val="Normal (Web)"/>
    <w:basedOn w:val="Normal"/>
    <w:uiPriority w:val="99"/>
    <w:rsid w:val="00F3245C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F3245C"/>
    <w:pPr>
      <w:suppressLineNumbers/>
    </w:pPr>
  </w:style>
  <w:style w:type="paragraph" w:customStyle="1" w:styleId="a4">
    <w:name w:val="Заголовок таблицы"/>
    <w:basedOn w:val="a3"/>
    <w:uiPriority w:val="99"/>
    <w:rsid w:val="00F3245C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F3245C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paragraph" w:customStyle="1" w:styleId="Default">
    <w:name w:val="Default"/>
    <w:uiPriority w:val="99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5B2C07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48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1557</Words>
  <Characters>889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5</cp:revision>
  <cp:lastPrinted>2026-10-06T12:56:00Z</cp:lastPrinted>
  <dcterms:created xsi:type="dcterms:W3CDTF">2026-10-06T12:56:00Z</dcterms:created>
  <dcterms:modified xsi:type="dcterms:W3CDTF">2026-10-13T09:14:00Z</dcterms:modified>
</cp:coreProperties>
</file>