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35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F10B49" w:rsidTr="008C27F5">
        <w:trPr>
          <w:trHeight w:val="699"/>
        </w:trPr>
        <w:tc>
          <w:tcPr>
            <w:tcW w:w="3652" w:type="dxa"/>
          </w:tcPr>
          <w:p w:rsidR="00F10B49" w:rsidRDefault="00F10B49" w:rsidP="008C27F5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F10B49" w:rsidRDefault="00F10B49" w:rsidP="008C27F5">
            <w:pPr>
              <w:suppressAutoHyphens/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2128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F10B49" w:rsidRDefault="00F10B49" w:rsidP="0000223C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</w:t>
      </w:r>
      <w:r w:rsidRPr="00607ABE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5" o:title=""/>
          </v:shape>
        </w:pict>
      </w:r>
    </w:p>
    <w:p w:rsidR="00F10B49" w:rsidRDefault="00F10B49" w:rsidP="0000223C">
      <w:pPr>
        <w:tabs>
          <w:tab w:val="left" w:pos="7201"/>
        </w:tabs>
        <w:spacing w:line="360" w:lineRule="auto"/>
        <w:rPr>
          <w:sz w:val="16"/>
          <w:szCs w:val="16"/>
          <w:lang w:val="uk-UA"/>
        </w:rPr>
      </w:pPr>
    </w:p>
    <w:p w:rsidR="00F10B49" w:rsidRDefault="00F10B49" w:rsidP="0000223C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>
        <w:t>БОРИСЛАВСЬКА МІСЬКА РАДА ЛЬВІВСЬКОЇ ОБЛАСТІ</w:t>
      </w:r>
    </w:p>
    <w:p w:rsidR="00F10B49" w:rsidRDefault="00F10B49" w:rsidP="0000223C">
      <w:pPr>
        <w:pStyle w:val="a"/>
        <w:spacing w:line="360" w:lineRule="auto"/>
        <w:rPr>
          <w:b w:val="0"/>
          <w:bCs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260" w:type="dxa"/>
        <w:tblInd w:w="-106" w:type="dxa"/>
        <w:tblLayout w:type="fixed"/>
        <w:tblLook w:val="00A0"/>
      </w:tblPr>
      <w:tblGrid>
        <w:gridCol w:w="20"/>
        <w:gridCol w:w="3120"/>
        <w:gridCol w:w="3124"/>
        <w:gridCol w:w="2976"/>
        <w:gridCol w:w="20"/>
      </w:tblGrid>
      <w:tr w:rsidR="00F10B49" w:rsidRPr="008C27F5">
        <w:trPr>
          <w:gridAfter w:val="1"/>
          <w:wAfter w:w="20" w:type="dxa"/>
          <w:trHeight w:val="463"/>
        </w:trPr>
        <w:tc>
          <w:tcPr>
            <w:tcW w:w="3140" w:type="dxa"/>
            <w:gridSpan w:val="2"/>
          </w:tcPr>
          <w:p w:rsidR="00F10B49" w:rsidRPr="008C27F5" w:rsidRDefault="00F10B49" w:rsidP="000463F3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2"/>
                <w:szCs w:val="22"/>
              </w:rPr>
            </w:pPr>
            <w:r w:rsidRPr="008C27F5">
              <w:rPr>
                <w:b w:val="0"/>
                <w:bCs w:val="0"/>
                <w:sz w:val="22"/>
                <w:szCs w:val="22"/>
                <w:u w:val="single"/>
              </w:rPr>
              <w:t xml:space="preserve">                    </w:t>
            </w:r>
            <w:r w:rsidRPr="008C27F5">
              <w:rPr>
                <w:b w:val="0"/>
                <w:bCs w:val="0"/>
                <w:sz w:val="22"/>
                <w:szCs w:val="22"/>
              </w:rPr>
              <w:t>____2026 рік</w:t>
            </w:r>
          </w:p>
        </w:tc>
        <w:tc>
          <w:tcPr>
            <w:tcW w:w="3124" w:type="dxa"/>
          </w:tcPr>
          <w:p w:rsidR="00F10B49" w:rsidRPr="008C27F5" w:rsidRDefault="00F10B49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2"/>
                <w:szCs w:val="22"/>
                <w:u w:val="single"/>
              </w:rPr>
            </w:pPr>
            <w:r w:rsidRPr="008C27F5">
              <w:rPr>
                <w:b w:val="0"/>
                <w:bCs w:val="0"/>
                <w:sz w:val="22"/>
                <w:szCs w:val="22"/>
              </w:rPr>
              <w:t>м. Борислав</w:t>
            </w:r>
          </w:p>
        </w:tc>
        <w:tc>
          <w:tcPr>
            <w:tcW w:w="2976" w:type="dxa"/>
          </w:tcPr>
          <w:p w:rsidR="00F10B49" w:rsidRPr="008C27F5" w:rsidRDefault="00F10B49" w:rsidP="00D137EF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2"/>
                <w:szCs w:val="22"/>
                <w:u w:val="single"/>
              </w:rPr>
            </w:pPr>
            <w:r w:rsidRPr="008C27F5">
              <w:rPr>
                <w:b w:val="0"/>
                <w:bCs w:val="0"/>
                <w:sz w:val="22"/>
                <w:szCs w:val="22"/>
                <w:u w:val="single"/>
              </w:rPr>
              <w:t>№</w:t>
            </w:r>
            <w:r w:rsidRPr="008C27F5">
              <w:rPr>
                <w:b w:val="0"/>
                <w:bCs w:val="0"/>
                <w:sz w:val="22"/>
                <w:szCs w:val="22"/>
              </w:rPr>
              <w:t>_______</w:t>
            </w:r>
          </w:p>
          <w:p w:rsidR="00F10B49" w:rsidRPr="008C27F5" w:rsidRDefault="00F10B49" w:rsidP="008C27F5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F10B49" w:rsidRPr="008C27F5">
        <w:tblPrEx>
          <w:tblCellMar>
            <w:left w:w="70" w:type="dxa"/>
            <w:right w:w="70" w:type="dxa"/>
          </w:tblCellMar>
        </w:tblPrEx>
        <w:trPr>
          <w:gridBefore w:val="1"/>
          <w:wBefore w:w="20" w:type="dxa"/>
          <w:trHeight w:val="871"/>
        </w:trPr>
        <w:tc>
          <w:tcPr>
            <w:tcW w:w="9240" w:type="dxa"/>
            <w:gridSpan w:val="4"/>
          </w:tcPr>
          <w:p w:rsidR="00F10B49" w:rsidRPr="008C27F5" w:rsidRDefault="00F10B49" w:rsidP="003F4A72">
            <w:pPr>
              <w:suppressAutoHyphens/>
              <w:ind w:left="-70"/>
              <w:jc w:val="both"/>
              <w:rPr>
                <w:sz w:val="22"/>
                <w:szCs w:val="22"/>
                <w:lang w:val="uk-UA"/>
              </w:rPr>
            </w:pPr>
            <w:r w:rsidRPr="008C27F5">
              <w:rPr>
                <w:sz w:val="22"/>
                <w:szCs w:val="22"/>
                <w:lang w:val="uk-UA"/>
              </w:rPr>
              <w:t>Про затвердження технічної документації із землеустрою щодо встановлення  (відновлення) меж земельної  ділянки та виділення в натурі (на місцевості) земельної частки (паю) для ведення товарного сільськогосподарського виробництва за межами с.Ясениця - Сільна на території Ясенице-Сільнянського старостинського округу Бориславської міської територіальної громади Дрогобицького району Львівської області</w:t>
            </w:r>
          </w:p>
          <w:p w:rsidR="00F10B49" w:rsidRPr="008C27F5" w:rsidRDefault="00F10B49" w:rsidP="003F4A72">
            <w:pPr>
              <w:suppressAutoHyphens/>
              <w:ind w:left="-70"/>
              <w:jc w:val="both"/>
              <w:rPr>
                <w:rFonts w:ascii="Times New Roman CYR" w:hAnsi="Times New Roman CYR" w:cs="Times New Roman CYR"/>
                <w:kern w:val="2"/>
                <w:sz w:val="22"/>
                <w:szCs w:val="22"/>
                <w:lang w:val="uk-UA"/>
              </w:rPr>
            </w:pPr>
          </w:p>
        </w:tc>
      </w:tr>
    </w:tbl>
    <w:p w:rsidR="00F10B49" w:rsidRPr="008C27F5" w:rsidRDefault="00F10B49" w:rsidP="009C6951">
      <w:pPr>
        <w:ind w:firstLine="851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12,</w:t>
      </w:r>
      <w:r w:rsidRPr="008C27F5">
        <w:rPr>
          <w:color w:val="000000"/>
          <w:sz w:val="22"/>
          <w:szCs w:val="22"/>
          <w:lang w:val="uk-UA"/>
        </w:rPr>
        <w:t xml:space="preserve">  22,  125</w:t>
      </w:r>
      <w:r w:rsidRPr="008C27F5">
        <w:rPr>
          <w:sz w:val="22"/>
          <w:szCs w:val="22"/>
          <w:lang w:val="uk-UA"/>
        </w:rPr>
        <w:t xml:space="preserve">, пункту </w:t>
      </w:r>
      <w:r w:rsidRPr="008C27F5">
        <w:rPr>
          <w:color w:val="333333"/>
          <w:sz w:val="22"/>
          <w:szCs w:val="22"/>
          <w:shd w:val="clear" w:color="auto" w:fill="FFFFFF"/>
          <w:lang w:val="uk-UA"/>
        </w:rPr>
        <w:t>ґ</w:t>
      </w:r>
      <w:r w:rsidRPr="008C27F5">
        <w:rPr>
          <w:sz w:val="22"/>
          <w:szCs w:val="22"/>
          <w:lang w:val="uk-UA"/>
        </w:rPr>
        <w:t xml:space="preserve">  частини 1 статті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81</w:t>
      </w:r>
      <w:r w:rsidRPr="008C27F5">
        <w:rPr>
          <w:color w:val="000000"/>
          <w:sz w:val="22"/>
          <w:szCs w:val="22"/>
          <w:lang w:val="uk-UA"/>
        </w:rPr>
        <w:t xml:space="preserve"> </w:t>
      </w:r>
      <w:r w:rsidRPr="008C27F5">
        <w:rPr>
          <w:sz w:val="22"/>
          <w:szCs w:val="22"/>
          <w:lang w:val="uk-UA"/>
        </w:rPr>
        <w:t xml:space="preserve">Земельного кодексу України,  статей 25, 55 Закону України “Про землеустрій”,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 xml:space="preserve">статей 2,3,5 </w:t>
      </w:r>
      <w:r w:rsidRPr="008C27F5">
        <w:rPr>
          <w:sz w:val="22"/>
          <w:szCs w:val="22"/>
          <w:lang w:val="uk-UA"/>
        </w:rPr>
        <w:t>Закону України “</w:t>
      </w:r>
      <w:hyperlink r:id="rId6" w:anchor="Text" w:history="1">
        <w:r w:rsidRPr="008C27F5">
          <w:rPr>
            <w:rStyle w:val="Hyperlink"/>
            <w:color w:val="auto"/>
            <w:sz w:val="22"/>
            <w:szCs w:val="22"/>
            <w:u w:val="none"/>
            <w:lang w:val="uk-UA"/>
          </w:rPr>
          <w:t>Про порядок виділення в натурі (на місцевості) земельних ділянок власникам земельних часток (паїв)”</w:t>
        </w:r>
      </w:hyperlink>
      <w:r w:rsidRPr="008C27F5">
        <w:rPr>
          <w:sz w:val="22"/>
          <w:szCs w:val="22"/>
          <w:lang w:val="uk-UA"/>
        </w:rPr>
        <w:t xml:space="preserve">,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беручи до уваги свідоцтв</w:t>
      </w:r>
      <w:r w:rsidRPr="008C27F5">
        <w:rPr>
          <w:color w:val="000000"/>
          <w:sz w:val="22"/>
          <w:szCs w:val="22"/>
          <w:lang w:val="uk-UA"/>
        </w:rPr>
        <w:t>о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 xml:space="preserve"> про право на спадщину за за</w:t>
      </w:r>
      <w:r w:rsidRPr="008C27F5">
        <w:rPr>
          <w:color w:val="000000"/>
          <w:sz w:val="22"/>
          <w:szCs w:val="22"/>
          <w:lang w:val="uk-UA"/>
        </w:rPr>
        <w:t>повітом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 xml:space="preserve">, </w:t>
      </w:r>
      <w:r w:rsidRPr="008C27F5">
        <w:rPr>
          <w:sz w:val="22"/>
          <w:szCs w:val="22"/>
          <w:lang w:val="uk-UA"/>
        </w:rPr>
        <w:t>розглянувши заяву  Мирослави Вовків про затвердження технічної документації із землеустрою щодо встановлення  (відновлення) меж земельної ділянки в натурі (на місцевості),  враховуючи рекомендації  постійної  комісії з питань регулювання земельних відносин, будівництва та архітектури  від __________2026 року №_______,  міська рада</w:t>
      </w:r>
    </w:p>
    <w:p w:rsidR="00F10B49" w:rsidRPr="008C27F5" w:rsidRDefault="00F10B49" w:rsidP="00347ADC">
      <w:pPr>
        <w:ind w:left="-70" w:firstLine="921"/>
        <w:jc w:val="both"/>
        <w:rPr>
          <w:sz w:val="22"/>
          <w:szCs w:val="22"/>
          <w:lang w:val="uk-UA"/>
        </w:rPr>
      </w:pPr>
    </w:p>
    <w:p w:rsidR="00F10B49" w:rsidRPr="008C27F5" w:rsidRDefault="00F10B49" w:rsidP="00A448C2">
      <w:pPr>
        <w:pStyle w:val="Heading6"/>
        <w:tabs>
          <w:tab w:val="left" w:pos="11482"/>
          <w:tab w:val="left" w:pos="11766"/>
        </w:tabs>
        <w:spacing w:before="0" w:after="0"/>
        <w:jc w:val="both"/>
        <w:rPr>
          <w:lang w:val="uk-UA"/>
        </w:rPr>
      </w:pPr>
      <w:r w:rsidRPr="008C27F5">
        <w:rPr>
          <w:lang w:val="uk-UA"/>
        </w:rPr>
        <w:t xml:space="preserve">В И Р І Ш И Л А:                   </w:t>
      </w:r>
    </w:p>
    <w:p w:rsidR="00F10B49" w:rsidRPr="008C27F5" w:rsidRDefault="00F10B49" w:rsidP="00A448C2">
      <w:pPr>
        <w:ind w:firstLine="56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       </w:t>
      </w:r>
    </w:p>
    <w:p w:rsidR="00F10B49" w:rsidRPr="008C27F5" w:rsidRDefault="00F10B49" w:rsidP="00A448C2">
      <w:pPr>
        <w:ind w:firstLine="56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   1</w:t>
      </w:r>
      <w:r w:rsidRPr="008C27F5">
        <w:rPr>
          <w:color w:val="FF0000"/>
          <w:sz w:val="22"/>
          <w:szCs w:val="22"/>
          <w:lang w:val="uk-UA"/>
        </w:rPr>
        <w:t>.</w:t>
      </w:r>
      <w:r w:rsidRPr="008C27F5">
        <w:rPr>
          <w:sz w:val="22"/>
          <w:szCs w:val="22"/>
          <w:lang w:val="uk-UA"/>
        </w:rPr>
        <w:t>Затвердити технічну документацію із землеустрою щодо встановлення  (відновлення) меж земельної  ділянки  в натурі (на місцевості) за межами с.Ясениця - Сільна на території Ясенице-Сільнянського старостинського округу Бориславської міської територіальної громади для ведення товарного сільськогосподарського виробництва Вовків Мирославі Петрівні, яка зареєстрована у с.Ясениця - Сільна Дрогобицького району Львівської області.</w:t>
      </w:r>
    </w:p>
    <w:p w:rsidR="00F10B49" w:rsidRPr="008C27F5" w:rsidRDefault="00F10B49" w:rsidP="00A448C2">
      <w:pPr>
        <w:ind w:firstLine="560"/>
        <w:jc w:val="both"/>
        <w:rPr>
          <w:sz w:val="22"/>
          <w:szCs w:val="22"/>
          <w:lang w:val="uk-UA"/>
        </w:rPr>
      </w:pPr>
    </w:p>
    <w:p w:rsidR="00F10B49" w:rsidRPr="008C27F5" w:rsidRDefault="00F10B49" w:rsidP="00124E8D">
      <w:pPr>
        <w:ind w:firstLine="709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2. Виділити в натурі (на місцевості) земельну частку (пай) Вовків Мирославі Петрівні, яка зареєстрована  у с.Ясениця - Сільна Дрогобицького району Львівської області,площею 0,4668 га </w:t>
      </w:r>
      <w:r w:rsidRPr="008C27F5">
        <w:rPr>
          <w:i/>
          <w:iCs/>
          <w:sz w:val="22"/>
          <w:szCs w:val="22"/>
          <w:lang w:val="uk-UA"/>
        </w:rPr>
        <w:t>(кадастровий номер 4621288900:02:000:0072),</w:t>
      </w:r>
      <w:r w:rsidRPr="008C27F5">
        <w:rPr>
          <w:sz w:val="22"/>
          <w:szCs w:val="22"/>
          <w:lang w:val="uk-UA"/>
        </w:rPr>
        <w:t xml:space="preserve"> площею 0,3810 га </w:t>
      </w:r>
      <w:r w:rsidRPr="008C27F5">
        <w:rPr>
          <w:i/>
          <w:iCs/>
          <w:sz w:val="22"/>
          <w:szCs w:val="22"/>
          <w:lang w:val="uk-UA"/>
        </w:rPr>
        <w:t xml:space="preserve">(кадастровий номер 4621288900:03:000:0129) </w:t>
      </w:r>
      <w:r w:rsidRPr="008C27F5">
        <w:rPr>
          <w:sz w:val="22"/>
          <w:szCs w:val="22"/>
          <w:lang w:val="uk-UA"/>
        </w:rPr>
        <w:t xml:space="preserve">та площею 0,1136 га </w:t>
      </w:r>
      <w:r w:rsidRPr="008C27F5">
        <w:rPr>
          <w:i/>
          <w:iCs/>
          <w:sz w:val="22"/>
          <w:szCs w:val="22"/>
          <w:lang w:val="uk-UA"/>
        </w:rPr>
        <w:t>(кадастровий номер 4621288900:02:000:0084)</w:t>
      </w:r>
      <w:r w:rsidRPr="008C27F5">
        <w:rPr>
          <w:sz w:val="22"/>
          <w:szCs w:val="22"/>
          <w:lang w:val="uk-UA"/>
        </w:rPr>
        <w:t xml:space="preserve"> для ведення товарного сільськогосподарського виробництва із земель колективної власності ССП “Світанок”, як спадкоємцю земельної частки (паю), відповідно до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свідоцтв</w:t>
      </w:r>
      <w:r w:rsidRPr="008C27F5">
        <w:rPr>
          <w:color w:val="000000"/>
          <w:sz w:val="22"/>
          <w:szCs w:val="22"/>
          <w:lang w:val="uk-UA"/>
        </w:rPr>
        <w:t>а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 xml:space="preserve"> про право на спадщину за за</w:t>
      </w:r>
      <w:r w:rsidRPr="008C27F5">
        <w:rPr>
          <w:color w:val="000000"/>
          <w:sz w:val="22"/>
          <w:szCs w:val="22"/>
          <w:lang w:val="uk-UA"/>
        </w:rPr>
        <w:t xml:space="preserve">коном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 xml:space="preserve">від </w:t>
      </w:r>
      <w:r w:rsidRPr="008C27F5">
        <w:rPr>
          <w:color w:val="000000"/>
          <w:sz w:val="22"/>
          <w:szCs w:val="22"/>
          <w:lang w:val="uk-UA"/>
        </w:rPr>
        <w:t xml:space="preserve">09 серпня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20</w:t>
      </w:r>
      <w:r w:rsidRPr="008C27F5">
        <w:rPr>
          <w:color w:val="000000"/>
          <w:sz w:val="22"/>
          <w:szCs w:val="22"/>
          <w:lang w:val="uk-UA"/>
        </w:rPr>
        <w:t xml:space="preserve">24 </w:t>
      </w:r>
      <w:r w:rsidRPr="008C27F5">
        <w:rPr>
          <w:rFonts w:ascii="ProbaPro" w:hAnsi="ProbaPro" w:cs="ProbaPro"/>
          <w:color w:val="000000"/>
          <w:sz w:val="22"/>
          <w:szCs w:val="22"/>
          <w:lang w:val="uk-UA"/>
        </w:rPr>
        <w:t>р</w:t>
      </w:r>
      <w:r w:rsidRPr="008C27F5">
        <w:rPr>
          <w:color w:val="000000"/>
          <w:sz w:val="22"/>
          <w:szCs w:val="22"/>
          <w:lang w:val="uk-UA"/>
        </w:rPr>
        <w:t xml:space="preserve">оку (спадкова справа №86/2024, зареєстровано в реєстрі за №4293) </w:t>
      </w:r>
      <w:r w:rsidRPr="008C27F5">
        <w:rPr>
          <w:sz w:val="22"/>
          <w:szCs w:val="22"/>
          <w:lang w:val="uk-UA"/>
        </w:rPr>
        <w:t>за межами с.Ясениця - Сільна на території Ясенице-Сільнянського старостинського округу Бориславської міської територіальної громади Дрогобицького району Львівської області (землі сільськогосподарського призначення).</w:t>
      </w:r>
    </w:p>
    <w:p w:rsidR="00F10B49" w:rsidRPr="008C27F5" w:rsidRDefault="00F10B49" w:rsidP="008B2088">
      <w:pPr>
        <w:ind w:firstLine="56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  </w:t>
      </w:r>
    </w:p>
    <w:p w:rsidR="00F10B49" w:rsidRPr="008C27F5" w:rsidRDefault="00F10B49" w:rsidP="00124E8D">
      <w:pPr>
        <w:ind w:firstLine="84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>3. Мирославі Вовків зареєструвати речове право власності на земельні ділянки відповідно до вимог чинного законодавства.</w:t>
      </w:r>
    </w:p>
    <w:p w:rsidR="00F10B49" w:rsidRPr="008C27F5" w:rsidRDefault="00F10B49" w:rsidP="00F70EBC">
      <w:pPr>
        <w:ind w:firstLine="709"/>
        <w:jc w:val="both"/>
        <w:rPr>
          <w:sz w:val="22"/>
          <w:szCs w:val="22"/>
          <w:lang w:val="uk-UA"/>
        </w:rPr>
      </w:pPr>
    </w:p>
    <w:p w:rsidR="00F10B49" w:rsidRPr="008C27F5" w:rsidRDefault="00F10B49" w:rsidP="00124E8D">
      <w:pPr>
        <w:ind w:firstLine="84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 xml:space="preserve">4. Головному управлінню Державної податкової служби у Львівській  області  провести нарахування податкових платежів з  часу реєстрації речового права  та здійснювати контроль за поступленням коштів.                   </w:t>
      </w:r>
    </w:p>
    <w:p w:rsidR="00F10B49" w:rsidRPr="008C27F5" w:rsidRDefault="00F10B49" w:rsidP="00F70EBC">
      <w:pPr>
        <w:ind w:firstLine="709"/>
        <w:jc w:val="both"/>
        <w:rPr>
          <w:sz w:val="22"/>
          <w:szCs w:val="22"/>
          <w:lang w:val="uk-UA"/>
        </w:rPr>
      </w:pPr>
    </w:p>
    <w:p w:rsidR="00F10B49" w:rsidRPr="008C27F5" w:rsidRDefault="00F10B49" w:rsidP="00124E8D">
      <w:pPr>
        <w:ind w:firstLine="840"/>
        <w:jc w:val="both"/>
        <w:rPr>
          <w:sz w:val="22"/>
          <w:szCs w:val="22"/>
          <w:lang w:val="uk-UA"/>
        </w:rPr>
      </w:pPr>
      <w:r w:rsidRPr="008C27F5">
        <w:rPr>
          <w:sz w:val="22"/>
          <w:szCs w:val="22"/>
          <w:lang w:val="uk-UA"/>
        </w:rPr>
        <w:t>5.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 (Дмитро Герман).</w:t>
      </w:r>
    </w:p>
    <w:p w:rsidR="00F10B49" w:rsidRPr="008C27F5" w:rsidRDefault="00F10B49" w:rsidP="0000223C">
      <w:pPr>
        <w:ind w:left="142" w:firstLine="560"/>
        <w:jc w:val="both"/>
        <w:rPr>
          <w:sz w:val="22"/>
          <w:szCs w:val="22"/>
          <w:lang w:val="uk-UA"/>
        </w:rPr>
      </w:pPr>
    </w:p>
    <w:p w:rsidR="00F10B49" w:rsidRPr="008C27F5" w:rsidRDefault="00F10B49" w:rsidP="0000223C">
      <w:pPr>
        <w:ind w:left="142" w:firstLine="560"/>
        <w:jc w:val="both"/>
        <w:rPr>
          <w:sz w:val="22"/>
          <w:szCs w:val="22"/>
          <w:lang w:val="uk-UA"/>
        </w:rPr>
      </w:pPr>
    </w:p>
    <w:p w:rsidR="00F10B49" w:rsidRPr="008C27F5" w:rsidRDefault="00F10B49" w:rsidP="0000223C">
      <w:pPr>
        <w:pStyle w:val="BodyText"/>
        <w:tabs>
          <w:tab w:val="left" w:pos="10915"/>
          <w:tab w:val="left" w:pos="11482"/>
        </w:tabs>
        <w:ind w:right="-2"/>
        <w:rPr>
          <w:sz w:val="22"/>
          <w:szCs w:val="22"/>
          <w:lang w:val="uk-UA"/>
        </w:rPr>
      </w:pPr>
      <w:r w:rsidRPr="008C27F5">
        <w:rPr>
          <w:sz w:val="22"/>
          <w:szCs w:val="22"/>
        </w:rPr>
        <w:t>Міський голова                                                                                      Ігор ЯВОРСЬКИЙ</w:t>
      </w:r>
    </w:p>
    <w:p w:rsidR="00F10B49" w:rsidRPr="0000223C" w:rsidRDefault="00F10B49" w:rsidP="0000223C"/>
    <w:sectPr w:rsidR="00F10B49" w:rsidRPr="0000223C" w:rsidSect="0074677C">
      <w:pgSz w:w="11906" w:h="16838"/>
      <w:pgMar w:top="899" w:right="566" w:bottom="539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009FB"/>
    <w:rsid w:val="0000223C"/>
    <w:rsid w:val="0000289A"/>
    <w:rsid w:val="00017CD8"/>
    <w:rsid w:val="0002183E"/>
    <w:rsid w:val="00025660"/>
    <w:rsid w:val="00042A36"/>
    <w:rsid w:val="000463F3"/>
    <w:rsid w:val="000534B7"/>
    <w:rsid w:val="000734AA"/>
    <w:rsid w:val="00084792"/>
    <w:rsid w:val="000A3F55"/>
    <w:rsid w:val="000B4FE5"/>
    <w:rsid w:val="000C171B"/>
    <w:rsid w:val="000C4201"/>
    <w:rsid w:val="000D4843"/>
    <w:rsid w:val="000D5649"/>
    <w:rsid w:val="000E366B"/>
    <w:rsid w:val="00104775"/>
    <w:rsid w:val="001143A5"/>
    <w:rsid w:val="0012497B"/>
    <w:rsid w:val="00124E8D"/>
    <w:rsid w:val="0013497A"/>
    <w:rsid w:val="00134CBA"/>
    <w:rsid w:val="001366A5"/>
    <w:rsid w:val="00141DCC"/>
    <w:rsid w:val="00157BBC"/>
    <w:rsid w:val="00161106"/>
    <w:rsid w:val="001672CE"/>
    <w:rsid w:val="0017759B"/>
    <w:rsid w:val="00177697"/>
    <w:rsid w:val="00183BA0"/>
    <w:rsid w:val="00190AA4"/>
    <w:rsid w:val="001B33EC"/>
    <w:rsid w:val="001B658C"/>
    <w:rsid w:val="001C34B8"/>
    <w:rsid w:val="001C39DC"/>
    <w:rsid w:val="001D16FC"/>
    <w:rsid w:val="001D3A0A"/>
    <w:rsid w:val="001E1262"/>
    <w:rsid w:val="001E7352"/>
    <w:rsid w:val="001F2786"/>
    <w:rsid w:val="001F3350"/>
    <w:rsid w:val="00200F7E"/>
    <w:rsid w:val="00207AC3"/>
    <w:rsid w:val="00214649"/>
    <w:rsid w:val="00223D62"/>
    <w:rsid w:val="0024568C"/>
    <w:rsid w:val="002562E3"/>
    <w:rsid w:val="00262C59"/>
    <w:rsid w:val="00263618"/>
    <w:rsid w:val="00264C98"/>
    <w:rsid w:val="002729DC"/>
    <w:rsid w:val="0028712B"/>
    <w:rsid w:val="00291DAA"/>
    <w:rsid w:val="00294175"/>
    <w:rsid w:val="0029629F"/>
    <w:rsid w:val="002B21E7"/>
    <w:rsid w:val="002B4951"/>
    <w:rsid w:val="002B5F1D"/>
    <w:rsid w:val="002B61EE"/>
    <w:rsid w:val="002C6403"/>
    <w:rsid w:val="002C7CF4"/>
    <w:rsid w:val="002D1DAD"/>
    <w:rsid w:val="002D2C12"/>
    <w:rsid w:val="002E5BD3"/>
    <w:rsid w:val="00300FEB"/>
    <w:rsid w:val="00307F68"/>
    <w:rsid w:val="00316265"/>
    <w:rsid w:val="00337AB0"/>
    <w:rsid w:val="00344CD3"/>
    <w:rsid w:val="00345CF9"/>
    <w:rsid w:val="00346926"/>
    <w:rsid w:val="00347AB0"/>
    <w:rsid w:val="00347ADC"/>
    <w:rsid w:val="00355D37"/>
    <w:rsid w:val="003704A8"/>
    <w:rsid w:val="00370BA8"/>
    <w:rsid w:val="00372679"/>
    <w:rsid w:val="0038133F"/>
    <w:rsid w:val="003950AD"/>
    <w:rsid w:val="00396333"/>
    <w:rsid w:val="00396D38"/>
    <w:rsid w:val="003A1A27"/>
    <w:rsid w:val="003A1DFF"/>
    <w:rsid w:val="003A4446"/>
    <w:rsid w:val="003A4735"/>
    <w:rsid w:val="003B10B4"/>
    <w:rsid w:val="003C5101"/>
    <w:rsid w:val="003E16C0"/>
    <w:rsid w:val="003E6EE9"/>
    <w:rsid w:val="003F4A72"/>
    <w:rsid w:val="00402237"/>
    <w:rsid w:val="00405962"/>
    <w:rsid w:val="00406EB5"/>
    <w:rsid w:val="00411E4F"/>
    <w:rsid w:val="00440999"/>
    <w:rsid w:val="00443FE1"/>
    <w:rsid w:val="004440E6"/>
    <w:rsid w:val="004525B5"/>
    <w:rsid w:val="004601FD"/>
    <w:rsid w:val="00466F21"/>
    <w:rsid w:val="004673C2"/>
    <w:rsid w:val="00467C91"/>
    <w:rsid w:val="00490E46"/>
    <w:rsid w:val="00492001"/>
    <w:rsid w:val="00494B67"/>
    <w:rsid w:val="004A3898"/>
    <w:rsid w:val="004B5ECD"/>
    <w:rsid w:val="004B6485"/>
    <w:rsid w:val="004C00DC"/>
    <w:rsid w:val="004C0371"/>
    <w:rsid w:val="004C1D3C"/>
    <w:rsid w:val="004D0A80"/>
    <w:rsid w:val="004D1B9F"/>
    <w:rsid w:val="004E63FA"/>
    <w:rsid w:val="005037FF"/>
    <w:rsid w:val="0051667F"/>
    <w:rsid w:val="00517F75"/>
    <w:rsid w:val="00520F51"/>
    <w:rsid w:val="00531A34"/>
    <w:rsid w:val="00531A93"/>
    <w:rsid w:val="005331A3"/>
    <w:rsid w:val="0053692D"/>
    <w:rsid w:val="005565C7"/>
    <w:rsid w:val="00560247"/>
    <w:rsid w:val="00563BBE"/>
    <w:rsid w:val="005663AB"/>
    <w:rsid w:val="00573A68"/>
    <w:rsid w:val="00573EE5"/>
    <w:rsid w:val="00581DDF"/>
    <w:rsid w:val="005857FE"/>
    <w:rsid w:val="005936EC"/>
    <w:rsid w:val="00595169"/>
    <w:rsid w:val="00597E6F"/>
    <w:rsid w:val="005A1C47"/>
    <w:rsid w:val="005A356B"/>
    <w:rsid w:val="005A6414"/>
    <w:rsid w:val="005A7FAE"/>
    <w:rsid w:val="005B2EB5"/>
    <w:rsid w:val="005B7388"/>
    <w:rsid w:val="005C222A"/>
    <w:rsid w:val="005D1862"/>
    <w:rsid w:val="005D235D"/>
    <w:rsid w:val="005E23C9"/>
    <w:rsid w:val="005E7E6A"/>
    <w:rsid w:val="005F2DB5"/>
    <w:rsid w:val="005F5288"/>
    <w:rsid w:val="00601EB2"/>
    <w:rsid w:val="00607ABE"/>
    <w:rsid w:val="00611136"/>
    <w:rsid w:val="00615C5E"/>
    <w:rsid w:val="00621863"/>
    <w:rsid w:val="00631A18"/>
    <w:rsid w:val="00633497"/>
    <w:rsid w:val="00636838"/>
    <w:rsid w:val="00644FB7"/>
    <w:rsid w:val="0065691A"/>
    <w:rsid w:val="00657107"/>
    <w:rsid w:val="00660B20"/>
    <w:rsid w:val="00671372"/>
    <w:rsid w:val="006749F6"/>
    <w:rsid w:val="006801BF"/>
    <w:rsid w:val="00690E29"/>
    <w:rsid w:val="006937D5"/>
    <w:rsid w:val="00694038"/>
    <w:rsid w:val="00696838"/>
    <w:rsid w:val="00697779"/>
    <w:rsid w:val="006A00B0"/>
    <w:rsid w:val="006A4552"/>
    <w:rsid w:val="006B0F8A"/>
    <w:rsid w:val="006B1E83"/>
    <w:rsid w:val="006B331C"/>
    <w:rsid w:val="006B40F3"/>
    <w:rsid w:val="006C65A1"/>
    <w:rsid w:val="006C6DF9"/>
    <w:rsid w:val="006C7093"/>
    <w:rsid w:val="006F23B5"/>
    <w:rsid w:val="006F4BEE"/>
    <w:rsid w:val="00706F87"/>
    <w:rsid w:val="00740A1C"/>
    <w:rsid w:val="0074677C"/>
    <w:rsid w:val="00751150"/>
    <w:rsid w:val="0075708C"/>
    <w:rsid w:val="0076656A"/>
    <w:rsid w:val="0078273A"/>
    <w:rsid w:val="007968D8"/>
    <w:rsid w:val="007A35D0"/>
    <w:rsid w:val="007B0378"/>
    <w:rsid w:val="007B216F"/>
    <w:rsid w:val="007B4138"/>
    <w:rsid w:val="007C1716"/>
    <w:rsid w:val="007F304E"/>
    <w:rsid w:val="007F4A9C"/>
    <w:rsid w:val="00825B97"/>
    <w:rsid w:val="0083661C"/>
    <w:rsid w:val="00840F9B"/>
    <w:rsid w:val="00845EDF"/>
    <w:rsid w:val="00853EAB"/>
    <w:rsid w:val="00871384"/>
    <w:rsid w:val="00871561"/>
    <w:rsid w:val="008853BE"/>
    <w:rsid w:val="00894DD1"/>
    <w:rsid w:val="00896545"/>
    <w:rsid w:val="008B2088"/>
    <w:rsid w:val="008C27F5"/>
    <w:rsid w:val="008D097F"/>
    <w:rsid w:val="008E3468"/>
    <w:rsid w:val="008E58CF"/>
    <w:rsid w:val="008F2005"/>
    <w:rsid w:val="009021E1"/>
    <w:rsid w:val="00902E99"/>
    <w:rsid w:val="00906552"/>
    <w:rsid w:val="00907AE9"/>
    <w:rsid w:val="00915A88"/>
    <w:rsid w:val="00920E3B"/>
    <w:rsid w:val="00926E13"/>
    <w:rsid w:val="009321BF"/>
    <w:rsid w:val="00932C12"/>
    <w:rsid w:val="00936CD3"/>
    <w:rsid w:val="00953AD9"/>
    <w:rsid w:val="009543A6"/>
    <w:rsid w:val="00955893"/>
    <w:rsid w:val="00960582"/>
    <w:rsid w:val="009673BB"/>
    <w:rsid w:val="00972E8D"/>
    <w:rsid w:val="00985073"/>
    <w:rsid w:val="00987C39"/>
    <w:rsid w:val="00995EED"/>
    <w:rsid w:val="009A4375"/>
    <w:rsid w:val="009C5DE3"/>
    <w:rsid w:val="009C6951"/>
    <w:rsid w:val="009D16C5"/>
    <w:rsid w:val="009F050D"/>
    <w:rsid w:val="009F5B27"/>
    <w:rsid w:val="009F5C87"/>
    <w:rsid w:val="00A00520"/>
    <w:rsid w:val="00A02B24"/>
    <w:rsid w:val="00A120E3"/>
    <w:rsid w:val="00A251E6"/>
    <w:rsid w:val="00A37F7B"/>
    <w:rsid w:val="00A448C2"/>
    <w:rsid w:val="00A4598C"/>
    <w:rsid w:val="00A45D6F"/>
    <w:rsid w:val="00A523FE"/>
    <w:rsid w:val="00A57559"/>
    <w:rsid w:val="00A609E7"/>
    <w:rsid w:val="00A668FE"/>
    <w:rsid w:val="00A66C34"/>
    <w:rsid w:val="00A84A51"/>
    <w:rsid w:val="00A851F2"/>
    <w:rsid w:val="00A870C3"/>
    <w:rsid w:val="00A95E24"/>
    <w:rsid w:val="00AB198F"/>
    <w:rsid w:val="00AC3A4B"/>
    <w:rsid w:val="00AC4BC9"/>
    <w:rsid w:val="00AD6946"/>
    <w:rsid w:val="00AD6998"/>
    <w:rsid w:val="00AD778F"/>
    <w:rsid w:val="00AE3C7E"/>
    <w:rsid w:val="00AE4682"/>
    <w:rsid w:val="00AF0A72"/>
    <w:rsid w:val="00AF1046"/>
    <w:rsid w:val="00AF1192"/>
    <w:rsid w:val="00B00395"/>
    <w:rsid w:val="00B023B7"/>
    <w:rsid w:val="00B036CB"/>
    <w:rsid w:val="00B0632F"/>
    <w:rsid w:val="00B12837"/>
    <w:rsid w:val="00B263D2"/>
    <w:rsid w:val="00B35F3D"/>
    <w:rsid w:val="00B42129"/>
    <w:rsid w:val="00B66C36"/>
    <w:rsid w:val="00B70138"/>
    <w:rsid w:val="00B716DE"/>
    <w:rsid w:val="00B76CBB"/>
    <w:rsid w:val="00B86CC4"/>
    <w:rsid w:val="00B86FC2"/>
    <w:rsid w:val="00BB7D8E"/>
    <w:rsid w:val="00BC670C"/>
    <w:rsid w:val="00BF3372"/>
    <w:rsid w:val="00BF72CB"/>
    <w:rsid w:val="00C01F94"/>
    <w:rsid w:val="00C115F7"/>
    <w:rsid w:val="00C12A7E"/>
    <w:rsid w:val="00C17178"/>
    <w:rsid w:val="00C26088"/>
    <w:rsid w:val="00C26E0B"/>
    <w:rsid w:val="00C334EA"/>
    <w:rsid w:val="00C35655"/>
    <w:rsid w:val="00C474A8"/>
    <w:rsid w:val="00C47D0B"/>
    <w:rsid w:val="00C73CA7"/>
    <w:rsid w:val="00C77C95"/>
    <w:rsid w:val="00C811A5"/>
    <w:rsid w:val="00C828D0"/>
    <w:rsid w:val="00C82F8C"/>
    <w:rsid w:val="00C86267"/>
    <w:rsid w:val="00C86B1F"/>
    <w:rsid w:val="00C90E0D"/>
    <w:rsid w:val="00C95F9D"/>
    <w:rsid w:val="00CB0470"/>
    <w:rsid w:val="00CE3662"/>
    <w:rsid w:val="00CE3E57"/>
    <w:rsid w:val="00CF2565"/>
    <w:rsid w:val="00D047B0"/>
    <w:rsid w:val="00D137EF"/>
    <w:rsid w:val="00D21194"/>
    <w:rsid w:val="00D22023"/>
    <w:rsid w:val="00D35005"/>
    <w:rsid w:val="00D35BD6"/>
    <w:rsid w:val="00D411BA"/>
    <w:rsid w:val="00D426F8"/>
    <w:rsid w:val="00D44133"/>
    <w:rsid w:val="00D445B4"/>
    <w:rsid w:val="00D4484F"/>
    <w:rsid w:val="00D50FF4"/>
    <w:rsid w:val="00D51D62"/>
    <w:rsid w:val="00D5341C"/>
    <w:rsid w:val="00D61850"/>
    <w:rsid w:val="00D65FF9"/>
    <w:rsid w:val="00D714C2"/>
    <w:rsid w:val="00D76EE2"/>
    <w:rsid w:val="00D845EC"/>
    <w:rsid w:val="00D8490D"/>
    <w:rsid w:val="00D852F6"/>
    <w:rsid w:val="00D86F60"/>
    <w:rsid w:val="00D91B84"/>
    <w:rsid w:val="00D94C16"/>
    <w:rsid w:val="00D97D4B"/>
    <w:rsid w:val="00DA4936"/>
    <w:rsid w:val="00DA5063"/>
    <w:rsid w:val="00DB1756"/>
    <w:rsid w:val="00DB3840"/>
    <w:rsid w:val="00DB631C"/>
    <w:rsid w:val="00DB7ED3"/>
    <w:rsid w:val="00DC1EFD"/>
    <w:rsid w:val="00DD2E37"/>
    <w:rsid w:val="00DE2946"/>
    <w:rsid w:val="00DE5130"/>
    <w:rsid w:val="00DE5F0E"/>
    <w:rsid w:val="00DE5F89"/>
    <w:rsid w:val="00DF5CB8"/>
    <w:rsid w:val="00DF5FE5"/>
    <w:rsid w:val="00DF61F1"/>
    <w:rsid w:val="00E10A79"/>
    <w:rsid w:val="00E1303A"/>
    <w:rsid w:val="00E13C45"/>
    <w:rsid w:val="00E16CD4"/>
    <w:rsid w:val="00E51397"/>
    <w:rsid w:val="00E54037"/>
    <w:rsid w:val="00E550B6"/>
    <w:rsid w:val="00E62C81"/>
    <w:rsid w:val="00E65B92"/>
    <w:rsid w:val="00E660E6"/>
    <w:rsid w:val="00E67080"/>
    <w:rsid w:val="00E6758F"/>
    <w:rsid w:val="00E87B9C"/>
    <w:rsid w:val="00E94B35"/>
    <w:rsid w:val="00E958FA"/>
    <w:rsid w:val="00EA596B"/>
    <w:rsid w:val="00EA5B6D"/>
    <w:rsid w:val="00EC4C67"/>
    <w:rsid w:val="00EC6F26"/>
    <w:rsid w:val="00ED2E5A"/>
    <w:rsid w:val="00ED3B75"/>
    <w:rsid w:val="00EE73B8"/>
    <w:rsid w:val="00EE79F0"/>
    <w:rsid w:val="00EF49D3"/>
    <w:rsid w:val="00F10B49"/>
    <w:rsid w:val="00F10E30"/>
    <w:rsid w:val="00F23096"/>
    <w:rsid w:val="00F42037"/>
    <w:rsid w:val="00F42296"/>
    <w:rsid w:val="00F46707"/>
    <w:rsid w:val="00F46FB2"/>
    <w:rsid w:val="00F51EAE"/>
    <w:rsid w:val="00F53149"/>
    <w:rsid w:val="00F53880"/>
    <w:rsid w:val="00F620FF"/>
    <w:rsid w:val="00F70839"/>
    <w:rsid w:val="00F70EBC"/>
    <w:rsid w:val="00F817F6"/>
    <w:rsid w:val="00F82E52"/>
    <w:rsid w:val="00F82ED8"/>
    <w:rsid w:val="00F86B85"/>
    <w:rsid w:val="00FA53BF"/>
    <w:rsid w:val="00FD1A59"/>
    <w:rsid w:val="00FE4D58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B5"/>
    <w:rPr>
      <w:kern w:val="24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24"/>
      <w:sz w:val="28"/>
      <w:szCs w:val="28"/>
      <w:lang w:val="ru-RU"/>
    </w:rPr>
  </w:style>
  <w:style w:type="paragraph" w:customStyle="1" w:styleId="a">
    <w:name w:val="заголов"/>
    <w:basedOn w:val="Normal"/>
    <w:uiPriority w:val="99"/>
    <w:rsid w:val="00C17178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94175"/>
    <w:rPr>
      <w:kern w:val="24"/>
      <w:sz w:val="28"/>
      <w:szCs w:val="28"/>
      <w:lang w:val="ru-RU" w:eastAsia="uk-UA"/>
    </w:rPr>
  </w:style>
  <w:style w:type="table" w:styleId="TableGrid">
    <w:name w:val="Table Grid"/>
    <w:basedOn w:val="TableNormal"/>
    <w:uiPriority w:val="99"/>
    <w:rsid w:val="00C334EA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0223C"/>
    <w:rPr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00223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F42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24"/>
      <w:sz w:val="2"/>
      <w:szCs w:val="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99-15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2169</Words>
  <Characters>1237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5</cp:revision>
  <cp:lastPrinted>2026-10-06T12:32:00Z</cp:lastPrinted>
  <dcterms:created xsi:type="dcterms:W3CDTF">2026-10-06T12:33:00Z</dcterms:created>
  <dcterms:modified xsi:type="dcterms:W3CDTF">2026-10-13T09:15:00Z</dcterms:modified>
</cp:coreProperties>
</file>