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F65" w:rsidRDefault="00020F65" w:rsidP="00B131D9">
      <w:pPr>
        <w:tabs>
          <w:tab w:val="left" w:pos="7201"/>
        </w:tabs>
        <w:jc w:val="center"/>
        <w:rPr>
          <w:bCs/>
          <w:szCs w:val="28"/>
          <w:lang w:val="uk-UA"/>
        </w:rPr>
      </w:pPr>
      <w:r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9.5pt" filled="t">
            <v:fill color2="black"/>
            <v:imagedata r:id="rId5" o:title=""/>
          </v:shape>
        </w:pict>
      </w:r>
    </w:p>
    <w:p w:rsidR="00020F65" w:rsidRDefault="00020F65" w:rsidP="0097337C">
      <w:pPr>
        <w:tabs>
          <w:tab w:val="left" w:pos="7201"/>
        </w:tabs>
        <w:rPr>
          <w:bCs/>
          <w:sz w:val="16"/>
          <w:szCs w:val="16"/>
          <w:lang w:val="uk-UA"/>
        </w:rPr>
      </w:pPr>
    </w:p>
    <w:p w:rsidR="00020F65" w:rsidRDefault="00020F65" w:rsidP="00E329CF">
      <w:pPr>
        <w:pStyle w:val="Heading2"/>
        <w:numPr>
          <w:ilvl w:val="0"/>
          <w:numId w:val="0"/>
        </w:numPr>
        <w:tabs>
          <w:tab w:val="left" w:pos="708"/>
        </w:tabs>
        <w:jc w:val="center"/>
        <w:rPr>
          <w:spacing w:val="140"/>
          <w:szCs w:val="28"/>
        </w:rPr>
      </w:pPr>
      <w:r>
        <w:rPr>
          <w:bCs/>
          <w:szCs w:val="28"/>
        </w:rPr>
        <w:t>БОРИСЛАВСЬКА МІСЬКА РАДА ЛЬВІВСЬКОЇ ОБЛАСТІ</w:t>
      </w:r>
    </w:p>
    <w:p w:rsidR="00020F65" w:rsidRDefault="00020F65" w:rsidP="00E329CF">
      <w:pPr>
        <w:pStyle w:val="a"/>
        <w:spacing w:line="360" w:lineRule="auto"/>
        <w:rPr>
          <w:b w:val="0"/>
          <w:sz w:val="26"/>
          <w:szCs w:val="26"/>
          <w:u w:val="single"/>
        </w:rPr>
      </w:pPr>
      <w:r>
        <w:rPr>
          <w:spacing w:val="140"/>
          <w:sz w:val="28"/>
          <w:szCs w:val="28"/>
        </w:rPr>
        <w:t>РІШЕННЯ</w:t>
      </w:r>
    </w:p>
    <w:tbl>
      <w:tblPr>
        <w:tblW w:w="0" w:type="auto"/>
        <w:tblInd w:w="88" w:type="dxa"/>
        <w:tblLayout w:type="fixed"/>
        <w:tblLook w:val="04A0"/>
      </w:tblPr>
      <w:tblGrid>
        <w:gridCol w:w="3135"/>
        <w:gridCol w:w="3120"/>
        <w:gridCol w:w="3263"/>
      </w:tblGrid>
      <w:tr w:rsidR="00020F65">
        <w:tc>
          <w:tcPr>
            <w:tcW w:w="3135" w:type="dxa"/>
          </w:tcPr>
          <w:p w:rsidR="00020F65" w:rsidRDefault="00020F65" w:rsidP="00822A54">
            <w:pPr>
              <w:pStyle w:val="a"/>
              <w:tabs>
                <w:tab w:val="left" w:pos="4680"/>
                <w:tab w:val="left" w:pos="6804"/>
              </w:tabs>
              <w:jc w:val="both"/>
              <w:rPr>
                <w:b w:val="0"/>
                <w:sz w:val="26"/>
                <w:szCs w:val="26"/>
                <w:u w:val="single"/>
              </w:rPr>
            </w:pPr>
            <w:r w:rsidRPr="001B29DE">
              <w:rPr>
                <w:b w:val="0"/>
                <w:sz w:val="26"/>
                <w:szCs w:val="26"/>
              </w:rPr>
              <w:t>____________</w:t>
            </w:r>
            <w:r>
              <w:rPr>
                <w:b w:val="0"/>
                <w:sz w:val="26"/>
                <w:szCs w:val="26"/>
                <w:u w:val="single"/>
              </w:rPr>
              <w:t xml:space="preserve"> 2026 року</w:t>
            </w:r>
          </w:p>
        </w:tc>
        <w:tc>
          <w:tcPr>
            <w:tcW w:w="3120" w:type="dxa"/>
          </w:tcPr>
          <w:p w:rsidR="00020F65" w:rsidRDefault="00020F65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263" w:type="dxa"/>
          </w:tcPr>
          <w:p w:rsidR="00020F65" w:rsidRPr="00B131D9" w:rsidRDefault="00020F65" w:rsidP="001B29DE">
            <w:pPr>
              <w:pStyle w:val="a"/>
              <w:tabs>
                <w:tab w:val="left" w:pos="4680"/>
                <w:tab w:val="left" w:pos="6804"/>
              </w:tabs>
              <w:jc w:val="right"/>
              <w:rPr>
                <w:u w:val="single"/>
              </w:rPr>
            </w:pPr>
            <w:r w:rsidRPr="00B131D9">
              <w:rPr>
                <w:b w:val="0"/>
                <w:sz w:val="26"/>
                <w:szCs w:val="26"/>
                <w:u w:val="single"/>
              </w:rPr>
              <w:t>№</w:t>
            </w:r>
            <w:r w:rsidRPr="001B29DE">
              <w:rPr>
                <w:b w:val="0"/>
                <w:sz w:val="26"/>
                <w:szCs w:val="26"/>
              </w:rPr>
              <w:t>______</w:t>
            </w:r>
          </w:p>
        </w:tc>
      </w:tr>
    </w:tbl>
    <w:p w:rsidR="00020F65" w:rsidRDefault="00020F65" w:rsidP="00E329CF">
      <w:pPr>
        <w:jc w:val="both"/>
        <w:rPr>
          <w:kern w:val="2"/>
          <w:sz w:val="10"/>
          <w:szCs w:val="26"/>
          <w:lang w:val="uk-UA" w:eastAsia="ar-SA"/>
        </w:rPr>
      </w:pPr>
    </w:p>
    <w:p w:rsidR="00020F65" w:rsidRDefault="00020F65" w:rsidP="00E329CF">
      <w:pPr>
        <w:jc w:val="both"/>
        <w:rPr>
          <w:kern w:val="2"/>
          <w:sz w:val="10"/>
          <w:szCs w:val="26"/>
          <w:lang w:val="uk-UA" w:eastAsia="ar-SA"/>
        </w:rPr>
      </w:pPr>
    </w:p>
    <w:p w:rsidR="00020F65" w:rsidRDefault="00020F65" w:rsidP="00E329CF">
      <w:pPr>
        <w:jc w:val="both"/>
        <w:rPr>
          <w:kern w:val="2"/>
          <w:sz w:val="10"/>
          <w:szCs w:val="26"/>
          <w:lang w:val="uk-UA" w:eastAsia="ar-SA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498"/>
      </w:tblGrid>
      <w:tr w:rsidR="00020F65" w:rsidRPr="00B131D9">
        <w:trPr>
          <w:trHeight w:val="527"/>
        </w:trPr>
        <w:tc>
          <w:tcPr>
            <w:tcW w:w="9498" w:type="dxa"/>
          </w:tcPr>
          <w:p w:rsidR="00020F65" w:rsidRDefault="00020F65" w:rsidP="00C43609">
            <w:pPr>
              <w:suppressAutoHyphens/>
              <w:jc w:val="both"/>
              <w:rPr>
                <w:sz w:val="26"/>
                <w:szCs w:val="26"/>
                <w:lang w:val="uk-UA"/>
              </w:rPr>
            </w:pPr>
            <w:r w:rsidRPr="00B131D9">
              <w:rPr>
                <w:sz w:val="26"/>
                <w:szCs w:val="26"/>
                <w:lang w:val="uk-UA"/>
              </w:rPr>
              <w:t xml:space="preserve">Про </w:t>
            </w:r>
            <w:r>
              <w:rPr>
                <w:sz w:val="26"/>
                <w:szCs w:val="26"/>
                <w:lang w:val="uk-UA"/>
              </w:rPr>
              <w:t xml:space="preserve">укладання </w:t>
            </w:r>
            <w:r w:rsidRPr="00B131D9">
              <w:rPr>
                <w:sz w:val="26"/>
                <w:szCs w:val="26"/>
                <w:lang w:val="uk-UA"/>
              </w:rPr>
              <w:t>договору  оренди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B131D9">
              <w:rPr>
                <w:sz w:val="26"/>
                <w:szCs w:val="26"/>
                <w:lang w:val="uk-UA"/>
              </w:rPr>
              <w:t>землі</w:t>
            </w:r>
          </w:p>
          <w:p w:rsidR="00020F65" w:rsidRDefault="00020F65" w:rsidP="00C43609">
            <w:pPr>
              <w:suppressAutoHyphens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на новий строк з Ярославом Дзиком </w:t>
            </w:r>
          </w:p>
          <w:p w:rsidR="00020F65" w:rsidRPr="00B131D9" w:rsidRDefault="00020F65" w:rsidP="00C43609">
            <w:pPr>
              <w:suppressAutoHyphens/>
              <w:jc w:val="both"/>
              <w:rPr>
                <w:rFonts w:ascii="Times New Roman CYR" w:hAnsi="Times New Roman CYR"/>
                <w:sz w:val="26"/>
                <w:szCs w:val="26"/>
                <w:lang w:val="uk-UA"/>
              </w:rPr>
            </w:pPr>
            <w:r w:rsidRPr="00B131D9">
              <w:rPr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020F65" w:rsidRPr="00B131D9" w:rsidRDefault="00020F65" w:rsidP="00E329CF">
      <w:pPr>
        <w:ind w:firstLine="851"/>
        <w:jc w:val="both"/>
        <w:rPr>
          <w:b/>
          <w:sz w:val="26"/>
          <w:szCs w:val="26"/>
          <w:u w:val="single"/>
          <w:lang w:val="uk-UA"/>
        </w:rPr>
      </w:pPr>
      <w:r w:rsidRPr="00B131D9">
        <w:rPr>
          <w:sz w:val="26"/>
          <w:szCs w:val="26"/>
          <w:lang w:val="uk-UA"/>
        </w:rPr>
        <w:t>Відповідно до п</w:t>
      </w:r>
      <w:r>
        <w:rPr>
          <w:sz w:val="26"/>
          <w:szCs w:val="26"/>
          <w:lang w:val="uk-UA"/>
        </w:rPr>
        <w:t xml:space="preserve">ункту </w:t>
      </w:r>
      <w:r w:rsidRPr="00B131D9">
        <w:rPr>
          <w:sz w:val="26"/>
          <w:szCs w:val="26"/>
          <w:lang w:val="uk-UA"/>
        </w:rPr>
        <w:t>34 ч</w:t>
      </w:r>
      <w:r>
        <w:rPr>
          <w:sz w:val="26"/>
          <w:szCs w:val="26"/>
          <w:lang w:val="uk-UA"/>
        </w:rPr>
        <w:t xml:space="preserve">астини </w:t>
      </w:r>
      <w:r w:rsidRPr="00B131D9">
        <w:rPr>
          <w:sz w:val="26"/>
          <w:szCs w:val="26"/>
          <w:lang w:val="uk-UA"/>
        </w:rPr>
        <w:t>1 ст</w:t>
      </w:r>
      <w:r>
        <w:rPr>
          <w:sz w:val="26"/>
          <w:szCs w:val="26"/>
          <w:lang w:val="uk-UA"/>
        </w:rPr>
        <w:t xml:space="preserve">атті </w:t>
      </w:r>
      <w:r w:rsidRPr="00B131D9">
        <w:rPr>
          <w:sz w:val="26"/>
          <w:szCs w:val="26"/>
          <w:lang w:val="uk-UA"/>
        </w:rPr>
        <w:t>26 Закону України “Про місцеве самоврядування в Україні”, статей 12, 124</w:t>
      </w:r>
      <w:r w:rsidRPr="00B131D9">
        <w:rPr>
          <w:rStyle w:val="rvts37"/>
          <w:bCs/>
          <w:color w:val="333333"/>
          <w:sz w:val="26"/>
          <w:szCs w:val="26"/>
          <w:shd w:val="clear" w:color="auto" w:fill="FFFFFF"/>
          <w:vertAlign w:val="superscript"/>
          <w:lang w:val="uk-UA"/>
        </w:rPr>
        <w:t xml:space="preserve"> </w:t>
      </w:r>
      <w:r w:rsidRPr="00B131D9">
        <w:rPr>
          <w:sz w:val="26"/>
          <w:szCs w:val="26"/>
          <w:lang w:val="uk-UA"/>
        </w:rPr>
        <w:t xml:space="preserve">Земельного кодексу України, статей </w:t>
      </w:r>
      <w:r>
        <w:rPr>
          <w:sz w:val="26"/>
          <w:szCs w:val="26"/>
          <w:lang w:val="uk-UA"/>
        </w:rPr>
        <w:t>6</w:t>
      </w:r>
      <w:r w:rsidRPr="00B131D9">
        <w:rPr>
          <w:sz w:val="26"/>
          <w:szCs w:val="26"/>
          <w:lang w:val="uk-UA"/>
        </w:rPr>
        <w:t xml:space="preserve">, 33 Закону України “Про оренду землі”, </w:t>
      </w:r>
      <w:r>
        <w:rPr>
          <w:sz w:val="26"/>
          <w:szCs w:val="26"/>
          <w:lang w:val="uk-UA"/>
        </w:rPr>
        <w:t xml:space="preserve">частини </w:t>
      </w:r>
      <w:r w:rsidRPr="00B131D9">
        <w:rPr>
          <w:sz w:val="26"/>
          <w:szCs w:val="26"/>
          <w:lang w:val="uk-UA"/>
        </w:rPr>
        <w:t>5 ст</w:t>
      </w:r>
      <w:r>
        <w:rPr>
          <w:sz w:val="26"/>
          <w:szCs w:val="26"/>
          <w:lang w:val="uk-UA"/>
        </w:rPr>
        <w:t xml:space="preserve">атті </w:t>
      </w:r>
      <w:r w:rsidRPr="00B131D9">
        <w:rPr>
          <w:sz w:val="26"/>
          <w:szCs w:val="26"/>
          <w:lang w:val="uk-UA"/>
        </w:rPr>
        <w:t>16 Закону України “Про Державний земельний кадастр”, розглянувши заяву</w:t>
      </w:r>
      <w:r>
        <w:rPr>
          <w:sz w:val="26"/>
          <w:szCs w:val="26"/>
          <w:lang w:val="uk-UA"/>
        </w:rPr>
        <w:t xml:space="preserve"> Ярослава Дзика </w:t>
      </w:r>
      <w:r w:rsidRPr="00B131D9">
        <w:rPr>
          <w:sz w:val="26"/>
          <w:szCs w:val="26"/>
          <w:lang w:val="uk-UA"/>
        </w:rPr>
        <w:t xml:space="preserve">про поновлення договору оренди землі, враховуючи рекомендації постійної комісії з питань регулювання земельних відносин, будівництва та архітектури від </w:t>
      </w:r>
      <w:r>
        <w:rPr>
          <w:sz w:val="26"/>
          <w:szCs w:val="26"/>
          <w:lang w:val="uk-UA"/>
        </w:rPr>
        <w:t>__________</w:t>
      </w:r>
      <w:r w:rsidRPr="00B131D9">
        <w:rPr>
          <w:sz w:val="26"/>
          <w:szCs w:val="26"/>
          <w:lang w:val="uk-UA"/>
        </w:rPr>
        <w:t>202</w:t>
      </w:r>
      <w:r>
        <w:rPr>
          <w:sz w:val="26"/>
          <w:szCs w:val="26"/>
          <w:lang w:val="uk-UA"/>
        </w:rPr>
        <w:t>6</w:t>
      </w:r>
      <w:r w:rsidRPr="00B131D9">
        <w:rPr>
          <w:sz w:val="26"/>
          <w:szCs w:val="26"/>
          <w:lang w:val="uk-UA"/>
        </w:rPr>
        <w:t xml:space="preserve"> року №</w:t>
      </w:r>
      <w:r>
        <w:rPr>
          <w:sz w:val="26"/>
          <w:szCs w:val="26"/>
          <w:lang w:val="uk-UA"/>
        </w:rPr>
        <w:t>_______</w:t>
      </w:r>
      <w:r w:rsidRPr="00B131D9">
        <w:rPr>
          <w:sz w:val="26"/>
          <w:szCs w:val="26"/>
          <w:lang w:val="uk-UA"/>
        </w:rPr>
        <w:t xml:space="preserve">,  міська рада </w:t>
      </w:r>
    </w:p>
    <w:p w:rsidR="00020F65" w:rsidRPr="00B131D9" w:rsidRDefault="00020F65" w:rsidP="00E329CF">
      <w:pPr>
        <w:pStyle w:val="BodyTextIndent"/>
        <w:ind w:firstLine="0"/>
        <w:rPr>
          <w:sz w:val="26"/>
          <w:szCs w:val="26"/>
        </w:rPr>
      </w:pPr>
    </w:p>
    <w:p w:rsidR="00020F65" w:rsidRPr="00B131D9" w:rsidRDefault="00020F65" w:rsidP="00E329CF">
      <w:pPr>
        <w:pStyle w:val="BodyTextIndent"/>
        <w:ind w:firstLine="0"/>
        <w:rPr>
          <w:b/>
          <w:sz w:val="26"/>
          <w:szCs w:val="26"/>
        </w:rPr>
      </w:pPr>
      <w:r w:rsidRPr="00B131D9">
        <w:rPr>
          <w:b/>
          <w:sz w:val="26"/>
          <w:szCs w:val="26"/>
        </w:rPr>
        <w:t xml:space="preserve">В И Р І Ш И Л А: </w:t>
      </w:r>
    </w:p>
    <w:p w:rsidR="00020F65" w:rsidRPr="00B131D9" w:rsidRDefault="00020F65" w:rsidP="00E329CF">
      <w:pPr>
        <w:ind w:firstLine="567"/>
        <w:jc w:val="both"/>
        <w:rPr>
          <w:sz w:val="26"/>
          <w:szCs w:val="26"/>
          <w:lang w:val="uk-UA"/>
        </w:rPr>
      </w:pPr>
    </w:p>
    <w:p w:rsidR="00020F65" w:rsidRPr="00BA3670" w:rsidRDefault="00020F65" w:rsidP="00D118D8">
      <w:pPr>
        <w:ind w:firstLine="709"/>
        <w:jc w:val="both"/>
        <w:rPr>
          <w:sz w:val="26"/>
          <w:szCs w:val="26"/>
          <w:lang w:val="uk-UA"/>
        </w:rPr>
      </w:pPr>
      <w:r w:rsidRPr="00B131D9">
        <w:rPr>
          <w:sz w:val="26"/>
          <w:szCs w:val="26"/>
          <w:lang w:val="uk-UA"/>
        </w:rPr>
        <w:t xml:space="preserve">1. </w:t>
      </w:r>
      <w:r>
        <w:rPr>
          <w:sz w:val="26"/>
          <w:szCs w:val="26"/>
          <w:lang w:val="uk-UA"/>
        </w:rPr>
        <w:t>Укласти з Дзиком Ярославом Едвардовичем,</w:t>
      </w:r>
      <w:r w:rsidRPr="00B131D9">
        <w:rPr>
          <w:sz w:val="26"/>
          <w:szCs w:val="26"/>
          <w:lang w:val="uk-UA"/>
        </w:rPr>
        <w:t xml:space="preserve"> як</w:t>
      </w:r>
      <w:r>
        <w:rPr>
          <w:sz w:val="26"/>
          <w:szCs w:val="26"/>
          <w:lang w:val="uk-UA"/>
        </w:rPr>
        <w:t>ий</w:t>
      </w:r>
      <w:r w:rsidRPr="00B131D9">
        <w:rPr>
          <w:sz w:val="26"/>
          <w:szCs w:val="26"/>
          <w:lang w:val="uk-UA"/>
        </w:rPr>
        <w:t xml:space="preserve"> зареєстрован</w:t>
      </w:r>
      <w:r>
        <w:rPr>
          <w:sz w:val="26"/>
          <w:szCs w:val="26"/>
          <w:lang w:val="uk-UA"/>
        </w:rPr>
        <w:t>ий</w:t>
      </w:r>
      <w:r w:rsidRPr="00B131D9">
        <w:rPr>
          <w:sz w:val="26"/>
          <w:szCs w:val="26"/>
          <w:lang w:val="uk-UA"/>
        </w:rPr>
        <w:t xml:space="preserve"> у </w:t>
      </w:r>
      <w:r>
        <w:rPr>
          <w:sz w:val="26"/>
          <w:szCs w:val="26"/>
          <w:lang w:val="uk-UA"/>
        </w:rPr>
        <w:t xml:space="preserve">м.Бориславі </w:t>
      </w:r>
      <w:r>
        <w:rPr>
          <w:kern w:val="2"/>
          <w:sz w:val="26"/>
          <w:szCs w:val="26"/>
          <w:lang w:val="uk-UA"/>
        </w:rPr>
        <w:t>Львівської області,</w:t>
      </w:r>
      <w:r w:rsidRPr="00B131D9">
        <w:rPr>
          <w:sz w:val="26"/>
          <w:szCs w:val="26"/>
          <w:lang w:val="uk-UA"/>
        </w:rPr>
        <w:t xml:space="preserve"> договір оренди землі </w:t>
      </w:r>
      <w:r>
        <w:rPr>
          <w:sz w:val="26"/>
          <w:szCs w:val="26"/>
          <w:lang w:val="uk-UA"/>
        </w:rPr>
        <w:t xml:space="preserve">на новий строк на земельну ділянку </w:t>
      </w:r>
      <w:r w:rsidRPr="00B131D9">
        <w:rPr>
          <w:sz w:val="26"/>
          <w:szCs w:val="26"/>
          <w:lang w:val="uk-UA"/>
        </w:rPr>
        <w:t xml:space="preserve">площею </w:t>
      </w:r>
      <w:smartTag w:uri="urn:schemas-microsoft-com:office:smarttags" w:element="metricconverter">
        <w:smartTagPr>
          <w:attr w:name="ProductID" w:val="0,0032 га"/>
        </w:smartTagPr>
        <w:r w:rsidRPr="00B131D9">
          <w:rPr>
            <w:sz w:val="26"/>
            <w:szCs w:val="26"/>
            <w:lang w:val="uk-UA"/>
          </w:rPr>
          <w:t>0,</w:t>
        </w:r>
        <w:r>
          <w:rPr>
            <w:sz w:val="26"/>
            <w:szCs w:val="26"/>
            <w:lang w:val="uk-UA"/>
          </w:rPr>
          <w:t>0032</w:t>
        </w:r>
        <w:r w:rsidRPr="00B131D9">
          <w:rPr>
            <w:sz w:val="26"/>
            <w:szCs w:val="26"/>
            <w:lang w:val="uk-UA"/>
          </w:rPr>
          <w:t xml:space="preserve"> г</w:t>
        </w:r>
        <w:r>
          <w:rPr>
            <w:sz w:val="26"/>
            <w:szCs w:val="26"/>
            <w:lang w:val="uk-UA"/>
          </w:rPr>
          <w:t>а</w:t>
        </w:r>
      </w:smartTag>
      <w:r w:rsidRPr="00B131D9">
        <w:rPr>
          <w:sz w:val="26"/>
          <w:szCs w:val="26"/>
          <w:lang w:val="uk-UA"/>
        </w:rPr>
        <w:t xml:space="preserve"> на вул.</w:t>
      </w:r>
      <w:r>
        <w:rPr>
          <w:sz w:val="26"/>
          <w:szCs w:val="26"/>
          <w:lang w:val="uk-UA"/>
        </w:rPr>
        <w:t xml:space="preserve">Весняна </w:t>
      </w:r>
      <w:r w:rsidRPr="00B131D9">
        <w:rPr>
          <w:sz w:val="26"/>
          <w:szCs w:val="26"/>
          <w:lang w:val="uk-UA"/>
        </w:rPr>
        <w:t xml:space="preserve">у м.Бориславі </w:t>
      </w:r>
      <w:r>
        <w:rPr>
          <w:sz w:val="26"/>
          <w:szCs w:val="26"/>
          <w:lang w:val="uk-UA"/>
        </w:rPr>
        <w:t xml:space="preserve">Дрогобицького району </w:t>
      </w:r>
      <w:r w:rsidRPr="00B131D9">
        <w:rPr>
          <w:sz w:val="26"/>
          <w:szCs w:val="26"/>
          <w:lang w:val="uk-UA"/>
        </w:rPr>
        <w:t xml:space="preserve">Львівської області </w:t>
      </w:r>
      <w:r w:rsidRPr="00B131D9">
        <w:rPr>
          <w:i/>
          <w:sz w:val="26"/>
          <w:szCs w:val="26"/>
          <w:lang w:val="uk-UA"/>
        </w:rPr>
        <w:t>(кадастровий номер 4610300000:</w:t>
      </w:r>
      <w:r>
        <w:rPr>
          <w:i/>
          <w:sz w:val="26"/>
          <w:szCs w:val="26"/>
          <w:lang w:val="uk-UA"/>
        </w:rPr>
        <w:t>03</w:t>
      </w:r>
      <w:r w:rsidRPr="00B131D9">
        <w:rPr>
          <w:i/>
          <w:sz w:val="26"/>
          <w:szCs w:val="26"/>
          <w:lang w:val="uk-UA"/>
        </w:rPr>
        <w:t>:0</w:t>
      </w:r>
      <w:r>
        <w:rPr>
          <w:i/>
          <w:sz w:val="26"/>
          <w:szCs w:val="26"/>
          <w:lang w:val="uk-UA"/>
        </w:rPr>
        <w:t>20</w:t>
      </w:r>
      <w:r w:rsidRPr="00B131D9">
        <w:rPr>
          <w:i/>
          <w:sz w:val="26"/>
          <w:szCs w:val="26"/>
          <w:lang w:val="uk-UA"/>
        </w:rPr>
        <w:t>:0</w:t>
      </w:r>
      <w:r>
        <w:rPr>
          <w:i/>
          <w:sz w:val="26"/>
          <w:szCs w:val="26"/>
          <w:lang w:val="uk-UA"/>
        </w:rPr>
        <w:t>197</w:t>
      </w:r>
      <w:r w:rsidRPr="00B131D9">
        <w:rPr>
          <w:i/>
          <w:sz w:val="26"/>
          <w:szCs w:val="26"/>
          <w:lang w:val="uk-UA"/>
        </w:rPr>
        <w:t xml:space="preserve">) </w:t>
      </w:r>
      <w:r w:rsidRPr="00B131D9">
        <w:rPr>
          <w:sz w:val="26"/>
          <w:szCs w:val="26"/>
          <w:lang w:val="uk-UA"/>
        </w:rPr>
        <w:t xml:space="preserve">для </w:t>
      </w:r>
      <w:r>
        <w:rPr>
          <w:sz w:val="26"/>
          <w:szCs w:val="26"/>
          <w:lang w:val="uk-UA"/>
        </w:rPr>
        <w:t xml:space="preserve">будівництва та обслуговування будівель торгівлі (обслуговування торгового кіоску) - </w:t>
      </w:r>
      <w:r>
        <w:rPr>
          <w:sz w:val="26"/>
          <w:szCs w:val="26"/>
          <w:shd w:val="clear" w:color="auto" w:fill="FFFFFF"/>
          <w:lang w:val="uk-UA"/>
        </w:rPr>
        <w:t>КВЦПЗ 03.07</w:t>
      </w:r>
      <w:r>
        <w:rPr>
          <w:color w:val="333333"/>
          <w:sz w:val="26"/>
          <w:szCs w:val="26"/>
          <w:shd w:val="clear" w:color="auto" w:fill="FFFFFF"/>
          <w:lang w:val="uk-UA"/>
        </w:rPr>
        <w:t xml:space="preserve">, </w:t>
      </w:r>
      <w:r w:rsidRPr="00B131D9">
        <w:rPr>
          <w:sz w:val="26"/>
          <w:szCs w:val="26"/>
          <w:lang w:val="uk-UA"/>
        </w:rPr>
        <w:t xml:space="preserve">терміном на </w:t>
      </w:r>
      <w:r>
        <w:rPr>
          <w:sz w:val="26"/>
          <w:szCs w:val="26"/>
          <w:lang w:val="uk-UA"/>
        </w:rPr>
        <w:t>______</w:t>
      </w:r>
      <w:r w:rsidRPr="00B131D9">
        <w:rPr>
          <w:sz w:val="26"/>
          <w:szCs w:val="26"/>
          <w:lang w:val="uk-UA"/>
        </w:rPr>
        <w:t xml:space="preserve"> рок</w:t>
      </w:r>
      <w:r>
        <w:rPr>
          <w:sz w:val="26"/>
          <w:szCs w:val="26"/>
          <w:lang w:val="uk-UA"/>
        </w:rPr>
        <w:t>ів</w:t>
      </w:r>
      <w:r w:rsidRPr="00B131D9">
        <w:rPr>
          <w:sz w:val="26"/>
          <w:szCs w:val="26"/>
          <w:lang w:val="uk-UA"/>
        </w:rPr>
        <w:t xml:space="preserve"> (землі</w:t>
      </w:r>
      <w:r>
        <w:rPr>
          <w:sz w:val="26"/>
          <w:szCs w:val="26"/>
          <w:lang w:val="uk-UA"/>
        </w:rPr>
        <w:t xml:space="preserve"> житлової та громадської забудови).</w:t>
      </w:r>
      <w:r>
        <w:rPr>
          <w:color w:val="000000"/>
          <w:kern w:val="2"/>
          <w:sz w:val="26"/>
          <w:shd w:val="clear" w:color="auto" w:fill="FFFFFF"/>
          <w:lang w:val="uk-UA"/>
        </w:rPr>
        <w:t xml:space="preserve"> </w:t>
      </w:r>
      <w:r w:rsidRPr="006F5875">
        <w:rPr>
          <w:kern w:val="2"/>
          <w:sz w:val="26"/>
          <w:szCs w:val="26"/>
          <w:lang w:val="uk-UA"/>
        </w:rPr>
        <w:t xml:space="preserve"> </w:t>
      </w:r>
    </w:p>
    <w:p w:rsidR="00020F65" w:rsidRPr="00B131D9" w:rsidRDefault="00020F65" w:rsidP="00023CBE">
      <w:pPr>
        <w:ind w:firstLine="839"/>
        <w:jc w:val="both"/>
        <w:rPr>
          <w:sz w:val="26"/>
          <w:szCs w:val="26"/>
          <w:lang w:val="uk-UA" w:eastAsia="ru-RU"/>
        </w:rPr>
      </w:pPr>
    </w:p>
    <w:p w:rsidR="00020F65" w:rsidRPr="00B131D9" w:rsidRDefault="00020F65" w:rsidP="007B3A72">
      <w:pPr>
        <w:ind w:firstLine="840"/>
        <w:jc w:val="both"/>
        <w:rPr>
          <w:sz w:val="26"/>
          <w:szCs w:val="26"/>
          <w:lang w:val="uk-UA"/>
        </w:rPr>
      </w:pPr>
      <w:r w:rsidRPr="00B131D9">
        <w:rPr>
          <w:sz w:val="26"/>
          <w:szCs w:val="26"/>
          <w:lang w:val="uk-UA"/>
        </w:rPr>
        <w:t xml:space="preserve">2. </w:t>
      </w:r>
      <w:r>
        <w:rPr>
          <w:sz w:val="26"/>
          <w:szCs w:val="26"/>
          <w:lang w:val="uk-UA"/>
        </w:rPr>
        <w:t xml:space="preserve">Ярославу Дзику </w:t>
      </w:r>
      <w:r>
        <w:rPr>
          <w:sz w:val="25"/>
          <w:szCs w:val="25"/>
          <w:lang w:val="uk-UA"/>
        </w:rPr>
        <w:t xml:space="preserve">у місячний термін  </w:t>
      </w:r>
      <w:r w:rsidRPr="00B131D9">
        <w:rPr>
          <w:sz w:val="26"/>
          <w:szCs w:val="26"/>
          <w:lang w:val="uk-UA"/>
        </w:rPr>
        <w:t xml:space="preserve">укласти додаткову угоду до договору оренди землі </w:t>
      </w:r>
      <w:r>
        <w:rPr>
          <w:sz w:val="26"/>
          <w:szCs w:val="26"/>
          <w:lang w:val="uk-UA"/>
        </w:rPr>
        <w:t xml:space="preserve">від 11 січня 2010 року №04.10.439.00003, укладеного між Бориславською міською радою Львівської області та Дзиком Ярославом Едвардовичем, </w:t>
      </w:r>
      <w:r w:rsidRPr="00B131D9">
        <w:rPr>
          <w:sz w:val="26"/>
          <w:szCs w:val="26"/>
          <w:lang w:val="uk-UA"/>
        </w:rPr>
        <w:t xml:space="preserve">та провести реєстрацію права оренди на </w:t>
      </w:r>
      <w:r>
        <w:rPr>
          <w:sz w:val="26"/>
          <w:szCs w:val="26"/>
          <w:lang w:val="uk-UA"/>
        </w:rPr>
        <w:t>новий строк</w:t>
      </w:r>
      <w:r w:rsidRPr="00B131D9">
        <w:rPr>
          <w:sz w:val="26"/>
          <w:szCs w:val="26"/>
          <w:lang w:val="uk-UA"/>
        </w:rPr>
        <w:t>.</w:t>
      </w:r>
    </w:p>
    <w:p w:rsidR="00020F65" w:rsidRPr="00B131D9" w:rsidRDefault="00020F65" w:rsidP="007B3A72">
      <w:pPr>
        <w:ind w:firstLine="840"/>
        <w:jc w:val="both"/>
        <w:rPr>
          <w:sz w:val="26"/>
          <w:szCs w:val="26"/>
          <w:lang w:val="uk-UA"/>
        </w:rPr>
      </w:pPr>
    </w:p>
    <w:p w:rsidR="00020F65" w:rsidRPr="00B131D9" w:rsidRDefault="00020F65" w:rsidP="00E329CF">
      <w:pPr>
        <w:ind w:firstLine="709"/>
        <w:jc w:val="both"/>
        <w:rPr>
          <w:sz w:val="26"/>
          <w:szCs w:val="26"/>
          <w:lang w:val="uk-UA"/>
        </w:rPr>
      </w:pPr>
      <w:r w:rsidRPr="00B131D9">
        <w:rPr>
          <w:sz w:val="26"/>
          <w:szCs w:val="26"/>
          <w:lang w:val="uk-UA"/>
        </w:rPr>
        <w:t xml:space="preserve">  3.  </w:t>
      </w:r>
      <w:r>
        <w:rPr>
          <w:bCs/>
          <w:sz w:val="26"/>
          <w:szCs w:val="26"/>
          <w:lang w:val="uk-UA"/>
        </w:rPr>
        <w:t xml:space="preserve">Головному управлінню Державної податкової служби </w:t>
      </w:r>
      <w:r w:rsidRPr="00B131D9">
        <w:rPr>
          <w:bCs/>
          <w:sz w:val="26"/>
          <w:szCs w:val="26"/>
          <w:lang w:val="uk-UA"/>
        </w:rPr>
        <w:t xml:space="preserve">у Львівській області </w:t>
      </w:r>
      <w:r w:rsidRPr="00B131D9">
        <w:rPr>
          <w:sz w:val="26"/>
          <w:szCs w:val="26"/>
          <w:lang w:val="uk-UA"/>
        </w:rPr>
        <w:t xml:space="preserve">здійснювати контроль за поступленням коштів.  </w:t>
      </w:r>
    </w:p>
    <w:p w:rsidR="00020F65" w:rsidRPr="00B131D9" w:rsidRDefault="00020F65" w:rsidP="00E329CF">
      <w:pPr>
        <w:ind w:firstLine="709"/>
        <w:jc w:val="both"/>
        <w:rPr>
          <w:sz w:val="26"/>
          <w:szCs w:val="26"/>
          <w:lang w:val="uk-UA"/>
        </w:rPr>
      </w:pPr>
    </w:p>
    <w:p w:rsidR="00020F65" w:rsidRPr="00B131D9" w:rsidRDefault="00020F65" w:rsidP="007B3A72">
      <w:pPr>
        <w:pStyle w:val="BodyText"/>
        <w:tabs>
          <w:tab w:val="left" w:pos="10915"/>
          <w:tab w:val="left" w:pos="11482"/>
        </w:tabs>
        <w:ind w:right="-2" w:firstLine="560"/>
        <w:rPr>
          <w:sz w:val="26"/>
          <w:szCs w:val="26"/>
        </w:rPr>
      </w:pPr>
      <w:r w:rsidRPr="00B131D9">
        <w:rPr>
          <w:sz w:val="26"/>
          <w:szCs w:val="26"/>
        </w:rPr>
        <w:t xml:space="preserve">  </w:t>
      </w:r>
      <w:r w:rsidRPr="00B131D9">
        <w:rPr>
          <w:sz w:val="26"/>
          <w:szCs w:val="26"/>
          <w:lang w:val="uk-UA"/>
        </w:rPr>
        <w:t xml:space="preserve">  4</w:t>
      </w:r>
      <w:r w:rsidRPr="00B131D9">
        <w:rPr>
          <w:sz w:val="26"/>
          <w:szCs w:val="26"/>
        </w:rPr>
        <w:t xml:space="preserve">. </w:t>
      </w:r>
      <w:r w:rsidRPr="00B131D9">
        <w:rPr>
          <w:sz w:val="26"/>
          <w:szCs w:val="26"/>
          <w:lang w:val="uk-UA"/>
        </w:rPr>
        <w:t xml:space="preserve"> </w:t>
      </w:r>
      <w:r w:rsidRPr="00B131D9">
        <w:rPr>
          <w:sz w:val="26"/>
          <w:szCs w:val="26"/>
        </w:rPr>
        <w:t xml:space="preserve">Контроль за виконанням цього рішення покласти на секретаря міської ради </w:t>
      </w:r>
      <w:r>
        <w:rPr>
          <w:sz w:val="26"/>
          <w:szCs w:val="26"/>
          <w:lang w:val="uk-UA"/>
        </w:rPr>
        <w:t xml:space="preserve">Юрія </w:t>
      </w:r>
      <w:r w:rsidRPr="00B131D9">
        <w:rPr>
          <w:sz w:val="26"/>
          <w:szCs w:val="26"/>
        </w:rPr>
        <w:t>Химина та постійну комісію з питань  регулювання земельних відносин, будівництва та архітектури (</w:t>
      </w:r>
      <w:r>
        <w:rPr>
          <w:sz w:val="26"/>
          <w:szCs w:val="26"/>
          <w:lang w:val="uk-UA"/>
        </w:rPr>
        <w:t xml:space="preserve">Дмитро </w:t>
      </w:r>
      <w:r>
        <w:rPr>
          <w:sz w:val="26"/>
          <w:szCs w:val="26"/>
        </w:rPr>
        <w:t>Герман</w:t>
      </w:r>
      <w:r w:rsidRPr="00B131D9">
        <w:rPr>
          <w:sz w:val="26"/>
          <w:szCs w:val="26"/>
        </w:rPr>
        <w:t>).</w:t>
      </w:r>
    </w:p>
    <w:p w:rsidR="00020F65" w:rsidRPr="00B131D9" w:rsidRDefault="00020F65" w:rsidP="00E329CF">
      <w:pPr>
        <w:pStyle w:val="BodyText"/>
        <w:tabs>
          <w:tab w:val="left" w:pos="10915"/>
          <w:tab w:val="left" w:pos="11482"/>
        </w:tabs>
        <w:ind w:right="-2" w:firstLine="560"/>
        <w:rPr>
          <w:sz w:val="26"/>
          <w:szCs w:val="26"/>
          <w:lang w:val="uk-UA"/>
        </w:rPr>
      </w:pPr>
    </w:p>
    <w:p w:rsidR="00020F65" w:rsidRPr="00B131D9" w:rsidRDefault="00020F65" w:rsidP="00E329CF">
      <w:pPr>
        <w:pStyle w:val="BodyText"/>
        <w:tabs>
          <w:tab w:val="left" w:pos="10915"/>
          <w:tab w:val="left" w:pos="11482"/>
        </w:tabs>
        <w:ind w:right="-2" w:firstLine="560"/>
        <w:rPr>
          <w:sz w:val="26"/>
          <w:szCs w:val="26"/>
          <w:lang w:val="uk-UA"/>
        </w:rPr>
      </w:pPr>
    </w:p>
    <w:p w:rsidR="00020F65" w:rsidRPr="00B131D9" w:rsidRDefault="00020F65" w:rsidP="00E329CF">
      <w:pPr>
        <w:pStyle w:val="BodyText"/>
        <w:tabs>
          <w:tab w:val="left" w:pos="1985"/>
          <w:tab w:val="left" w:pos="10915"/>
          <w:tab w:val="left" w:pos="11482"/>
          <w:tab w:val="left" w:pos="11766"/>
        </w:tabs>
        <w:rPr>
          <w:sz w:val="26"/>
          <w:szCs w:val="26"/>
          <w:lang w:val="uk-UA"/>
        </w:rPr>
      </w:pPr>
      <w:r w:rsidRPr="00B131D9">
        <w:rPr>
          <w:sz w:val="26"/>
          <w:szCs w:val="26"/>
        </w:rPr>
        <w:t xml:space="preserve">Міський голова                                                                               Ігор ЯВОРСЬКИЙ </w:t>
      </w:r>
    </w:p>
    <w:p w:rsidR="00020F65" w:rsidRPr="00B131D9" w:rsidRDefault="00020F65" w:rsidP="00E329CF">
      <w:pPr>
        <w:rPr>
          <w:sz w:val="26"/>
          <w:szCs w:val="26"/>
        </w:rPr>
      </w:pPr>
    </w:p>
    <w:sectPr w:rsidR="00020F65" w:rsidRPr="00B131D9" w:rsidSect="0026719B">
      <w:pgSz w:w="11906" w:h="16838"/>
      <w:pgMar w:top="360" w:right="566" w:bottom="360" w:left="1985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B76F73"/>
    <w:multiLevelType w:val="multilevel"/>
    <w:tmpl w:val="BE984E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hyphenationZone w:val="425"/>
  <w:drawingGridHorizontalSpacing w:val="14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2EB5"/>
    <w:rsid w:val="000009FB"/>
    <w:rsid w:val="00017CD8"/>
    <w:rsid w:val="00020D23"/>
    <w:rsid w:val="00020F65"/>
    <w:rsid w:val="0002183E"/>
    <w:rsid w:val="00023CBE"/>
    <w:rsid w:val="00023EFA"/>
    <w:rsid w:val="00025660"/>
    <w:rsid w:val="00035258"/>
    <w:rsid w:val="00035578"/>
    <w:rsid w:val="00042A36"/>
    <w:rsid w:val="000534B7"/>
    <w:rsid w:val="00060E14"/>
    <w:rsid w:val="000734AA"/>
    <w:rsid w:val="000B4FE5"/>
    <w:rsid w:val="000C171B"/>
    <w:rsid w:val="000C4201"/>
    <w:rsid w:val="000D0D24"/>
    <w:rsid w:val="000D4843"/>
    <w:rsid w:val="000D5649"/>
    <w:rsid w:val="000E3626"/>
    <w:rsid w:val="00104775"/>
    <w:rsid w:val="001118F3"/>
    <w:rsid w:val="001143A5"/>
    <w:rsid w:val="0012497B"/>
    <w:rsid w:val="0013497A"/>
    <w:rsid w:val="00134CBA"/>
    <w:rsid w:val="00141736"/>
    <w:rsid w:val="00141DCC"/>
    <w:rsid w:val="00157BBC"/>
    <w:rsid w:val="001672CE"/>
    <w:rsid w:val="00177697"/>
    <w:rsid w:val="00190AA4"/>
    <w:rsid w:val="001B29DE"/>
    <w:rsid w:val="001B658C"/>
    <w:rsid w:val="001C34B8"/>
    <w:rsid w:val="001C39DC"/>
    <w:rsid w:val="001D16FC"/>
    <w:rsid w:val="001D3A0A"/>
    <w:rsid w:val="001D3FFD"/>
    <w:rsid w:val="001E7352"/>
    <w:rsid w:val="001F2786"/>
    <w:rsid w:val="001F3350"/>
    <w:rsid w:val="00214649"/>
    <w:rsid w:val="00214A9C"/>
    <w:rsid w:val="00223D62"/>
    <w:rsid w:val="00227AFC"/>
    <w:rsid w:val="00244E6A"/>
    <w:rsid w:val="00247B60"/>
    <w:rsid w:val="002562E3"/>
    <w:rsid w:val="00262C59"/>
    <w:rsid w:val="00263618"/>
    <w:rsid w:val="00264C98"/>
    <w:rsid w:val="0026719B"/>
    <w:rsid w:val="0028712B"/>
    <w:rsid w:val="00291DAA"/>
    <w:rsid w:val="00294175"/>
    <w:rsid w:val="0029629F"/>
    <w:rsid w:val="002A2F63"/>
    <w:rsid w:val="002B4951"/>
    <w:rsid w:val="002B61EE"/>
    <w:rsid w:val="002C6403"/>
    <w:rsid w:val="002C7CF4"/>
    <w:rsid w:val="002D1DAD"/>
    <w:rsid w:val="002D2C12"/>
    <w:rsid w:val="002E5BD3"/>
    <w:rsid w:val="00300FEB"/>
    <w:rsid w:val="00337D46"/>
    <w:rsid w:val="00342178"/>
    <w:rsid w:val="00345CF9"/>
    <w:rsid w:val="00346926"/>
    <w:rsid w:val="00347AB0"/>
    <w:rsid w:val="00355D37"/>
    <w:rsid w:val="003610EC"/>
    <w:rsid w:val="003704A8"/>
    <w:rsid w:val="00370BA8"/>
    <w:rsid w:val="0038133F"/>
    <w:rsid w:val="00386F8C"/>
    <w:rsid w:val="003950AD"/>
    <w:rsid w:val="00396333"/>
    <w:rsid w:val="00396D38"/>
    <w:rsid w:val="00397698"/>
    <w:rsid w:val="003A1DFF"/>
    <w:rsid w:val="003B10B4"/>
    <w:rsid w:val="003C5101"/>
    <w:rsid w:val="003C6689"/>
    <w:rsid w:val="003E6EE9"/>
    <w:rsid w:val="00400B0B"/>
    <w:rsid w:val="00402237"/>
    <w:rsid w:val="00405962"/>
    <w:rsid w:val="00406EB5"/>
    <w:rsid w:val="00411E4F"/>
    <w:rsid w:val="004209EC"/>
    <w:rsid w:val="00434BAD"/>
    <w:rsid w:val="004378B9"/>
    <w:rsid w:val="0044085F"/>
    <w:rsid w:val="00443FE1"/>
    <w:rsid w:val="004440E6"/>
    <w:rsid w:val="004601FD"/>
    <w:rsid w:val="00467C91"/>
    <w:rsid w:val="0047603A"/>
    <w:rsid w:val="00490E46"/>
    <w:rsid w:val="00491465"/>
    <w:rsid w:val="00492001"/>
    <w:rsid w:val="004A71E6"/>
    <w:rsid w:val="004B6485"/>
    <w:rsid w:val="004C0371"/>
    <w:rsid w:val="004C1D3C"/>
    <w:rsid w:val="004C58E3"/>
    <w:rsid w:val="004D1B9F"/>
    <w:rsid w:val="004D1E39"/>
    <w:rsid w:val="004E63FA"/>
    <w:rsid w:val="004F25A9"/>
    <w:rsid w:val="005001A5"/>
    <w:rsid w:val="005037FF"/>
    <w:rsid w:val="005058C0"/>
    <w:rsid w:val="00513CD9"/>
    <w:rsid w:val="005162CC"/>
    <w:rsid w:val="00517F75"/>
    <w:rsid w:val="00520F51"/>
    <w:rsid w:val="00531A34"/>
    <w:rsid w:val="00531A93"/>
    <w:rsid w:val="0053692D"/>
    <w:rsid w:val="005565C7"/>
    <w:rsid w:val="00560247"/>
    <w:rsid w:val="00563BBE"/>
    <w:rsid w:val="005663AB"/>
    <w:rsid w:val="00573A68"/>
    <w:rsid w:val="00595169"/>
    <w:rsid w:val="00597E6F"/>
    <w:rsid w:val="005A1C47"/>
    <w:rsid w:val="005A356B"/>
    <w:rsid w:val="005A6414"/>
    <w:rsid w:val="005B027B"/>
    <w:rsid w:val="005B2EB5"/>
    <w:rsid w:val="005C222A"/>
    <w:rsid w:val="005C4FDC"/>
    <w:rsid w:val="005D1862"/>
    <w:rsid w:val="005D235D"/>
    <w:rsid w:val="005E23C9"/>
    <w:rsid w:val="005F2DB5"/>
    <w:rsid w:val="00601EB2"/>
    <w:rsid w:val="00604274"/>
    <w:rsid w:val="00611136"/>
    <w:rsid w:val="00621863"/>
    <w:rsid w:val="006273A6"/>
    <w:rsid w:val="00631A18"/>
    <w:rsid w:val="00633497"/>
    <w:rsid w:val="00633E0A"/>
    <w:rsid w:val="00635976"/>
    <w:rsid w:val="00635C93"/>
    <w:rsid w:val="00636838"/>
    <w:rsid w:val="00644FB7"/>
    <w:rsid w:val="006501E1"/>
    <w:rsid w:val="0065691A"/>
    <w:rsid w:val="00657107"/>
    <w:rsid w:val="00660B20"/>
    <w:rsid w:val="00671372"/>
    <w:rsid w:val="00672032"/>
    <w:rsid w:val="006749F6"/>
    <w:rsid w:val="006801BF"/>
    <w:rsid w:val="00690E29"/>
    <w:rsid w:val="006937D5"/>
    <w:rsid w:val="00695142"/>
    <w:rsid w:val="00696838"/>
    <w:rsid w:val="00697779"/>
    <w:rsid w:val="006A4552"/>
    <w:rsid w:val="006A5C34"/>
    <w:rsid w:val="006A7205"/>
    <w:rsid w:val="006B0F8A"/>
    <w:rsid w:val="006B1E83"/>
    <w:rsid w:val="006B331C"/>
    <w:rsid w:val="006B40F3"/>
    <w:rsid w:val="006C035F"/>
    <w:rsid w:val="006C6DF9"/>
    <w:rsid w:val="006F5875"/>
    <w:rsid w:val="00704896"/>
    <w:rsid w:val="00706417"/>
    <w:rsid w:val="00706F87"/>
    <w:rsid w:val="00707FC0"/>
    <w:rsid w:val="0071278A"/>
    <w:rsid w:val="00722F47"/>
    <w:rsid w:val="00731707"/>
    <w:rsid w:val="00740A1C"/>
    <w:rsid w:val="00760B9B"/>
    <w:rsid w:val="0076656A"/>
    <w:rsid w:val="00781FDC"/>
    <w:rsid w:val="00784AAC"/>
    <w:rsid w:val="007968D8"/>
    <w:rsid w:val="00797D93"/>
    <w:rsid w:val="007A17C8"/>
    <w:rsid w:val="007A35D0"/>
    <w:rsid w:val="007B3A72"/>
    <w:rsid w:val="007C4FAE"/>
    <w:rsid w:val="007F4A9C"/>
    <w:rsid w:val="00822A54"/>
    <w:rsid w:val="00825B97"/>
    <w:rsid w:val="0083661C"/>
    <w:rsid w:val="008377AE"/>
    <w:rsid w:val="00840F9B"/>
    <w:rsid w:val="008524C5"/>
    <w:rsid w:val="00853EAB"/>
    <w:rsid w:val="00861290"/>
    <w:rsid w:val="00871384"/>
    <w:rsid w:val="00871561"/>
    <w:rsid w:val="00876EA7"/>
    <w:rsid w:val="008853BE"/>
    <w:rsid w:val="00890733"/>
    <w:rsid w:val="008C42E2"/>
    <w:rsid w:val="008D3F24"/>
    <w:rsid w:val="008E3468"/>
    <w:rsid w:val="008E58CF"/>
    <w:rsid w:val="008F2005"/>
    <w:rsid w:val="009021E1"/>
    <w:rsid w:val="00902E99"/>
    <w:rsid w:val="00906552"/>
    <w:rsid w:val="00913F5B"/>
    <w:rsid w:val="00915A88"/>
    <w:rsid w:val="00920E3B"/>
    <w:rsid w:val="00926E13"/>
    <w:rsid w:val="009321BF"/>
    <w:rsid w:val="00932C12"/>
    <w:rsid w:val="00936CD3"/>
    <w:rsid w:val="009543A6"/>
    <w:rsid w:val="00955893"/>
    <w:rsid w:val="00960582"/>
    <w:rsid w:val="00960CFB"/>
    <w:rsid w:val="00962E2C"/>
    <w:rsid w:val="0097337C"/>
    <w:rsid w:val="00977A99"/>
    <w:rsid w:val="0098292B"/>
    <w:rsid w:val="00985073"/>
    <w:rsid w:val="00987C39"/>
    <w:rsid w:val="0099744F"/>
    <w:rsid w:val="009A03B9"/>
    <w:rsid w:val="009B0CF1"/>
    <w:rsid w:val="009D16C5"/>
    <w:rsid w:val="009F050D"/>
    <w:rsid w:val="009F44CD"/>
    <w:rsid w:val="009F5B27"/>
    <w:rsid w:val="009F5C87"/>
    <w:rsid w:val="009F6B01"/>
    <w:rsid w:val="00A00520"/>
    <w:rsid w:val="00A02B24"/>
    <w:rsid w:val="00A120E3"/>
    <w:rsid w:val="00A37F7B"/>
    <w:rsid w:val="00A4598C"/>
    <w:rsid w:val="00A45D6F"/>
    <w:rsid w:val="00A5231D"/>
    <w:rsid w:val="00A523FE"/>
    <w:rsid w:val="00A57559"/>
    <w:rsid w:val="00A57728"/>
    <w:rsid w:val="00A609E7"/>
    <w:rsid w:val="00A80FFF"/>
    <w:rsid w:val="00A84A51"/>
    <w:rsid w:val="00A95E24"/>
    <w:rsid w:val="00AC7C04"/>
    <w:rsid w:val="00AD6998"/>
    <w:rsid w:val="00AD778F"/>
    <w:rsid w:val="00AE3C7E"/>
    <w:rsid w:val="00AF0A72"/>
    <w:rsid w:val="00AF1046"/>
    <w:rsid w:val="00B00395"/>
    <w:rsid w:val="00B036CB"/>
    <w:rsid w:val="00B0632F"/>
    <w:rsid w:val="00B12837"/>
    <w:rsid w:val="00B131D9"/>
    <w:rsid w:val="00B2244A"/>
    <w:rsid w:val="00B42129"/>
    <w:rsid w:val="00B64DCC"/>
    <w:rsid w:val="00B70138"/>
    <w:rsid w:val="00B716DE"/>
    <w:rsid w:val="00B76CBB"/>
    <w:rsid w:val="00B86CC4"/>
    <w:rsid w:val="00B86FC2"/>
    <w:rsid w:val="00BA3670"/>
    <w:rsid w:val="00BB7D8E"/>
    <w:rsid w:val="00BE52D0"/>
    <w:rsid w:val="00BF3372"/>
    <w:rsid w:val="00BF72CB"/>
    <w:rsid w:val="00C01F94"/>
    <w:rsid w:val="00C12A7E"/>
    <w:rsid w:val="00C13B93"/>
    <w:rsid w:val="00C17178"/>
    <w:rsid w:val="00C26088"/>
    <w:rsid w:val="00C26E0B"/>
    <w:rsid w:val="00C334EA"/>
    <w:rsid w:val="00C43609"/>
    <w:rsid w:val="00C536B7"/>
    <w:rsid w:val="00C82F8C"/>
    <w:rsid w:val="00C86267"/>
    <w:rsid w:val="00C86B1F"/>
    <w:rsid w:val="00C95F9D"/>
    <w:rsid w:val="00CA125F"/>
    <w:rsid w:val="00CB0470"/>
    <w:rsid w:val="00CB38B6"/>
    <w:rsid w:val="00CE3662"/>
    <w:rsid w:val="00CE3E57"/>
    <w:rsid w:val="00CF2565"/>
    <w:rsid w:val="00D024AA"/>
    <w:rsid w:val="00D047B0"/>
    <w:rsid w:val="00D06140"/>
    <w:rsid w:val="00D118D8"/>
    <w:rsid w:val="00D21194"/>
    <w:rsid w:val="00D34A96"/>
    <w:rsid w:val="00D35005"/>
    <w:rsid w:val="00D36170"/>
    <w:rsid w:val="00D411BA"/>
    <w:rsid w:val="00D426F8"/>
    <w:rsid w:val="00D44133"/>
    <w:rsid w:val="00D4484F"/>
    <w:rsid w:val="00D50FF4"/>
    <w:rsid w:val="00D55BDF"/>
    <w:rsid w:val="00D61850"/>
    <w:rsid w:val="00D714C2"/>
    <w:rsid w:val="00D76EE2"/>
    <w:rsid w:val="00D845EC"/>
    <w:rsid w:val="00D84645"/>
    <w:rsid w:val="00D8490D"/>
    <w:rsid w:val="00D852F6"/>
    <w:rsid w:val="00D91B84"/>
    <w:rsid w:val="00D94C16"/>
    <w:rsid w:val="00D97D4B"/>
    <w:rsid w:val="00DA22F1"/>
    <w:rsid w:val="00DB1756"/>
    <w:rsid w:val="00DB630B"/>
    <w:rsid w:val="00DB631C"/>
    <w:rsid w:val="00DB7ED3"/>
    <w:rsid w:val="00DE2946"/>
    <w:rsid w:val="00DE5F89"/>
    <w:rsid w:val="00DF5CB8"/>
    <w:rsid w:val="00E10A79"/>
    <w:rsid w:val="00E1303A"/>
    <w:rsid w:val="00E13C45"/>
    <w:rsid w:val="00E329CF"/>
    <w:rsid w:val="00E550B6"/>
    <w:rsid w:val="00E65B92"/>
    <w:rsid w:val="00E664BE"/>
    <w:rsid w:val="00E6758F"/>
    <w:rsid w:val="00E94B35"/>
    <w:rsid w:val="00E958FA"/>
    <w:rsid w:val="00EA596B"/>
    <w:rsid w:val="00EA5B6D"/>
    <w:rsid w:val="00EC4C67"/>
    <w:rsid w:val="00EC6F26"/>
    <w:rsid w:val="00ED2E5A"/>
    <w:rsid w:val="00ED3B75"/>
    <w:rsid w:val="00EE2FCB"/>
    <w:rsid w:val="00EE73B8"/>
    <w:rsid w:val="00EE79F0"/>
    <w:rsid w:val="00EF49D3"/>
    <w:rsid w:val="00F00409"/>
    <w:rsid w:val="00F07018"/>
    <w:rsid w:val="00F07DB6"/>
    <w:rsid w:val="00F10308"/>
    <w:rsid w:val="00F12B50"/>
    <w:rsid w:val="00F23096"/>
    <w:rsid w:val="00F266F6"/>
    <w:rsid w:val="00F27F25"/>
    <w:rsid w:val="00F36F88"/>
    <w:rsid w:val="00F3701C"/>
    <w:rsid w:val="00F42296"/>
    <w:rsid w:val="00F46FB2"/>
    <w:rsid w:val="00F51EAE"/>
    <w:rsid w:val="00F53149"/>
    <w:rsid w:val="00F620FF"/>
    <w:rsid w:val="00F626AF"/>
    <w:rsid w:val="00F70839"/>
    <w:rsid w:val="00F817F6"/>
    <w:rsid w:val="00F82E52"/>
    <w:rsid w:val="00F82ED8"/>
    <w:rsid w:val="00F93D6E"/>
    <w:rsid w:val="00FA53BF"/>
    <w:rsid w:val="00FC66A2"/>
    <w:rsid w:val="00FD1A59"/>
    <w:rsid w:val="00FE4D58"/>
    <w:rsid w:val="00FF2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B2EB5"/>
    <w:rPr>
      <w:kern w:val="24"/>
      <w:sz w:val="28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6E0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B2EB5"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paragraph" w:styleId="Heading4">
    <w:name w:val="heading 4"/>
    <w:basedOn w:val="Normal"/>
    <w:next w:val="Normal"/>
    <w:link w:val="Heading4Char"/>
    <w:uiPriority w:val="9"/>
    <w:qFormat/>
    <w:rsid w:val="005B2EB5"/>
    <w:pPr>
      <w:keepNext/>
      <w:jc w:val="both"/>
      <w:outlineLvl w:val="3"/>
    </w:pPr>
    <w:rPr>
      <w:kern w:val="0"/>
      <w:lang w:val="uk-UA" w:eastAsia="ru-RU"/>
    </w:rPr>
  </w:style>
  <w:style w:type="paragraph" w:styleId="Heading6">
    <w:name w:val="heading 6"/>
    <w:basedOn w:val="Normal"/>
    <w:next w:val="Normal"/>
    <w:link w:val="Heading6Char"/>
    <w:uiPriority w:val="9"/>
    <w:qFormat/>
    <w:rsid w:val="000C171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022E"/>
    <w:rPr>
      <w:rFonts w:asciiTheme="majorHAnsi" w:eastAsiaTheme="majorEastAsia" w:hAnsiTheme="majorHAnsi" w:cstheme="majorBidi"/>
      <w:b/>
      <w:bCs/>
      <w:kern w:val="32"/>
      <w:sz w:val="32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022E"/>
    <w:rPr>
      <w:rFonts w:asciiTheme="majorHAnsi" w:eastAsiaTheme="majorEastAsia" w:hAnsiTheme="majorHAnsi" w:cstheme="majorBidi"/>
      <w:b/>
      <w:bCs/>
      <w:i/>
      <w:iCs/>
      <w:kern w:val="24"/>
      <w:sz w:val="28"/>
      <w:szCs w:val="28"/>
      <w:lang w:val="ru-R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022E"/>
    <w:rPr>
      <w:rFonts w:asciiTheme="minorHAnsi" w:eastAsiaTheme="minorEastAsia" w:hAnsiTheme="minorHAnsi" w:cstheme="minorBidi"/>
      <w:b/>
      <w:bCs/>
      <w:kern w:val="24"/>
      <w:sz w:val="28"/>
      <w:szCs w:val="28"/>
      <w:lang w:val="ru-R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022E"/>
    <w:rPr>
      <w:rFonts w:asciiTheme="minorHAnsi" w:eastAsiaTheme="minorEastAsia" w:hAnsiTheme="minorHAnsi" w:cstheme="minorBidi"/>
      <w:b/>
      <w:bCs/>
      <w:kern w:val="24"/>
      <w:sz w:val="22"/>
      <w:szCs w:val="22"/>
      <w:lang w:val="ru-RU"/>
    </w:rPr>
  </w:style>
  <w:style w:type="paragraph" w:styleId="BodyTextIndent">
    <w:name w:val="Body Text Indent"/>
    <w:basedOn w:val="Normal"/>
    <w:link w:val="BodyTextIndentChar"/>
    <w:uiPriority w:val="99"/>
    <w:rsid w:val="005B2EB5"/>
    <w:pPr>
      <w:ind w:firstLine="540"/>
      <w:jc w:val="both"/>
    </w:pPr>
    <w:rPr>
      <w:kern w:val="0"/>
      <w:lang w:val="uk-UA"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9022E"/>
    <w:rPr>
      <w:kern w:val="24"/>
      <w:sz w:val="28"/>
      <w:lang w:val="ru-RU"/>
    </w:rPr>
  </w:style>
  <w:style w:type="paragraph" w:customStyle="1" w:styleId="a">
    <w:name w:val="заголов"/>
    <w:basedOn w:val="Normal"/>
    <w:rsid w:val="00C17178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styleId="BodyText">
    <w:name w:val="Body Text"/>
    <w:basedOn w:val="Normal"/>
    <w:link w:val="BodyTextChar"/>
    <w:uiPriority w:val="99"/>
    <w:rsid w:val="000C171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294175"/>
    <w:rPr>
      <w:kern w:val="24"/>
      <w:sz w:val="28"/>
      <w:lang w:val="ru-RU" w:eastAsia="uk-UA"/>
    </w:rPr>
  </w:style>
  <w:style w:type="table" w:styleId="TableGrid">
    <w:name w:val="Table Grid"/>
    <w:basedOn w:val="TableNormal"/>
    <w:uiPriority w:val="59"/>
    <w:rsid w:val="00C334EA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vts9">
    <w:name w:val="rvts9"/>
    <w:rsid w:val="00E329CF"/>
  </w:style>
  <w:style w:type="character" w:customStyle="1" w:styleId="rvts37">
    <w:name w:val="rvts37"/>
    <w:rsid w:val="00E329CF"/>
  </w:style>
  <w:style w:type="paragraph" w:styleId="BalloonText">
    <w:name w:val="Balloon Text"/>
    <w:basedOn w:val="Normal"/>
    <w:link w:val="BalloonTextChar"/>
    <w:uiPriority w:val="99"/>
    <w:semiHidden/>
    <w:rsid w:val="00781F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22E"/>
    <w:rPr>
      <w:kern w:val="24"/>
      <w:sz w:val="0"/>
      <w:szCs w:val="0"/>
      <w:lang w:val="ru-RU"/>
    </w:rPr>
  </w:style>
  <w:style w:type="character" w:styleId="Emphasis">
    <w:name w:val="Emphasis"/>
    <w:basedOn w:val="DefaultParagraphFont"/>
    <w:uiPriority w:val="20"/>
    <w:qFormat/>
    <w:rsid w:val="00023EFA"/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040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3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3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3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3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3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1178</Words>
  <Characters>672</Characters>
  <Application>Microsoft Office Outlook</Application>
  <DocSecurity>0</DocSecurity>
  <Lines>0</Lines>
  <Paragraphs>0</Paragraphs>
  <ScaleCrop>false</ScaleCrop>
  <Company>Организация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Customer</cp:lastModifiedBy>
  <cp:revision>2</cp:revision>
  <cp:lastPrinted>2026-03-19T09:31:00Z</cp:lastPrinted>
  <dcterms:created xsi:type="dcterms:W3CDTF">2026-10-22T13:26:00Z</dcterms:created>
  <dcterms:modified xsi:type="dcterms:W3CDTF">2026-10-22T13:26:00Z</dcterms:modified>
</cp:coreProperties>
</file>