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90" w:rsidRPr="00857B62" w:rsidRDefault="00250990" w:rsidP="000B4BA6">
      <w:pPr>
        <w:tabs>
          <w:tab w:val="left" w:pos="7201"/>
        </w:tabs>
        <w:jc w:val="center"/>
        <w:rPr>
          <w:b/>
          <w:bCs/>
          <w:color w:val="auto"/>
        </w:rPr>
      </w:pPr>
      <w:r w:rsidRPr="00857B62">
        <w:rPr>
          <w:color w:val="auto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643223" r:id="rId8"/>
        </w:object>
      </w:r>
    </w:p>
    <w:p w:rsidR="00250990" w:rsidRPr="00857B62" w:rsidRDefault="00250990" w:rsidP="001B2349">
      <w:pPr>
        <w:pStyle w:val="Heading2"/>
        <w:spacing w:line="360" w:lineRule="auto"/>
        <w:jc w:val="center"/>
        <w:rPr>
          <w:b/>
          <w:bCs/>
          <w:sz w:val="28"/>
          <w:szCs w:val="28"/>
        </w:rPr>
      </w:pPr>
      <w:r w:rsidRPr="00857B62">
        <w:rPr>
          <w:b/>
          <w:bCs/>
          <w:sz w:val="28"/>
          <w:szCs w:val="28"/>
        </w:rPr>
        <w:t>БОРИСЛАВСЬКА МІСЬКА РАДА ЛЬВІВСЬКОЇ ОБЛАСТІ</w:t>
      </w:r>
    </w:p>
    <w:p w:rsidR="00250990" w:rsidRPr="00857B62" w:rsidRDefault="00250990" w:rsidP="001B2349">
      <w:pPr>
        <w:pStyle w:val="a2"/>
        <w:spacing w:line="480" w:lineRule="auto"/>
        <w:rPr>
          <w:spacing w:val="140"/>
          <w:sz w:val="28"/>
          <w:szCs w:val="28"/>
        </w:rPr>
      </w:pPr>
      <w:r w:rsidRPr="00857B62">
        <w:rPr>
          <w:spacing w:val="140"/>
          <w:sz w:val="28"/>
          <w:szCs w:val="28"/>
        </w:rPr>
        <w:t>РІШЕННЯ</w:t>
      </w:r>
    </w:p>
    <w:p w:rsidR="00250990" w:rsidRPr="00857B62" w:rsidRDefault="00250990" w:rsidP="001B2349">
      <w:pPr>
        <w:pStyle w:val="a2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342"/>
        <w:gridCol w:w="3096"/>
        <w:gridCol w:w="3096"/>
      </w:tblGrid>
      <w:tr w:rsidR="00250990" w:rsidRPr="00857B62">
        <w:trPr>
          <w:jc w:val="center"/>
        </w:trPr>
        <w:tc>
          <w:tcPr>
            <w:tcW w:w="3342" w:type="dxa"/>
          </w:tcPr>
          <w:p w:rsidR="00250990" w:rsidRPr="000B4BA6" w:rsidRDefault="00250990" w:rsidP="000B4BA6">
            <w:pPr>
              <w:pStyle w:val="a2"/>
              <w:tabs>
                <w:tab w:val="left" w:pos="4680"/>
                <w:tab w:val="left" w:pos="6804"/>
              </w:tabs>
              <w:ind w:left="7"/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0B4BA6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096" w:type="dxa"/>
          </w:tcPr>
          <w:p w:rsidR="00250990" w:rsidRPr="00857B62" w:rsidRDefault="00250990" w:rsidP="000B4BA6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857B62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250990" w:rsidRPr="000B4BA6" w:rsidRDefault="00250990" w:rsidP="00DC4613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0B4BA6">
              <w:rPr>
                <w:b w:val="0"/>
                <w:bCs w:val="0"/>
                <w:sz w:val="26"/>
                <w:szCs w:val="26"/>
                <w:u w:val="single"/>
              </w:rPr>
              <w:t>№3406</w:t>
            </w:r>
          </w:p>
        </w:tc>
      </w:tr>
    </w:tbl>
    <w:p w:rsidR="00250990" w:rsidRDefault="00250990" w:rsidP="00B51009">
      <w:pPr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Про надання дозволу комунальному </w:t>
      </w:r>
    </w:p>
    <w:p w:rsidR="00250990" w:rsidRPr="00BF692E" w:rsidRDefault="00250990" w:rsidP="00C637EE">
      <w:pPr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>підприємству «Бориславтеплоенерго»</w:t>
      </w:r>
    </w:p>
    <w:p w:rsidR="00250990" w:rsidRPr="00BF692E" w:rsidRDefault="00250990" w:rsidP="00C637EE">
      <w:pPr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на укладання договору постачання </w:t>
      </w:r>
    </w:p>
    <w:p w:rsidR="00250990" w:rsidRPr="00BF692E" w:rsidRDefault="00250990" w:rsidP="00C637EE">
      <w:pPr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>природного газу на опалювальний період</w:t>
      </w:r>
    </w:p>
    <w:p w:rsidR="00250990" w:rsidRPr="00BF692E" w:rsidRDefault="00250990" w:rsidP="00C637EE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           </w:t>
      </w:r>
      <w:bookmarkStart w:id="0" w:name="_Hlk241842340"/>
      <w:r w:rsidRPr="00BF692E">
        <w:rPr>
          <w:color w:val="auto"/>
          <w:sz w:val="26"/>
          <w:szCs w:val="26"/>
          <w:lang w:eastAsia="ru-RU"/>
        </w:rPr>
        <w:t>Відповідно до статей 17, 25, 60 Закону України «Про місцеве самоврядування в Україні», Цивільного кодексу України, враховуючи рішення постійної комісії з питань жи</w:t>
      </w:r>
      <w:r>
        <w:rPr>
          <w:color w:val="auto"/>
          <w:sz w:val="26"/>
          <w:szCs w:val="26"/>
          <w:lang w:eastAsia="ru-RU"/>
        </w:rPr>
        <w:t>тлово-комунального господарства</w:t>
      </w:r>
      <w:r w:rsidRPr="00BF692E">
        <w:rPr>
          <w:color w:val="auto"/>
          <w:sz w:val="26"/>
          <w:szCs w:val="26"/>
          <w:lang w:eastAsia="ru-RU"/>
        </w:rPr>
        <w:t xml:space="preserve"> та ту</w:t>
      </w:r>
      <w:r>
        <w:rPr>
          <w:color w:val="auto"/>
          <w:sz w:val="26"/>
          <w:szCs w:val="26"/>
          <w:lang w:eastAsia="ru-RU"/>
        </w:rPr>
        <w:t>ризму від 15.10.2026 року №19/3</w:t>
      </w:r>
      <w:r w:rsidRPr="00BF692E">
        <w:rPr>
          <w:color w:val="auto"/>
          <w:sz w:val="26"/>
          <w:szCs w:val="26"/>
          <w:lang w:eastAsia="ru-RU"/>
        </w:rPr>
        <w:t>, рішення постійної комісії з питань планування бюджету і фінансів, економіки, здійснення державної р</w:t>
      </w:r>
      <w:r>
        <w:rPr>
          <w:color w:val="auto"/>
          <w:sz w:val="26"/>
          <w:szCs w:val="26"/>
          <w:lang w:eastAsia="ru-RU"/>
        </w:rPr>
        <w:t>егуляторної політики від 14.10.2026 року №84/10</w:t>
      </w:r>
      <w:r w:rsidRPr="00BF692E">
        <w:rPr>
          <w:color w:val="auto"/>
          <w:sz w:val="26"/>
          <w:szCs w:val="26"/>
          <w:lang w:eastAsia="ru-RU"/>
        </w:rPr>
        <w:t xml:space="preserve">, беручи до уваги лист комунального підприємства «Бориславтеплоенерго» </w:t>
      </w:r>
      <w:bookmarkStart w:id="1" w:name="_Hlk242187460"/>
      <w:r w:rsidRPr="00BF692E">
        <w:rPr>
          <w:color w:val="auto"/>
          <w:sz w:val="26"/>
          <w:szCs w:val="26"/>
          <w:lang w:eastAsia="ru-RU"/>
        </w:rPr>
        <w:t>від 14.09.2026 року № 1010-3/10 та лист управління житлово-комунального господарства та енергозбереження міської ради від 05.10.2026 року № 01-10/175</w:t>
      </w:r>
      <w:bookmarkEnd w:id="1"/>
      <w:r w:rsidRPr="00BF692E">
        <w:rPr>
          <w:color w:val="auto"/>
          <w:sz w:val="26"/>
          <w:szCs w:val="26"/>
          <w:lang w:eastAsia="ru-RU"/>
        </w:rPr>
        <w:t>, міська рада</w:t>
      </w:r>
      <w:bookmarkEnd w:id="0"/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>ВИРІШИЛА:</w:t>
      </w: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F692E">
      <w:pPr>
        <w:ind w:firstLine="543"/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1. Дозволити комунальному підприємству «Бориславтеплоенерго» (Віталій Мицак): </w:t>
      </w:r>
    </w:p>
    <w:p w:rsidR="00250990" w:rsidRPr="00BF692E" w:rsidRDefault="00250990" w:rsidP="00BF692E">
      <w:pPr>
        <w:ind w:firstLine="543"/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ab/>
        <w:t>1.1) укласти з Товариством з обмеженою відповідальністю «Газопостачальна компанія «Нафтогаз Трейдинг» договір постачання природного г</w:t>
      </w:r>
      <w:r>
        <w:rPr>
          <w:color w:val="auto"/>
          <w:sz w:val="26"/>
          <w:szCs w:val="26"/>
          <w:lang w:eastAsia="ru-RU"/>
        </w:rPr>
        <w:t>азу на опалювальний період 2026-20</w:t>
      </w:r>
      <w:r w:rsidRPr="00BF692E">
        <w:rPr>
          <w:color w:val="auto"/>
          <w:sz w:val="26"/>
          <w:szCs w:val="26"/>
          <w:lang w:eastAsia="ru-RU"/>
        </w:rPr>
        <w:t>27 р</w:t>
      </w:r>
      <w:r>
        <w:rPr>
          <w:color w:val="auto"/>
          <w:sz w:val="26"/>
          <w:szCs w:val="26"/>
          <w:lang w:eastAsia="ru-RU"/>
        </w:rPr>
        <w:t>.</w:t>
      </w:r>
      <w:r w:rsidRPr="00BF692E">
        <w:rPr>
          <w:color w:val="auto"/>
          <w:sz w:val="26"/>
          <w:szCs w:val="26"/>
          <w:lang w:eastAsia="ru-RU"/>
        </w:rPr>
        <w:t>р. (надалі – Договір), згідно з додатком.</w:t>
      </w:r>
    </w:p>
    <w:p w:rsidR="00250990" w:rsidRPr="00BF692E" w:rsidRDefault="00250990" w:rsidP="00BF692E">
      <w:pPr>
        <w:ind w:firstLine="543"/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ab/>
        <w:t xml:space="preserve">1.2) платежі, передбачені укладеним Договором, сплачувати за рахунок затвердженого економічно обґрунтованого тарифу на послуги теплопостачання. </w:t>
      </w:r>
    </w:p>
    <w:p w:rsidR="00250990" w:rsidRPr="00BF692E" w:rsidRDefault="00250990" w:rsidP="00BF692E">
      <w:pPr>
        <w:ind w:firstLine="543"/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F692E">
      <w:pPr>
        <w:ind w:firstLine="543"/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2. Контроль за виконанням цього рішення покласти на першого заступника міського голови з питань діяльності виконавчих органів ради Романа Садлівського, постійну комісію з питань планування бюджету і фінансів, економіки, здійснення державної регуляторної політики (Руслан Зелінський) та постійну комісію з питань житлово-комунального господарства та туризму (Ігор Тарновецький ).  </w:t>
      </w: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</w:p>
    <w:p w:rsidR="00250990" w:rsidRPr="00BF692E" w:rsidRDefault="00250990" w:rsidP="00B51009">
      <w:pPr>
        <w:jc w:val="both"/>
        <w:rPr>
          <w:color w:val="auto"/>
          <w:sz w:val="26"/>
          <w:szCs w:val="26"/>
          <w:lang w:eastAsia="ru-RU"/>
        </w:rPr>
      </w:pPr>
      <w:r w:rsidRPr="00BF692E">
        <w:rPr>
          <w:color w:val="auto"/>
          <w:sz w:val="26"/>
          <w:szCs w:val="26"/>
          <w:lang w:eastAsia="ru-RU"/>
        </w:rPr>
        <w:t xml:space="preserve"> Міський голова                                                                                  Ігор  ЯВОРСЬКИЙ</w:t>
      </w:r>
    </w:p>
    <w:p w:rsidR="00250990" w:rsidRPr="00BF692E" w:rsidRDefault="00250990" w:rsidP="00C637EE">
      <w:pPr>
        <w:jc w:val="both"/>
        <w:rPr>
          <w:color w:val="auto"/>
          <w:sz w:val="26"/>
          <w:szCs w:val="26"/>
          <w:lang w:eastAsia="ru-RU"/>
        </w:rPr>
      </w:pPr>
    </w:p>
    <w:p w:rsidR="00250990" w:rsidRPr="00571BEA" w:rsidRDefault="00250990" w:rsidP="00C637EE">
      <w:pPr>
        <w:jc w:val="both"/>
        <w:rPr>
          <w:color w:val="auto"/>
          <w:sz w:val="25"/>
          <w:szCs w:val="25"/>
          <w:lang w:eastAsia="ru-RU"/>
        </w:rPr>
      </w:pPr>
    </w:p>
    <w:p w:rsidR="00250990" w:rsidRPr="00571BEA" w:rsidRDefault="00250990" w:rsidP="00C637EE">
      <w:pPr>
        <w:jc w:val="both"/>
        <w:rPr>
          <w:color w:val="auto"/>
          <w:sz w:val="25"/>
          <w:szCs w:val="25"/>
          <w:lang w:eastAsia="ru-RU"/>
        </w:rPr>
      </w:pPr>
    </w:p>
    <w:p w:rsidR="00250990" w:rsidRDefault="00250990" w:rsidP="008F5CF0">
      <w:pPr>
        <w:shd w:val="clear" w:color="auto" w:fill="FFFFFF"/>
        <w:jc w:val="both"/>
        <w:rPr>
          <w:color w:val="auto"/>
          <w:sz w:val="26"/>
          <w:szCs w:val="26"/>
        </w:rPr>
      </w:pPr>
    </w:p>
    <w:sectPr w:rsidR="00250990" w:rsidSect="00DC5909">
      <w:headerReference w:type="even" r:id="rId9"/>
      <w:headerReference w:type="default" r:id="rId10"/>
      <w:footnotePr>
        <w:numFmt w:val="chicago"/>
        <w:numRestart w:val="eachPage"/>
      </w:footnotePr>
      <w:pgSz w:w="12240" w:h="15840"/>
      <w:pgMar w:top="709" w:right="474" w:bottom="964" w:left="1985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990" w:rsidRDefault="00250990">
      <w:r>
        <w:separator/>
      </w:r>
    </w:p>
  </w:endnote>
  <w:endnote w:type="continuationSeparator" w:id="0">
    <w:p w:rsidR="00250990" w:rsidRDefault="00250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990" w:rsidRDefault="00250990">
      <w:r>
        <w:separator/>
      </w:r>
    </w:p>
  </w:footnote>
  <w:footnote w:type="continuationSeparator" w:id="0">
    <w:p w:rsidR="00250990" w:rsidRDefault="002509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0" w:rsidRDefault="00250990">
    <w:pPr>
      <w:pStyle w:val="Header"/>
      <w:jc w:val="center"/>
    </w:pPr>
  </w:p>
  <w:p w:rsidR="00250990" w:rsidRDefault="00250990">
    <w:pPr>
      <w:pStyle w:val="Header"/>
      <w:jc w:val="center"/>
    </w:pPr>
  </w:p>
  <w:p w:rsidR="00250990" w:rsidRDefault="002509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0" w:rsidRDefault="00250990">
    <w:pPr>
      <w:pStyle w:val="Header"/>
      <w:jc w:val="center"/>
    </w:pPr>
  </w:p>
  <w:p w:rsidR="00250990" w:rsidRDefault="00250990">
    <w:pPr>
      <w:pStyle w:val="Header"/>
      <w:jc w:val="center"/>
    </w:pPr>
  </w:p>
  <w:p w:rsidR="00250990" w:rsidRDefault="0025099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E0F"/>
    <w:multiLevelType w:val="hybridMultilevel"/>
    <w:tmpl w:val="9FFAB280"/>
    <w:lvl w:ilvl="0" w:tplc="60CCFB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22624D2"/>
    <w:multiLevelType w:val="hybridMultilevel"/>
    <w:tmpl w:val="A73896F2"/>
    <w:lvl w:ilvl="0" w:tplc="0C264E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FF4832"/>
    <w:multiLevelType w:val="multilevel"/>
    <w:tmpl w:val="554CB866"/>
    <w:lvl w:ilvl="0">
      <w:start w:val="1"/>
      <w:numFmt w:val="decimal"/>
      <w:lvlText w:val="%1."/>
      <w:lvlJc w:val="left"/>
      <w:pPr>
        <w:ind w:left="1" w:firstLine="425"/>
      </w:pPr>
      <w:rPr>
        <w:rFonts w:ascii="Times New Roman" w:eastAsia="Times New Roman" w:hAnsi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16" w:firstLine="1080"/>
      </w:pPr>
    </w:lvl>
    <w:lvl w:ilvl="2">
      <w:start w:val="1"/>
      <w:numFmt w:val="lowerRoman"/>
      <w:lvlText w:val="%3."/>
      <w:lvlJc w:val="right"/>
      <w:pPr>
        <w:ind w:left="1736" w:firstLine="1980"/>
      </w:pPr>
    </w:lvl>
    <w:lvl w:ilvl="3">
      <w:start w:val="1"/>
      <w:numFmt w:val="decimal"/>
      <w:lvlText w:val="%4."/>
      <w:lvlJc w:val="left"/>
      <w:pPr>
        <w:ind w:left="2456" w:firstLine="2520"/>
      </w:pPr>
    </w:lvl>
    <w:lvl w:ilvl="4">
      <w:start w:val="1"/>
      <w:numFmt w:val="lowerLetter"/>
      <w:lvlText w:val="%5."/>
      <w:lvlJc w:val="left"/>
      <w:pPr>
        <w:ind w:left="3176" w:firstLine="3240"/>
      </w:pPr>
    </w:lvl>
    <w:lvl w:ilvl="5">
      <w:start w:val="1"/>
      <w:numFmt w:val="lowerRoman"/>
      <w:lvlText w:val="%6."/>
      <w:lvlJc w:val="right"/>
      <w:pPr>
        <w:ind w:left="3896" w:firstLine="4140"/>
      </w:pPr>
    </w:lvl>
    <w:lvl w:ilvl="6">
      <w:start w:val="1"/>
      <w:numFmt w:val="decimal"/>
      <w:lvlText w:val="%7."/>
      <w:lvlJc w:val="left"/>
      <w:pPr>
        <w:ind w:left="4616" w:firstLine="4680"/>
      </w:pPr>
    </w:lvl>
    <w:lvl w:ilvl="7">
      <w:start w:val="1"/>
      <w:numFmt w:val="lowerLetter"/>
      <w:lvlText w:val="%8."/>
      <w:lvlJc w:val="left"/>
      <w:pPr>
        <w:ind w:left="5336" w:firstLine="5400"/>
      </w:pPr>
    </w:lvl>
    <w:lvl w:ilvl="8">
      <w:start w:val="1"/>
      <w:numFmt w:val="lowerRoman"/>
      <w:lvlText w:val="%9."/>
      <w:lvlJc w:val="right"/>
      <w:pPr>
        <w:ind w:left="6056" w:firstLine="6300"/>
      </w:pPr>
    </w:lvl>
  </w:abstractNum>
  <w:abstractNum w:abstractNumId="3">
    <w:nsid w:val="09193FD6"/>
    <w:multiLevelType w:val="multilevel"/>
    <w:tmpl w:val="C546AC04"/>
    <w:lvl w:ilvl="0">
      <w:start w:val="4"/>
      <w:numFmt w:val="upperRoman"/>
      <w:lvlText w:val="%1."/>
      <w:lvlJc w:val="left"/>
      <w:pPr>
        <w:ind w:left="1277"/>
      </w:pPr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7"/>
      </w:pPr>
    </w:lvl>
    <w:lvl w:ilvl="2">
      <w:numFmt w:val="decimal"/>
      <w:lvlText w:val=""/>
      <w:lvlJc w:val="left"/>
      <w:pPr>
        <w:ind w:left="1277"/>
      </w:pPr>
    </w:lvl>
    <w:lvl w:ilvl="3">
      <w:numFmt w:val="decimal"/>
      <w:lvlText w:val=""/>
      <w:lvlJc w:val="left"/>
      <w:pPr>
        <w:ind w:left="1277"/>
      </w:pPr>
    </w:lvl>
    <w:lvl w:ilvl="4">
      <w:numFmt w:val="decimal"/>
      <w:lvlText w:val=""/>
      <w:lvlJc w:val="left"/>
      <w:pPr>
        <w:ind w:left="1277"/>
      </w:pPr>
    </w:lvl>
    <w:lvl w:ilvl="5">
      <w:numFmt w:val="decimal"/>
      <w:lvlText w:val=""/>
      <w:lvlJc w:val="left"/>
      <w:pPr>
        <w:ind w:left="1277"/>
      </w:pPr>
    </w:lvl>
    <w:lvl w:ilvl="6">
      <w:numFmt w:val="decimal"/>
      <w:lvlText w:val=""/>
      <w:lvlJc w:val="left"/>
      <w:pPr>
        <w:ind w:left="1277"/>
      </w:pPr>
    </w:lvl>
    <w:lvl w:ilvl="7">
      <w:numFmt w:val="decimal"/>
      <w:lvlText w:val=""/>
      <w:lvlJc w:val="left"/>
      <w:pPr>
        <w:ind w:left="1277"/>
      </w:pPr>
    </w:lvl>
    <w:lvl w:ilvl="8">
      <w:numFmt w:val="decimal"/>
      <w:lvlText w:val=""/>
      <w:lvlJc w:val="left"/>
      <w:pPr>
        <w:ind w:left="1277"/>
      </w:pPr>
    </w:lvl>
  </w:abstractNum>
  <w:abstractNum w:abstractNumId="4">
    <w:nsid w:val="0A593B46"/>
    <w:multiLevelType w:val="hybridMultilevel"/>
    <w:tmpl w:val="2E168858"/>
    <w:lvl w:ilvl="0" w:tplc="E01AE78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620" w:hanging="360"/>
      </w:pPr>
    </w:lvl>
    <w:lvl w:ilvl="2" w:tplc="0422001B">
      <w:start w:val="1"/>
      <w:numFmt w:val="lowerRoman"/>
      <w:lvlText w:val="%3."/>
      <w:lvlJc w:val="right"/>
      <w:pPr>
        <w:ind w:left="5340" w:hanging="180"/>
      </w:pPr>
    </w:lvl>
    <w:lvl w:ilvl="3" w:tplc="0422000F">
      <w:start w:val="1"/>
      <w:numFmt w:val="decimal"/>
      <w:lvlText w:val="%4."/>
      <w:lvlJc w:val="left"/>
      <w:pPr>
        <w:ind w:left="6060" w:hanging="360"/>
      </w:pPr>
    </w:lvl>
    <w:lvl w:ilvl="4" w:tplc="04220019">
      <w:start w:val="1"/>
      <w:numFmt w:val="lowerLetter"/>
      <w:lvlText w:val="%5."/>
      <w:lvlJc w:val="left"/>
      <w:pPr>
        <w:ind w:left="6780" w:hanging="360"/>
      </w:pPr>
    </w:lvl>
    <w:lvl w:ilvl="5" w:tplc="0422001B">
      <w:start w:val="1"/>
      <w:numFmt w:val="lowerRoman"/>
      <w:lvlText w:val="%6."/>
      <w:lvlJc w:val="right"/>
      <w:pPr>
        <w:ind w:left="7500" w:hanging="180"/>
      </w:pPr>
    </w:lvl>
    <w:lvl w:ilvl="6" w:tplc="0422000F">
      <w:start w:val="1"/>
      <w:numFmt w:val="decimal"/>
      <w:lvlText w:val="%7."/>
      <w:lvlJc w:val="left"/>
      <w:pPr>
        <w:ind w:left="8220" w:hanging="360"/>
      </w:pPr>
    </w:lvl>
    <w:lvl w:ilvl="7" w:tplc="04220019">
      <w:start w:val="1"/>
      <w:numFmt w:val="lowerLetter"/>
      <w:lvlText w:val="%8."/>
      <w:lvlJc w:val="left"/>
      <w:pPr>
        <w:ind w:left="8940" w:hanging="360"/>
      </w:pPr>
    </w:lvl>
    <w:lvl w:ilvl="8" w:tplc="0422001B">
      <w:start w:val="1"/>
      <w:numFmt w:val="lowerRoman"/>
      <w:lvlText w:val="%9."/>
      <w:lvlJc w:val="right"/>
      <w:pPr>
        <w:ind w:left="9660" w:hanging="180"/>
      </w:pPr>
    </w:lvl>
  </w:abstractNum>
  <w:abstractNum w:abstractNumId="5">
    <w:nsid w:val="0B945959"/>
    <w:multiLevelType w:val="hybridMultilevel"/>
    <w:tmpl w:val="CAF80286"/>
    <w:lvl w:ilvl="0" w:tplc="171864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F793A13"/>
    <w:multiLevelType w:val="multilevel"/>
    <w:tmpl w:val="508A4516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3948DC"/>
    <w:multiLevelType w:val="multilevel"/>
    <w:tmpl w:val="CCE8829A"/>
    <w:lvl w:ilvl="0">
      <w:start w:val="2017"/>
      <w:numFmt w:val="decimal"/>
      <w:lvlText w:val="04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2D3F87"/>
    <w:multiLevelType w:val="multilevel"/>
    <w:tmpl w:val="D5C472B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9D1B58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EE2F44"/>
    <w:multiLevelType w:val="hybridMultilevel"/>
    <w:tmpl w:val="9D2E7E50"/>
    <w:lvl w:ilvl="0" w:tplc="6584F5B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1">
    <w:nsid w:val="2ABD56D5"/>
    <w:multiLevelType w:val="multilevel"/>
    <w:tmpl w:val="F340A44C"/>
    <w:lvl w:ilvl="0">
      <w:start w:val="2017"/>
      <w:numFmt w:val="decimal"/>
      <w:lvlText w:val="05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A71799"/>
    <w:multiLevelType w:val="multilevel"/>
    <w:tmpl w:val="01A0AD6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5B3D73"/>
    <w:multiLevelType w:val="multilevel"/>
    <w:tmpl w:val="2AC2C598"/>
    <w:lvl w:ilvl="0">
      <w:start w:val="190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EA2F36"/>
    <w:multiLevelType w:val="multilevel"/>
    <w:tmpl w:val="AA32DDB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343BB3"/>
    <w:multiLevelType w:val="multilevel"/>
    <w:tmpl w:val="1726788A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142CD3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7A5A5E"/>
    <w:multiLevelType w:val="hybridMultilevel"/>
    <w:tmpl w:val="E3327826"/>
    <w:lvl w:ilvl="0" w:tplc="3544C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017033D"/>
    <w:multiLevelType w:val="multilevel"/>
    <w:tmpl w:val="E1BA6062"/>
    <w:lvl w:ilvl="0">
      <w:start w:val="4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342410"/>
    <w:multiLevelType w:val="multilevel"/>
    <w:tmpl w:val="6CF0CA10"/>
    <w:lvl w:ilvl="0">
      <w:start w:val="18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8E6C02"/>
    <w:multiLevelType w:val="multilevel"/>
    <w:tmpl w:val="B00AF936"/>
    <w:lvl w:ilvl="0">
      <w:start w:val="2017"/>
      <w:numFmt w:val="decimal"/>
      <w:lvlText w:val="21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C6F7597"/>
    <w:multiLevelType w:val="multilevel"/>
    <w:tmpl w:val="C4EE6F60"/>
    <w:lvl w:ilvl="0">
      <w:start w:val="2017"/>
      <w:numFmt w:val="decimal"/>
      <w:lvlText w:val="02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B64BD4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12065F"/>
    <w:multiLevelType w:val="multilevel"/>
    <w:tmpl w:val="61EE8164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5777D5E"/>
    <w:multiLevelType w:val="multilevel"/>
    <w:tmpl w:val="B7A24106"/>
    <w:lvl w:ilvl="0">
      <w:start w:val="33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C50350"/>
    <w:multiLevelType w:val="multilevel"/>
    <w:tmpl w:val="90AA7016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0E6DA0"/>
    <w:multiLevelType w:val="multilevel"/>
    <w:tmpl w:val="C3509168"/>
    <w:lvl w:ilvl="0">
      <w:start w:val="7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F435F64"/>
    <w:multiLevelType w:val="hybridMultilevel"/>
    <w:tmpl w:val="3210D958"/>
    <w:lvl w:ilvl="0" w:tplc="C5C49E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A03D0B"/>
    <w:multiLevelType w:val="multilevel"/>
    <w:tmpl w:val="1EAE71C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9A51B86"/>
    <w:multiLevelType w:val="multilevel"/>
    <w:tmpl w:val="24B21FE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A5B72BD"/>
    <w:multiLevelType w:val="multilevel"/>
    <w:tmpl w:val="14DEF4D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08196D"/>
    <w:multiLevelType w:val="multilevel"/>
    <w:tmpl w:val="639265C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EF27ED7"/>
    <w:multiLevelType w:val="hybridMultilevel"/>
    <w:tmpl w:val="21F050FE"/>
    <w:lvl w:ilvl="0" w:tplc="0422000F">
      <w:start w:val="1"/>
      <w:numFmt w:val="decimal"/>
      <w:lvlText w:val="%1."/>
      <w:lvlJc w:val="left"/>
      <w:pPr>
        <w:ind w:left="1920" w:hanging="360"/>
      </w:pPr>
    </w:lvl>
    <w:lvl w:ilvl="1" w:tplc="825A6046">
      <w:start w:val="7"/>
      <w:numFmt w:val="bullet"/>
      <w:lvlText w:val="-"/>
      <w:lvlJc w:val="left"/>
      <w:pPr>
        <w:ind w:left="1485" w:hanging="405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283871E6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A04892E6">
      <w:numFmt w:val="bullet"/>
      <w:lvlText w:val="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C5284F"/>
    <w:multiLevelType w:val="multilevel"/>
    <w:tmpl w:val="222C6A3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346251"/>
    <w:multiLevelType w:val="multilevel"/>
    <w:tmpl w:val="0BDE9BB4"/>
    <w:lvl w:ilvl="0">
      <w:start w:val="2017"/>
      <w:numFmt w:val="decimal"/>
      <w:lvlText w:val="09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902EC7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4744F7D"/>
    <w:multiLevelType w:val="multilevel"/>
    <w:tmpl w:val="5B6A69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6893D38"/>
    <w:multiLevelType w:val="multilevel"/>
    <w:tmpl w:val="966C3654"/>
    <w:lvl w:ilvl="0">
      <w:start w:val="2017"/>
      <w:numFmt w:val="decimal"/>
      <w:lvlText w:val="18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77D518B"/>
    <w:multiLevelType w:val="multilevel"/>
    <w:tmpl w:val="0CA0DB4E"/>
    <w:lvl w:ilvl="0">
      <w:start w:val="6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0C5505"/>
    <w:multiLevelType w:val="multilevel"/>
    <w:tmpl w:val="AC14F20A"/>
    <w:lvl w:ilvl="0">
      <w:start w:val="1"/>
      <w:numFmt w:val="upperRoman"/>
      <w:lvlText w:val="%1."/>
      <w:lvlJc w:val="right"/>
      <w:pPr>
        <w:ind w:left="720" w:firstLine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35"/>
  </w:num>
  <w:num w:numId="2">
    <w:abstractNumId w:val="28"/>
  </w:num>
  <w:num w:numId="3">
    <w:abstractNumId w:val="22"/>
  </w:num>
  <w:num w:numId="4">
    <w:abstractNumId w:val="6"/>
  </w:num>
  <w:num w:numId="5">
    <w:abstractNumId w:val="31"/>
  </w:num>
  <w:num w:numId="6">
    <w:abstractNumId w:val="19"/>
  </w:num>
  <w:num w:numId="7">
    <w:abstractNumId w:val="18"/>
  </w:num>
  <w:num w:numId="8">
    <w:abstractNumId w:val="36"/>
  </w:num>
  <w:num w:numId="9">
    <w:abstractNumId w:val="24"/>
  </w:num>
  <w:num w:numId="10">
    <w:abstractNumId w:val="38"/>
  </w:num>
  <w:num w:numId="11">
    <w:abstractNumId w:val="30"/>
  </w:num>
  <w:num w:numId="12">
    <w:abstractNumId w:val="12"/>
  </w:num>
  <w:num w:numId="13">
    <w:abstractNumId w:val="26"/>
  </w:num>
  <w:num w:numId="14">
    <w:abstractNumId w:val="29"/>
  </w:num>
  <w:num w:numId="15">
    <w:abstractNumId w:val="33"/>
  </w:num>
  <w:num w:numId="16">
    <w:abstractNumId w:val="8"/>
  </w:num>
  <w:num w:numId="17">
    <w:abstractNumId w:val="23"/>
  </w:num>
  <w:num w:numId="18">
    <w:abstractNumId w:val="21"/>
  </w:num>
  <w:num w:numId="19">
    <w:abstractNumId w:val="11"/>
  </w:num>
  <w:num w:numId="20">
    <w:abstractNumId w:val="15"/>
  </w:num>
  <w:num w:numId="21">
    <w:abstractNumId w:val="34"/>
  </w:num>
  <w:num w:numId="22">
    <w:abstractNumId w:val="37"/>
  </w:num>
  <w:num w:numId="23">
    <w:abstractNumId w:val="20"/>
  </w:num>
  <w:num w:numId="24">
    <w:abstractNumId w:val="7"/>
  </w:num>
  <w:num w:numId="25">
    <w:abstractNumId w:val="25"/>
  </w:num>
  <w:num w:numId="26">
    <w:abstractNumId w:val="9"/>
  </w:num>
  <w:num w:numId="27">
    <w:abstractNumId w:val="16"/>
  </w:num>
  <w:num w:numId="28">
    <w:abstractNumId w:val="13"/>
    <w:lvlOverride w:ilvl="0">
      <w:startOverride w:val="19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2"/>
  </w:num>
  <w:num w:numId="32">
    <w:abstractNumId w:val="1"/>
  </w:num>
  <w:num w:numId="33">
    <w:abstractNumId w:val="10"/>
  </w:num>
  <w:num w:numId="34">
    <w:abstractNumId w:val="17"/>
  </w:num>
  <w:num w:numId="35">
    <w:abstractNumId w:val="4"/>
  </w:num>
  <w:num w:numId="36">
    <w:abstractNumId w:val="5"/>
  </w:num>
  <w:num w:numId="37">
    <w:abstractNumId w:val="2"/>
  </w:num>
  <w:num w:numId="38">
    <w:abstractNumId w:val="39"/>
  </w:num>
  <w:num w:numId="39">
    <w:abstractNumId w:val="0"/>
  </w:num>
  <w:num w:numId="4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5E3"/>
    <w:rsid w:val="000034CD"/>
    <w:rsid w:val="0000503C"/>
    <w:rsid w:val="00005A58"/>
    <w:rsid w:val="000073DC"/>
    <w:rsid w:val="00011271"/>
    <w:rsid w:val="000129D3"/>
    <w:rsid w:val="000163C4"/>
    <w:rsid w:val="0002025A"/>
    <w:rsid w:val="0002049D"/>
    <w:rsid w:val="0002349B"/>
    <w:rsid w:val="00025359"/>
    <w:rsid w:val="00032DC8"/>
    <w:rsid w:val="00033EBE"/>
    <w:rsid w:val="00034B91"/>
    <w:rsid w:val="000409F6"/>
    <w:rsid w:val="00041377"/>
    <w:rsid w:val="00042EF9"/>
    <w:rsid w:val="000460D5"/>
    <w:rsid w:val="00047770"/>
    <w:rsid w:val="00047D29"/>
    <w:rsid w:val="00053E87"/>
    <w:rsid w:val="000549E1"/>
    <w:rsid w:val="00057EA9"/>
    <w:rsid w:val="00062C96"/>
    <w:rsid w:val="00063635"/>
    <w:rsid w:val="00063732"/>
    <w:rsid w:val="0006452E"/>
    <w:rsid w:val="00065C00"/>
    <w:rsid w:val="000678F8"/>
    <w:rsid w:val="00072A30"/>
    <w:rsid w:val="00074C98"/>
    <w:rsid w:val="00075D57"/>
    <w:rsid w:val="000804B9"/>
    <w:rsid w:val="000844D1"/>
    <w:rsid w:val="00085F63"/>
    <w:rsid w:val="00090261"/>
    <w:rsid w:val="00090877"/>
    <w:rsid w:val="00091B52"/>
    <w:rsid w:val="000928F5"/>
    <w:rsid w:val="00092AD1"/>
    <w:rsid w:val="00092FFB"/>
    <w:rsid w:val="0009320D"/>
    <w:rsid w:val="0009336C"/>
    <w:rsid w:val="000938DB"/>
    <w:rsid w:val="0009434D"/>
    <w:rsid w:val="00094920"/>
    <w:rsid w:val="00096DF6"/>
    <w:rsid w:val="000973F7"/>
    <w:rsid w:val="000A1CE4"/>
    <w:rsid w:val="000A2C5B"/>
    <w:rsid w:val="000A4A42"/>
    <w:rsid w:val="000A5410"/>
    <w:rsid w:val="000A6A4B"/>
    <w:rsid w:val="000B0E92"/>
    <w:rsid w:val="000B4BA6"/>
    <w:rsid w:val="000B60C6"/>
    <w:rsid w:val="000C0511"/>
    <w:rsid w:val="000C5723"/>
    <w:rsid w:val="000C6D82"/>
    <w:rsid w:val="000D0152"/>
    <w:rsid w:val="000D2CC2"/>
    <w:rsid w:val="000D55A9"/>
    <w:rsid w:val="000E058D"/>
    <w:rsid w:val="000E4E9C"/>
    <w:rsid w:val="000E60D6"/>
    <w:rsid w:val="000E68BC"/>
    <w:rsid w:val="000E7F9A"/>
    <w:rsid w:val="000F2292"/>
    <w:rsid w:val="000F5AF2"/>
    <w:rsid w:val="00100886"/>
    <w:rsid w:val="00102EF9"/>
    <w:rsid w:val="00103C58"/>
    <w:rsid w:val="00104645"/>
    <w:rsid w:val="001072E9"/>
    <w:rsid w:val="00107423"/>
    <w:rsid w:val="00107D76"/>
    <w:rsid w:val="00110021"/>
    <w:rsid w:val="00110463"/>
    <w:rsid w:val="0011363D"/>
    <w:rsid w:val="00114EF3"/>
    <w:rsid w:val="001168A4"/>
    <w:rsid w:val="0012115A"/>
    <w:rsid w:val="00122513"/>
    <w:rsid w:val="0012252A"/>
    <w:rsid w:val="00123E76"/>
    <w:rsid w:val="00125E01"/>
    <w:rsid w:val="001279FC"/>
    <w:rsid w:val="00130263"/>
    <w:rsid w:val="00131C0A"/>
    <w:rsid w:val="00133419"/>
    <w:rsid w:val="00135EBC"/>
    <w:rsid w:val="00140768"/>
    <w:rsid w:val="00142F3D"/>
    <w:rsid w:val="00143F89"/>
    <w:rsid w:val="00144E85"/>
    <w:rsid w:val="00144EB5"/>
    <w:rsid w:val="001467BC"/>
    <w:rsid w:val="0014714D"/>
    <w:rsid w:val="0015186C"/>
    <w:rsid w:val="00151F24"/>
    <w:rsid w:val="00151F34"/>
    <w:rsid w:val="001535A0"/>
    <w:rsid w:val="00153AA0"/>
    <w:rsid w:val="00155F2F"/>
    <w:rsid w:val="00155F6D"/>
    <w:rsid w:val="0015657D"/>
    <w:rsid w:val="00161A93"/>
    <w:rsid w:val="001627AF"/>
    <w:rsid w:val="00162D4B"/>
    <w:rsid w:val="00163AAE"/>
    <w:rsid w:val="00164F96"/>
    <w:rsid w:val="001726D3"/>
    <w:rsid w:val="0017283B"/>
    <w:rsid w:val="0017633B"/>
    <w:rsid w:val="001770A2"/>
    <w:rsid w:val="00177445"/>
    <w:rsid w:val="00180CEB"/>
    <w:rsid w:val="001838BC"/>
    <w:rsid w:val="0018525F"/>
    <w:rsid w:val="00186D82"/>
    <w:rsid w:val="0019131A"/>
    <w:rsid w:val="00192900"/>
    <w:rsid w:val="001938C0"/>
    <w:rsid w:val="00194707"/>
    <w:rsid w:val="001968AB"/>
    <w:rsid w:val="001A0114"/>
    <w:rsid w:val="001A1353"/>
    <w:rsid w:val="001A13F3"/>
    <w:rsid w:val="001A64F7"/>
    <w:rsid w:val="001B0A80"/>
    <w:rsid w:val="001B2349"/>
    <w:rsid w:val="001B41C4"/>
    <w:rsid w:val="001B41C7"/>
    <w:rsid w:val="001C18E1"/>
    <w:rsid w:val="001C1CEB"/>
    <w:rsid w:val="001C315D"/>
    <w:rsid w:val="001C59A7"/>
    <w:rsid w:val="001C5DC6"/>
    <w:rsid w:val="001D0A8D"/>
    <w:rsid w:val="001D2F50"/>
    <w:rsid w:val="001D48E5"/>
    <w:rsid w:val="001D49C9"/>
    <w:rsid w:val="001D5203"/>
    <w:rsid w:val="001E02C9"/>
    <w:rsid w:val="001E0774"/>
    <w:rsid w:val="001E089A"/>
    <w:rsid w:val="001E3A0D"/>
    <w:rsid w:val="001E3B1B"/>
    <w:rsid w:val="001F0F12"/>
    <w:rsid w:val="001F224E"/>
    <w:rsid w:val="001F2BF4"/>
    <w:rsid w:val="001F43C0"/>
    <w:rsid w:val="001F59BF"/>
    <w:rsid w:val="001F6294"/>
    <w:rsid w:val="001F682A"/>
    <w:rsid w:val="001F6C57"/>
    <w:rsid w:val="00204D03"/>
    <w:rsid w:val="002064AD"/>
    <w:rsid w:val="002064DE"/>
    <w:rsid w:val="0020772B"/>
    <w:rsid w:val="0020774A"/>
    <w:rsid w:val="00211359"/>
    <w:rsid w:val="002121DF"/>
    <w:rsid w:val="002134FE"/>
    <w:rsid w:val="00214EE7"/>
    <w:rsid w:val="00215504"/>
    <w:rsid w:val="00216657"/>
    <w:rsid w:val="0022246D"/>
    <w:rsid w:val="002230F9"/>
    <w:rsid w:val="002300D9"/>
    <w:rsid w:val="002339A3"/>
    <w:rsid w:val="00237492"/>
    <w:rsid w:val="002412DE"/>
    <w:rsid w:val="00242DEE"/>
    <w:rsid w:val="00243BED"/>
    <w:rsid w:val="00244139"/>
    <w:rsid w:val="00244896"/>
    <w:rsid w:val="002471A6"/>
    <w:rsid w:val="00247FFB"/>
    <w:rsid w:val="00250990"/>
    <w:rsid w:val="00252C7F"/>
    <w:rsid w:val="002536EF"/>
    <w:rsid w:val="00256807"/>
    <w:rsid w:val="002615D8"/>
    <w:rsid w:val="00262FCF"/>
    <w:rsid w:val="00264447"/>
    <w:rsid w:val="00265CE3"/>
    <w:rsid w:val="0026741D"/>
    <w:rsid w:val="00272697"/>
    <w:rsid w:val="0027511D"/>
    <w:rsid w:val="002774F9"/>
    <w:rsid w:val="00277855"/>
    <w:rsid w:val="00282EE8"/>
    <w:rsid w:val="002834BF"/>
    <w:rsid w:val="00283FAA"/>
    <w:rsid w:val="00285847"/>
    <w:rsid w:val="00285E79"/>
    <w:rsid w:val="00287330"/>
    <w:rsid w:val="00287827"/>
    <w:rsid w:val="00294770"/>
    <w:rsid w:val="00295292"/>
    <w:rsid w:val="00295586"/>
    <w:rsid w:val="002A05B6"/>
    <w:rsid w:val="002A3478"/>
    <w:rsid w:val="002A3C52"/>
    <w:rsid w:val="002A48F7"/>
    <w:rsid w:val="002B0557"/>
    <w:rsid w:val="002B0BE4"/>
    <w:rsid w:val="002B0DBE"/>
    <w:rsid w:val="002B50E1"/>
    <w:rsid w:val="002B65B6"/>
    <w:rsid w:val="002C1AE0"/>
    <w:rsid w:val="002C6F2F"/>
    <w:rsid w:val="002D0C25"/>
    <w:rsid w:val="002D1E94"/>
    <w:rsid w:val="002D4828"/>
    <w:rsid w:val="002D68C1"/>
    <w:rsid w:val="002D7931"/>
    <w:rsid w:val="002E446D"/>
    <w:rsid w:val="002E4810"/>
    <w:rsid w:val="002E75E3"/>
    <w:rsid w:val="002F097A"/>
    <w:rsid w:val="002F2651"/>
    <w:rsid w:val="002F33D7"/>
    <w:rsid w:val="002F74C7"/>
    <w:rsid w:val="002F7F77"/>
    <w:rsid w:val="00303AC4"/>
    <w:rsid w:val="003065C2"/>
    <w:rsid w:val="003079FF"/>
    <w:rsid w:val="00310077"/>
    <w:rsid w:val="0031034A"/>
    <w:rsid w:val="00311171"/>
    <w:rsid w:val="00314B8F"/>
    <w:rsid w:val="0032011E"/>
    <w:rsid w:val="003217D0"/>
    <w:rsid w:val="003222D7"/>
    <w:rsid w:val="00324196"/>
    <w:rsid w:val="0032467B"/>
    <w:rsid w:val="00324CAD"/>
    <w:rsid w:val="0032648E"/>
    <w:rsid w:val="00332B13"/>
    <w:rsid w:val="00332E22"/>
    <w:rsid w:val="003333CA"/>
    <w:rsid w:val="00335863"/>
    <w:rsid w:val="00340C9F"/>
    <w:rsid w:val="00341A53"/>
    <w:rsid w:val="0034212A"/>
    <w:rsid w:val="00343F23"/>
    <w:rsid w:val="00344BA1"/>
    <w:rsid w:val="0034555F"/>
    <w:rsid w:val="003467A5"/>
    <w:rsid w:val="00346843"/>
    <w:rsid w:val="0034747C"/>
    <w:rsid w:val="00347A8A"/>
    <w:rsid w:val="0035175C"/>
    <w:rsid w:val="00351A03"/>
    <w:rsid w:val="00351B35"/>
    <w:rsid w:val="003536A3"/>
    <w:rsid w:val="0035550D"/>
    <w:rsid w:val="00361DF0"/>
    <w:rsid w:val="003630D5"/>
    <w:rsid w:val="003635DD"/>
    <w:rsid w:val="00365097"/>
    <w:rsid w:val="003679EA"/>
    <w:rsid w:val="00367D63"/>
    <w:rsid w:val="0037344A"/>
    <w:rsid w:val="00373D24"/>
    <w:rsid w:val="00382E1C"/>
    <w:rsid w:val="00383B73"/>
    <w:rsid w:val="003957F0"/>
    <w:rsid w:val="00397095"/>
    <w:rsid w:val="00397220"/>
    <w:rsid w:val="003A18BD"/>
    <w:rsid w:val="003A318E"/>
    <w:rsid w:val="003A3275"/>
    <w:rsid w:val="003A6BA7"/>
    <w:rsid w:val="003B06D0"/>
    <w:rsid w:val="003B3494"/>
    <w:rsid w:val="003B4268"/>
    <w:rsid w:val="003D04F9"/>
    <w:rsid w:val="003D42E0"/>
    <w:rsid w:val="003D63F6"/>
    <w:rsid w:val="003E43E9"/>
    <w:rsid w:val="003E51A3"/>
    <w:rsid w:val="003E524D"/>
    <w:rsid w:val="003E7281"/>
    <w:rsid w:val="003F1D35"/>
    <w:rsid w:val="003F5D30"/>
    <w:rsid w:val="003F6754"/>
    <w:rsid w:val="00404820"/>
    <w:rsid w:val="004055B4"/>
    <w:rsid w:val="00407946"/>
    <w:rsid w:val="004120B4"/>
    <w:rsid w:val="0041274E"/>
    <w:rsid w:val="00413838"/>
    <w:rsid w:val="004139E2"/>
    <w:rsid w:val="0041444E"/>
    <w:rsid w:val="00416755"/>
    <w:rsid w:val="00417729"/>
    <w:rsid w:val="004227A7"/>
    <w:rsid w:val="004250CA"/>
    <w:rsid w:val="004253DF"/>
    <w:rsid w:val="00425D59"/>
    <w:rsid w:val="00426171"/>
    <w:rsid w:val="00431122"/>
    <w:rsid w:val="00431805"/>
    <w:rsid w:val="00431A68"/>
    <w:rsid w:val="004324A2"/>
    <w:rsid w:val="00433242"/>
    <w:rsid w:val="00435B48"/>
    <w:rsid w:val="00436936"/>
    <w:rsid w:val="0043789E"/>
    <w:rsid w:val="00437E8E"/>
    <w:rsid w:val="00441037"/>
    <w:rsid w:val="0044307D"/>
    <w:rsid w:val="00450CD9"/>
    <w:rsid w:val="00455987"/>
    <w:rsid w:val="00456456"/>
    <w:rsid w:val="004602B1"/>
    <w:rsid w:val="00460775"/>
    <w:rsid w:val="00461652"/>
    <w:rsid w:val="0046165C"/>
    <w:rsid w:val="0046340B"/>
    <w:rsid w:val="00464A42"/>
    <w:rsid w:val="00464AC0"/>
    <w:rsid w:val="00466AEC"/>
    <w:rsid w:val="00467F42"/>
    <w:rsid w:val="00471454"/>
    <w:rsid w:val="0047466A"/>
    <w:rsid w:val="00476CFA"/>
    <w:rsid w:val="00482127"/>
    <w:rsid w:val="00482365"/>
    <w:rsid w:val="00484A6D"/>
    <w:rsid w:val="00485E7A"/>
    <w:rsid w:val="00486108"/>
    <w:rsid w:val="0048789E"/>
    <w:rsid w:val="004A05C2"/>
    <w:rsid w:val="004A285B"/>
    <w:rsid w:val="004B0C19"/>
    <w:rsid w:val="004B34C4"/>
    <w:rsid w:val="004B7C37"/>
    <w:rsid w:val="004C115E"/>
    <w:rsid w:val="004C3544"/>
    <w:rsid w:val="004C4CCC"/>
    <w:rsid w:val="004C5BC7"/>
    <w:rsid w:val="004D02B9"/>
    <w:rsid w:val="004D2551"/>
    <w:rsid w:val="004D5230"/>
    <w:rsid w:val="004E3DF1"/>
    <w:rsid w:val="004E685B"/>
    <w:rsid w:val="004E6FE8"/>
    <w:rsid w:val="004F085D"/>
    <w:rsid w:val="004F1B8C"/>
    <w:rsid w:val="004F5A51"/>
    <w:rsid w:val="004F6C7B"/>
    <w:rsid w:val="00501244"/>
    <w:rsid w:val="0050642E"/>
    <w:rsid w:val="0051210F"/>
    <w:rsid w:val="005123C3"/>
    <w:rsid w:val="00513DFA"/>
    <w:rsid w:val="00515D38"/>
    <w:rsid w:val="0052183A"/>
    <w:rsid w:val="00521C8C"/>
    <w:rsid w:val="005236B2"/>
    <w:rsid w:val="00523B27"/>
    <w:rsid w:val="005275A6"/>
    <w:rsid w:val="00532648"/>
    <w:rsid w:val="00532719"/>
    <w:rsid w:val="00533509"/>
    <w:rsid w:val="00534F1D"/>
    <w:rsid w:val="00535400"/>
    <w:rsid w:val="00536813"/>
    <w:rsid w:val="00537695"/>
    <w:rsid w:val="00543B73"/>
    <w:rsid w:val="00545592"/>
    <w:rsid w:val="00545D5C"/>
    <w:rsid w:val="00547BBA"/>
    <w:rsid w:val="00550EDA"/>
    <w:rsid w:val="00552704"/>
    <w:rsid w:val="00552D53"/>
    <w:rsid w:val="0056000E"/>
    <w:rsid w:val="005603B9"/>
    <w:rsid w:val="005608CE"/>
    <w:rsid w:val="00562CB4"/>
    <w:rsid w:val="005640E6"/>
    <w:rsid w:val="005654BA"/>
    <w:rsid w:val="00566752"/>
    <w:rsid w:val="00571BEA"/>
    <w:rsid w:val="0057265B"/>
    <w:rsid w:val="00574534"/>
    <w:rsid w:val="0057527F"/>
    <w:rsid w:val="00575D1E"/>
    <w:rsid w:val="0058038A"/>
    <w:rsid w:val="00582CA2"/>
    <w:rsid w:val="005842A7"/>
    <w:rsid w:val="00584AF7"/>
    <w:rsid w:val="00586E71"/>
    <w:rsid w:val="005911CD"/>
    <w:rsid w:val="00594831"/>
    <w:rsid w:val="00594902"/>
    <w:rsid w:val="005949B8"/>
    <w:rsid w:val="00594DDB"/>
    <w:rsid w:val="00595CAA"/>
    <w:rsid w:val="00597E10"/>
    <w:rsid w:val="00597E3B"/>
    <w:rsid w:val="005A1B73"/>
    <w:rsid w:val="005A1C0D"/>
    <w:rsid w:val="005A453E"/>
    <w:rsid w:val="005A51E5"/>
    <w:rsid w:val="005A5B4B"/>
    <w:rsid w:val="005A5B93"/>
    <w:rsid w:val="005A62FC"/>
    <w:rsid w:val="005B0AA6"/>
    <w:rsid w:val="005B0BDF"/>
    <w:rsid w:val="005B1CC5"/>
    <w:rsid w:val="005B3105"/>
    <w:rsid w:val="005B43EE"/>
    <w:rsid w:val="005B45C9"/>
    <w:rsid w:val="005B4E53"/>
    <w:rsid w:val="005B66A2"/>
    <w:rsid w:val="005B787C"/>
    <w:rsid w:val="005C0297"/>
    <w:rsid w:val="005C115B"/>
    <w:rsid w:val="005C2103"/>
    <w:rsid w:val="005C2D12"/>
    <w:rsid w:val="005C341A"/>
    <w:rsid w:val="005C693F"/>
    <w:rsid w:val="005C71C3"/>
    <w:rsid w:val="005C75CC"/>
    <w:rsid w:val="005D08C9"/>
    <w:rsid w:val="005D2022"/>
    <w:rsid w:val="005D7E3E"/>
    <w:rsid w:val="005E2A79"/>
    <w:rsid w:val="005E2BE8"/>
    <w:rsid w:val="005E2F77"/>
    <w:rsid w:val="005E4170"/>
    <w:rsid w:val="005E71CB"/>
    <w:rsid w:val="005E7F72"/>
    <w:rsid w:val="005F12A5"/>
    <w:rsid w:val="005F20AF"/>
    <w:rsid w:val="005F2733"/>
    <w:rsid w:val="005F76F6"/>
    <w:rsid w:val="006002C4"/>
    <w:rsid w:val="00602120"/>
    <w:rsid w:val="00602D06"/>
    <w:rsid w:val="00610733"/>
    <w:rsid w:val="006150F4"/>
    <w:rsid w:val="00620A81"/>
    <w:rsid w:val="0062481C"/>
    <w:rsid w:val="00624A08"/>
    <w:rsid w:val="0062682A"/>
    <w:rsid w:val="0062769F"/>
    <w:rsid w:val="006313B7"/>
    <w:rsid w:val="006337F8"/>
    <w:rsid w:val="00640538"/>
    <w:rsid w:val="00640AF0"/>
    <w:rsid w:val="00641AE7"/>
    <w:rsid w:val="0064203E"/>
    <w:rsid w:val="00644426"/>
    <w:rsid w:val="00644CCD"/>
    <w:rsid w:val="0064739A"/>
    <w:rsid w:val="00650A48"/>
    <w:rsid w:val="00651A64"/>
    <w:rsid w:val="00651C1F"/>
    <w:rsid w:val="00652A20"/>
    <w:rsid w:val="00653578"/>
    <w:rsid w:val="006536A4"/>
    <w:rsid w:val="00656D6E"/>
    <w:rsid w:val="006576CD"/>
    <w:rsid w:val="00657929"/>
    <w:rsid w:val="0066016F"/>
    <w:rsid w:val="00662BE4"/>
    <w:rsid w:val="0066377B"/>
    <w:rsid w:val="0066476C"/>
    <w:rsid w:val="00664845"/>
    <w:rsid w:val="0066537E"/>
    <w:rsid w:val="00666505"/>
    <w:rsid w:val="006670F5"/>
    <w:rsid w:val="00667F5E"/>
    <w:rsid w:val="0067094F"/>
    <w:rsid w:val="00671709"/>
    <w:rsid w:val="006748B8"/>
    <w:rsid w:val="00676F94"/>
    <w:rsid w:val="00683FFC"/>
    <w:rsid w:val="00684020"/>
    <w:rsid w:val="0068433E"/>
    <w:rsid w:val="0068535A"/>
    <w:rsid w:val="00687473"/>
    <w:rsid w:val="006874A5"/>
    <w:rsid w:val="006906F9"/>
    <w:rsid w:val="00690B45"/>
    <w:rsid w:val="006941B4"/>
    <w:rsid w:val="006A1A7B"/>
    <w:rsid w:val="006A22C7"/>
    <w:rsid w:val="006A2334"/>
    <w:rsid w:val="006A4121"/>
    <w:rsid w:val="006A426C"/>
    <w:rsid w:val="006A437A"/>
    <w:rsid w:val="006B10B0"/>
    <w:rsid w:val="006B284A"/>
    <w:rsid w:val="006B55BD"/>
    <w:rsid w:val="006B5B37"/>
    <w:rsid w:val="006C0070"/>
    <w:rsid w:val="006C01C3"/>
    <w:rsid w:val="006C0E83"/>
    <w:rsid w:val="006C39D3"/>
    <w:rsid w:val="006C4B0A"/>
    <w:rsid w:val="006C529C"/>
    <w:rsid w:val="006C7869"/>
    <w:rsid w:val="006D1547"/>
    <w:rsid w:val="006D65D9"/>
    <w:rsid w:val="006D695D"/>
    <w:rsid w:val="006E1E24"/>
    <w:rsid w:val="006E1FDE"/>
    <w:rsid w:val="006E2125"/>
    <w:rsid w:val="006E2248"/>
    <w:rsid w:val="006E4419"/>
    <w:rsid w:val="006E6A36"/>
    <w:rsid w:val="006F072E"/>
    <w:rsid w:val="006F2838"/>
    <w:rsid w:val="006F7118"/>
    <w:rsid w:val="00701D97"/>
    <w:rsid w:val="00702B1D"/>
    <w:rsid w:val="00703CF4"/>
    <w:rsid w:val="00706BC3"/>
    <w:rsid w:val="007078B9"/>
    <w:rsid w:val="00707D10"/>
    <w:rsid w:val="007109C9"/>
    <w:rsid w:val="007120DA"/>
    <w:rsid w:val="0071579A"/>
    <w:rsid w:val="00716742"/>
    <w:rsid w:val="00717162"/>
    <w:rsid w:val="007178DE"/>
    <w:rsid w:val="007279D2"/>
    <w:rsid w:val="00730170"/>
    <w:rsid w:val="007322C7"/>
    <w:rsid w:val="00732824"/>
    <w:rsid w:val="00732DC4"/>
    <w:rsid w:val="00733ACC"/>
    <w:rsid w:val="0073485C"/>
    <w:rsid w:val="00734C56"/>
    <w:rsid w:val="0073634F"/>
    <w:rsid w:val="00737D23"/>
    <w:rsid w:val="0074290E"/>
    <w:rsid w:val="0074418A"/>
    <w:rsid w:val="007456AD"/>
    <w:rsid w:val="00745D92"/>
    <w:rsid w:val="007506C7"/>
    <w:rsid w:val="007524B8"/>
    <w:rsid w:val="00760C4F"/>
    <w:rsid w:val="00760C76"/>
    <w:rsid w:val="007615B7"/>
    <w:rsid w:val="00762631"/>
    <w:rsid w:val="007651AC"/>
    <w:rsid w:val="00765F03"/>
    <w:rsid w:val="00766CA8"/>
    <w:rsid w:val="00766EA1"/>
    <w:rsid w:val="0076705C"/>
    <w:rsid w:val="0077207A"/>
    <w:rsid w:val="007770F1"/>
    <w:rsid w:val="00781490"/>
    <w:rsid w:val="00783202"/>
    <w:rsid w:val="00784F44"/>
    <w:rsid w:val="007856A8"/>
    <w:rsid w:val="00785FA7"/>
    <w:rsid w:val="007863AE"/>
    <w:rsid w:val="00790204"/>
    <w:rsid w:val="007904FD"/>
    <w:rsid w:val="00791441"/>
    <w:rsid w:val="00791D8E"/>
    <w:rsid w:val="0079488A"/>
    <w:rsid w:val="0079602B"/>
    <w:rsid w:val="00796801"/>
    <w:rsid w:val="007A10DB"/>
    <w:rsid w:val="007B47F4"/>
    <w:rsid w:val="007B4960"/>
    <w:rsid w:val="007B4A77"/>
    <w:rsid w:val="007B6790"/>
    <w:rsid w:val="007B7E95"/>
    <w:rsid w:val="007C066E"/>
    <w:rsid w:val="007C1D75"/>
    <w:rsid w:val="007C3E7E"/>
    <w:rsid w:val="007C5F14"/>
    <w:rsid w:val="007D3D8C"/>
    <w:rsid w:val="007D6773"/>
    <w:rsid w:val="007E0331"/>
    <w:rsid w:val="007E1542"/>
    <w:rsid w:val="007E198F"/>
    <w:rsid w:val="007E6E3F"/>
    <w:rsid w:val="007F1D7F"/>
    <w:rsid w:val="007F6B00"/>
    <w:rsid w:val="008023A0"/>
    <w:rsid w:val="00802CC6"/>
    <w:rsid w:val="008036F0"/>
    <w:rsid w:val="00805575"/>
    <w:rsid w:val="00805C54"/>
    <w:rsid w:val="00806251"/>
    <w:rsid w:val="00807AC4"/>
    <w:rsid w:val="00811E64"/>
    <w:rsid w:val="0081292E"/>
    <w:rsid w:val="008137D8"/>
    <w:rsid w:val="008142DE"/>
    <w:rsid w:val="00815641"/>
    <w:rsid w:val="00817852"/>
    <w:rsid w:val="0082079C"/>
    <w:rsid w:val="00822C7F"/>
    <w:rsid w:val="0082576B"/>
    <w:rsid w:val="00825960"/>
    <w:rsid w:val="008348DE"/>
    <w:rsid w:val="00835403"/>
    <w:rsid w:val="00835C53"/>
    <w:rsid w:val="00836458"/>
    <w:rsid w:val="00837D65"/>
    <w:rsid w:val="00840EA6"/>
    <w:rsid w:val="00843AD2"/>
    <w:rsid w:val="0084403D"/>
    <w:rsid w:val="00844F5E"/>
    <w:rsid w:val="00844F7B"/>
    <w:rsid w:val="00846A3C"/>
    <w:rsid w:val="00847DCA"/>
    <w:rsid w:val="0085119D"/>
    <w:rsid w:val="00851201"/>
    <w:rsid w:val="0085444C"/>
    <w:rsid w:val="00855ADE"/>
    <w:rsid w:val="00855B0C"/>
    <w:rsid w:val="00855B55"/>
    <w:rsid w:val="00857B62"/>
    <w:rsid w:val="0086059A"/>
    <w:rsid w:val="00861AA9"/>
    <w:rsid w:val="00863B2D"/>
    <w:rsid w:val="00863B92"/>
    <w:rsid w:val="00872BD4"/>
    <w:rsid w:val="00875918"/>
    <w:rsid w:val="00876742"/>
    <w:rsid w:val="008771A2"/>
    <w:rsid w:val="008800CA"/>
    <w:rsid w:val="008821A2"/>
    <w:rsid w:val="00887132"/>
    <w:rsid w:val="008911ED"/>
    <w:rsid w:val="00892B0F"/>
    <w:rsid w:val="008937A3"/>
    <w:rsid w:val="00893B38"/>
    <w:rsid w:val="00894459"/>
    <w:rsid w:val="008946CB"/>
    <w:rsid w:val="0089740E"/>
    <w:rsid w:val="00897E8F"/>
    <w:rsid w:val="008A253F"/>
    <w:rsid w:val="008A567E"/>
    <w:rsid w:val="008A609A"/>
    <w:rsid w:val="008B3F7F"/>
    <w:rsid w:val="008B66E2"/>
    <w:rsid w:val="008C03C9"/>
    <w:rsid w:val="008C1533"/>
    <w:rsid w:val="008C5265"/>
    <w:rsid w:val="008C6BEF"/>
    <w:rsid w:val="008C785E"/>
    <w:rsid w:val="008D0598"/>
    <w:rsid w:val="008D223E"/>
    <w:rsid w:val="008D6739"/>
    <w:rsid w:val="008D7034"/>
    <w:rsid w:val="008D7530"/>
    <w:rsid w:val="008E2B7A"/>
    <w:rsid w:val="008E3C44"/>
    <w:rsid w:val="008E3D40"/>
    <w:rsid w:val="008E6E86"/>
    <w:rsid w:val="008E7599"/>
    <w:rsid w:val="008F3B08"/>
    <w:rsid w:val="008F3ED8"/>
    <w:rsid w:val="008F4B71"/>
    <w:rsid w:val="008F5CF0"/>
    <w:rsid w:val="008F64D1"/>
    <w:rsid w:val="008F71D5"/>
    <w:rsid w:val="009017C5"/>
    <w:rsid w:val="0090224C"/>
    <w:rsid w:val="00903A8D"/>
    <w:rsid w:val="00903C61"/>
    <w:rsid w:val="00905905"/>
    <w:rsid w:val="00905FA2"/>
    <w:rsid w:val="009060CC"/>
    <w:rsid w:val="00906617"/>
    <w:rsid w:val="009117A8"/>
    <w:rsid w:val="00914D9E"/>
    <w:rsid w:val="009164BB"/>
    <w:rsid w:val="009211D6"/>
    <w:rsid w:val="00922725"/>
    <w:rsid w:val="0092274E"/>
    <w:rsid w:val="009263D0"/>
    <w:rsid w:val="00927DE6"/>
    <w:rsid w:val="009329D9"/>
    <w:rsid w:val="00934B40"/>
    <w:rsid w:val="009351F0"/>
    <w:rsid w:val="00935EB2"/>
    <w:rsid w:val="0093682E"/>
    <w:rsid w:val="00940731"/>
    <w:rsid w:val="00940C06"/>
    <w:rsid w:val="0094217B"/>
    <w:rsid w:val="0094685F"/>
    <w:rsid w:val="00947B0B"/>
    <w:rsid w:val="0095321D"/>
    <w:rsid w:val="00953982"/>
    <w:rsid w:val="009542AB"/>
    <w:rsid w:val="009611C4"/>
    <w:rsid w:val="00961596"/>
    <w:rsid w:val="00963D43"/>
    <w:rsid w:val="0096570C"/>
    <w:rsid w:val="00965DBB"/>
    <w:rsid w:val="0096714F"/>
    <w:rsid w:val="009710A3"/>
    <w:rsid w:val="00973A3B"/>
    <w:rsid w:val="00973EAC"/>
    <w:rsid w:val="00974013"/>
    <w:rsid w:val="00974BF1"/>
    <w:rsid w:val="00974C61"/>
    <w:rsid w:val="00974D6E"/>
    <w:rsid w:val="00976CB8"/>
    <w:rsid w:val="00981A0A"/>
    <w:rsid w:val="009875E3"/>
    <w:rsid w:val="00991087"/>
    <w:rsid w:val="009912D9"/>
    <w:rsid w:val="00992C1E"/>
    <w:rsid w:val="0099370B"/>
    <w:rsid w:val="00995F16"/>
    <w:rsid w:val="00997584"/>
    <w:rsid w:val="00997B32"/>
    <w:rsid w:val="00997E50"/>
    <w:rsid w:val="009A1C16"/>
    <w:rsid w:val="009A2B9A"/>
    <w:rsid w:val="009A2D4B"/>
    <w:rsid w:val="009A3044"/>
    <w:rsid w:val="009A30B8"/>
    <w:rsid w:val="009A52B3"/>
    <w:rsid w:val="009A5753"/>
    <w:rsid w:val="009A5B4A"/>
    <w:rsid w:val="009A5E11"/>
    <w:rsid w:val="009B0CD7"/>
    <w:rsid w:val="009B26D5"/>
    <w:rsid w:val="009B3551"/>
    <w:rsid w:val="009B37D0"/>
    <w:rsid w:val="009B45DB"/>
    <w:rsid w:val="009B58EE"/>
    <w:rsid w:val="009B7D18"/>
    <w:rsid w:val="009C38CA"/>
    <w:rsid w:val="009C3FE1"/>
    <w:rsid w:val="009D47F6"/>
    <w:rsid w:val="009D585D"/>
    <w:rsid w:val="009E38C4"/>
    <w:rsid w:val="009E43B2"/>
    <w:rsid w:val="009E46B3"/>
    <w:rsid w:val="009F1060"/>
    <w:rsid w:val="00A01683"/>
    <w:rsid w:val="00A046BF"/>
    <w:rsid w:val="00A04C6B"/>
    <w:rsid w:val="00A06567"/>
    <w:rsid w:val="00A06B52"/>
    <w:rsid w:val="00A07DBB"/>
    <w:rsid w:val="00A11398"/>
    <w:rsid w:val="00A13272"/>
    <w:rsid w:val="00A1520A"/>
    <w:rsid w:val="00A1743A"/>
    <w:rsid w:val="00A21181"/>
    <w:rsid w:val="00A24187"/>
    <w:rsid w:val="00A25883"/>
    <w:rsid w:val="00A27152"/>
    <w:rsid w:val="00A30685"/>
    <w:rsid w:val="00A323B3"/>
    <w:rsid w:val="00A32708"/>
    <w:rsid w:val="00A34E9E"/>
    <w:rsid w:val="00A365D6"/>
    <w:rsid w:val="00A41253"/>
    <w:rsid w:val="00A4215D"/>
    <w:rsid w:val="00A43375"/>
    <w:rsid w:val="00A43F28"/>
    <w:rsid w:val="00A45EC9"/>
    <w:rsid w:val="00A46120"/>
    <w:rsid w:val="00A5337C"/>
    <w:rsid w:val="00A541BE"/>
    <w:rsid w:val="00A554B7"/>
    <w:rsid w:val="00A60362"/>
    <w:rsid w:val="00A607CC"/>
    <w:rsid w:val="00A61052"/>
    <w:rsid w:val="00A6251D"/>
    <w:rsid w:val="00A62AEB"/>
    <w:rsid w:val="00A6556F"/>
    <w:rsid w:val="00A6591D"/>
    <w:rsid w:val="00A66E9C"/>
    <w:rsid w:val="00A70BAB"/>
    <w:rsid w:val="00A7180B"/>
    <w:rsid w:val="00A7282B"/>
    <w:rsid w:val="00A74E3C"/>
    <w:rsid w:val="00A76296"/>
    <w:rsid w:val="00A76867"/>
    <w:rsid w:val="00A77912"/>
    <w:rsid w:val="00A8134B"/>
    <w:rsid w:val="00A81BC0"/>
    <w:rsid w:val="00A84574"/>
    <w:rsid w:val="00A85D3A"/>
    <w:rsid w:val="00A865B9"/>
    <w:rsid w:val="00A86FDC"/>
    <w:rsid w:val="00A90198"/>
    <w:rsid w:val="00A90265"/>
    <w:rsid w:val="00A90A87"/>
    <w:rsid w:val="00A912C8"/>
    <w:rsid w:val="00A91C0E"/>
    <w:rsid w:val="00A9324B"/>
    <w:rsid w:val="00A941ED"/>
    <w:rsid w:val="00AA0BF3"/>
    <w:rsid w:val="00AA120B"/>
    <w:rsid w:val="00AA19E2"/>
    <w:rsid w:val="00AA1D19"/>
    <w:rsid w:val="00AA3669"/>
    <w:rsid w:val="00AA3722"/>
    <w:rsid w:val="00AA3833"/>
    <w:rsid w:val="00AA4ECC"/>
    <w:rsid w:val="00AB09B2"/>
    <w:rsid w:val="00AB119C"/>
    <w:rsid w:val="00AB1792"/>
    <w:rsid w:val="00AB3923"/>
    <w:rsid w:val="00AC1155"/>
    <w:rsid w:val="00AC2943"/>
    <w:rsid w:val="00AC2D7B"/>
    <w:rsid w:val="00AC37B2"/>
    <w:rsid w:val="00AC6420"/>
    <w:rsid w:val="00AD01DC"/>
    <w:rsid w:val="00AD141F"/>
    <w:rsid w:val="00AD273F"/>
    <w:rsid w:val="00AD29B9"/>
    <w:rsid w:val="00AE051A"/>
    <w:rsid w:val="00AE4A77"/>
    <w:rsid w:val="00AE7C04"/>
    <w:rsid w:val="00AE7EE4"/>
    <w:rsid w:val="00AF02ED"/>
    <w:rsid w:val="00AF0762"/>
    <w:rsid w:val="00AF1586"/>
    <w:rsid w:val="00AF3817"/>
    <w:rsid w:val="00AF4A71"/>
    <w:rsid w:val="00AF5730"/>
    <w:rsid w:val="00AF6A1A"/>
    <w:rsid w:val="00B0152D"/>
    <w:rsid w:val="00B01AF6"/>
    <w:rsid w:val="00B07C96"/>
    <w:rsid w:val="00B10450"/>
    <w:rsid w:val="00B104C4"/>
    <w:rsid w:val="00B121B2"/>
    <w:rsid w:val="00B131F2"/>
    <w:rsid w:val="00B144E6"/>
    <w:rsid w:val="00B1681B"/>
    <w:rsid w:val="00B17F56"/>
    <w:rsid w:val="00B216DB"/>
    <w:rsid w:val="00B22CCD"/>
    <w:rsid w:val="00B23184"/>
    <w:rsid w:val="00B24A88"/>
    <w:rsid w:val="00B25ECD"/>
    <w:rsid w:val="00B26067"/>
    <w:rsid w:val="00B27D74"/>
    <w:rsid w:val="00B313EA"/>
    <w:rsid w:val="00B33B9E"/>
    <w:rsid w:val="00B3407B"/>
    <w:rsid w:val="00B341F2"/>
    <w:rsid w:val="00B3524B"/>
    <w:rsid w:val="00B35562"/>
    <w:rsid w:val="00B41F3F"/>
    <w:rsid w:val="00B43654"/>
    <w:rsid w:val="00B5070F"/>
    <w:rsid w:val="00B50B19"/>
    <w:rsid w:val="00B51009"/>
    <w:rsid w:val="00B5254A"/>
    <w:rsid w:val="00B5259E"/>
    <w:rsid w:val="00B54BB4"/>
    <w:rsid w:val="00B553DA"/>
    <w:rsid w:val="00B564D5"/>
    <w:rsid w:val="00B5747E"/>
    <w:rsid w:val="00B57B0C"/>
    <w:rsid w:val="00B57EA5"/>
    <w:rsid w:val="00B6394B"/>
    <w:rsid w:val="00B66EFE"/>
    <w:rsid w:val="00B67F3D"/>
    <w:rsid w:val="00B73AC8"/>
    <w:rsid w:val="00B73B56"/>
    <w:rsid w:val="00B7766A"/>
    <w:rsid w:val="00B80A46"/>
    <w:rsid w:val="00B81CD6"/>
    <w:rsid w:val="00B83975"/>
    <w:rsid w:val="00B90467"/>
    <w:rsid w:val="00B92836"/>
    <w:rsid w:val="00B97BCE"/>
    <w:rsid w:val="00BA0AC4"/>
    <w:rsid w:val="00BA1478"/>
    <w:rsid w:val="00BA16E1"/>
    <w:rsid w:val="00BA1775"/>
    <w:rsid w:val="00BA35B4"/>
    <w:rsid w:val="00BA5676"/>
    <w:rsid w:val="00BA7D77"/>
    <w:rsid w:val="00BB20D7"/>
    <w:rsid w:val="00BB2797"/>
    <w:rsid w:val="00BB27C7"/>
    <w:rsid w:val="00BB6948"/>
    <w:rsid w:val="00BB753C"/>
    <w:rsid w:val="00BC07FA"/>
    <w:rsid w:val="00BC140C"/>
    <w:rsid w:val="00BC32C6"/>
    <w:rsid w:val="00BC36E7"/>
    <w:rsid w:val="00BC5AC1"/>
    <w:rsid w:val="00BC66FC"/>
    <w:rsid w:val="00BD040A"/>
    <w:rsid w:val="00BD41D7"/>
    <w:rsid w:val="00BD5717"/>
    <w:rsid w:val="00BD6111"/>
    <w:rsid w:val="00BD7251"/>
    <w:rsid w:val="00BE1674"/>
    <w:rsid w:val="00BE5FD6"/>
    <w:rsid w:val="00BE713C"/>
    <w:rsid w:val="00BE7D2E"/>
    <w:rsid w:val="00BF1092"/>
    <w:rsid w:val="00BF245C"/>
    <w:rsid w:val="00BF2CAE"/>
    <w:rsid w:val="00BF692E"/>
    <w:rsid w:val="00BF6CA1"/>
    <w:rsid w:val="00C01453"/>
    <w:rsid w:val="00C01F0B"/>
    <w:rsid w:val="00C0420B"/>
    <w:rsid w:val="00C0747B"/>
    <w:rsid w:val="00C113B5"/>
    <w:rsid w:val="00C12CF5"/>
    <w:rsid w:val="00C17FEE"/>
    <w:rsid w:val="00C216A0"/>
    <w:rsid w:val="00C249F9"/>
    <w:rsid w:val="00C25857"/>
    <w:rsid w:val="00C277DE"/>
    <w:rsid w:val="00C30A47"/>
    <w:rsid w:val="00C30C91"/>
    <w:rsid w:val="00C32DEE"/>
    <w:rsid w:val="00C37425"/>
    <w:rsid w:val="00C4177E"/>
    <w:rsid w:val="00C43198"/>
    <w:rsid w:val="00C43515"/>
    <w:rsid w:val="00C43626"/>
    <w:rsid w:val="00C45406"/>
    <w:rsid w:val="00C45554"/>
    <w:rsid w:val="00C46941"/>
    <w:rsid w:val="00C4722F"/>
    <w:rsid w:val="00C510AC"/>
    <w:rsid w:val="00C56526"/>
    <w:rsid w:val="00C611D8"/>
    <w:rsid w:val="00C637EE"/>
    <w:rsid w:val="00C64B23"/>
    <w:rsid w:val="00C64F19"/>
    <w:rsid w:val="00C65EBC"/>
    <w:rsid w:val="00C671ED"/>
    <w:rsid w:val="00C6741D"/>
    <w:rsid w:val="00C701F0"/>
    <w:rsid w:val="00C71E43"/>
    <w:rsid w:val="00C735BA"/>
    <w:rsid w:val="00C74A30"/>
    <w:rsid w:val="00C82565"/>
    <w:rsid w:val="00C828C3"/>
    <w:rsid w:val="00C85486"/>
    <w:rsid w:val="00C86D2F"/>
    <w:rsid w:val="00C904AD"/>
    <w:rsid w:val="00C91327"/>
    <w:rsid w:val="00C91E4F"/>
    <w:rsid w:val="00CA3804"/>
    <w:rsid w:val="00CA6A34"/>
    <w:rsid w:val="00CB0764"/>
    <w:rsid w:val="00CB0F11"/>
    <w:rsid w:val="00CB2E48"/>
    <w:rsid w:val="00CB518B"/>
    <w:rsid w:val="00CB6002"/>
    <w:rsid w:val="00CB773F"/>
    <w:rsid w:val="00CB7EA0"/>
    <w:rsid w:val="00CC0CEF"/>
    <w:rsid w:val="00CC30A3"/>
    <w:rsid w:val="00CC55A1"/>
    <w:rsid w:val="00CD47D6"/>
    <w:rsid w:val="00CD5265"/>
    <w:rsid w:val="00CD68D7"/>
    <w:rsid w:val="00CD73FB"/>
    <w:rsid w:val="00CD76DA"/>
    <w:rsid w:val="00CD78DA"/>
    <w:rsid w:val="00CE1696"/>
    <w:rsid w:val="00CE1B34"/>
    <w:rsid w:val="00CE352F"/>
    <w:rsid w:val="00CE4840"/>
    <w:rsid w:val="00CE5C79"/>
    <w:rsid w:val="00CE61FB"/>
    <w:rsid w:val="00CF1D60"/>
    <w:rsid w:val="00CF2340"/>
    <w:rsid w:val="00CF39D1"/>
    <w:rsid w:val="00CF41AE"/>
    <w:rsid w:val="00D00265"/>
    <w:rsid w:val="00D01A74"/>
    <w:rsid w:val="00D026D7"/>
    <w:rsid w:val="00D10D8C"/>
    <w:rsid w:val="00D12FC4"/>
    <w:rsid w:val="00D14449"/>
    <w:rsid w:val="00D170B1"/>
    <w:rsid w:val="00D20C21"/>
    <w:rsid w:val="00D27890"/>
    <w:rsid w:val="00D35921"/>
    <w:rsid w:val="00D35E59"/>
    <w:rsid w:val="00D35FD9"/>
    <w:rsid w:val="00D366AA"/>
    <w:rsid w:val="00D43D02"/>
    <w:rsid w:val="00D470EA"/>
    <w:rsid w:val="00D51BF7"/>
    <w:rsid w:val="00D520B6"/>
    <w:rsid w:val="00D52814"/>
    <w:rsid w:val="00D549E2"/>
    <w:rsid w:val="00D56861"/>
    <w:rsid w:val="00D62566"/>
    <w:rsid w:val="00D709B2"/>
    <w:rsid w:val="00D7289F"/>
    <w:rsid w:val="00D74894"/>
    <w:rsid w:val="00D7557A"/>
    <w:rsid w:val="00D759DC"/>
    <w:rsid w:val="00D7769D"/>
    <w:rsid w:val="00D778FE"/>
    <w:rsid w:val="00D8095E"/>
    <w:rsid w:val="00D80A51"/>
    <w:rsid w:val="00D80B26"/>
    <w:rsid w:val="00D820D0"/>
    <w:rsid w:val="00D8247E"/>
    <w:rsid w:val="00D84A24"/>
    <w:rsid w:val="00D84AD3"/>
    <w:rsid w:val="00D85E1C"/>
    <w:rsid w:val="00D87431"/>
    <w:rsid w:val="00D90B89"/>
    <w:rsid w:val="00D91B0B"/>
    <w:rsid w:val="00D9208F"/>
    <w:rsid w:val="00DA07B6"/>
    <w:rsid w:val="00DA46FD"/>
    <w:rsid w:val="00DB2405"/>
    <w:rsid w:val="00DB65D9"/>
    <w:rsid w:val="00DB65F2"/>
    <w:rsid w:val="00DB7EA3"/>
    <w:rsid w:val="00DC178E"/>
    <w:rsid w:val="00DC226A"/>
    <w:rsid w:val="00DC2733"/>
    <w:rsid w:val="00DC43A5"/>
    <w:rsid w:val="00DC4613"/>
    <w:rsid w:val="00DC5909"/>
    <w:rsid w:val="00DC755D"/>
    <w:rsid w:val="00DC789C"/>
    <w:rsid w:val="00DD2C5C"/>
    <w:rsid w:val="00DD3CBA"/>
    <w:rsid w:val="00DD5E5C"/>
    <w:rsid w:val="00DD7323"/>
    <w:rsid w:val="00DD79C4"/>
    <w:rsid w:val="00DE126C"/>
    <w:rsid w:val="00DE1A9A"/>
    <w:rsid w:val="00DE2D17"/>
    <w:rsid w:val="00DE4512"/>
    <w:rsid w:val="00DE4FA5"/>
    <w:rsid w:val="00DE5BC6"/>
    <w:rsid w:val="00DE6992"/>
    <w:rsid w:val="00DF0A10"/>
    <w:rsid w:val="00DF0EBF"/>
    <w:rsid w:val="00DF1220"/>
    <w:rsid w:val="00DF42AA"/>
    <w:rsid w:val="00E04798"/>
    <w:rsid w:val="00E10318"/>
    <w:rsid w:val="00E15888"/>
    <w:rsid w:val="00E20025"/>
    <w:rsid w:val="00E2094C"/>
    <w:rsid w:val="00E21664"/>
    <w:rsid w:val="00E226A0"/>
    <w:rsid w:val="00E23023"/>
    <w:rsid w:val="00E255B1"/>
    <w:rsid w:val="00E303E0"/>
    <w:rsid w:val="00E32C52"/>
    <w:rsid w:val="00E34EA3"/>
    <w:rsid w:val="00E3667A"/>
    <w:rsid w:val="00E3790B"/>
    <w:rsid w:val="00E410DF"/>
    <w:rsid w:val="00E41E9D"/>
    <w:rsid w:val="00E4267D"/>
    <w:rsid w:val="00E50925"/>
    <w:rsid w:val="00E523DD"/>
    <w:rsid w:val="00E52C4F"/>
    <w:rsid w:val="00E56F31"/>
    <w:rsid w:val="00E5744F"/>
    <w:rsid w:val="00E57C35"/>
    <w:rsid w:val="00E61308"/>
    <w:rsid w:val="00E62753"/>
    <w:rsid w:val="00E62DFE"/>
    <w:rsid w:val="00E6344A"/>
    <w:rsid w:val="00E63F87"/>
    <w:rsid w:val="00E65117"/>
    <w:rsid w:val="00E65862"/>
    <w:rsid w:val="00E66557"/>
    <w:rsid w:val="00E6672A"/>
    <w:rsid w:val="00E66CD4"/>
    <w:rsid w:val="00E6769C"/>
    <w:rsid w:val="00E724F1"/>
    <w:rsid w:val="00E73FFB"/>
    <w:rsid w:val="00E755FC"/>
    <w:rsid w:val="00E76927"/>
    <w:rsid w:val="00E77DC0"/>
    <w:rsid w:val="00E80E77"/>
    <w:rsid w:val="00E81F14"/>
    <w:rsid w:val="00E82AA1"/>
    <w:rsid w:val="00E82B02"/>
    <w:rsid w:val="00E83A91"/>
    <w:rsid w:val="00E84419"/>
    <w:rsid w:val="00E84EB3"/>
    <w:rsid w:val="00E901C1"/>
    <w:rsid w:val="00E90259"/>
    <w:rsid w:val="00E934D8"/>
    <w:rsid w:val="00E93745"/>
    <w:rsid w:val="00E93DD7"/>
    <w:rsid w:val="00EA09A2"/>
    <w:rsid w:val="00EA274D"/>
    <w:rsid w:val="00EB034C"/>
    <w:rsid w:val="00EB4D7A"/>
    <w:rsid w:val="00EB587F"/>
    <w:rsid w:val="00EB5E60"/>
    <w:rsid w:val="00EC14F7"/>
    <w:rsid w:val="00EC5AA9"/>
    <w:rsid w:val="00EC5F46"/>
    <w:rsid w:val="00ED4A6A"/>
    <w:rsid w:val="00ED56AF"/>
    <w:rsid w:val="00ED64AC"/>
    <w:rsid w:val="00EE2D52"/>
    <w:rsid w:val="00EE5693"/>
    <w:rsid w:val="00EF09DF"/>
    <w:rsid w:val="00EF20C3"/>
    <w:rsid w:val="00EF27E5"/>
    <w:rsid w:val="00EF2F9F"/>
    <w:rsid w:val="00EF3194"/>
    <w:rsid w:val="00EF420A"/>
    <w:rsid w:val="00EF7846"/>
    <w:rsid w:val="00F02166"/>
    <w:rsid w:val="00F02374"/>
    <w:rsid w:val="00F044E2"/>
    <w:rsid w:val="00F04545"/>
    <w:rsid w:val="00F06E9C"/>
    <w:rsid w:val="00F10606"/>
    <w:rsid w:val="00F10E42"/>
    <w:rsid w:val="00F13CD7"/>
    <w:rsid w:val="00F14359"/>
    <w:rsid w:val="00F15A01"/>
    <w:rsid w:val="00F15BB5"/>
    <w:rsid w:val="00F15F7F"/>
    <w:rsid w:val="00F16A8D"/>
    <w:rsid w:val="00F21D69"/>
    <w:rsid w:val="00F21DF1"/>
    <w:rsid w:val="00F25516"/>
    <w:rsid w:val="00F2639C"/>
    <w:rsid w:val="00F27486"/>
    <w:rsid w:val="00F30B8C"/>
    <w:rsid w:val="00F3262E"/>
    <w:rsid w:val="00F3423E"/>
    <w:rsid w:val="00F4009C"/>
    <w:rsid w:val="00F4072E"/>
    <w:rsid w:val="00F417AA"/>
    <w:rsid w:val="00F433DE"/>
    <w:rsid w:val="00F43DFC"/>
    <w:rsid w:val="00F45F1A"/>
    <w:rsid w:val="00F50DF6"/>
    <w:rsid w:val="00F52057"/>
    <w:rsid w:val="00F53B56"/>
    <w:rsid w:val="00F57719"/>
    <w:rsid w:val="00F605B5"/>
    <w:rsid w:val="00F606BF"/>
    <w:rsid w:val="00F60A73"/>
    <w:rsid w:val="00F634BE"/>
    <w:rsid w:val="00F64FBC"/>
    <w:rsid w:val="00F7244C"/>
    <w:rsid w:val="00F761EA"/>
    <w:rsid w:val="00F779B6"/>
    <w:rsid w:val="00F82A73"/>
    <w:rsid w:val="00F82BA2"/>
    <w:rsid w:val="00F84883"/>
    <w:rsid w:val="00F84D4C"/>
    <w:rsid w:val="00F91BDF"/>
    <w:rsid w:val="00F920E6"/>
    <w:rsid w:val="00F9225C"/>
    <w:rsid w:val="00F96346"/>
    <w:rsid w:val="00F965C4"/>
    <w:rsid w:val="00F96D74"/>
    <w:rsid w:val="00F9713D"/>
    <w:rsid w:val="00F975B5"/>
    <w:rsid w:val="00FA17F2"/>
    <w:rsid w:val="00FA52DA"/>
    <w:rsid w:val="00FB0516"/>
    <w:rsid w:val="00FB3940"/>
    <w:rsid w:val="00FB3C5C"/>
    <w:rsid w:val="00FB547B"/>
    <w:rsid w:val="00FB5F3D"/>
    <w:rsid w:val="00FB6B3C"/>
    <w:rsid w:val="00FC1BFA"/>
    <w:rsid w:val="00FC2DCD"/>
    <w:rsid w:val="00FC3F1C"/>
    <w:rsid w:val="00FC4D53"/>
    <w:rsid w:val="00FC5E2D"/>
    <w:rsid w:val="00FC5F44"/>
    <w:rsid w:val="00FD0D71"/>
    <w:rsid w:val="00FD15F7"/>
    <w:rsid w:val="00FD1E61"/>
    <w:rsid w:val="00FD5C1D"/>
    <w:rsid w:val="00FD62A5"/>
    <w:rsid w:val="00FD69ED"/>
    <w:rsid w:val="00FD6C92"/>
    <w:rsid w:val="00FD7F38"/>
    <w:rsid w:val="00FE4397"/>
    <w:rsid w:val="00FE4681"/>
    <w:rsid w:val="00FE6C23"/>
    <w:rsid w:val="00FE705C"/>
    <w:rsid w:val="00FE794B"/>
    <w:rsid w:val="00FF1E32"/>
    <w:rsid w:val="00FF33AE"/>
    <w:rsid w:val="00F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D4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7220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30A3"/>
    <w:pPr>
      <w:keepNext/>
      <w:widowControl/>
      <w:outlineLvl w:val="1"/>
    </w:pPr>
    <w:rPr>
      <w:color w:val="auto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C5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7220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C30A3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B3C5C"/>
    <w:rPr>
      <w:rFonts w:ascii="Cambria" w:hAnsi="Cambria" w:cs="Cambria"/>
      <w:b/>
      <w:bCs/>
      <w:color w:val="4F81BD"/>
    </w:rPr>
  </w:style>
  <w:style w:type="character" w:customStyle="1" w:styleId="Footnote">
    <w:name w:val="Footnote_"/>
    <w:basedOn w:val="DefaultParagraphFont"/>
    <w:link w:val="Footnote0"/>
    <w:uiPriority w:val="99"/>
    <w:locked/>
    <w:rsid w:val="00E66CD4"/>
    <w:rPr>
      <w:sz w:val="21"/>
      <w:szCs w:val="21"/>
      <w:u w:val="none"/>
    </w:rPr>
  </w:style>
  <w:style w:type="character" w:customStyle="1" w:styleId="Footnote2">
    <w:name w:val="Footnote (2)_"/>
    <w:basedOn w:val="DefaultParagraphFont"/>
    <w:link w:val="Footnote20"/>
    <w:uiPriority w:val="99"/>
    <w:locked/>
    <w:rsid w:val="00E66CD4"/>
    <w:rPr>
      <w:sz w:val="17"/>
      <w:szCs w:val="17"/>
      <w:u w:val="none"/>
    </w:rPr>
  </w:style>
  <w:style w:type="character" w:customStyle="1" w:styleId="Footnote3">
    <w:name w:val="Footnote (3)_"/>
    <w:basedOn w:val="DefaultParagraphFont"/>
    <w:link w:val="Footnote3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Footnote11pt">
    <w:name w:val="Footnote + 11 pt"/>
    <w:aliases w:val="Bold"/>
    <w:basedOn w:val="Footnote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Footnote4">
    <w:name w:val="Footnote (4)_"/>
    <w:basedOn w:val="DefaultParagraphFont"/>
    <w:link w:val="Footnote40"/>
    <w:uiPriority w:val="99"/>
    <w:locked/>
    <w:rsid w:val="00E66CD4"/>
    <w:rPr>
      <w:sz w:val="22"/>
      <w:szCs w:val="22"/>
      <w:u w:val="none"/>
    </w:rPr>
  </w:style>
  <w:style w:type="character" w:customStyle="1" w:styleId="Bodytext6Exact">
    <w:name w:val="Body text (6) Exact"/>
    <w:basedOn w:val="DefaultParagraphFont"/>
    <w:uiPriority w:val="99"/>
    <w:rsid w:val="00E66CD4"/>
    <w:rPr>
      <w:b/>
      <w:bCs/>
      <w:u w:val="none"/>
    </w:rPr>
  </w:style>
  <w:style w:type="character" w:customStyle="1" w:styleId="Heading2Exact">
    <w:name w:val="Heading #2 Exact"/>
    <w:basedOn w:val="DefaultParagraphFont"/>
    <w:uiPriority w:val="99"/>
    <w:rsid w:val="00E66CD4"/>
    <w:rPr>
      <w:b/>
      <w:bCs/>
      <w:u w:val="none"/>
    </w:rPr>
  </w:style>
  <w:style w:type="character" w:customStyle="1" w:styleId="Bodytext4Exact">
    <w:name w:val="Body text (4) Exact"/>
    <w:basedOn w:val="DefaultParagraphFont"/>
    <w:uiPriority w:val="99"/>
    <w:rsid w:val="00E66CD4"/>
    <w:rPr>
      <w:b/>
      <w:bCs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E66CD4"/>
    <w:rPr>
      <w:u w:val="none"/>
    </w:rPr>
  </w:style>
  <w:style w:type="character" w:customStyle="1" w:styleId="Bodytext3SmallCaps">
    <w:name w:val="Body text (3) + Small Caps"/>
    <w:basedOn w:val="Bodytext3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66CD4"/>
    <w:rPr>
      <w:u w:val="none"/>
    </w:rPr>
  </w:style>
  <w:style w:type="character" w:customStyle="1" w:styleId="Heading10">
    <w:name w:val="Heading #1_"/>
    <w:basedOn w:val="DefaultParagraphFont"/>
    <w:link w:val="Heading11"/>
    <w:uiPriority w:val="99"/>
    <w:locked/>
    <w:rsid w:val="00E66CD4"/>
    <w:rPr>
      <w:b/>
      <w:bCs/>
      <w:u w:val="none"/>
    </w:rPr>
  </w:style>
  <w:style w:type="character" w:customStyle="1" w:styleId="Heading1Spacing2pt">
    <w:name w:val="Heading #1 + Spacing 2 pt"/>
    <w:basedOn w:val="Heading10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Bodytext412pt">
    <w:name w:val="Body text (4) + 12 pt"/>
    <w:aliases w:val="Spacing 2 pt"/>
    <w:basedOn w:val="Bodytext4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SmallCaps">
    <w:name w:val="Body text (4) + 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lang w:val="uk-UA" w:eastAsia="uk-UA"/>
    </w:r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E66CD4"/>
    <w:rPr>
      <w:u w:val="none"/>
    </w:rPr>
  </w:style>
  <w:style w:type="character" w:customStyle="1" w:styleId="Headerorfooter0">
    <w:name w:val="Header or footer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2">
    <w:name w:val="Body text (4) + 12 pt2"/>
    <w:aliases w:val="Not Bold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E66CD4"/>
    <w:rPr>
      <w:b/>
      <w:bCs/>
      <w:i/>
      <w:iCs/>
      <w:sz w:val="26"/>
      <w:szCs w:val="26"/>
      <w:u w:val="none"/>
    </w:rPr>
  </w:style>
  <w:style w:type="character" w:customStyle="1" w:styleId="Bodytext213pt">
    <w:name w:val="Body text (2) + 13 pt"/>
    <w:aliases w:val="Bold5,Italic"/>
    <w:basedOn w:val="Bodytext2"/>
    <w:uiPriority w:val="99"/>
    <w:rsid w:val="00E66CD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lang w:val="uk-UA" w:eastAsia="uk-UA"/>
    </w:rPr>
  </w:style>
  <w:style w:type="character" w:customStyle="1" w:styleId="Bodytext2Bold">
    <w:name w:val="Body text (2) + Bold"/>
    <w:aliases w:val="Spacing 2 pt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2Bold2">
    <w:name w:val="Body text (2) + 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E66CD4"/>
    <w:rPr>
      <w:b/>
      <w:bCs/>
      <w:u w:val="none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E66CD4"/>
    <w:rPr>
      <w:b/>
      <w:bCs/>
      <w:u w:val="none"/>
    </w:rPr>
  </w:style>
  <w:style w:type="character" w:customStyle="1" w:styleId="Bodytext6NotBold">
    <w:name w:val="Body text (6) + Not Bold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0">
    <w:name w:val="Body text (2)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uk-UA" w:eastAsia="uk-UA"/>
    </w:rPr>
  </w:style>
  <w:style w:type="character" w:customStyle="1" w:styleId="Bodytext22">
    <w:name w:val="Body text (2)2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Bold1">
    <w:name w:val="Body text (2) + Bold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12pt">
    <w:name w:val="Body text (5) + 12 pt"/>
    <w:aliases w:val="Not Italic"/>
    <w:basedOn w:val="Bodytext5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1">
    <w:name w:val="Body text (4) + 12 pt1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Exact">
    <w:name w:val="Body text (2) Exact"/>
    <w:basedOn w:val="DefaultParagraphFont"/>
    <w:uiPriority w:val="99"/>
    <w:rsid w:val="00E66CD4"/>
    <w:rPr>
      <w:u w:val="none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E66CD4"/>
    <w:rPr>
      <w:sz w:val="21"/>
      <w:szCs w:val="21"/>
      <w:u w:val="none"/>
    </w:rPr>
  </w:style>
  <w:style w:type="character" w:customStyle="1" w:styleId="Bodytext711pt">
    <w:name w:val="Body text (7) + 11 pt"/>
    <w:aliases w:val="Bold4"/>
    <w:basedOn w:val="Bodytext7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611pt">
    <w:name w:val="Body text (6) + 11 pt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E66CD4"/>
    <w:rPr>
      <w:sz w:val="22"/>
      <w:szCs w:val="22"/>
      <w:u w:val="none"/>
    </w:rPr>
  </w:style>
  <w:style w:type="character" w:customStyle="1" w:styleId="Headerorfooter11pt">
    <w:name w:val="Header or footer + 11 pt"/>
    <w:aliases w:val="Bold3"/>
    <w:basedOn w:val="Headerorfooter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9">
    <w:name w:val="Body text (9)_"/>
    <w:basedOn w:val="DefaultParagraphFont"/>
    <w:link w:val="Bodytext91"/>
    <w:uiPriority w:val="99"/>
    <w:locked/>
    <w:rsid w:val="00E66CD4"/>
    <w:rPr>
      <w:sz w:val="17"/>
      <w:szCs w:val="17"/>
      <w:u w:val="none"/>
    </w:rPr>
  </w:style>
  <w:style w:type="character" w:customStyle="1" w:styleId="Bodytext90">
    <w:name w:val="Body text (9)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410pt">
    <w:name w:val="Body text (4) + 10 pt"/>
    <w:aliases w:val="Not Bold2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lang w:val="uk-UA" w:eastAsia="uk-UA"/>
    </w:rPr>
  </w:style>
  <w:style w:type="character" w:customStyle="1" w:styleId="Bodytext10Exact">
    <w:name w:val="Body text (10) Exact"/>
    <w:basedOn w:val="DefaultParagraphFont"/>
    <w:uiPriority w:val="99"/>
    <w:rsid w:val="00E66CD4"/>
    <w:rPr>
      <w:b/>
      <w:bCs/>
      <w:sz w:val="17"/>
      <w:szCs w:val="17"/>
      <w:u w:val="none"/>
    </w:rPr>
  </w:style>
  <w:style w:type="character" w:customStyle="1" w:styleId="Bodytext9Exact">
    <w:name w:val="Body text (9) Exact"/>
    <w:basedOn w:val="DefaultParagraphFont"/>
    <w:uiPriority w:val="99"/>
    <w:rsid w:val="00E66CD4"/>
    <w:rPr>
      <w:sz w:val="17"/>
      <w:szCs w:val="17"/>
      <w:u w:val="none"/>
    </w:rPr>
  </w:style>
  <w:style w:type="character" w:customStyle="1" w:styleId="Bodytext9Exact2">
    <w:name w:val="Body text (9) Exact2"/>
    <w:basedOn w:val="Bodytext9"/>
    <w:uiPriority w:val="99"/>
    <w:rsid w:val="00E66CD4"/>
    <w:rPr>
      <w:rFonts w:ascii="Times New Roman" w:hAnsi="Times New Roman" w:cs="Times New Roman"/>
      <w:color w:val="0000FF"/>
      <w:spacing w:val="0"/>
      <w:w w:val="100"/>
      <w:position w:val="0"/>
      <w:u w:val="single"/>
      <w:lang w:val="uk-UA" w:eastAsia="uk-UA"/>
    </w:rPr>
  </w:style>
  <w:style w:type="character" w:customStyle="1" w:styleId="Bodytext10Exact1">
    <w:name w:val="Body text (10) Exact1"/>
    <w:basedOn w:val="Bodytext10"/>
    <w:uiPriority w:val="99"/>
    <w:rsid w:val="00E66CD4"/>
    <w:rPr>
      <w:u w:val="single"/>
    </w:rPr>
  </w:style>
  <w:style w:type="character" w:customStyle="1" w:styleId="Bodytext10NotBoldExact">
    <w:name w:val="Body text (10) + Not Bold Exact"/>
    <w:basedOn w:val="Bodytext10"/>
    <w:uiPriority w:val="99"/>
    <w:rsid w:val="00E66CD4"/>
    <w:rPr>
      <w:color w:val="auto"/>
    </w:rPr>
  </w:style>
  <w:style w:type="character" w:customStyle="1" w:styleId="Bodytext9Exact1">
    <w:name w:val="Body text (9) Exact1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E66CD4"/>
    <w:rPr>
      <w:b/>
      <w:bCs/>
      <w:sz w:val="17"/>
      <w:szCs w:val="17"/>
      <w:u w:val="none"/>
    </w:rPr>
  </w:style>
  <w:style w:type="character" w:customStyle="1" w:styleId="Headerorfooter11pt1">
    <w:name w:val="Header or footer + 11 pt1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7Exact">
    <w:name w:val="Body text (7)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">
    <w:name w:val="Body text (2) + 10.5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E66CD4"/>
    <w:rPr>
      <w:sz w:val="21"/>
      <w:szCs w:val="21"/>
      <w:u w:val="none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E66CD4"/>
    <w:rPr>
      <w:sz w:val="17"/>
      <w:szCs w:val="17"/>
      <w:u w:val="none"/>
    </w:rPr>
  </w:style>
  <w:style w:type="character" w:customStyle="1" w:styleId="Heading1Spacing2pt1">
    <w:name w:val="Heading #1 + Spacing 2 pt1"/>
    <w:basedOn w:val="Heading10"/>
    <w:uiPriority w:val="99"/>
    <w:rsid w:val="00E66CD4"/>
    <w:rPr>
      <w:rFonts w:ascii="Times New Roman" w:hAnsi="Times New Roman" w:cs="Times New Roman"/>
      <w:color w:val="000000"/>
      <w:spacing w:val="50"/>
      <w:w w:val="100"/>
      <w:position w:val="0"/>
      <w:sz w:val="24"/>
      <w:szCs w:val="24"/>
      <w:lang w:val="uk-UA" w:eastAsia="uk-UA"/>
    </w:rPr>
  </w:style>
  <w:style w:type="character" w:customStyle="1" w:styleId="Tablecaption0">
    <w:name w:val="Table caption"/>
    <w:basedOn w:val="Tablecaption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TableofcontentsExact">
    <w:name w:val="Table of contents Exact"/>
    <w:basedOn w:val="DefaultParagraphFont"/>
    <w:link w:val="Tableofcontents"/>
    <w:uiPriority w:val="99"/>
    <w:locked/>
    <w:rsid w:val="00E66CD4"/>
    <w:rPr>
      <w:sz w:val="21"/>
      <w:szCs w:val="21"/>
      <w:u w:val="none"/>
    </w:rPr>
  </w:style>
  <w:style w:type="character" w:customStyle="1" w:styleId="Bodytext7ItalicExact">
    <w:name w:val="Body text (7) + Italic Exact"/>
    <w:basedOn w:val="Bodytext7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lang w:val="uk-UA" w:eastAsia="uk-UA"/>
    </w:rPr>
  </w:style>
  <w:style w:type="character" w:customStyle="1" w:styleId="Bodytext11Exact">
    <w:name w:val="Body text (11) Exact"/>
    <w:basedOn w:val="DefaultParagraphFont"/>
    <w:link w:val="Bodytext11"/>
    <w:uiPriority w:val="99"/>
    <w:locked/>
    <w:rsid w:val="00E66CD4"/>
    <w:rPr>
      <w:i/>
      <w:iCs/>
      <w:sz w:val="21"/>
      <w:szCs w:val="21"/>
      <w:u w:val="none"/>
    </w:rPr>
  </w:style>
  <w:style w:type="character" w:customStyle="1" w:styleId="Bodytext285pt">
    <w:name w:val="Body text (2) + 8.5 pt"/>
    <w:aliases w:val="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211pt">
    <w:name w:val="Body text (2) + 11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Tablecaption3">
    <w:name w:val="Table caption (3)_"/>
    <w:basedOn w:val="DefaultParagraphFont"/>
    <w:link w:val="Tablecaption30"/>
    <w:uiPriority w:val="99"/>
    <w:locked/>
    <w:rsid w:val="00E66CD4"/>
    <w:rPr>
      <w:sz w:val="22"/>
      <w:szCs w:val="22"/>
      <w:u w:val="none"/>
    </w:rPr>
  </w:style>
  <w:style w:type="character" w:customStyle="1" w:styleId="Bodytext812pt">
    <w:name w:val="Body text (8) + 12 pt"/>
    <w:aliases w:val="Bold1"/>
    <w:basedOn w:val="Bodytext8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11pt1">
    <w:name w:val="Body text (6) + 11 pt1"/>
    <w:aliases w:val="Not Bold1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40">
    <w:name w:val="Body text (4)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Bodytext485pt">
    <w:name w:val="Body text (4) + 8.5 pt"/>
    <w:aliases w:val="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17"/>
      <w:szCs w:val="17"/>
      <w:u w:val="single"/>
      <w:lang w:val="uk-UA" w:eastAsia="uk-UA"/>
    </w:rPr>
  </w:style>
  <w:style w:type="character" w:customStyle="1" w:styleId="Bodytext285pt1">
    <w:name w:val="Body text (2) + 8.5 pt1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Tablecaption4">
    <w:name w:val="Table caption (4)_"/>
    <w:basedOn w:val="DefaultParagraphFont"/>
    <w:link w:val="Tablecaption4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TablecaptionExact">
    <w:name w:val="Table caption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1">
    <w:name w:val="Body text (2) + 10.5 pt1"/>
    <w:aliases w:val="Italic1"/>
    <w:basedOn w:val="Bodytext2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Bodytext711pt1">
    <w:name w:val="Body text (7) + 11 pt1"/>
    <w:basedOn w:val="Bodytext7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Headerorfooter85pt">
    <w:name w:val="Header or footer + 8.5 pt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9Bold">
    <w:name w:val="Body text (9) + Bold"/>
    <w:basedOn w:val="Bodytext9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lang w:val="uk-UA" w:eastAsia="uk-UA"/>
    </w:rPr>
  </w:style>
  <w:style w:type="paragraph" w:customStyle="1" w:styleId="Footnote0">
    <w:name w:val="Footnote"/>
    <w:basedOn w:val="Normal"/>
    <w:link w:val="Footnote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Footnote20">
    <w:name w:val="Footnote (2)"/>
    <w:basedOn w:val="Normal"/>
    <w:link w:val="Footnote2"/>
    <w:uiPriority w:val="99"/>
    <w:rsid w:val="00E66CD4"/>
    <w:pPr>
      <w:shd w:val="clear" w:color="auto" w:fill="FFFFFF"/>
      <w:spacing w:after="300" w:line="188" w:lineRule="exact"/>
    </w:pPr>
    <w:rPr>
      <w:sz w:val="17"/>
      <w:szCs w:val="17"/>
    </w:rPr>
  </w:style>
  <w:style w:type="paragraph" w:customStyle="1" w:styleId="Footnote30">
    <w:name w:val="Footnote (3)"/>
    <w:basedOn w:val="Normal"/>
    <w:link w:val="Footnote3"/>
    <w:uiPriority w:val="99"/>
    <w:rsid w:val="00E66CD4"/>
    <w:pPr>
      <w:shd w:val="clear" w:color="auto" w:fill="FFFFFF"/>
      <w:spacing w:before="300" w:line="244" w:lineRule="exact"/>
      <w:jc w:val="both"/>
    </w:pPr>
    <w:rPr>
      <w:b/>
      <w:bCs/>
      <w:sz w:val="22"/>
      <w:szCs w:val="22"/>
    </w:rPr>
  </w:style>
  <w:style w:type="paragraph" w:customStyle="1" w:styleId="Footnote40">
    <w:name w:val="Footnote (4)"/>
    <w:basedOn w:val="Normal"/>
    <w:link w:val="Footnote4"/>
    <w:uiPriority w:val="99"/>
    <w:rsid w:val="00E66CD4"/>
    <w:pPr>
      <w:shd w:val="clear" w:color="auto" w:fill="FFFFFF"/>
      <w:spacing w:line="283" w:lineRule="exact"/>
      <w:ind w:firstLine="800"/>
    </w:pPr>
    <w:rPr>
      <w:sz w:val="22"/>
      <w:szCs w:val="22"/>
    </w:rPr>
  </w:style>
  <w:style w:type="paragraph" w:customStyle="1" w:styleId="Bodytext60">
    <w:name w:val="Body text (6)"/>
    <w:basedOn w:val="Normal"/>
    <w:link w:val="Bodytext6"/>
    <w:uiPriority w:val="99"/>
    <w:rsid w:val="00E66CD4"/>
    <w:pPr>
      <w:shd w:val="clear" w:color="auto" w:fill="FFFFFF"/>
      <w:spacing w:before="80" w:after="80" w:line="266" w:lineRule="exact"/>
      <w:jc w:val="center"/>
    </w:pPr>
    <w:rPr>
      <w:b/>
      <w:bCs/>
    </w:rPr>
  </w:style>
  <w:style w:type="paragraph" w:customStyle="1" w:styleId="Heading21">
    <w:name w:val="Heading #2"/>
    <w:basedOn w:val="Normal"/>
    <w:link w:val="Heading20"/>
    <w:uiPriority w:val="99"/>
    <w:rsid w:val="00E66CD4"/>
    <w:pPr>
      <w:shd w:val="clear" w:color="auto" w:fill="FFFFFF"/>
      <w:spacing w:before="160" w:after="160" w:line="266" w:lineRule="exact"/>
      <w:ind w:hanging="1360"/>
      <w:jc w:val="center"/>
      <w:outlineLvl w:val="1"/>
    </w:pPr>
    <w:rPr>
      <w:b/>
      <w:bCs/>
    </w:rPr>
  </w:style>
  <w:style w:type="paragraph" w:customStyle="1" w:styleId="Bodytext41">
    <w:name w:val="Body text (4)1"/>
    <w:basedOn w:val="Normal"/>
    <w:link w:val="Bodytext4"/>
    <w:uiPriority w:val="99"/>
    <w:rsid w:val="00E66CD4"/>
    <w:pPr>
      <w:shd w:val="clear" w:color="auto" w:fill="FFFFFF"/>
      <w:spacing w:before="360" w:after="360" w:line="266" w:lineRule="exact"/>
      <w:jc w:val="both"/>
    </w:pPr>
    <w:rPr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uiPriority w:val="99"/>
    <w:rsid w:val="00E66CD4"/>
    <w:pPr>
      <w:shd w:val="clear" w:color="auto" w:fill="FFFFFF"/>
      <w:spacing w:line="298" w:lineRule="exact"/>
    </w:pPr>
  </w:style>
  <w:style w:type="paragraph" w:customStyle="1" w:styleId="Bodytext21">
    <w:name w:val="Body text (2)1"/>
    <w:basedOn w:val="Normal"/>
    <w:link w:val="Bodytext2"/>
    <w:uiPriority w:val="99"/>
    <w:rsid w:val="00E66CD4"/>
    <w:pPr>
      <w:shd w:val="clear" w:color="auto" w:fill="FFFFFF"/>
      <w:spacing w:after="960" w:line="298" w:lineRule="exact"/>
    </w:pPr>
  </w:style>
  <w:style w:type="paragraph" w:customStyle="1" w:styleId="Heading11">
    <w:name w:val="Heading #1"/>
    <w:basedOn w:val="Normal"/>
    <w:link w:val="Heading10"/>
    <w:uiPriority w:val="99"/>
    <w:rsid w:val="00E66CD4"/>
    <w:pPr>
      <w:shd w:val="clear" w:color="auto" w:fill="FFFFFF"/>
      <w:spacing w:before="960" w:line="302" w:lineRule="exact"/>
      <w:jc w:val="center"/>
      <w:outlineLvl w:val="0"/>
    </w:pPr>
    <w:rPr>
      <w:b/>
      <w:bCs/>
    </w:rPr>
  </w:style>
  <w:style w:type="paragraph" w:customStyle="1" w:styleId="Headerorfooter1">
    <w:name w:val="Header or footer1"/>
    <w:basedOn w:val="Normal"/>
    <w:link w:val="Headerorfooter"/>
    <w:uiPriority w:val="99"/>
    <w:rsid w:val="00E66CD4"/>
    <w:pPr>
      <w:shd w:val="clear" w:color="auto" w:fill="FFFFFF"/>
      <w:spacing w:line="266" w:lineRule="exact"/>
    </w:pPr>
  </w:style>
  <w:style w:type="paragraph" w:customStyle="1" w:styleId="Bodytext50">
    <w:name w:val="Body text (5)"/>
    <w:basedOn w:val="Normal"/>
    <w:link w:val="Bodytext5"/>
    <w:uiPriority w:val="99"/>
    <w:rsid w:val="00E66CD4"/>
    <w:pPr>
      <w:shd w:val="clear" w:color="auto" w:fill="FFFFFF"/>
      <w:spacing w:before="360" w:after="180" w:line="288" w:lineRule="exact"/>
      <w:jc w:val="center"/>
    </w:pPr>
    <w:rPr>
      <w:b/>
      <w:bCs/>
      <w:i/>
      <w:iCs/>
      <w:sz w:val="26"/>
      <w:szCs w:val="26"/>
    </w:rPr>
  </w:style>
  <w:style w:type="paragraph" w:customStyle="1" w:styleId="Bodytext70">
    <w:name w:val="Body text (7)"/>
    <w:basedOn w:val="Normal"/>
    <w:link w:val="Bodytext7"/>
    <w:uiPriority w:val="99"/>
    <w:rsid w:val="00E66CD4"/>
    <w:pPr>
      <w:shd w:val="clear" w:color="auto" w:fill="FFFFFF"/>
      <w:spacing w:line="259" w:lineRule="exact"/>
      <w:ind w:hanging="1780"/>
    </w:pPr>
    <w:rPr>
      <w:sz w:val="21"/>
      <w:szCs w:val="21"/>
    </w:rPr>
  </w:style>
  <w:style w:type="paragraph" w:customStyle="1" w:styleId="Bodytext80">
    <w:name w:val="Body text (8)"/>
    <w:basedOn w:val="Normal"/>
    <w:link w:val="Bodytext8"/>
    <w:uiPriority w:val="99"/>
    <w:rsid w:val="00E66CD4"/>
    <w:pPr>
      <w:shd w:val="clear" w:color="auto" w:fill="FFFFFF"/>
      <w:spacing w:before="120" w:after="120" w:line="283" w:lineRule="exact"/>
      <w:jc w:val="both"/>
    </w:pPr>
    <w:rPr>
      <w:sz w:val="22"/>
      <w:szCs w:val="22"/>
    </w:rPr>
  </w:style>
  <w:style w:type="paragraph" w:customStyle="1" w:styleId="Bodytext91">
    <w:name w:val="Body text (9)1"/>
    <w:basedOn w:val="Normal"/>
    <w:link w:val="Bodytext9"/>
    <w:uiPriority w:val="99"/>
    <w:rsid w:val="00E66CD4"/>
    <w:pPr>
      <w:shd w:val="clear" w:color="auto" w:fill="FFFFFF"/>
      <w:spacing w:after="720" w:line="216" w:lineRule="exact"/>
      <w:jc w:val="center"/>
    </w:pPr>
    <w:rPr>
      <w:sz w:val="17"/>
      <w:szCs w:val="17"/>
    </w:rPr>
  </w:style>
  <w:style w:type="paragraph" w:customStyle="1" w:styleId="Bodytext100">
    <w:name w:val="Body text (10)"/>
    <w:basedOn w:val="Normal"/>
    <w:link w:val="Bodytext10"/>
    <w:uiPriority w:val="99"/>
    <w:rsid w:val="00E66CD4"/>
    <w:pPr>
      <w:shd w:val="clear" w:color="auto" w:fill="FFFFFF"/>
      <w:spacing w:line="206" w:lineRule="exact"/>
      <w:jc w:val="both"/>
    </w:pPr>
    <w:rPr>
      <w:b/>
      <w:bCs/>
      <w:sz w:val="17"/>
      <w:szCs w:val="17"/>
    </w:rPr>
  </w:style>
  <w:style w:type="paragraph" w:customStyle="1" w:styleId="Tablecaption1">
    <w:name w:val="Table caption1"/>
    <w:basedOn w:val="Normal"/>
    <w:link w:val="Tablecaption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Tablecaption20">
    <w:name w:val="Table caption (2)"/>
    <w:basedOn w:val="Normal"/>
    <w:link w:val="Tablecaption2"/>
    <w:uiPriority w:val="99"/>
    <w:rsid w:val="00E66CD4"/>
    <w:pPr>
      <w:shd w:val="clear" w:color="auto" w:fill="FFFFFF"/>
      <w:spacing w:line="188" w:lineRule="exact"/>
    </w:pPr>
    <w:rPr>
      <w:sz w:val="17"/>
      <w:szCs w:val="17"/>
    </w:rPr>
  </w:style>
  <w:style w:type="paragraph" w:customStyle="1" w:styleId="Tableofcontents">
    <w:name w:val="Table of contents"/>
    <w:basedOn w:val="Normal"/>
    <w:link w:val="TableofcontentsExact"/>
    <w:uiPriority w:val="99"/>
    <w:rsid w:val="00E66CD4"/>
    <w:pPr>
      <w:shd w:val="clear" w:color="auto" w:fill="FFFFFF"/>
      <w:spacing w:after="420" w:line="413" w:lineRule="exact"/>
      <w:jc w:val="both"/>
    </w:pPr>
    <w:rPr>
      <w:sz w:val="21"/>
      <w:szCs w:val="21"/>
    </w:rPr>
  </w:style>
  <w:style w:type="paragraph" w:customStyle="1" w:styleId="Bodytext11">
    <w:name w:val="Body text (11)"/>
    <w:basedOn w:val="Normal"/>
    <w:link w:val="Bodytext11Exact"/>
    <w:uiPriority w:val="99"/>
    <w:rsid w:val="00E66CD4"/>
    <w:pPr>
      <w:shd w:val="clear" w:color="auto" w:fill="FFFFFF"/>
      <w:spacing w:before="380" w:line="259" w:lineRule="exact"/>
      <w:jc w:val="both"/>
    </w:pPr>
    <w:rPr>
      <w:i/>
      <w:iCs/>
      <w:sz w:val="21"/>
      <w:szCs w:val="21"/>
    </w:rPr>
  </w:style>
  <w:style w:type="paragraph" w:customStyle="1" w:styleId="Tablecaption30">
    <w:name w:val="Table caption (3)"/>
    <w:basedOn w:val="Normal"/>
    <w:link w:val="Tablecaption3"/>
    <w:uiPriority w:val="99"/>
    <w:rsid w:val="00E66CD4"/>
    <w:pPr>
      <w:shd w:val="clear" w:color="auto" w:fill="FFFFFF"/>
      <w:spacing w:line="278" w:lineRule="exact"/>
      <w:jc w:val="both"/>
    </w:pPr>
    <w:rPr>
      <w:sz w:val="22"/>
      <w:szCs w:val="22"/>
    </w:rPr>
  </w:style>
  <w:style w:type="paragraph" w:customStyle="1" w:styleId="Tablecaption40">
    <w:name w:val="Table caption (4)"/>
    <w:basedOn w:val="Normal"/>
    <w:link w:val="Tablecaption4"/>
    <w:uiPriority w:val="99"/>
    <w:rsid w:val="00E66CD4"/>
    <w:pPr>
      <w:shd w:val="clear" w:color="auto" w:fill="FFFFFF"/>
      <w:spacing w:line="244" w:lineRule="exact"/>
    </w:pPr>
    <w:rPr>
      <w:b/>
      <w:bCs/>
      <w:sz w:val="22"/>
      <w:szCs w:val="22"/>
    </w:rPr>
  </w:style>
  <w:style w:type="table" w:styleId="TableGrid">
    <w:name w:val="Table Grid"/>
    <w:basedOn w:val="TableNormal"/>
    <w:uiPriority w:val="99"/>
    <w:rsid w:val="002E44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Normal"/>
    <w:uiPriority w:val="99"/>
    <w:rsid w:val="00FD7F38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DefaultParagraphFont"/>
    <w:uiPriority w:val="99"/>
    <w:semiHidden/>
    <w:rsid w:val="008348DE"/>
    <w:rPr>
      <w:color w:val="0000FF"/>
      <w:u w:val="single"/>
    </w:rPr>
  </w:style>
  <w:style w:type="paragraph" w:customStyle="1" w:styleId="rvps12">
    <w:name w:val="rvps12"/>
    <w:basedOn w:val="Normal"/>
    <w:uiPriority w:val="99"/>
    <w:rsid w:val="008348DE"/>
    <w:pPr>
      <w:widowControl/>
      <w:spacing w:before="100" w:beforeAutospacing="1" w:after="100" w:afterAutospacing="1"/>
    </w:pPr>
    <w:rPr>
      <w:color w:val="auto"/>
    </w:rPr>
  </w:style>
  <w:style w:type="character" w:customStyle="1" w:styleId="rvts9">
    <w:name w:val="rvts9"/>
    <w:basedOn w:val="DefaultParagraphFont"/>
    <w:uiPriority w:val="99"/>
    <w:rsid w:val="008348DE"/>
  </w:style>
  <w:style w:type="paragraph" w:customStyle="1" w:styleId="a">
    <w:name w:val="Нормальний текст"/>
    <w:basedOn w:val="Normal"/>
    <w:uiPriority w:val="99"/>
    <w:rsid w:val="00A74E3C"/>
    <w:pPr>
      <w:widowControl/>
      <w:spacing w:before="120"/>
      <w:ind w:firstLine="567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a0">
    <w:name w:val="Назва документа"/>
    <w:basedOn w:val="Normal"/>
    <w:next w:val="a"/>
    <w:uiPriority w:val="99"/>
    <w:rsid w:val="00A74E3C"/>
    <w:pPr>
      <w:keepNext/>
      <w:keepLines/>
      <w:widowControl/>
      <w:spacing w:before="240" w:after="240"/>
      <w:jc w:val="center"/>
    </w:pPr>
    <w:rPr>
      <w:rFonts w:ascii="Antiqua" w:hAnsi="Antiqua" w:cs="Antiqua"/>
      <w:b/>
      <w:bCs/>
      <w:color w:val="auto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3790B"/>
    <w:pPr>
      <w:ind w:left="720"/>
    </w:pPr>
  </w:style>
  <w:style w:type="paragraph" w:styleId="Header">
    <w:name w:val="header"/>
    <w:basedOn w:val="Normal"/>
    <w:link w:val="Head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C5909"/>
    <w:rPr>
      <w:color w:val="000000"/>
    </w:rPr>
  </w:style>
  <w:style w:type="paragraph" w:styleId="Footer">
    <w:name w:val="footer"/>
    <w:basedOn w:val="Normal"/>
    <w:link w:val="Foot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C5909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A27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7152"/>
    <w:rPr>
      <w:rFonts w:ascii="Segoe UI" w:hAnsi="Segoe UI" w:cs="Segoe UI"/>
      <w:color w:val="000000"/>
      <w:sz w:val="18"/>
      <w:szCs w:val="18"/>
    </w:rPr>
  </w:style>
  <w:style w:type="paragraph" w:customStyle="1" w:styleId="a1">
    <w:name w:val="Кому"/>
    <w:basedOn w:val="Normal"/>
    <w:uiPriority w:val="99"/>
    <w:rsid w:val="00471454"/>
    <w:pPr>
      <w:suppressAutoHyphens/>
      <w:ind w:left="5954"/>
    </w:pPr>
    <w:rPr>
      <w:b/>
      <w:bCs/>
      <w:color w:val="auto"/>
      <w:kern w:val="2"/>
      <w:sz w:val="28"/>
      <w:szCs w:val="28"/>
      <w:lang w:eastAsia="ar-SA"/>
    </w:rPr>
  </w:style>
  <w:style w:type="paragraph" w:customStyle="1" w:styleId="1">
    <w:name w:val="Обычный1"/>
    <w:uiPriority w:val="99"/>
    <w:rsid w:val="00471454"/>
    <w:rPr>
      <w:sz w:val="20"/>
      <w:szCs w:val="20"/>
      <w:lang w:val="ru-RU" w:eastAsia="ru-RU"/>
    </w:rPr>
  </w:style>
  <w:style w:type="paragraph" w:customStyle="1" w:styleId="a2">
    <w:name w:val="заголов"/>
    <w:basedOn w:val="Normal"/>
    <w:uiPriority w:val="99"/>
    <w:rsid w:val="00CC30A3"/>
    <w:pPr>
      <w:suppressAutoHyphens/>
      <w:jc w:val="center"/>
    </w:pPr>
    <w:rPr>
      <w:b/>
      <w:bCs/>
      <w:color w:val="auto"/>
      <w:kern w:val="2"/>
      <w:lang w:eastAsia="ar-SA"/>
    </w:rPr>
  </w:style>
  <w:style w:type="paragraph" w:customStyle="1" w:styleId="rvps7">
    <w:name w:val="rvps7"/>
    <w:basedOn w:val="Normal"/>
    <w:uiPriority w:val="99"/>
    <w:rsid w:val="00DC2733"/>
    <w:pPr>
      <w:widowControl/>
      <w:spacing w:before="100" w:beforeAutospacing="1" w:after="100" w:afterAutospacing="1"/>
    </w:pPr>
    <w:rPr>
      <w:color w:val="auto"/>
    </w:rPr>
  </w:style>
  <w:style w:type="character" w:customStyle="1" w:styleId="rvts15">
    <w:name w:val="rvts15"/>
    <w:basedOn w:val="DefaultParagraphFont"/>
    <w:uiPriority w:val="99"/>
    <w:rsid w:val="00DC2733"/>
  </w:style>
  <w:style w:type="character" w:customStyle="1" w:styleId="rvts11">
    <w:name w:val="rvts11"/>
    <w:basedOn w:val="DefaultParagraphFont"/>
    <w:uiPriority w:val="99"/>
    <w:rsid w:val="00DC2733"/>
  </w:style>
  <w:style w:type="character" w:customStyle="1" w:styleId="rvts46">
    <w:name w:val="rvts46"/>
    <w:basedOn w:val="DefaultParagraphFont"/>
    <w:uiPriority w:val="99"/>
    <w:rsid w:val="00D709B2"/>
  </w:style>
  <w:style w:type="paragraph" w:customStyle="1" w:styleId="ShapkaDocumentu">
    <w:name w:val="Shapka Documentu"/>
    <w:basedOn w:val="Normal"/>
    <w:uiPriority w:val="99"/>
    <w:rsid w:val="006B10B0"/>
    <w:pPr>
      <w:keepNext/>
      <w:keepLines/>
      <w:widowControl/>
      <w:spacing w:after="240"/>
      <w:ind w:left="3969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character" w:customStyle="1" w:styleId="st131">
    <w:name w:val="st131"/>
    <w:uiPriority w:val="99"/>
    <w:rsid w:val="006B10B0"/>
    <w:rPr>
      <w:i/>
      <w:iCs/>
      <w:color w:val="0000FF"/>
    </w:rPr>
  </w:style>
  <w:style w:type="character" w:customStyle="1" w:styleId="st46">
    <w:name w:val="st46"/>
    <w:uiPriority w:val="99"/>
    <w:rsid w:val="006B10B0"/>
    <w:rPr>
      <w:i/>
      <w:iCs/>
      <w:color w:val="000000"/>
    </w:rPr>
  </w:style>
  <w:style w:type="paragraph" w:customStyle="1" w:styleId="a3">
    <w:name w:val="Шапка документу"/>
    <w:basedOn w:val="Normal"/>
    <w:uiPriority w:val="99"/>
    <w:rsid w:val="00822C7F"/>
    <w:pPr>
      <w:keepNext/>
      <w:keepLines/>
      <w:widowControl/>
      <w:spacing w:after="240"/>
      <w:ind w:left="4536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10">
    <w:name w:val="Підпис1"/>
    <w:basedOn w:val="Normal"/>
    <w:uiPriority w:val="99"/>
    <w:rsid w:val="00822C7F"/>
    <w:pPr>
      <w:keepLines/>
      <w:widowControl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color w:val="auto"/>
      <w:position w:val="-48"/>
      <w:sz w:val="26"/>
      <w:szCs w:val="26"/>
      <w:lang w:eastAsia="ru-RU"/>
    </w:rPr>
  </w:style>
  <w:style w:type="paragraph" w:customStyle="1" w:styleId="rvps14">
    <w:name w:val="rvps14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11">
    <w:name w:val="rvps11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6">
    <w:name w:val="rvps6"/>
    <w:basedOn w:val="Normal"/>
    <w:uiPriority w:val="99"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23">
    <w:name w:val="rvts23"/>
    <w:basedOn w:val="DefaultParagraphFont"/>
    <w:uiPriority w:val="99"/>
    <w:rsid w:val="00872BD4"/>
  </w:style>
  <w:style w:type="paragraph" w:styleId="NormalWeb">
    <w:name w:val="Normal (Web)"/>
    <w:basedOn w:val="Normal"/>
    <w:uiPriority w:val="99"/>
    <w:semiHidden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37">
    <w:name w:val="rvts37"/>
    <w:basedOn w:val="DefaultParagraphFont"/>
    <w:uiPriority w:val="99"/>
    <w:rsid w:val="00872BD4"/>
  </w:style>
  <w:style w:type="paragraph" w:customStyle="1" w:styleId="FR1">
    <w:name w:val="FR1"/>
    <w:uiPriority w:val="99"/>
    <w:rsid w:val="00C45406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8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3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3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3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123</TotalTime>
  <Pages>1</Pages>
  <Words>1171</Words>
  <Characters>668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інструк.ХМЛ</dc:title>
  <dc:subject/>
  <dc:creator>Natalia</dc:creator>
  <cp:keywords/>
  <dc:description/>
  <cp:lastModifiedBy>Користувач</cp:lastModifiedBy>
  <cp:revision>19</cp:revision>
  <cp:lastPrinted>2026-10-16T05:06:00Z</cp:lastPrinted>
  <dcterms:created xsi:type="dcterms:W3CDTF">2026-10-02T11:02:00Z</dcterms:created>
  <dcterms:modified xsi:type="dcterms:W3CDTF">2026-10-16T05:07:00Z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468563521</vt:i4>
  </property>
</Properties>
</file>