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38A" w:rsidRPr="00857B62" w:rsidRDefault="001D238A" w:rsidP="00A518B5">
      <w:pPr>
        <w:tabs>
          <w:tab w:val="left" w:pos="7201"/>
        </w:tabs>
        <w:jc w:val="center"/>
        <w:rPr>
          <w:b/>
          <w:bCs/>
          <w:color w:val="auto"/>
        </w:rPr>
      </w:pPr>
      <w:r w:rsidRPr="00857B62">
        <w:rPr>
          <w:color w:val="auto"/>
          <w:lang w:eastAsia="ru-RU"/>
        </w:rPr>
        <w:object w:dxaOrig="915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8.8pt" o:ole="" filled="t">
            <v:fill color2="black"/>
            <v:imagedata r:id="rId7" o:title=""/>
            <o:lock v:ext="edit" aspectratio="f"/>
          </v:shape>
          <o:OLEObject Type="Embed" ProgID="Word.Picture.8" ShapeID="_x0000_i1025" DrawAspect="Content" ObjectID="_1853659588" r:id="rId8"/>
        </w:object>
      </w:r>
    </w:p>
    <w:p w:rsidR="001D238A" w:rsidRPr="00857B62" w:rsidRDefault="001D238A" w:rsidP="0018525F">
      <w:pPr>
        <w:pStyle w:val="Heading2"/>
        <w:spacing w:line="360" w:lineRule="auto"/>
        <w:jc w:val="center"/>
        <w:rPr>
          <w:b/>
          <w:bCs/>
          <w:sz w:val="28"/>
          <w:szCs w:val="28"/>
        </w:rPr>
      </w:pPr>
      <w:r w:rsidRPr="00857B62">
        <w:rPr>
          <w:b/>
          <w:bCs/>
          <w:sz w:val="28"/>
          <w:szCs w:val="28"/>
        </w:rPr>
        <w:t>БОРИСЛАВСЬКА МІСЬКА РАДА ЛЬВІВСЬКОЇ ОБЛАСТІ</w:t>
      </w:r>
    </w:p>
    <w:p w:rsidR="001D238A" w:rsidRPr="00FF5EC1" w:rsidRDefault="001D238A" w:rsidP="00FF5EC1">
      <w:pPr>
        <w:pStyle w:val="a2"/>
        <w:spacing w:line="480" w:lineRule="auto"/>
        <w:rPr>
          <w:spacing w:val="140"/>
          <w:sz w:val="28"/>
          <w:szCs w:val="28"/>
        </w:rPr>
      </w:pPr>
      <w:r w:rsidRPr="00857B62">
        <w:rPr>
          <w:spacing w:val="140"/>
          <w:sz w:val="28"/>
          <w:szCs w:val="28"/>
        </w:rPr>
        <w:t>РІШЕННЯ</w:t>
      </w:r>
    </w:p>
    <w:tbl>
      <w:tblPr>
        <w:tblW w:w="0" w:type="auto"/>
        <w:jc w:val="center"/>
        <w:tblLook w:val="01E0"/>
      </w:tblPr>
      <w:tblGrid>
        <w:gridCol w:w="3095"/>
        <w:gridCol w:w="3096"/>
        <w:gridCol w:w="3096"/>
      </w:tblGrid>
      <w:tr w:rsidR="001D238A" w:rsidRPr="00A518B5">
        <w:trPr>
          <w:jc w:val="center"/>
        </w:trPr>
        <w:tc>
          <w:tcPr>
            <w:tcW w:w="3095" w:type="dxa"/>
          </w:tcPr>
          <w:p w:rsidR="001D238A" w:rsidRPr="00A518B5" w:rsidRDefault="001D238A" w:rsidP="00A518B5">
            <w:pPr>
              <w:pStyle w:val="a2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 w:rsidRPr="00A518B5">
              <w:rPr>
                <w:b w:val="0"/>
                <w:bCs w:val="0"/>
                <w:sz w:val="26"/>
                <w:szCs w:val="26"/>
                <w:u w:val="single"/>
              </w:rPr>
              <w:t>15 жовтня 2026 року</w:t>
            </w:r>
          </w:p>
        </w:tc>
        <w:tc>
          <w:tcPr>
            <w:tcW w:w="3096" w:type="dxa"/>
          </w:tcPr>
          <w:p w:rsidR="001D238A" w:rsidRPr="00A518B5" w:rsidRDefault="001D238A" w:rsidP="00A518B5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 w:rsidRPr="00A518B5">
              <w:rPr>
                <w:b w:val="0"/>
                <w:bCs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:rsidR="001D238A" w:rsidRPr="00A518B5" w:rsidRDefault="001D238A" w:rsidP="0000503C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b w:val="0"/>
                <w:bCs w:val="0"/>
                <w:sz w:val="26"/>
                <w:szCs w:val="26"/>
                <w:u w:val="single"/>
              </w:rPr>
            </w:pPr>
            <w:r w:rsidRPr="00A518B5">
              <w:rPr>
                <w:b w:val="0"/>
                <w:bCs w:val="0"/>
                <w:sz w:val="26"/>
                <w:szCs w:val="26"/>
                <w:u w:val="single"/>
              </w:rPr>
              <w:t>№3412</w:t>
            </w:r>
          </w:p>
        </w:tc>
      </w:tr>
    </w:tbl>
    <w:p w:rsidR="001D238A" w:rsidRPr="00160C01" w:rsidRDefault="001D238A" w:rsidP="0018525F">
      <w:pPr>
        <w:ind w:left="5670"/>
        <w:rPr>
          <w:color w:val="auto"/>
          <w:sz w:val="22"/>
          <w:szCs w:val="22"/>
          <w:lang w:eastAsia="ru-RU"/>
        </w:rPr>
      </w:pPr>
    </w:p>
    <w:p w:rsidR="001D238A" w:rsidRPr="00160C01" w:rsidRDefault="001D238A" w:rsidP="00FF5EC1">
      <w:pPr>
        <w:rPr>
          <w:sz w:val="22"/>
          <w:szCs w:val="22"/>
        </w:rPr>
      </w:pPr>
      <w:r w:rsidRPr="00160C01">
        <w:rPr>
          <w:sz w:val="22"/>
          <w:szCs w:val="22"/>
        </w:rPr>
        <w:t xml:space="preserve">Про надання згоди на організацію співробітництва територіальних громад </w:t>
      </w:r>
    </w:p>
    <w:p w:rsidR="001D238A" w:rsidRPr="00160C01" w:rsidRDefault="001D238A" w:rsidP="00375AC8">
      <w:pPr>
        <w:jc w:val="both"/>
        <w:rPr>
          <w:color w:val="auto"/>
          <w:sz w:val="22"/>
          <w:szCs w:val="22"/>
          <w:lang w:eastAsia="ru-RU"/>
        </w:rPr>
      </w:pPr>
    </w:p>
    <w:p w:rsidR="001D238A" w:rsidRPr="00160C01" w:rsidRDefault="001D238A" w:rsidP="00B2610F">
      <w:pPr>
        <w:jc w:val="both"/>
        <w:rPr>
          <w:color w:val="auto"/>
          <w:sz w:val="22"/>
          <w:szCs w:val="22"/>
          <w:lang w:eastAsia="ru-RU"/>
        </w:rPr>
      </w:pPr>
      <w:r w:rsidRPr="00160C01">
        <w:rPr>
          <w:color w:val="auto"/>
          <w:sz w:val="22"/>
          <w:szCs w:val="22"/>
          <w:lang w:eastAsia="ru-RU"/>
        </w:rPr>
        <w:t xml:space="preserve">           Відповідно до пункту 33</w:t>
      </w:r>
      <w:r w:rsidRPr="00160C01">
        <w:rPr>
          <w:color w:val="auto"/>
          <w:sz w:val="22"/>
          <w:szCs w:val="22"/>
          <w:vertAlign w:val="superscript"/>
          <w:lang w:eastAsia="ru-RU"/>
        </w:rPr>
        <w:t>1</w:t>
      </w:r>
      <w:r w:rsidRPr="00160C01">
        <w:rPr>
          <w:color w:val="auto"/>
          <w:sz w:val="22"/>
          <w:szCs w:val="22"/>
          <w:lang w:eastAsia="ru-RU"/>
        </w:rPr>
        <w:t xml:space="preserve"> частини 1 статті 26 Закону України «Про місцеве самоврядування в Україні», частини 2 статті 6 Закону України «Про співробітництво територіальних громад», на підставі пропозиції секретаря Славської селищної ради Олега Даниляка  від 02.09.2026 року № 26/02-18/1045  щодо початку переговорів з питань співробітництва Бориславської міської територіальної громади з Славською селищною територіальною громадою, Дрогобицькою міською територіальною громадою, Трускавецькою міською територіальною громадою, Сколівською міською територіальною громадою, Болехівською міською територіальною громадою, Східницькою селищною територіальною громадою, Вигодською селищною територіальною громадою у сферах місцевого економічного розвитку, інфраструктури і транспортної зв’язності, житлово-комунальних послуг, макрорегіональної та європейської співпраці, туризму, освіти, культури і локальної ідентичності, охорони довкілля, підтримки молоді та в інших сферах у формі утворення спільної установи – Агенції розвитку громад «Карпатське коло», враховуючи попередні висновки стосовно відповідності інтересам та потребам Бориславської міської територіальної громади та результати консультацій з громадськістю, беручи до уваги рішення постійної комісії з питань планування бюджету і фінансів, економіки, здійснення державної регуляторної політики від 14.10.2026 року №84/6, рішення постійної комісії з гуманітарних питань, депутатської етики та законності від 12.10.2026 року №84/6, рішення постійної комісії з питань житлово-комунального господарства та туризму від 15.10.2026 року №19/1 та  доповідну записку заступника міського голови з питань діяльності виконавчих органів ради Віктора Ревкевича від 13.10.2026 року, міська рада</w:t>
      </w:r>
    </w:p>
    <w:p w:rsidR="001D238A" w:rsidRPr="00160C01" w:rsidRDefault="001D238A" w:rsidP="00B2610F">
      <w:pPr>
        <w:jc w:val="both"/>
        <w:rPr>
          <w:color w:val="auto"/>
          <w:sz w:val="22"/>
          <w:szCs w:val="22"/>
          <w:lang w:eastAsia="ru-RU"/>
        </w:rPr>
      </w:pPr>
    </w:p>
    <w:p w:rsidR="001D238A" w:rsidRPr="00160C01" w:rsidRDefault="001D238A" w:rsidP="002D5FD6">
      <w:pPr>
        <w:jc w:val="both"/>
        <w:rPr>
          <w:color w:val="auto"/>
          <w:sz w:val="22"/>
          <w:szCs w:val="22"/>
          <w:lang w:eastAsia="ru-RU"/>
        </w:rPr>
      </w:pPr>
      <w:r w:rsidRPr="00160C01">
        <w:rPr>
          <w:color w:val="auto"/>
          <w:sz w:val="22"/>
          <w:szCs w:val="22"/>
          <w:lang w:eastAsia="ru-RU"/>
        </w:rPr>
        <w:t>ВИРІШИЛА:</w:t>
      </w:r>
    </w:p>
    <w:p w:rsidR="001D238A" w:rsidRPr="00160C01" w:rsidRDefault="001D238A" w:rsidP="002D5FD6">
      <w:pPr>
        <w:jc w:val="both"/>
        <w:rPr>
          <w:color w:val="auto"/>
          <w:sz w:val="22"/>
          <w:szCs w:val="22"/>
          <w:lang w:eastAsia="ru-RU"/>
        </w:rPr>
      </w:pPr>
    </w:p>
    <w:p w:rsidR="001D238A" w:rsidRPr="00160C01" w:rsidRDefault="001D238A" w:rsidP="00FF5EC1">
      <w:pPr>
        <w:ind w:firstLine="543"/>
        <w:jc w:val="both"/>
        <w:rPr>
          <w:color w:val="auto"/>
          <w:sz w:val="22"/>
          <w:szCs w:val="22"/>
          <w:lang w:eastAsia="ru-RU"/>
        </w:rPr>
      </w:pPr>
      <w:r w:rsidRPr="00160C01">
        <w:rPr>
          <w:color w:val="auto"/>
          <w:sz w:val="22"/>
          <w:szCs w:val="22"/>
          <w:lang w:eastAsia="ru-RU"/>
        </w:rPr>
        <w:t>1. Надати згоду на організацію співробітництва Бориславської міської територіальної громади з Славською селищною територіальною громадою, Дрогобицькою міською територіальною громадою, Трускавецькою міською територіальною громадою, Сколівською міською територіальною громадою, Болехівською  міською   територіальною  громадою,  Східницькою   селищною  територіальною громадою, Вигодською селищною територіальною громадою у сферах місцевого економічного розвитку, інфраструктури і транспортної зв’язності, житлово-комунальних послуг, макрорегіональної та європейської співпраці, туризму, освіти, культури і локальної ідентичності, охорони довкілля, підтримки молоді та в інших сферах у формі утворення спільної установи – Агенції розвитку громад «Карпатське коло» в організаційно-правовій формі відповідно до вимог чинного законодавства України.</w:t>
      </w:r>
    </w:p>
    <w:p w:rsidR="001D238A" w:rsidRPr="00160C01" w:rsidRDefault="001D238A" w:rsidP="00FF5EC1">
      <w:pPr>
        <w:ind w:firstLine="543"/>
        <w:jc w:val="both"/>
        <w:rPr>
          <w:color w:val="auto"/>
          <w:sz w:val="22"/>
          <w:szCs w:val="22"/>
          <w:lang w:eastAsia="ru-RU"/>
        </w:rPr>
      </w:pPr>
    </w:p>
    <w:p w:rsidR="001D238A" w:rsidRPr="00160C01" w:rsidRDefault="001D238A" w:rsidP="00FF5EC1">
      <w:pPr>
        <w:ind w:firstLine="543"/>
        <w:jc w:val="both"/>
        <w:rPr>
          <w:color w:val="auto"/>
          <w:sz w:val="22"/>
          <w:szCs w:val="22"/>
          <w:lang w:eastAsia="ru-RU"/>
        </w:rPr>
      </w:pPr>
      <w:r w:rsidRPr="00160C01">
        <w:rPr>
          <w:color w:val="auto"/>
          <w:sz w:val="22"/>
          <w:szCs w:val="22"/>
          <w:lang w:eastAsia="ru-RU"/>
        </w:rPr>
        <w:t>2. Делегувати до складу комісії з підготовки проєкту договору про співробітництво представників відповідно до Додатку.</w:t>
      </w:r>
    </w:p>
    <w:p w:rsidR="001D238A" w:rsidRPr="00160C01" w:rsidRDefault="001D238A" w:rsidP="00FF5EC1">
      <w:pPr>
        <w:ind w:firstLine="543"/>
        <w:jc w:val="both"/>
        <w:rPr>
          <w:color w:val="auto"/>
          <w:sz w:val="22"/>
          <w:szCs w:val="22"/>
          <w:lang w:eastAsia="ru-RU"/>
        </w:rPr>
      </w:pPr>
    </w:p>
    <w:p w:rsidR="001D238A" w:rsidRPr="00160C01" w:rsidRDefault="001D238A" w:rsidP="00FF5EC1">
      <w:pPr>
        <w:ind w:firstLine="543"/>
        <w:jc w:val="both"/>
        <w:rPr>
          <w:color w:val="auto"/>
          <w:sz w:val="22"/>
          <w:szCs w:val="22"/>
          <w:lang w:eastAsia="ru-RU"/>
        </w:rPr>
      </w:pPr>
      <w:r w:rsidRPr="00160C01">
        <w:rPr>
          <w:color w:val="auto"/>
          <w:sz w:val="22"/>
          <w:szCs w:val="22"/>
          <w:lang w:eastAsia="ru-RU"/>
        </w:rPr>
        <w:t>3. Контроль за виконанням цього рішення покласти на заступника міського голови з питань діяльності виконавчих органів ради Віктора Ревкевича, постійну комісію з питань планування бюджету і  фінансів, економіки, здійснення  державної регуляторної політики (Зелінський Руслан), постійну комісію з гуманітарних питань, депутатської етики та законності (Спас Андрій) та постійну комісію з питань житлово-комунального господарства та туризму (Тарновецький Ігор).</w:t>
      </w:r>
    </w:p>
    <w:p w:rsidR="001D238A" w:rsidRPr="00160C01" w:rsidRDefault="001D238A" w:rsidP="00375AC8">
      <w:pPr>
        <w:jc w:val="both"/>
        <w:rPr>
          <w:color w:val="auto"/>
          <w:sz w:val="22"/>
          <w:szCs w:val="22"/>
          <w:lang w:eastAsia="ru-RU"/>
        </w:rPr>
      </w:pPr>
    </w:p>
    <w:p w:rsidR="001D238A" w:rsidRPr="00160C01" w:rsidRDefault="001D238A" w:rsidP="00375AC8">
      <w:pPr>
        <w:jc w:val="both"/>
        <w:rPr>
          <w:color w:val="auto"/>
          <w:sz w:val="22"/>
          <w:szCs w:val="22"/>
          <w:lang w:eastAsia="ru-RU"/>
        </w:rPr>
      </w:pPr>
    </w:p>
    <w:p w:rsidR="001D238A" w:rsidRPr="00160C01" w:rsidRDefault="001D238A" w:rsidP="00375AC8">
      <w:pPr>
        <w:jc w:val="both"/>
        <w:rPr>
          <w:color w:val="auto"/>
          <w:sz w:val="22"/>
          <w:szCs w:val="22"/>
          <w:lang w:eastAsia="ru-RU"/>
        </w:rPr>
      </w:pPr>
    </w:p>
    <w:p w:rsidR="001D238A" w:rsidRPr="00160C01" w:rsidRDefault="001D238A" w:rsidP="007F7ACF">
      <w:pPr>
        <w:jc w:val="both"/>
        <w:rPr>
          <w:color w:val="auto"/>
          <w:sz w:val="22"/>
          <w:szCs w:val="22"/>
          <w:lang w:eastAsia="ru-RU"/>
        </w:rPr>
      </w:pPr>
      <w:r w:rsidRPr="00160C01">
        <w:rPr>
          <w:color w:val="auto"/>
          <w:sz w:val="22"/>
          <w:szCs w:val="22"/>
          <w:lang w:eastAsia="ru-RU"/>
        </w:rPr>
        <w:t>Міський голова</w:t>
      </w:r>
      <w:r w:rsidRPr="00160C01">
        <w:rPr>
          <w:color w:val="auto"/>
          <w:sz w:val="22"/>
          <w:szCs w:val="22"/>
          <w:lang w:eastAsia="ru-RU"/>
        </w:rPr>
        <w:tab/>
        <w:t xml:space="preserve">                        </w:t>
      </w:r>
      <w:r w:rsidRPr="00160C01">
        <w:rPr>
          <w:color w:val="auto"/>
          <w:sz w:val="22"/>
          <w:szCs w:val="22"/>
          <w:lang w:eastAsia="ru-RU"/>
        </w:rPr>
        <w:tab/>
        <w:t xml:space="preserve">                                                    Ігор ЯВОРСЬКИЙ</w:t>
      </w:r>
    </w:p>
    <w:p w:rsidR="001D238A" w:rsidRDefault="001D238A" w:rsidP="00FF5EC1">
      <w:pPr>
        <w:tabs>
          <w:tab w:val="left" w:pos="4350"/>
        </w:tabs>
        <w:ind w:left="5103"/>
        <w:jc w:val="right"/>
        <w:rPr>
          <w:color w:val="auto"/>
          <w:sz w:val="26"/>
          <w:szCs w:val="26"/>
          <w:lang w:eastAsia="ru-RU"/>
        </w:rPr>
      </w:pPr>
    </w:p>
    <w:p w:rsidR="001D238A" w:rsidRDefault="001D238A" w:rsidP="00FF5EC1">
      <w:pPr>
        <w:tabs>
          <w:tab w:val="left" w:pos="4350"/>
        </w:tabs>
        <w:ind w:left="5103"/>
        <w:jc w:val="right"/>
        <w:rPr>
          <w:color w:val="auto"/>
          <w:sz w:val="26"/>
          <w:szCs w:val="26"/>
          <w:lang w:eastAsia="ru-RU"/>
        </w:rPr>
      </w:pPr>
    </w:p>
    <w:p w:rsidR="001D238A" w:rsidRPr="00A518B5" w:rsidRDefault="001D238A" w:rsidP="00FF5EC1">
      <w:pPr>
        <w:tabs>
          <w:tab w:val="left" w:pos="4350"/>
        </w:tabs>
        <w:ind w:left="5103"/>
        <w:jc w:val="right"/>
        <w:rPr>
          <w:color w:val="auto"/>
          <w:sz w:val="26"/>
          <w:szCs w:val="26"/>
          <w:lang w:eastAsia="ru-RU"/>
        </w:rPr>
      </w:pPr>
      <w:r w:rsidRPr="00A518B5">
        <w:rPr>
          <w:color w:val="auto"/>
          <w:sz w:val="26"/>
          <w:szCs w:val="26"/>
          <w:lang w:eastAsia="ru-RU"/>
        </w:rPr>
        <w:t xml:space="preserve">ДОДАТОК </w:t>
      </w:r>
    </w:p>
    <w:p w:rsidR="001D238A" w:rsidRPr="00F11321" w:rsidRDefault="001D238A" w:rsidP="00FF5EC1">
      <w:pPr>
        <w:tabs>
          <w:tab w:val="left" w:pos="4350"/>
        </w:tabs>
        <w:jc w:val="right"/>
        <w:rPr>
          <w:color w:val="auto"/>
          <w:sz w:val="26"/>
          <w:szCs w:val="26"/>
          <w:lang w:eastAsia="ru-RU"/>
        </w:rPr>
      </w:pPr>
      <w:r w:rsidRPr="00F11321">
        <w:rPr>
          <w:color w:val="auto"/>
          <w:sz w:val="26"/>
          <w:szCs w:val="26"/>
          <w:lang w:eastAsia="ru-RU"/>
        </w:rPr>
        <w:t xml:space="preserve">                                                </w:t>
      </w:r>
      <w:r>
        <w:rPr>
          <w:color w:val="auto"/>
          <w:sz w:val="26"/>
          <w:szCs w:val="26"/>
          <w:lang w:eastAsia="ru-RU"/>
        </w:rPr>
        <w:t xml:space="preserve">                              </w:t>
      </w:r>
      <w:r w:rsidRPr="00F11321">
        <w:rPr>
          <w:color w:val="auto"/>
          <w:sz w:val="26"/>
          <w:szCs w:val="26"/>
          <w:lang w:eastAsia="ru-RU"/>
        </w:rPr>
        <w:t xml:space="preserve">рішення міської ради </w:t>
      </w:r>
    </w:p>
    <w:p w:rsidR="001D238A" w:rsidRPr="00A518B5" w:rsidRDefault="001D238A" w:rsidP="00FF5EC1">
      <w:pPr>
        <w:tabs>
          <w:tab w:val="left" w:pos="4350"/>
        </w:tabs>
        <w:jc w:val="right"/>
        <w:rPr>
          <w:color w:val="auto"/>
          <w:sz w:val="26"/>
          <w:szCs w:val="26"/>
          <w:u w:val="single"/>
          <w:lang w:eastAsia="ru-RU"/>
        </w:rPr>
      </w:pPr>
      <w:r w:rsidRPr="00F11321">
        <w:rPr>
          <w:color w:val="auto"/>
          <w:sz w:val="26"/>
          <w:szCs w:val="26"/>
          <w:lang w:eastAsia="ru-RU"/>
        </w:rPr>
        <w:t xml:space="preserve">                                                </w:t>
      </w:r>
      <w:r>
        <w:rPr>
          <w:color w:val="auto"/>
          <w:sz w:val="26"/>
          <w:szCs w:val="26"/>
          <w:lang w:eastAsia="ru-RU"/>
        </w:rPr>
        <w:t xml:space="preserve">                              </w:t>
      </w:r>
      <w:r w:rsidRPr="00A518B5">
        <w:rPr>
          <w:color w:val="auto"/>
          <w:sz w:val="26"/>
          <w:szCs w:val="26"/>
          <w:u w:val="single"/>
          <w:lang w:eastAsia="ru-RU"/>
        </w:rPr>
        <w:t>від 15.10.2026 р. №3412</w:t>
      </w:r>
    </w:p>
    <w:p w:rsidR="001D238A" w:rsidRDefault="001D238A" w:rsidP="00FF5EC1">
      <w:pPr>
        <w:jc w:val="right"/>
        <w:rPr>
          <w:color w:val="auto"/>
          <w:sz w:val="26"/>
          <w:szCs w:val="26"/>
        </w:rPr>
      </w:pPr>
    </w:p>
    <w:p w:rsidR="001D238A" w:rsidRPr="00F11321" w:rsidRDefault="001D238A" w:rsidP="00F11321">
      <w:pPr>
        <w:rPr>
          <w:sz w:val="26"/>
          <w:szCs w:val="26"/>
        </w:rPr>
      </w:pPr>
    </w:p>
    <w:p w:rsidR="001D238A" w:rsidRPr="00F11321" w:rsidRDefault="001D238A" w:rsidP="00F11321">
      <w:pPr>
        <w:rPr>
          <w:sz w:val="26"/>
          <w:szCs w:val="26"/>
        </w:rPr>
      </w:pPr>
    </w:p>
    <w:p w:rsidR="001D238A" w:rsidRPr="004049A1" w:rsidRDefault="001D238A" w:rsidP="00F11321">
      <w:pPr>
        <w:rPr>
          <w:b/>
          <w:bCs/>
          <w:sz w:val="26"/>
          <w:szCs w:val="26"/>
        </w:rPr>
      </w:pPr>
    </w:p>
    <w:p w:rsidR="001D238A" w:rsidRDefault="001D238A" w:rsidP="004049A1">
      <w:pPr>
        <w:tabs>
          <w:tab w:val="left" w:pos="0"/>
        </w:tabs>
        <w:jc w:val="center"/>
        <w:rPr>
          <w:b/>
          <w:bCs/>
          <w:sz w:val="26"/>
          <w:szCs w:val="26"/>
        </w:rPr>
      </w:pPr>
      <w:r w:rsidRPr="004049A1">
        <w:rPr>
          <w:b/>
          <w:bCs/>
          <w:sz w:val="26"/>
          <w:szCs w:val="26"/>
        </w:rPr>
        <w:t>Перелік осіб, делегованих до складу комісії з підготовки проєкту договору про співробітництво територіальних громад</w:t>
      </w:r>
    </w:p>
    <w:p w:rsidR="001D238A" w:rsidRPr="004049A1" w:rsidRDefault="001D238A" w:rsidP="004049A1">
      <w:pPr>
        <w:rPr>
          <w:sz w:val="26"/>
          <w:szCs w:val="26"/>
        </w:rPr>
      </w:pPr>
    </w:p>
    <w:p w:rsidR="001D238A" w:rsidRPr="004049A1" w:rsidRDefault="001D238A" w:rsidP="004049A1">
      <w:pPr>
        <w:rPr>
          <w:sz w:val="26"/>
          <w:szCs w:val="26"/>
        </w:rPr>
      </w:pPr>
    </w:p>
    <w:p w:rsidR="001D238A" w:rsidRDefault="001D238A" w:rsidP="004049A1">
      <w:pPr>
        <w:rPr>
          <w:sz w:val="26"/>
          <w:szCs w:val="26"/>
        </w:rPr>
      </w:pPr>
    </w:p>
    <w:p w:rsidR="001D238A" w:rsidRPr="004049A1" w:rsidRDefault="001D238A" w:rsidP="004049A1">
      <w:pPr>
        <w:pStyle w:val="ListParagraph"/>
        <w:numPr>
          <w:ilvl w:val="0"/>
          <w:numId w:val="39"/>
        </w:numPr>
        <w:rPr>
          <w:color w:val="FF0000"/>
          <w:sz w:val="26"/>
          <w:szCs w:val="26"/>
        </w:rPr>
      </w:pPr>
      <w:r w:rsidRPr="00501C83">
        <w:rPr>
          <w:color w:val="auto"/>
          <w:sz w:val="26"/>
          <w:szCs w:val="26"/>
        </w:rPr>
        <w:t>Ігор Я</w:t>
      </w:r>
      <w:r>
        <w:rPr>
          <w:color w:val="auto"/>
          <w:sz w:val="26"/>
          <w:szCs w:val="26"/>
        </w:rPr>
        <w:t>ворський</w:t>
      </w:r>
      <w:r w:rsidRPr="00501C83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–</w:t>
      </w:r>
      <w:r w:rsidRPr="00501C83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міський голова;</w:t>
      </w:r>
    </w:p>
    <w:p w:rsidR="001D238A" w:rsidRDefault="001D238A" w:rsidP="004049A1">
      <w:pPr>
        <w:pStyle w:val="ListParagraph"/>
        <w:numPr>
          <w:ilvl w:val="0"/>
          <w:numId w:val="39"/>
        </w:numPr>
        <w:rPr>
          <w:sz w:val="26"/>
          <w:szCs w:val="26"/>
        </w:rPr>
      </w:pPr>
      <w:r>
        <w:rPr>
          <w:sz w:val="26"/>
          <w:szCs w:val="26"/>
        </w:rPr>
        <w:t>Віктор Ревкевич- з</w:t>
      </w:r>
      <w:r w:rsidRPr="004049A1">
        <w:rPr>
          <w:sz w:val="26"/>
          <w:szCs w:val="26"/>
        </w:rPr>
        <w:t>аступник міського голови з питань діяльності виконавчих органів ради</w:t>
      </w:r>
      <w:r>
        <w:rPr>
          <w:sz w:val="26"/>
          <w:szCs w:val="26"/>
        </w:rPr>
        <w:t>;</w:t>
      </w:r>
    </w:p>
    <w:p w:rsidR="001D238A" w:rsidRDefault="001D238A" w:rsidP="004049A1">
      <w:pPr>
        <w:pStyle w:val="ListParagraph"/>
        <w:numPr>
          <w:ilvl w:val="0"/>
          <w:numId w:val="39"/>
        </w:numPr>
        <w:rPr>
          <w:sz w:val="26"/>
          <w:szCs w:val="26"/>
        </w:rPr>
      </w:pPr>
      <w:r>
        <w:rPr>
          <w:sz w:val="26"/>
          <w:szCs w:val="26"/>
        </w:rPr>
        <w:t>Юрій Петрів – начальник ф</w:t>
      </w:r>
      <w:r w:rsidRPr="004049A1">
        <w:rPr>
          <w:sz w:val="26"/>
          <w:szCs w:val="26"/>
        </w:rPr>
        <w:t>інансов</w:t>
      </w:r>
      <w:r>
        <w:rPr>
          <w:sz w:val="26"/>
          <w:szCs w:val="26"/>
        </w:rPr>
        <w:t>ого</w:t>
      </w:r>
      <w:r w:rsidRPr="004049A1">
        <w:rPr>
          <w:sz w:val="26"/>
          <w:szCs w:val="26"/>
        </w:rPr>
        <w:t xml:space="preserve"> управління</w:t>
      </w:r>
      <w:r>
        <w:rPr>
          <w:sz w:val="26"/>
          <w:szCs w:val="26"/>
        </w:rPr>
        <w:t xml:space="preserve"> міської ради;</w:t>
      </w:r>
    </w:p>
    <w:p w:rsidR="001D238A" w:rsidRDefault="001D238A" w:rsidP="004049A1">
      <w:pPr>
        <w:pStyle w:val="ListParagraph"/>
        <w:numPr>
          <w:ilvl w:val="0"/>
          <w:numId w:val="39"/>
        </w:numPr>
        <w:rPr>
          <w:sz w:val="26"/>
          <w:szCs w:val="26"/>
        </w:rPr>
      </w:pPr>
      <w:r>
        <w:rPr>
          <w:sz w:val="26"/>
          <w:szCs w:val="26"/>
        </w:rPr>
        <w:t>Оксана Тахтарова – начальник в</w:t>
      </w:r>
      <w:r w:rsidRPr="004049A1">
        <w:rPr>
          <w:sz w:val="26"/>
          <w:szCs w:val="26"/>
        </w:rPr>
        <w:t>ідділ</w:t>
      </w:r>
      <w:r>
        <w:rPr>
          <w:sz w:val="26"/>
          <w:szCs w:val="26"/>
        </w:rPr>
        <w:t xml:space="preserve">у </w:t>
      </w:r>
      <w:r w:rsidRPr="004049A1">
        <w:rPr>
          <w:sz w:val="26"/>
          <w:szCs w:val="26"/>
        </w:rPr>
        <w:t>правового забезпечення</w:t>
      </w:r>
      <w:r>
        <w:rPr>
          <w:sz w:val="26"/>
          <w:szCs w:val="26"/>
        </w:rPr>
        <w:t xml:space="preserve"> </w:t>
      </w:r>
      <w:r w:rsidRPr="004049A1">
        <w:rPr>
          <w:sz w:val="26"/>
          <w:szCs w:val="26"/>
        </w:rPr>
        <w:t>міської ради</w:t>
      </w:r>
      <w:r>
        <w:rPr>
          <w:sz w:val="26"/>
          <w:szCs w:val="26"/>
        </w:rPr>
        <w:t>;</w:t>
      </w:r>
    </w:p>
    <w:p w:rsidR="001D238A" w:rsidRDefault="001D238A" w:rsidP="004049A1">
      <w:pPr>
        <w:pStyle w:val="ListParagraph"/>
        <w:numPr>
          <w:ilvl w:val="0"/>
          <w:numId w:val="39"/>
        </w:numPr>
        <w:rPr>
          <w:sz w:val="26"/>
          <w:szCs w:val="26"/>
        </w:rPr>
      </w:pPr>
      <w:r>
        <w:rPr>
          <w:sz w:val="26"/>
          <w:szCs w:val="26"/>
        </w:rPr>
        <w:t>Надія Димйон</w:t>
      </w:r>
      <w:bookmarkStart w:id="0" w:name="_GoBack"/>
      <w:bookmarkEnd w:id="0"/>
      <w:r>
        <w:rPr>
          <w:sz w:val="26"/>
          <w:szCs w:val="26"/>
        </w:rPr>
        <w:t xml:space="preserve"> – начальник відділу розвитку міста </w:t>
      </w:r>
      <w:r w:rsidRPr="004049A1">
        <w:rPr>
          <w:sz w:val="26"/>
          <w:szCs w:val="26"/>
        </w:rPr>
        <w:t>міської ради</w:t>
      </w:r>
      <w:r>
        <w:rPr>
          <w:sz w:val="26"/>
          <w:szCs w:val="26"/>
        </w:rPr>
        <w:t>.</w:t>
      </w:r>
    </w:p>
    <w:p w:rsidR="001D238A" w:rsidRPr="004049A1" w:rsidRDefault="001D238A" w:rsidP="004049A1"/>
    <w:p w:rsidR="001D238A" w:rsidRPr="004049A1" w:rsidRDefault="001D238A" w:rsidP="004049A1"/>
    <w:p w:rsidR="001D238A" w:rsidRPr="004049A1" w:rsidRDefault="001D238A" w:rsidP="004049A1"/>
    <w:p w:rsidR="001D238A" w:rsidRDefault="001D238A" w:rsidP="004049A1"/>
    <w:p w:rsidR="001D238A" w:rsidRDefault="001D238A" w:rsidP="004049A1"/>
    <w:p w:rsidR="001D238A" w:rsidRDefault="001D238A" w:rsidP="004049A1">
      <w:pPr>
        <w:rPr>
          <w:sz w:val="26"/>
          <w:szCs w:val="26"/>
        </w:rPr>
      </w:pPr>
      <w:r>
        <w:t xml:space="preserve">    </w:t>
      </w:r>
      <w:r w:rsidRPr="00101E94">
        <w:rPr>
          <w:sz w:val="26"/>
          <w:szCs w:val="26"/>
        </w:rPr>
        <w:t>Секретар міської ради                                                                         Юрій ХИМИН</w:t>
      </w:r>
    </w:p>
    <w:p w:rsidR="001D238A" w:rsidRDefault="001D238A" w:rsidP="004049A1">
      <w:pPr>
        <w:rPr>
          <w:sz w:val="26"/>
          <w:szCs w:val="26"/>
        </w:rPr>
      </w:pPr>
    </w:p>
    <w:p w:rsidR="001D238A" w:rsidRDefault="001D238A" w:rsidP="004049A1">
      <w:pPr>
        <w:rPr>
          <w:sz w:val="26"/>
          <w:szCs w:val="26"/>
        </w:rPr>
      </w:pPr>
    </w:p>
    <w:p w:rsidR="001D238A" w:rsidRDefault="001D238A" w:rsidP="004049A1">
      <w:pPr>
        <w:rPr>
          <w:sz w:val="26"/>
          <w:szCs w:val="26"/>
        </w:rPr>
      </w:pPr>
    </w:p>
    <w:p w:rsidR="001D238A" w:rsidRDefault="001D238A" w:rsidP="004049A1">
      <w:pPr>
        <w:rPr>
          <w:sz w:val="26"/>
          <w:szCs w:val="26"/>
        </w:rPr>
      </w:pPr>
    </w:p>
    <w:p w:rsidR="001D238A" w:rsidRDefault="001D238A" w:rsidP="004049A1">
      <w:pPr>
        <w:rPr>
          <w:sz w:val="26"/>
          <w:szCs w:val="26"/>
        </w:rPr>
      </w:pPr>
    </w:p>
    <w:p w:rsidR="001D238A" w:rsidRDefault="001D238A" w:rsidP="004049A1">
      <w:pPr>
        <w:rPr>
          <w:sz w:val="26"/>
          <w:szCs w:val="26"/>
        </w:rPr>
      </w:pPr>
    </w:p>
    <w:p w:rsidR="001D238A" w:rsidRDefault="001D238A" w:rsidP="004049A1">
      <w:pPr>
        <w:rPr>
          <w:sz w:val="26"/>
          <w:szCs w:val="26"/>
        </w:rPr>
      </w:pPr>
    </w:p>
    <w:p w:rsidR="001D238A" w:rsidRDefault="001D238A" w:rsidP="004049A1">
      <w:pPr>
        <w:rPr>
          <w:sz w:val="26"/>
          <w:szCs w:val="26"/>
        </w:rPr>
      </w:pPr>
    </w:p>
    <w:p w:rsidR="001D238A" w:rsidRDefault="001D238A" w:rsidP="004049A1">
      <w:pPr>
        <w:rPr>
          <w:sz w:val="26"/>
          <w:szCs w:val="26"/>
        </w:rPr>
      </w:pPr>
    </w:p>
    <w:p w:rsidR="001D238A" w:rsidRDefault="001D238A" w:rsidP="004049A1">
      <w:pPr>
        <w:rPr>
          <w:sz w:val="26"/>
          <w:szCs w:val="26"/>
        </w:rPr>
      </w:pPr>
    </w:p>
    <w:p w:rsidR="001D238A" w:rsidRDefault="001D238A" w:rsidP="004049A1">
      <w:pPr>
        <w:rPr>
          <w:sz w:val="26"/>
          <w:szCs w:val="26"/>
        </w:rPr>
      </w:pPr>
    </w:p>
    <w:p w:rsidR="001D238A" w:rsidRDefault="001D238A" w:rsidP="004049A1">
      <w:pPr>
        <w:rPr>
          <w:sz w:val="26"/>
          <w:szCs w:val="26"/>
        </w:rPr>
      </w:pPr>
    </w:p>
    <w:sectPr w:rsidR="001D238A" w:rsidSect="00886F62">
      <w:headerReference w:type="even" r:id="rId9"/>
      <w:headerReference w:type="default" r:id="rId10"/>
      <w:headerReference w:type="first" r:id="rId11"/>
      <w:footnotePr>
        <w:numFmt w:val="chicago"/>
        <w:numRestart w:val="eachPage"/>
      </w:footnotePr>
      <w:pgSz w:w="12240" w:h="15840"/>
      <w:pgMar w:top="426" w:right="656" w:bottom="542" w:left="1810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238A" w:rsidRDefault="001D238A">
      <w:r>
        <w:separator/>
      </w:r>
    </w:p>
  </w:endnote>
  <w:endnote w:type="continuationSeparator" w:id="0">
    <w:p w:rsidR="001D238A" w:rsidRDefault="001D23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238A" w:rsidRDefault="001D238A">
      <w:r>
        <w:separator/>
      </w:r>
    </w:p>
  </w:footnote>
  <w:footnote w:type="continuationSeparator" w:id="0">
    <w:p w:rsidR="001D238A" w:rsidRDefault="001D23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38A" w:rsidRDefault="001D238A">
    <w:pPr>
      <w:pStyle w:val="Header"/>
      <w:jc w:val="center"/>
    </w:pPr>
  </w:p>
  <w:p w:rsidR="001D238A" w:rsidRDefault="001D238A">
    <w:pPr>
      <w:pStyle w:val="Header"/>
      <w:jc w:val="center"/>
    </w:pPr>
  </w:p>
  <w:p w:rsidR="001D238A" w:rsidRDefault="001D238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38A" w:rsidRDefault="001D238A">
    <w:pPr>
      <w:pStyle w:val="Header"/>
      <w:jc w:val="center"/>
    </w:pPr>
  </w:p>
  <w:p w:rsidR="001D238A" w:rsidRDefault="001D238A">
    <w:pPr>
      <w:pStyle w:val="Header"/>
      <w:jc w:val="center"/>
    </w:pPr>
  </w:p>
  <w:p w:rsidR="001D238A" w:rsidRDefault="001D238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38A" w:rsidRDefault="001D238A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624D2"/>
    <w:multiLevelType w:val="hybridMultilevel"/>
    <w:tmpl w:val="A73896F2"/>
    <w:lvl w:ilvl="0" w:tplc="0C264E3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8FF4832"/>
    <w:multiLevelType w:val="multilevel"/>
    <w:tmpl w:val="554CB866"/>
    <w:lvl w:ilvl="0">
      <w:start w:val="1"/>
      <w:numFmt w:val="decimal"/>
      <w:lvlText w:val="%1."/>
      <w:lvlJc w:val="left"/>
      <w:pPr>
        <w:ind w:left="1" w:firstLine="425"/>
      </w:pPr>
      <w:rPr>
        <w:rFonts w:ascii="Times New Roman" w:eastAsia="Times New Roman" w:hAnsi="Times New Roman" w:hint="default"/>
        <w:b w:val="0"/>
        <w:bCs w:val="0"/>
        <w:i w:val="0"/>
        <w:iCs w:val="0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016" w:firstLine="1080"/>
      </w:pPr>
    </w:lvl>
    <w:lvl w:ilvl="2">
      <w:start w:val="1"/>
      <w:numFmt w:val="lowerRoman"/>
      <w:lvlText w:val="%3."/>
      <w:lvlJc w:val="right"/>
      <w:pPr>
        <w:ind w:left="1736" w:firstLine="1980"/>
      </w:pPr>
    </w:lvl>
    <w:lvl w:ilvl="3">
      <w:start w:val="1"/>
      <w:numFmt w:val="decimal"/>
      <w:lvlText w:val="%4."/>
      <w:lvlJc w:val="left"/>
      <w:pPr>
        <w:ind w:left="2456" w:firstLine="2520"/>
      </w:pPr>
    </w:lvl>
    <w:lvl w:ilvl="4">
      <w:start w:val="1"/>
      <w:numFmt w:val="lowerLetter"/>
      <w:lvlText w:val="%5."/>
      <w:lvlJc w:val="left"/>
      <w:pPr>
        <w:ind w:left="3176" w:firstLine="3240"/>
      </w:pPr>
    </w:lvl>
    <w:lvl w:ilvl="5">
      <w:start w:val="1"/>
      <w:numFmt w:val="lowerRoman"/>
      <w:lvlText w:val="%6."/>
      <w:lvlJc w:val="right"/>
      <w:pPr>
        <w:ind w:left="3896" w:firstLine="4140"/>
      </w:pPr>
    </w:lvl>
    <w:lvl w:ilvl="6">
      <w:start w:val="1"/>
      <w:numFmt w:val="decimal"/>
      <w:lvlText w:val="%7."/>
      <w:lvlJc w:val="left"/>
      <w:pPr>
        <w:ind w:left="4616" w:firstLine="4680"/>
      </w:pPr>
    </w:lvl>
    <w:lvl w:ilvl="7">
      <w:start w:val="1"/>
      <w:numFmt w:val="lowerLetter"/>
      <w:lvlText w:val="%8."/>
      <w:lvlJc w:val="left"/>
      <w:pPr>
        <w:ind w:left="5336" w:firstLine="5400"/>
      </w:pPr>
    </w:lvl>
    <w:lvl w:ilvl="8">
      <w:start w:val="1"/>
      <w:numFmt w:val="lowerRoman"/>
      <w:lvlText w:val="%9."/>
      <w:lvlJc w:val="right"/>
      <w:pPr>
        <w:ind w:left="6056" w:firstLine="6300"/>
      </w:pPr>
    </w:lvl>
  </w:abstractNum>
  <w:abstractNum w:abstractNumId="2">
    <w:nsid w:val="09193FD6"/>
    <w:multiLevelType w:val="multilevel"/>
    <w:tmpl w:val="C546AC04"/>
    <w:lvl w:ilvl="0">
      <w:start w:val="4"/>
      <w:numFmt w:val="upperRoman"/>
      <w:lvlText w:val="%1."/>
      <w:lvlJc w:val="left"/>
      <w:pPr>
        <w:ind w:left="1277"/>
      </w:pPr>
      <w:rPr>
        <w:rFonts w:ascii="Times New Roman" w:eastAsia="Times New Roman" w:hAnsi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1277"/>
      </w:pPr>
    </w:lvl>
    <w:lvl w:ilvl="2">
      <w:numFmt w:val="decimal"/>
      <w:lvlText w:val=""/>
      <w:lvlJc w:val="left"/>
      <w:pPr>
        <w:ind w:left="1277"/>
      </w:pPr>
    </w:lvl>
    <w:lvl w:ilvl="3">
      <w:numFmt w:val="decimal"/>
      <w:lvlText w:val=""/>
      <w:lvlJc w:val="left"/>
      <w:pPr>
        <w:ind w:left="1277"/>
      </w:pPr>
    </w:lvl>
    <w:lvl w:ilvl="4">
      <w:numFmt w:val="decimal"/>
      <w:lvlText w:val=""/>
      <w:lvlJc w:val="left"/>
      <w:pPr>
        <w:ind w:left="1277"/>
      </w:pPr>
    </w:lvl>
    <w:lvl w:ilvl="5">
      <w:numFmt w:val="decimal"/>
      <w:lvlText w:val=""/>
      <w:lvlJc w:val="left"/>
      <w:pPr>
        <w:ind w:left="1277"/>
      </w:pPr>
    </w:lvl>
    <w:lvl w:ilvl="6">
      <w:numFmt w:val="decimal"/>
      <w:lvlText w:val=""/>
      <w:lvlJc w:val="left"/>
      <w:pPr>
        <w:ind w:left="1277"/>
      </w:pPr>
    </w:lvl>
    <w:lvl w:ilvl="7">
      <w:numFmt w:val="decimal"/>
      <w:lvlText w:val=""/>
      <w:lvlJc w:val="left"/>
      <w:pPr>
        <w:ind w:left="1277"/>
      </w:pPr>
    </w:lvl>
    <w:lvl w:ilvl="8">
      <w:numFmt w:val="decimal"/>
      <w:lvlText w:val=""/>
      <w:lvlJc w:val="left"/>
      <w:pPr>
        <w:ind w:left="1277"/>
      </w:pPr>
    </w:lvl>
  </w:abstractNum>
  <w:abstractNum w:abstractNumId="3">
    <w:nsid w:val="0A593B46"/>
    <w:multiLevelType w:val="hybridMultilevel"/>
    <w:tmpl w:val="2E168858"/>
    <w:lvl w:ilvl="0" w:tplc="E01AE78A">
      <w:start w:val="1"/>
      <w:numFmt w:val="upperRoman"/>
      <w:lvlText w:val="%1."/>
      <w:lvlJc w:val="left"/>
      <w:pPr>
        <w:ind w:left="4260" w:hanging="72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4620" w:hanging="360"/>
      </w:pPr>
    </w:lvl>
    <w:lvl w:ilvl="2" w:tplc="0422001B">
      <w:start w:val="1"/>
      <w:numFmt w:val="lowerRoman"/>
      <w:lvlText w:val="%3."/>
      <w:lvlJc w:val="right"/>
      <w:pPr>
        <w:ind w:left="5340" w:hanging="180"/>
      </w:pPr>
    </w:lvl>
    <w:lvl w:ilvl="3" w:tplc="0422000F">
      <w:start w:val="1"/>
      <w:numFmt w:val="decimal"/>
      <w:lvlText w:val="%4."/>
      <w:lvlJc w:val="left"/>
      <w:pPr>
        <w:ind w:left="6060" w:hanging="360"/>
      </w:pPr>
    </w:lvl>
    <w:lvl w:ilvl="4" w:tplc="04220019">
      <w:start w:val="1"/>
      <w:numFmt w:val="lowerLetter"/>
      <w:lvlText w:val="%5."/>
      <w:lvlJc w:val="left"/>
      <w:pPr>
        <w:ind w:left="6780" w:hanging="360"/>
      </w:pPr>
    </w:lvl>
    <w:lvl w:ilvl="5" w:tplc="0422001B">
      <w:start w:val="1"/>
      <w:numFmt w:val="lowerRoman"/>
      <w:lvlText w:val="%6."/>
      <w:lvlJc w:val="right"/>
      <w:pPr>
        <w:ind w:left="7500" w:hanging="180"/>
      </w:pPr>
    </w:lvl>
    <w:lvl w:ilvl="6" w:tplc="0422000F">
      <w:start w:val="1"/>
      <w:numFmt w:val="decimal"/>
      <w:lvlText w:val="%7."/>
      <w:lvlJc w:val="left"/>
      <w:pPr>
        <w:ind w:left="8220" w:hanging="360"/>
      </w:pPr>
    </w:lvl>
    <w:lvl w:ilvl="7" w:tplc="04220019">
      <w:start w:val="1"/>
      <w:numFmt w:val="lowerLetter"/>
      <w:lvlText w:val="%8."/>
      <w:lvlJc w:val="left"/>
      <w:pPr>
        <w:ind w:left="8940" w:hanging="360"/>
      </w:pPr>
    </w:lvl>
    <w:lvl w:ilvl="8" w:tplc="0422001B">
      <w:start w:val="1"/>
      <w:numFmt w:val="lowerRoman"/>
      <w:lvlText w:val="%9."/>
      <w:lvlJc w:val="right"/>
      <w:pPr>
        <w:ind w:left="9660" w:hanging="180"/>
      </w:pPr>
    </w:lvl>
  </w:abstractNum>
  <w:abstractNum w:abstractNumId="4">
    <w:nsid w:val="0B945959"/>
    <w:multiLevelType w:val="hybridMultilevel"/>
    <w:tmpl w:val="CAF80286"/>
    <w:lvl w:ilvl="0" w:tplc="1718649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0F793A13"/>
    <w:multiLevelType w:val="multilevel"/>
    <w:tmpl w:val="508A4516"/>
    <w:lvl w:ilvl="0">
      <w:start w:val="2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3948DC"/>
    <w:multiLevelType w:val="multilevel"/>
    <w:tmpl w:val="CCE8829A"/>
    <w:lvl w:ilvl="0">
      <w:start w:val="2017"/>
      <w:numFmt w:val="decimal"/>
      <w:lvlText w:val="04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2D3F87"/>
    <w:multiLevelType w:val="multilevel"/>
    <w:tmpl w:val="D5C472B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9D1B58"/>
    <w:multiLevelType w:val="multilevel"/>
    <w:tmpl w:val="9BD23D54"/>
    <w:lvl w:ilvl="0">
      <w:start w:val="2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6EE2F44"/>
    <w:multiLevelType w:val="hybridMultilevel"/>
    <w:tmpl w:val="9D2E7E50"/>
    <w:lvl w:ilvl="0" w:tplc="6584F5B4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0">
    <w:nsid w:val="2ABD56D5"/>
    <w:multiLevelType w:val="multilevel"/>
    <w:tmpl w:val="F340A44C"/>
    <w:lvl w:ilvl="0">
      <w:start w:val="2017"/>
      <w:numFmt w:val="decimal"/>
      <w:lvlText w:val="05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A71799"/>
    <w:multiLevelType w:val="multilevel"/>
    <w:tmpl w:val="01A0AD66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85B3D73"/>
    <w:multiLevelType w:val="multilevel"/>
    <w:tmpl w:val="2AC2C598"/>
    <w:lvl w:ilvl="0">
      <w:start w:val="190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EA2F36"/>
    <w:multiLevelType w:val="multilevel"/>
    <w:tmpl w:val="AA32DDB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9343BB3"/>
    <w:multiLevelType w:val="multilevel"/>
    <w:tmpl w:val="1726788A"/>
    <w:lvl w:ilvl="0">
      <w:start w:val="2017"/>
      <w:numFmt w:val="decimal"/>
      <w:lvlText w:val="06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F142CD3"/>
    <w:multiLevelType w:val="multilevel"/>
    <w:tmpl w:val="73224EE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F7A5A5E"/>
    <w:multiLevelType w:val="hybridMultilevel"/>
    <w:tmpl w:val="E3327826"/>
    <w:lvl w:ilvl="0" w:tplc="3544CC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017033D"/>
    <w:multiLevelType w:val="multilevel"/>
    <w:tmpl w:val="E1BA6062"/>
    <w:lvl w:ilvl="0">
      <w:start w:val="4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342410"/>
    <w:multiLevelType w:val="multilevel"/>
    <w:tmpl w:val="6CF0CA10"/>
    <w:lvl w:ilvl="0">
      <w:start w:val="185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68E6C02"/>
    <w:multiLevelType w:val="multilevel"/>
    <w:tmpl w:val="B00AF936"/>
    <w:lvl w:ilvl="0">
      <w:start w:val="2017"/>
      <w:numFmt w:val="decimal"/>
      <w:lvlText w:val="21.12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C6F7597"/>
    <w:multiLevelType w:val="multilevel"/>
    <w:tmpl w:val="C4EE6F60"/>
    <w:lvl w:ilvl="0">
      <w:start w:val="2017"/>
      <w:numFmt w:val="decimal"/>
      <w:lvlText w:val="02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2B64BD4"/>
    <w:multiLevelType w:val="multilevel"/>
    <w:tmpl w:val="9BD23D54"/>
    <w:lvl w:ilvl="0">
      <w:start w:val="2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412065F"/>
    <w:multiLevelType w:val="multilevel"/>
    <w:tmpl w:val="61EE8164"/>
    <w:lvl w:ilvl="0">
      <w:start w:val="1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5777D5E"/>
    <w:multiLevelType w:val="multilevel"/>
    <w:tmpl w:val="B7A24106"/>
    <w:lvl w:ilvl="0">
      <w:start w:val="332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EC50350"/>
    <w:multiLevelType w:val="multilevel"/>
    <w:tmpl w:val="90AA7016"/>
    <w:lvl w:ilvl="0">
      <w:start w:val="2017"/>
      <w:numFmt w:val="decimal"/>
      <w:lvlText w:val="06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F0E6DA0"/>
    <w:multiLevelType w:val="multilevel"/>
    <w:tmpl w:val="C3509168"/>
    <w:lvl w:ilvl="0">
      <w:start w:val="7"/>
      <w:numFmt w:val="decimal"/>
      <w:lvlText w:val="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FA03D0B"/>
    <w:multiLevelType w:val="multilevel"/>
    <w:tmpl w:val="1EAE71C2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9A51B86"/>
    <w:multiLevelType w:val="multilevel"/>
    <w:tmpl w:val="24B21FE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A5B72BD"/>
    <w:multiLevelType w:val="multilevel"/>
    <w:tmpl w:val="14DEF4DE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D08196D"/>
    <w:multiLevelType w:val="multilevel"/>
    <w:tmpl w:val="639265CA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EF27ED7"/>
    <w:multiLevelType w:val="hybridMultilevel"/>
    <w:tmpl w:val="21F050FE"/>
    <w:lvl w:ilvl="0" w:tplc="0422000F">
      <w:start w:val="1"/>
      <w:numFmt w:val="decimal"/>
      <w:lvlText w:val="%1."/>
      <w:lvlJc w:val="left"/>
      <w:pPr>
        <w:ind w:left="1920" w:hanging="360"/>
      </w:pPr>
    </w:lvl>
    <w:lvl w:ilvl="1" w:tplc="825A6046">
      <w:start w:val="7"/>
      <w:numFmt w:val="bullet"/>
      <w:lvlText w:val="-"/>
      <w:lvlJc w:val="left"/>
      <w:pPr>
        <w:ind w:left="1485" w:hanging="405"/>
      </w:pPr>
      <w:rPr>
        <w:rFonts w:ascii="Times New Roman" w:eastAsia="Times New Roman" w:hAnsi="Times New Roman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283871E6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A04892E6">
      <w:numFmt w:val="bullet"/>
      <w:lvlText w:val="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C5284F"/>
    <w:multiLevelType w:val="multilevel"/>
    <w:tmpl w:val="222C6A3E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3346251"/>
    <w:multiLevelType w:val="multilevel"/>
    <w:tmpl w:val="0BDE9BB4"/>
    <w:lvl w:ilvl="0">
      <w:start w:val="2017"/>
      <w:numFmt w:val="decimal"/>
      <w:lvlText w:val="09.1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3902EC7"/>
    <w:multiLevelType w:val="multilevel"/>
    <w:tmpl w:val="73224EE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4744F7D"/>
    <w:multiLevelType w:val="multilevel"/>
    <w:tmpl w:val="5B6A69A0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6893D38"/>
    <w:multiLevelType w:val="multilevel"/>
    <w:tmpl w:val="966C3654"/>
    <w:lvl w:ilvl="0">
      <w:start w:val="2017"/>
      <w:numFmt w:val="decimal"/>
      <w:lvlText w:val="18.12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77D518B"/>
    <w:multiLevelType w:val="multilevel"/>
    <w:tmpl w:val="0CA0DB4E"/>
    <w:lvl w:ilvl="0">
      <w:start w:val="6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E0C5505"/>
    <w:multiLevelType w:val="multilevel"/>
    <w:tmpl w:val="AC14F20A"/>
    <w:lvl w:ilvl="0">
      <w:start w:val="1"/>
      <w:numFmt w:val="upperRoman"/>
      <w:lvlText w:val="%1."/>
      <w:lvlJc w:val="right"/>
      <w:pPr>
        <w:ind w:left="720" w:firstLine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8">
    <w:nsid w:val="7F541DB3"/>
    <w:multiLevelType w:val="hybridMultilevel"/>
    <w:tmpl w:val="390E27B6"/>
    <w:lvl w:ilvl="0" w:tplc="BAE0DB7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6"/>
  </w:num>
  <w:num w:numId="3">
    <w:abstractNumId w:val="21"/>
  </w:num>
  <w:num w:numId="4">
    <w:abstractNumId w:val="5"/>
  </w:num>
  <w:num w:numId="5">
    <w:abstractNumId w:val="29"/>
  </w:num>
  <w:num w:numId="6">
    <w:abstractNumId w:val="18"/>
  </w:num>
  <w:num w:numId="7">
    <w:abstractNumId w:val="17"/>
  </w:num>
  <w:num w:numId="8">
    <w:abstractNumId w:val="34"/>
  </w:num>
  <w:num w:numId="9">
    <w:abstractNumId w:val="23"/>
  </w:num>
  <w:num w:numId="10">
    <w:abstractNumId w:val="36"/>
  </w:num>
  <w:num w:numId="11">
    <w:abstractNumId w:val="28"/>
  </w:num>
  <w:num w:numId="12">
    <w:abstractNumId w:val="11"/>
  </w:num>
  <w:num w:numId="13">
    <w:abstractNumId w:val="25"/>
  </w:num>
  <w:num w:numId="14">
    <w:abstractNumId w:val="27"/>
  </w:num>
  <w:num w:numId="15">
    <w:abstractNumId w:val="31"/>
  </w:num>
  <w:num w:numId="16">
    <w:abstractNumId w:val="7"/>
  </w:num>
  <w:num w:numId="17">
    <w:abstractNumId w:val="22"/>
  </w:num>
  <w:num w:numId="18">
    <w:abstractNumId w:val="20"/>
  </w:num>
  <w:num w:numId="19">
    <w:abstractNumId w:val="10"/>
  </w:num>
  <w:num w:numId="20">
    <w:abstractNumId w:val="14"/>
  </w:num>
  <w:num w:numId="21">
    <w:abstractNumId w:val="32"/>
  </w:num>
  <w:num w:numId="22">
    <w:abstractNumId w:val="35"/>
  </w:num>
  <w:num w:numId="23">
    <w:abstractNumId w:val="19"/>
  </w:num>
  <w:num w:numId="24">
    <w:abstractNumId w:val="6"/>
  </w:num>
  <w:num w:numId="25">
    <w:abstractNumId w:val="24"/>
  </w:num>
  <w:num w:numId="26">
    <w:abstractNumId w:val="8"/>
  </w:num>
  <w:num w:numId="27">
    <w:abstractNumId w:val="15"/>
  </w:num>
  <w:num w:numId="28">
    <w:abstractNumId w:val="12"/>
    <w:lvlOverride w:ilvl="0">
      <w:startOverride w:val="19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30"/>
  </w:num>
  <w:num w:numId="32">
    <w:abstractNumId w:val="0"/>
  </w:num>
  <w:num w:numId="33">
    <w:abstractNumId w:val="9"/>
  </w:num>
  <w:num w:numId="34">
    <w:abstractNumId w:val="16"/>
  </w:num>
  <w:num w:numId="35">
    <w:abstractNumId w:val="3"/>
  </w:num>
  <w:num w:numId="36">
    <w:abstractNumId w:val="4"/>
  </w:num>
  <w:num w:numId="37">
    <w:abstractNumId w:val="1"/>
  </w:num>
  <w:num w:numId="38">
    <w:abstractNumId w:val="37"/>
  </w:num>
  <w:num w:numId="39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evenAndOddHeaders/>
  <w:drawingGridHorizontalSpacing w:val="181"/>
  <w:drawingGridVerticalSpacing w:val="181"/>
  <w:characterSpacingControl w:val="compressPunctuation"/>
  <w:doNotValidateAgainstSchema/>
  <w:doNotDemarcateInvalidXml/>
  <w:footnotePr>
    <w:numFmt w:val="chicago"/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75E3"/>
    <w:rsid w:val="000034CD"/>
    <w:rsid w:val="0000503C"/>
    <w:rsid w:val="00005A58"/>
    <w:rsid w:val="000073DC"/>
    <w:rsid w:val="00011271"/>
    <w:rsid w:val="000129D3"/>
    <w:rsid w:val="000163C4"/>
    <w:rsid w:val="0002025A"/>
    <w:rsid w:val="0002049D"/>
    <w:rsid w:val="0002349B"/>
    <w:rsid w:val="000235FE"/>
    <w:rsid w:val="00025359"/>
    <w:rsid w:val="00032DC8"/>
    <w:rsid w:val="00033EBE"/>
    <w:rsid w:val="00034B91"/>
    <w:rsid w:val="00037F6F"/>
    <w:rsid w:val="000409F6"/>
    <w:rsid w:val="00041377"/>
    <w:rsid w:val="00042EF9"/>
    <w:rsid w:val="000460D5"/>
    <w:rsid w:val="00047770"/>
    <w:rsid w:val="00047D29"/>
    <w:rsid w:val="00053E87"/>
    <w:rsid w:val="000549E1"/>
    <w:rsid w:val="00057EA9"/>
    <w:rsid w:val="00062C96"/>
    <w:rsid w:val="00063635"/>
    <w:rsid w:val="00063732"/>
    <w:rsid w:val="0006452E"/>
    <w:rsid w:val="00065C00"/>
    <w:rsid w:val="000678F8"/>
    <w:rsid w:val="00072A30"/>
    <w:rsid w:val="00074C98"/>
    <w:rsid w:val="00075D57"/>
    <w:rsid w:val="000804B9"/>
    <w:rsid w:val="000844D1"/>
    <w:rsid w:val="00085F63"/>
    <w:rsid w:val="00090261"/>
    <w:rsid w:val="00090877"/>
    <w:rsid w:val="00091B52"/>
    <w:rsid w:val="000928F5"/>
    <w:rsid w:val="00092AD1"/>
    <w:rsid w:val="0009320D"/>
    <w:rsid w:val="0009336C"/>
    <w:rsid w:val="000938DB"/>
    <w:rsid w:val="0009434D"/>
    <w:rsid w:val="00094920"/>
    <w:rsid w:val="000973F7"/>
    <w:rsid w:val="000A1CE4"/>
    <w:rsid w:val="000A2C5B"/>
    <w:rsid w:val="000A4A42"/>
    <w:rsid w:val="000A5410"/>
    <w:rsid w:val="000A6A4B"/>
    <w:rsid w:val="000B0E92"/>
    <w:rsid w:val="000B60C6"/>
    <w:rsid w:val="000C0511"/>
    <w:rsid w:val="000C6D82"/>
    <w:rsid w:val="000D0152"/>
    <w:rsid w:val="000D2CC2"/>
    <w:rsid w:val="000D55A9"/>
    <w:rsid w:val="000E058D"/>
    <w:rsid w:val="000E3046"/>
    <w:rsid w:val="000E4E9C"/>
    <w:rsid w:val="000E60D6"/>
    <w:rsid w:val="000E68BC"/>
    <w:rsid w:val="000F11CD"/>
    <w:rsid w:val="000F2292"/>
    <w:rsid w:val="000F5AF2"/>
    <w:rsid w:val="00100886"/>
    <w:rsid w:val="00101E94"/>
    <w:rsid w:val="00102EF9"/>
    <w:rsid w:val="001072E9"/>
    <w:rsid w:val="00107423"/>
    <w:rsid w:val="001079F6"/>
    <w:rsid w:val="00107D76"/>
    <w:rsid w:val="00110021"/>
    <w:rsid w:val="00110463"/>
    <w:rsid w:val="0011363D"/>
    <w:rsid w:val="00114EF3"/>
    <w:rsid w:val="001168A4"/>
    <w:rsid w:val="0012115A"/>
    <w:rsid w:val="00122513"/>
    <w:rsid w:val="0012252A"/>
    <w:rsid w:val="00123E76"/>
    <w:rsid w:val="00125E01"/>
    <w:rsid w:val="001279FC"/>
    <w:rsid w:val="00130263"/>
    <w:rsid w:val="00131C0A"/>
    <w:rsid w:val="00133419"/>
    <w:rsid w:val="00135EBC"/>
    <w:rsid w:val="00140768"/>
    <w:rsid w:val="00142A42"/>
    <w:rsid w:val="00142F3D"/>
    <w:rsid w:val="00143F89"/>
    <w:rsid w:val="00144EB5"/>
    <w:rsid w:val="001467BC"/>
    <w:rsid w:val="0014714D"/>
    <w:rsid w:val="0015186C"/>
    <w:rsid w:val="00151F24"/>
    <w:rsid w:val="00151F34"/>
    <w:rsid w:val="001535A0"/>
    <w:rsid w:val="00153AA0"/>
    <w:rsid w:val="00155F6D"/>
    <w:rsid w:val="0015657D"/>
    <w:rsid w:val="00160C01"/>
    <w:rsid w:val="00161A93"/>
    <w:rsid w:val="001627AF"/>
    <w:rsid w:val="00162D4B"/>
    <w:rsid w:val="00163794"/>
    <w:rsid w:val="00163AAE"/>
    <w:rsid w:val="00164F96"/>
    <w:rsid w:val="001726D3"/>
    <w:rsid w:val="0017283B"/>
    <w:rsid w:val="0017633B"/>
    <w:rsid w:val="001770A2"/>
    <w:rsid w:val="00177445"/>
    <w:rsid w:val="00180CEB"/>
    <w:rsid w:val="001838BC"/>
    <w:rsid w:val="0018525F"/>
    <w:rsid w:val="00186D82"/>
    <w:rsid w:val="0019131A"/>
    <w:rsid w:val="00192900"/>
    <w:rsid w:val="001938C0"/>
    <w:rsid w:val="00194707"/>
    <w:rsid w:val="001968AB"/>
    <w:rsid w:val="001A0114"/>
    <w:rsid w:val="001A1353"/>
    <w:rsid w:val="001A13F3"/>
    <w:rsid w:val="001A64F7"/>
    <w:rsid w:val="001B0A80"/>
    <w:rsid w:val="001B41C4"/>
    <w:rsid w:val="001B41C7"/>
    <w:rsid w:val="001C18E1"/>
    <w:rsid w:val="001C1CEB"/>
    <w:rsid w:val="001C315D"/>
    <w:rsid w:val="001C59A7"/>
    <w:rsid w:val="001C5DC6"/>
    <w:rsid w:val="001D0A8D"/>
    <w:rsid w:val="001D238A"/>
    <w:rsid w:val="001D2F50"/>
    <w:rsid w:val="001D48E5"/>
    <w:rsid w:val="001D49C9"/>
    <w:rsid w:val="001D5203"/>
    <w:rsid w:val="001E02C9"/>
    <w:rsid w:val="001E0774"/>
    <w:rsid w:val="001E089A"/>
    <w:rsid w:val="001E3A0D"/>
    <w:rsid w:val="001E3B1B"/>
    <w:rsid w:val="001F0F12"/>
    <w:rsid w:val="001F224E"/>
    <w:rsid w:val="001F2BF4"/>
    <w:rsid w:val="001F45FF"/>
    <w:rsid w:val="001F59BF"/>
    <w:rsid w:val="001F6294"/>
    <w:rsid w:val="001F682A"/>
    <w:rsid w:val="001F6C57"/>
    <w:rsid w:val="002064AD"/>
    <w:rsid w:val="002064DE"/>
    <w:rsid w:val="0020772B"/>
    <w:rsid w:val="0020774A"/>
    <w:rsid w:val="00211359"/>
    <w:rsid w:val="0021211F"/>
    <w:rsid w:val="002121DF"/>
    <w:rsid w:val="00212E4C"/>
    <w:rsid w:val="002134FE"/>
    <w:rsid w:val="00214EE7"/>
    <w:rsid w:val="00215504"/>
    <w:rsid w:val="0022246D"/>
    <w:rsid w:val="002230F9"/>
    <w:rsid w:val="002300D9"/>
    <w:rsid w:val="002339A3"/>
    <w:rsid w:val="00237492"/>
    <w:rsid w:val="002412DE"/>
    <w:rsid w:val="00242DEE"/>
    <w:rsid w:val="00243BED"/>
    <w:rsid w:val="00244896"/>
    <w:rsid w:val="002471A6"/>
    <w:rsid w:val="00247FFB"/>
    <w:rsid w:val="00252C7F"/>
    <w:rsid w:val="002536EF"/>
    <w:rsid w:val="00256807"/>
    <w:rsid w:val="002615D8"/>
    <w:rsid w:val="00262FCF"/>
    <w:rsid w:val="00264447"/>
    <w:rsid w:val="00265CE3"/>
    <w:rsid w:val="0026741D"/>
    <w:rsid w:val="00272697"/>
    <w:rsid w:val="0027511D"/>
    <w:rsid w:val="00275BAD"/>
    <w:rsid w:val="002774F9"/>
    <w:rsid w:val="00277855"/>
    <w:rsid w:val="00282EE8"/>
    <w:rsid w:val="002834BF"/>
    <w:rsid w:val="00283FAA"/>
    <w:rsid w:val="00285847"/>
    <w:rsid w:val="00285E79"/>
    <w:rsid w:val="00287330"/>
    <w:rsid w:val="00287827"/>
    <w:rsid w:val="00294770"/>
    <w:rsid w:val="00295292"/>
    <w:rsid w:val="00295586"/>
    <w:rsid w:val="0029610B"/>
    <w:rsid w:val="002A05B6"/>
    <w:rsid w:val="002A259C"/>
    <w:rsid w:val="002A3478"/>
    <w:rsid w:val="002A3C52"/>
    <w:rsid w:val="002A48F7"/>
    <w:rsid w:val="002B0557"/>
    <w:rsid w:val="002B0BE4"/>
    <w:rsid w:val="002B0DBE"/>
    <w:rsid w:val="002B50E1"/>
    <w:rsid w:val="002B65B6"/>
    <w:rsid w:val="002B7448"/>
    <w:rsid w:val="002C1AE0"/>
    <w:rsid w:val="002C6F2F"/>
    <w:rsid w:val="002D1E94"/>
    <w:rsid w:val="002D4828"/>
    <w:rsid w:val="002D5FD6"/>
    <w:rsid w:val="002D68C1"/>
    <w:rsid w:val="002D7931"/>
    <w:rsid w:val="002E446D"/>
    <w:rsid w:val="002E4810"/>
    <w:rsid w:val="002E6DF1"/>
    <w:rsid w:val="002E75E3"/>
    <w:rsid w:val="002F097A"/>
    <w:rsid w:val="002F33D7"/>
    <w:rsid w:val="002F74C7"/>
    <w:rsid w:val="002F7F77"/>
    <w:rsid w:val="00303AC4"/>
    <w:rsid w:val="003065C2"/>
    <w:rsid w:val="00306D0E"/>
    <w:rsid w:val="003079FF"/>
    <w:rsid w:val="00310077"/>
    <w:rsid w:val="0031034A"/>
    <w:rsid w:val="00311171"/>
    <w:rsid w:val="00314B8F"/>
    <w:rsid w:val="0032011E"/>
    <w:rsid w:val="003217D0"/>
    <w:rsid w:val="003222D7"/>
    <w:rsid w:val="00322729"/>
    <w:rsid w:val="00324196"/>
    <w:rsid w:val="0032467B"/>
    <w:rsid w:val="00324CAD"/>
    <w:rsid w:val="0032648E"/>
    <w:rsid w:val="00332B13"/>
    <w:rsid w:val="003333CA"/>
    <w:rsid w:val="003338B5"/>
    <w:rsid w:val="00335863"/>
    <w:rsid w:val="00340C9F"/>
    <w:rsid w:val="00341A53"/>
    <w:rsid w:val="0034212A"/>
    <w:rsid w:val="00343F23"/>
    <w:rsid w:val="00344BA1"/>
    <w:rsid w:val="0034555F"/>
    <w:rsid w:val="003467A5"/>
    <w:rsid w:val="00346843"/>
    <w:rsid w:val="0034747C"/>
    <w:rsid w:val="00347A8A"/>
    <w:rsid w:val="00351A03"/>
    <w:rsid w:val="00351B35"/>
    <w:rsid w:val="00353268"/>
    <w:rsid w:val="003536A3"/>
    <w:rsid w:val="0035550D"/>
    <w:rsid w:val="00361DF0"/>
    <w:rsid w:val="003630D5"/>
    <w:rsid w:val="00365097"/>
    <w:rsid w:val="003679EA"/>
    <w:rsid w:val="00367D63"/>
    <w:rsid w:val="0037344A"/>
    <w:rsid w:val="00373D24"/>
    <w:rsid w:val="00375AC8"/>
    <w:rsid w:val="00382E1C"/>
    <w:rsid w:val="00383354"/>
    <w:rsid w:val="00383B73"/>
    <w:rsid w:val="00383DED"/>
    <w:rsid w:val="003957F0"/>
    <w:rsid w:val="00397095"/>
    <w:rsid w:val="003A18BD"/>
    <w:rsid w:val="003A318E"/>
    <w:rsid w:val="003A3275"/>
    <w:rsid w:val="003A6BA7"/>
    <w:rsid w:val="003B06D0"/>
    <w:rsid w:val="003B143C"/>
    <w:rsid w:val="003B29CE"/>
    <w:rsid w:val="003B3494"/>
    <w:rsid w:val="003B4268"/>
    <w:rsid w:val="003B7C8F"/>
    <w:rsid w:val="003D04F9"/>
    <w:rsid w:val="003D42E0"/>
    <w:rsid w:val="003D63F6"/>
    <w:rsid w:val="003E43E9"/>
    <w:rsid w:val="003E51A3"/>
    <w:rsid w:val="003E524D"/>
    <w:rsid w:val="003E7281"/>
    <w:rsid w:val="003F1D35"/>
    <w:rsid w:val="003F5D30"/>
    <w:rsid w:val="003F6754"/>
    <w:rsid w:val="00404820"/>
    <w:rsid w:val="004049A1"/>
    <w:rsid w:val="004055B4"/>
    <w:rsid w:val="00407946"/>
    <w:rsid w:val="004120B4"/>
    <w:rsid w:val="0041274E"/>
    <w:rsid w:val="00413838"/>
    <w:rsid w:val="004139E2"/>
    <w:rsid w:val="0041444E"/>
    <w:rsid w:val="00416755"/>
    <w:rsid w:val="00417729"/>
    <w:rsid w:val="004227A7"/>
    <w:rsid w:val="004250CA"/>
    <w:rsid w:val="004253DF"/>
    <w:rsid w:val="00425D59"/>
    <w:rsid w:val="00426171"/>
    <w:rsid w:val="00431122"/>
    <w:rsid w:val="00431805"/>
    <w:rsid w:val="00431A68"/>
    <w:rsid w:val="004324A2"/>
    <w:rsid w:val="00433242"/>
    <w:rsid w:val="00433F2D"/>
    <w:rsid w:val="00435B48"/>
    <w:rsid w:val="00436936"/>
    <w:rsid w:val="0043789E"/>
    <w:rsid w:val="00437E8E"/>
    <w:rsid w:val="00441037"/>
    <w:rsid w:val="0044307D"/>
    <w:rsid w:val="00450CD9"/>
    <w:rsid w:val="00454DE2"/>
    <w:rsid w:val="00455987"/>
    <w:rsid w:val="00456456"/>
    <w:rsid w:val="004602B1"/>
    <w:rsid w:val="00460775"/>
    <w:rsid w:val="00461652"/>
    <w:rsid w:val="0046165C"/>
    <w:rsid w:val="0046340B"/>
    <w:rsid w:val="00464A42"/>
    <w:rsid w:val="00464AC0"/>
    <w:rsid w:val="00466AEC"/>
    <w:rsid w:val="00467F42"/>
    <w:rsid w:val="00471454"/>
    <w:rsid w:val="0047466A"/>
    <w:rsid w:val="00476CFA"/>
    <w:rsid w:val="00482127"/>
    <w:rsid w:val="00482365"/>
    <w:rsid w:val="00484A6D"/>
    <w:rsid w:val="00485D70"/>
    <w:rsid w:val="00485E7A"/>
    <w:rsid w:val="00486108"/>
    <w:rsid w:val="0048789E"/>
    <w:rsid w:val="00496190"/>
    <w:rsid w:val="00497675"/>
    <w:rsid w:val="004A05C2"/>
    <w:rsid w:val="004B0C19"/>
    <w:rsid w:val="004B34C4"/>
    <w:rsid w:val="004B7C37"/>
    <w:rsid w:val="004C115E"/>
    <w:rsid w:val="004C3544"/>
    <w:rsid w:val="004C3E00"/>
    <w:rsid w:val="004C5BC7"/>
    <w:rsid w:val="004D02B9"/>
    <w:rsid w:val="004D2551"/>
    <w:rsid w:val="004D5230"/>
    <w:rsid w:val="004E3DF1"/>
    <w:rsid w:val="004E685B"/>
    <w:rsid w:val="004E6F55"/>
    <w:rsid w:val="004E6FE8"/>
    <w:rsid w:val="004F085D"/>
    <w:rsid w:val="004F5A51"/>
    <w:rsid w:val="004F6C7B"/>
    <w:rsid w:val="00501244"/>
    <w:rsid w:val="00501C83"/>
    <w:rsid w:val="0050642E"/>
    <w:rsid w:val="0050714D"/>
    <w:rsid w:val="0051210F"/>
    <w:rsid w:val="005123C3"/>
    <w:rsid w:val="00513DFA"/>
    <w:rsid w:val="00515D38"/>
    <w:rsid w:val="0052183A"/>
    <w:rsid w:val="00521C8C"/>
    <w:rsid w:val="005236B2"/>
    <w:rsid w:val="00523B27"/>
    <w:rsid w:val="005275A6"/>
    <w:rsid w:val="00532648"/>
    <w:rsid w:val="00532719"/>
    <w:rsid w:val="00533509"/>
    <w:rsid w:val="00534F1D"/>
    <w:rsid w:val="00535400"/>
    <w:rsid w:val="00537695"/>
    <w:rsid w:val="005420F0"/>
    <w:rsid w:val="00543B73"/>
    <w:rsid w:val="00545592"/>
    <w:rsid w:val="00545D5C"/>
    <w:rsid w:val="00546FF4"/>
    <w:rsid w:val="00547BBA"/>
    <w:rsid w:val="00550EDA"/>
    <w:rsid w:val="00552704"/>
    <w:rsid w:val="00552D53"/>
    <w:rsid w:val="0056000E"/>
    <w:rsid w:val="005603B9"/>
    <w:rsid w:val="005608CE"/>
    <w:rsid w:val="00562CB4"/>
    <w:rsid w:val="005640E6"/>
    <w:rsid w:val="005654BA"/>
    <w:rsid w:val="00566752"/>
    <w:rsid w:val="0057265B"/>
    <w:rsid w:val="00572AA5"/>
    <w:rsid w:val="00574534"/>
    <w:rsid w:val="0057527F"/>
    <w:rsid w:val="00575D1E"/>
    <w:rsid w:val="0058038A"/>
    <w:rsid w:val="00582CA2"/>
    <w:rsid w:val="005842A7"/>
    <w:rsid w:val="00584AF7"/>
    <w:rsid w:val="00586E71"/>
    <w:rsid w:val="005911CD"/>
    <w:rsid w:val="00594831"/>
    <w:rsid w:val="00594902"/>
    <w:rsid w:val="005949B8"/>
    <w:rsid w:val="00594DDB"/>
    <w:rsid w:val="00595CAA"/>
    <w:rsid w:val="005978F2"/>
    <w:rsid w:val="00597E10"/>
    <w:rsid w:val="00597E3B"/>
    <w:rsid w:val="005A1B73"/>
    <w:rsid w:val="005A1C0D"/>
    <w:rsid w:val="005A453E"/>
    <w:rsid w:val="005A51E5"/>
    <w:rsid w:val="005A5B4B"/>
    <w:rsid w:val="005A5B93"/>
    <w:rsid w:val="005A62FC"/>
    <w:rsid w:val="005B0AA6"/>
    <w:rsid w:val="005B0BDF"/>
    <w:rsid w:val="005B1CC5"/>
    <w:rsid w:val="005B3105"/>
    <w:rsid w:val="005B43EE"/>
    <w:rsid w:val="005B45C9"/>
    <w:rsid w:val="005B4E53"/>
    <w:rsid w:val="005B787C"/>
    <w:rsid w:val="005C0297"/>
    <w:rsid w:val="005C115B"/>
    <w:rsid w:val="005C2103"/>
    <w:rsid w:val="005C2D12"/>
    <w:rsid w:val="005C341A"/>
    <w:rsid w:val="005C693F"/>
    <w:rsid w:val="005C71C3"/>
    <w:rsid w:val="005C75CC"/>
    <w:rsid w:val="005D08C9"/>
    <w:rsid w:val="005D2022"/>
    <w:rsid w:val="005D7E3E"/>
    <w:rsid w:val="005E2A79"/>
    <w:rsid w:val="005E2BE8"/>
    <w:rsid w:val="005E2F77"/>
    <w:rsid w:val="005E71CB"/>
    <w:rsid w:val="005E7F72"/>
    <w:rsid w:val="005F12A5"/>
    <w:rsid w:val="005F20AF"/>
    <w:rsid w:val="005F2733"/>
    <w:rsid w:val="005F76F6"/>
    <w:rsid w:val="006002C4"/>
    <w:rsid w:val="00602120"/>
    <w:rsid w:val="00602D06"/>
    <w:rsid w:val="00610733"/>
    <w:rsid w:val="006150F4"/>
    <w:rsid w:val="00620A81"/>
    <w:rsid w:val="0062481C"/>
    <w:rsid w:val="00624A08"/>
    <w:rsid w:val="0062682A"/>
    <w:rsid w:val="0062769F"/>
    <w:rsid w:val="00631295"/>
    <w:rsid w:val="006337F8"/>
    <w:rsid w:val="00640AF0"/>
    <w:rsid w:val="00641AE7"/>
    <w:rsid w:val="0064203E"/>
    <w:rsid w:val="00644426"/>
    <w:rsid w:val="00644CCD"/>
    <w:rsid w:val="0064739A"/>
    <w:rsid w:val="00650A48"/>
    <w:rsid w:val="00651A64"/>
    <w:rsid w:val="00651ABB"/>
    <w:rsid w:val="00651C1F"/>
    <w:rsid w:val="00652A20"/>
    <w:rsid w:val="00653578"/>
    <w:rsid w:val="006536A4"/>
    <w:rsid w:val="00656D6E"/>
    <w:rsid w:val="006576CD"/>
    <w:rsid w:val="00657929"/>
    <w:rsid w:val="0066016F"/>
    <w:rsid w:val="00662BE4"/>
    <w:rsid w:val="0066377B"/>
    <w:rsid w:val="0066476C"/>
    <w:rsid w:val="00664845"/>
    <w:rsid w:val="0066537E"/>
    <w:rsid w:val="00666505"/>
    <w:rsid w:val="006670F5"/>
    <w:rsid w:val="00667F5E"/>
    <w:rsid w:val="0067094F"/>
    <w:rsid w:val="00671709"/>
    <w:rsid w:val="00673E9A"/>
    <w:rsid w:val="006748B8"/>
    <w:rsid w:val="00676F94"/>
    <w:rsid w:val="00683FFC"/>
    <w:rsid w:val="00684020"/>
    <w:rsid w:val="0068433E"/>
    <w:rsid w:val="0068535A"/>
    <w:rsid w:val="00687473"/>
    <w:rsid w:val="006874A5"/>
    <w:rsid w:val="006906F9"/>
    <w:rsid w:val="00690B45"/>
    <w:rsid w:val="006A143A"/>
    <w:rsid w:val="006A1A7B"/>
    <w:rsid w:val="006A22C7"/>
    <w:rsid w:val="006A2334"/>
    <w:rsid w:val="006A2DDB"/>
    <w:rsid w:val="006A4121"/>
    <w:rsid w:val="006A437A"/>
    <w:rsid w:val="006A6D64"/>
    <w:rsid w:val="006B10B0"/>
    <w:rsid w:val="006B284A"/>
    <w:rsid w:val="006B55BD"/>
    <w:rsid w:val="006B5B37"/>
    <w:rsid w:val="006C01C3"/>
    <w:rsid w:val="006C0E83"/>
    <w:rsid w:val="006C39D3"/>
    <w:rsid w:val="006C4B0A"/>
    <w:rsid w:val="006C529C"/>
    <w:rsid w:val="006C7869"/>
    <w:rsid w:val="006D1547"/>
    <w:rsid w:val="006D65D9"/>
    <w:rsid w:val="006D695D"/>
    <w:rsid w:val="006E1FDE"/>
    <w:rsid w:val="006E2125"/>
    <w:rsid w:val="006E2248"/>
    <w:rsid w:val="006E4419"/>
    <w:rsid w:val="006E6A36"/>
    <w:rsid w:val="006F072E"/>
    <w:rsid w:val="006F2838"/>
    <w:rsid w:val="006F7118"/>
    <w:rsid w:val="00701D97"/>
    <w:rsid w:val="00702B1D"/>
    <w:rsid w:val="00703CF4"/>
    <w:rsid w:val="00706BC3"/>
    <w:rsid w:val="007078B9"/>
    <w:rsid w:val="00707D10"/>
    <w:rsid w:val="007109C9"/>
    <w:rsid w:val="007120DA"/>
    <w:rsid w:val="00716742"/>
    <w:rsid w:val="00717162"/>
    <w:rsid w:val="007178DE"/>
    <w:rsid w:val="007279D2"/>
    <w:rsid w:val="00730170"/>
    <w:rsid w:val="007322C7"/>
    <w:rsid w:val="00732824"/>
    <w:rsid w:val="00732DC4"/>
    <w:rsid w:val="00733ACC"/>
    <w:rsid w:val="0073485C"/>
    <w:rsid w:val="00734C56"/>
    <w:rsid w:val="0073634F"/>
    <w:rsid w:val="00737D23"/>
    <w:rsid w:val="0074290E"/>
    <w:rsid w:val="0074418A"/>
    <w:rsid w:val="007456AD"/>
    <w:rsid w:val="00745D92"/>
    <w:rsid w:val="007506C7"/>
    <w:rsid w:val="007524B8"/>
    <w:rsid w:val="00760C4F"/>
    <w:rsid w:val="00760C76"/>
    <w:rsid w:val="007615B7"/>
    <w:rsid w:val="00762631"/>
    <w:rsid w:val="007651AC"/>
    <w:rsid w:val="00765F03"/>
    <w:rsid w:val="00766CA8"/>
    <w:rsid w:val="00766EA1"/>
    <w:rsid w:val="0076705C"/>
    <w:rsid w:val="0077207A"/>
    <w:rsid w:val="00776D6A"/>
    <w:rsid w:val="007770F1"/>
    <w:rsid w:val="00781490"/>
    <w:rsid w:val="00783202"/>
    <w:rsid w:val="00784F44"/>
    <w:rsid w:val="007856A8"/>
    <w:rsid w:val="00785FA7"/>
    <w:rsid w:val="00790204"/>
    <w:rsid w:val="007904FD"/>
    <w:rsid w:val="00791441"/>
    <w:rsid w:val="00791D8E"/>
    <w:rsid w:val="00793F1F"/>
    <w:rsid w:val="0079602B"/>
    <w:rsid w:val="007A0FD0"/>
    <w:rsid w:val="007A10DB"/>
    <w:rsid w:val="007A4B2C"/>
    <w:rsid w:val="007B42CE"/>
    <w:rsid w:val="007B47F4"/>
    <w:rsid w:val="007B4960"/>
    <w:rsid w:val="007B4A77"/>
    <w:rsid w:val="007B6790"/>
    <w:rsid w:val="007B7E95"/>
    <w:rsid w:val="007C066E"/>
    <w:rsid w:val="007C1D75"/>
    <w:rsid w:val="007C3E7E"/>
    <w:rsid w:val="007C5F14"/>
    <w:rsid w:val="007D6773"/>
    <w:rsid w:val="007E0331"/>
    <w:rsid w:val="007E1542"/>
    <w:rsid w:val="007E198F"/>
    <w:rsid w:val="007E6E3F"/>
    <w:rsid w:val="007F1D7F"/>
    <w:rsid w:val="007F6B00"/>
    <w:rsid w:val="007F7ACF"/>
    <w:rsid w:val="008023A0"/>
    <w:rsid w:val="00802CC6"/>
    <w:rsid w:val="008036F0"/>
    <w:rsid w:val="00805575"/>
    <w:rsid w:val="00805C54"/>
    <w:rsid w:val="00807AC4"/>
    <w:rsid w:val="00811E64"/>
    <w:rsid w:val="00811FF3"/>
    <w:rsid w:val="0081292E"/>
    <w:rsid w:val="008137D8"/>
    <w:rsid w:val="008142DE"/>
    <w:rsid w:val="00815641"/>
    <w:rsid w:val="00817852"/>
    <w:rsid w:val="0082079C"/>
    <w:rsid w:val="00822C7F"/>
    <w:rsid w:val="0082576B"/>
    <w:rsid w:val="00825960"/>
    <w:rsid w:val="008348DE"/>
    <w:rsid w:val="00835C53"/>
    <w:rsid w:val="00836458"/>
    <w:rsid w:val="00837D65"/>
    <w:rsid w:val="00840EA6"/>
    <w:rsid w:val="00843AD2"/>
    <w:rsid w:val="0084403D"/>
    <w:rsid w:val="00844F5E"/>
    <w:rsid w:val="00844F7B"/>
    <w:rsid w:val="00845E7D"/>
    <w:rsid w:val="00846A3C"/>
    <w:rsid w:val="00847DCA"/>
    <w:rsid w:val="0085119D"/>
    <w:rsid w:val="00851201"/>
    <w:rsid w:val="0085444C"/>
    <w:rsid w:val="00855ADE"/>
    <w:rsid w:val="00855B0C"/>
    <w:rsid w:val="00855B55"/>
    <w:rsid w:val="00856D17"/>
    <w:rsid w:val="00857B62"/>
    <w:rsid w:val="0086059A"/>
    <w:rsid w:val="00861AA9"/>
    <w:rsid w:val="00863B2D"/>
    <w:rsid w:val="00863B92"/>
    <w:rsid w:val="00872BD4"/>
    <w:rsid w:val="00875918"/>
    <w:rsid w:val="00876742"/>
    <w:rsid w:val="008771A2"/>
    <w:rsid w:val="008800CA"/>
    <w:rsid w:val="008821A2"/>
    <w:rsid w:val="00886F62"/>
    <w:rsid w:val="00887132"/>
    <w:rsid w:val="008911ED"/>
    <w:rsid w:val="00892B0F"/>
    <w:rsid w:val="008937A3"/>
    <w:rsid w:val="00893B38"/>
    <w:rsid w:val="00894459"/>
    <w:rsid w:val="008946CB"/>
    <w:rsid w:val="0089740E"/>
    <w:rsid w:val="00897E8F"/>
    <w:rsid w:val="008A253F"/>
    <w:rsid w:val="008A567E"/>
    <w:rsid w:val="008A609A"/>
    <w:rsid w:val="008B3F7F"/>
    <w:rsid w:val="008B66E2"/>
    <w:rsid w:val="008C03C9"/>
    <w:rsid w:val="008C1533"/>
    <w:rsid w:val="008C5265"/>
    <w:rsid w:val="008C6155"/>
    <w:rsid w:val="008C6BEF"/>
    <w:rsid w:val="008C785E"/>
    <w:rsid w:val="008D223E"/>
    <w:rsid w:val="008D31F7"/>
    <w:rsid w:val="008D6739"/>
    <w:rsid w:val="008D7034"/>
    <w:rsid w:val="008D7530"/>
    <w:rsid w:val="008E2B7A"/>
    <w:rsid w:val="008E3C44"/>
    <w:rsid w:val="008E3D40"/>
    <w:rsid w:val="008E6E86"/>
    <w:rsid w:val="008E7599"/>
    <w:rsid w:val="008F3B08"/>
    <w:rsid w:val="008F3ED8"/>
    <w:rsid w:val="008F4B71"/>
    <w:rsid w:val="008F64D1"/>
    <w:rsid w:val="008F71D5"/>
    <w:rsid w:val="009017C5"/>
    <w:rsid w:val="0090224C"/>
    <w:rsid w:val="00903A8D"/>
    <w:rsid w:val="00903C61"/>
    <w:rsid w:val="00905905"/>
    <w:rsid w:val="00905FA2"/>
    <w:rsid w:val="009060CC"/>
    <w:rsid w:val="00906617"/>
    <w:rsid w:val="009117A8"/>
    <w:rsid w:val="009164BB"/>
    <w:rsid w:val="009211D6"/>
    <w:rsid w:val="00922725"/>
    <w:rsid w:val="0092274E"/>
    <w:rsid w:val="009263D0"/>
    <w:rsid w:val="00927653"/>
    <w:rsid w:val="009329D9"/>
    <w:rsid w:val="00934B40"/>
    <w:rsid w:val="009351F0"/>
    <w:rsid w:val="00935EB2"/>
    <w:rsid w:val="0093682E"/>
    <w:rsid w:val="00940C06"/>
    <w:rsid w:val="0094217B"/>
    <w:rsid w:val="0094685F"/>
    <w:rsid w:val="00947B0B"/>
    <w:rsid w:val="0095321D"/>
    <w:rsid w:val="00953982"/>
    <w:rsid w:val="009542AB"/>
    <w:rsid w:val="009611C4"/>
    <w:rsid w:val="00961596"/>
    <w:rsid w:val="00963D43"/>
    <w:rsid w:val="0096570C"/>
    <w:rsid w:val="00965DBB"/>
    <w:rsid w:val="0096714F"/>
    <w:rsid w:val="00970EA5"/>
    <w:rsid w:val="009710A3"/>
    <w:rsid w:val="00973A3B"/>
    <w:rsid w:val="00973EAC"/>
    <w:rsid w:val="00974013"/>
    <w:rsid w:val="00974BF1"/>
    <w:rsid w:val="00974C61"/>
    <w:rsid w:val="00974D6E"/>
    <w:rsid w:val="00976CB8"/>
    <w:rsid w:val="00981A0A"/>
    <w:rsid w:val="009875E3"/>
    <w:rsid w:val="00991087"/>
    <w:rsid w:val="009912D9"/>
    <w:rsid w:val="00992C1E"/>
    <w:rsid w:val="0099370B"/>
    <w:rsid w:val="00995F16"/>
    <w:rsid w:val="00997584"/>
    <w:rsid w:val="00997B32"/>
    <w:rsid w:val="00997E50"/>
    <w:rsid w:val="009A1C16"/>
    <w:rsid w:val="009A2B9A"/>
    <w:rsid w:val="009A2D4B"/>
    <w:rsid w:val="009A2F9C"/>
    <w:rsid w:val="009A3044"/>
    <w:rsid w:val="009A30B8"/>
    <w:rsid w:val="009A52B3"/>
    <w:rsid w:val="009A5753"/>
    <w:rsid w:val="009A5B4A"/>
    <w:rsid w:val="009A5E11"/>
    <w:rsid w:val="009B0CD7"/>
    <w:rsid w:val="009B26D5"/>
    <w:rsid w:val="009B3551"/>
    <w:rsid w:val="009B37D0"/>
    <w:rsid w:val="009B45DB"/>
    <w:rsid w:val="009B58EE"/>
    <w:rsid w:val="009B7D18"/>
    <w:rsid w:val="009C38CA"/>
    <w:rsid w:val="009C3FE1"/>
    <w:rsid w:val="009D1BE3"/>
    <w:rsid w:val="009D22F0"/>
    <w:rsid w:val="009D47F6"/>
    <w:rsid w:val="009D585D"/>
    <w:rsid w:val="009D6CB9"/>
    <w:rsid w:val="009E38C4"/>
    <w:rsid w:val="009E43B2"/>
    <w:rsid w:val="009E46B3"/>
    <w:rsid w:val="009F1060"/>
    <w:rsid w:val="00A02684"/>
    <w:rsid w:val="00A046BF"/>
    <w:rsid w:val="00A04C6B"/>
    <w:rsid w:val="00A06567"/>
    <w:rsid w:val="00A06B52"/>
    <w:rsid w:val="00A07DBB"/>
    <w:rsid w:val="00A11398"/>
    <w:rsid w:val="00A1520A"/>
    <w:rsid w:val="00A1743A"/>
    <w:rsid w:val="00A21181"/>
    <w:rsid w:val="00A24187"/>
    <w:rsid w:val="00A25883"/>
    <w:rsid w:val="00A27152"/>
    <w:rsid w:val="00A30685"/>
    <w:rsid w:val="00A323B3"/>
    <w:rsid w:val="00A32708"/>
    <w:rsid w:val="00A34E9E"/>
    <w:rsid w:val="00A365D6"/>
    <w:rsid w:val="00A4215D"/>
    <w:rsid w:val="00A42B93"/>
    <w:rsid w:val="00A43375"/>
    <w:rsid w:val="00A43F28"/>
    <w:rsid w:val="00A45A94"/>
    <w:rsid w:val="00A45EC9"/>
    <w:rsid w:val="00A46120"/>
    <w:rsid w:val="00A518B5"/>
    <w:rsid w:val="00A5337C"/>
    <w:rsid w:val="00A541BE"/>
    <w:rsid w:val="00A554B7"/>
    <w:rsid w:val="00A60362"/>
    <w:rsid w:val="00A607CC"/>
    <w:rsid w:val="00A61052"/>
    <w:rsid w:val="00A6251D"/>
    <w:rsid w:val="00A62AEB"/>
    <w:rsid w:val="00A6556F"/>
    <w:rsid w:val="00A6591D"/>
    <w:rsid w:val="00A66E9C"/>
    <w:rsid w:val="00A70BAB"/>
    <w:rsid w:val="00A7180B"/>
    <w:rsid w:val="00A7282B"/>
    <w:rsid w:val="00A74E3C"/>
    <w:rsid w:val="00A76296"/>
    <w:rsid w:val="00A76867"/>
    <w:rsid w:val="00A77912"/>
    <w:rsid w:val="00A8134B"/>
    <w:rsid w:val="00A81BC0"/>
    <w:rsid w:val="00A84574"/>
    <w:rsid w:val="00A85D3A"/>
    <w:rsid w:val="00A865B9"/>
    <w:rsid w:val="00A86FDC"/>
    <w:rsid w:val="00A90198"/>
    <w:rsid w:val="00A90265"/>
    <w:rsid w:val="00A90A87"/>
    <w:rsid w:val="00A912C8"/>
    <w:rsid w:val="00A91C0E"/>
    <w:rsid w:val="00A9324B"/>
    <w:rsid w:val="00A941ED"/>
    <w:rsid w:val="00AA120B"/>
    <w:rsid w:val="00AA19E2"/>
    <w:rsid w:val="00AA1D19"/>
    <w:rsid w:val="00AA3669"/>
    <w:rsid w:val="00AA3722"/>
    <w:rsid w:val="00AA4ECC"/>
    <w:rsid w:val="00AB09B2"/>
    <w:rsid w:val="00AB1792"/>
    <w:rsid w:val="00AB3923"/>
    <w:rsid w:val="00AC1155"/>
    <w:rsid w:val="00AC2943"/>
    <w:rsid w:val="00AC2D7B"/>
    <w:rsid w:val="00AC37B2"/>
    <w:rsid w:val="00AC6420"/>
    <w:rsid w:val="00AD01DC"/>
    <w:rsid w:val="00AD051B"/>
    <w:rsid w:val="00AD0651"/>
    <w:rsid w:val="00AD141F"/>
    <w:rsid w:val="00AD273F"/>
    <w:rsid w:val="00AD29B9"/>
    <w:rsid w:val="00AE051A"/>
    <w:rsid w:val="00AE10D2"/>
    <w:rsid w:val="00AE7C04"/>
    <w:rsid w:val="00AE7EE4"/>
    <w:rsid w:val="00AF02ED"/>
    <w:rsid w:val="00AF0762"/>
    <w:rsid w:val="00AF1586"/>
    <w:rsid w:val="00AF3817"/>
    <w:rsid w:val="00AF4A71"/>
    <w:rsid w:val="00AF5730"/>
    <w:rsid w:val="00AF6A1A"/>
    <w:rsid w:val="00B0152D"/>
    <w:rsid w:val="00B10450"/>
    <w:rsid w:val="00B104C4"/>
    <w:rsid w:val="00B121B2"/>
    <w:rsid w:val="00B131F2"/>
    <w:rsid w:val="00B144E6"/>
    <w:rsid w:val="00B1681B"/>
    <w:rsid w:val="00B17F56"/>
    <w:rsid w:val="00B216DB"/>
    <w:rsid w:val="00B22CCD"/>
    <w:rsid w:val="00B23184"/>
    <w:rsid w:val="00B24A88"/>
    <w:rsid w:val="00B25ECD"/>
    <w:rsid w:val="00B26067"/>
    <w:rsid w:val="00B2610F"/>
    <w:rsid w:val="00B271BA"/>
    <w:rsid w:val="00B27D74"/>
    <w:rsid w:val="00B313EA"/>
    <w:rsid w:val="00B33B9E"/>
    <w:rsid w:val="00B3407B"/>
    <w:rsid w:val="00B341F2"/>
    <w:rsid w:val="00B3524B"/>
    <w:rsid w:val="00B35562"/>
    <w:rsid w:val="00B41F3F"/>
    <w:rsid w:val="00B43654"/>
    <w:rsid w:val="00B5070F"/>
    <w:rsid w:val="00B50B19"/>
    <w:rsid w:val="00B5254A"/>
    <w:rsid w:val="00B5259E"/>
    <w:rsid w:val="00B54BB4"/>
    <w:rsid w:val="00B553DA"/>
    <w:rsid w:val="00B564D5"/>
    <w:rsid w:val="00B5747E"/>
    <w:rsid w:val="00B57B0C"/>
    <w:rsid w:val="00B57EA5"/>
    <w:rsid w:val="00B6394B"/>
    <w:rsid w:val="00B66EFE"/>
    <w:rsid w:val="00B67F3D"/>
    <w:rsid w:val="00B73AC8"/>
    <w:rsid w:val="00B73B56"/>
    <w:rsid w:val="00B7766A"/>
    <w:rsid w:val="00B80A46"/>
    <w:rsid w:val="00B81CD6"/>
    <w:rsid w:val="00B83975"/>
    <w:rsid w:val="00B90467"/>
    <w:rsid w:val="00B92836"/>
    <w:rsid w:val="00B97BCE"/>
    <w:rsid w:val="00BA0AC4"/>
    <w:rsid w:val="00BA1478"/>
    <w:rsid w:val="00BA16E1"/>
    <w:rsid w:val="00BA1775"/>
    <w:rsid w:val="00BA35B4"/>
    <w:rsid w:val="00BA7D77"/>
    <w:rsid w:val="00BB2797"/>
    <w:rsid w:val="00BB27C7"/>
    <w:rsid w:val="00BB6948"/>
    <w:rsid w:val="00BB753C"/>
    <w:rsid w:val="00BB78E8"/>
    <w:rsid w:val="00BC07FA"/>
    <w:rsid w:val="00BC140C"/>
    <w:rsid w:val="00BC32C6"/>
    <w:rsid w:val="00BC36E7"/>
    <w:rsid w:val="00BC5AC1"/>
    <w:rsid w:val="00BC66FC"/>
    <w:rsid w:val="00BD040A"/>
    <w:rsid w:val="00BD41D7"/>
    <w:rsid w:val="00BD5717"/>
    <w:rsid w:val="00BD6111"/>
    <w:rsid w:val="00BD7251"/>
    <w:rsid w:val="00BE1674"/>
    <w:rsid w:val="00BE4411"/>
    <w:rsid w:val="00BE5FD6"/>
    <w:rsid w:val="00BE713C"/>
    <w:rsid w:val="00BE7D2E"/>
    <w:rsid w:val="00BF1092"/>
    <w:rsid w:val="00BF245C"/>
    <w:rsid w:val="00BF2CAE"/>
    <w:rsid w:val="00C01453"/>
    <w:rsid w:val="00C0420B"/>
    <w:rsid w:val="00C0747B"/>
    <w:rsid w:val="00C079AB"/>
    <w:rsid w:val="00C113B5"/>
    <w:rsid w:val="00C12CF5"/>
    <w:rsid w:val="00C149CB"/>
    <w:rsid w:val="00C216A0"/>
    <w:rsid w:val="00C249F9"/>
    <w:rsid w:val="00C25857"/>
    <w:rsid w:val="00C277DE"/>
    <w:rsid w:val="00C30A47"/>
    <w:rsid w:val="00C30C91"/>
    <w:rsid w:val="00C32DEE"/>
    <w:rsid w:val="00C37425"/>
    <w:rsid w:val="00C4177E"/>
    <w:rsid w:val="00C43198"/>
    <w:rsid w:val="00C43626"/>
    <w:rsid w:val="00C45554"/>
    <w:rsid w:val="00C46941"/>
    <w:rsid w:val="00C4722F"/>
    <w:rsid w:val="00C510AC"/>
    <w:rsid w:val="00C56526"/>
    <w:rsid w:val="00C611D8"/>
    <w:rsid w:val="00C64F19"/>
    <w:rsid w:val="00C671ED"/>
    <w:rsid w:val="00C6741D"/>
    <w:rsid w:val="00C701F0"/>
    <w:rsid w:val="00C71E43"/>
    <w:rsid w:val="00C735BA"/>
    <w:rsid w:val="00C74A30"/>
    <w:rsid w:val="00C82565"/>
    <w:rsid w:val="00C828C3"/>
    <w:rsid w:val="00C85486"/>
    <w:rsid w:val="00C86D2F"/>
    <w:rsid w:val="00C904AD"/>
    <w:rsid w:val="00C91E4F"/>
    <w:rsid w:val="00C956AA"/>
    <w:rsid w:val="00CA3804"/>
    <w:rsid w:val="00CA6A34"/>
    <w:rsid w:val="00CB0764"/>
    <w:rsid w:val="00CB0F11"/>
    <w:rsid w:val="00CB2E48"/>
    <w:rsid w:val="00CB518B"/>
    <w:rsid w:val="00CB6002"/>
    <w:rsid w:val="00CB773F"/>
    <w:rsid w:val="00CB7EA0"/>
    <w:rsid w:val="00CC30A3"/>
    <w:rsid w:val="00CC55A1"/>
    <w:rsid w:val="00CD47D6"/>
    <w:rsid w:val="00CD5265"/>
    <w:rsid w:val="00CD68D7"/>
    <w:rsid w:val="00CD73FB"/>
    <w:rsid w:val="00CD76DA"/>
    <w:rsid w:val="00CE1696"/>
    <w:rsid w:val="00CE1B34"/>
    <w:rsid w:val="00CE352F"/>
    <w:rsid w:val="00CE4840"/>
    <w:rsid w:val="00CE5C79"/>
    <w:rsid w:val="00CE61FB"/>
    <w:rsid w:val="00CF1D60"/>
    <w:rsid w:val="00CF2340"/>
    <w:rsid w:val="00CF39D1"/>
    <w:rsid w:val="00CF41AE"/>
    <w:rsid w:val="00D00265"/>
    <w:rsid w:val="00D01A74"/>
    <w:rsid w:val="00D026D7"/>
    <w:rsid w:val="00D12FC4"/>
    <w:rsid w:val="00D170B1"/>
    <w:rsid w:val="00D20C21"/>
    <w:rsid w:val="00D241E2"/>
    <w:rsid w:val="00D27890"/>
    <w:rsid w:val="00D35921"/>
    <w:rsid w:val="00D35E59"/>
    <w:rsid w:val="00D35FD9"/>
    <w:rsid w:val="00D366AA"/>
    <w:rsid w:val="00D43D02"/>
    <w:rsid w:val="00D45F49"/>
    <w:rsid w:val="00D470EA"/>
    <w:rsid w:val="00D51BF7"/>
    <w:rsid w:val="00D520B6"/>
    <w:rsid w:val="00D52814"/>
    <w:rsid w:val="00D549E2"/>
    <w:rsid w:val="00D56861"/>
    <w:rsid w:val="00D62566"/>
    <w:rsid w:val="00D709B2"/>
    <w:rsid w:val="00D7289F"/>
    <w:rsid w:val="00D74894"/>
    <w:rsid w:val="00D7557A"/>
    <w:rsid w:val="00D759DC"/>
    <w:rsid w:val="00D7769D"/>
    <w:rsid w:val="00D778FE"/>
    <w:rsid w:val="00D8095E"/>
    <w:rsid w:val="00D80A51"/>
    <w:rsid w:val="00D80B26"/>
    <w:rsid w:val="00D820D0"/>
    <w:rsid w:val="00D84A24"/>
    <w:rsid w:val="00D84AD3"/>
    <w:rsid w:val="00D85E1C"/>
    <w:rsid w:val="00D87431"/>
    <w:rsid w:val="00D90B89"/>
    <w:rsid w:val="00D91B0B"/>
    <w:rsid w:val="00D9208F"/>
    <w:rsid w:val="00D92CD7"/>
    <w:rsid w:val="00D96BC1"/>
    <w:rsid w:val="00DA07B6"/>
    <w:rsid w:val="00DA25C0"/>
    <w:rsid w:val="00DB2405"/>
    <w:rsid w:val="00DB65D9"/>
    <w:rsid w:val="00DB7EA3"/>
    <w:rsid w:val="00DC0122"/>
    <w:rsid w:val="00DC0868"/>
    <w:rsid w:val="00DC178E"/>
    <w:rsid w:val="00DC226A"/>
    <w:rsid w:val="00DC2733"/>
    <w:rsid w:val="00DC3000"/>
    <w:rsid w:val="00DC43A5"/>
    <w:rsid w:val="00DC5909"/>
    <w:rsid w:val="00DC755D"/>
    <w:rsid w:val="00DC789C"/>
    <w:rsid w:val="00DD1923"/>
    <w:rsid w:val="00DD2C5C"/>
    <w:rsid w:val="00DD3CBA"/>
    <w:rsid w:val="00DD5E5C"/>
    <w:rsid w:val="00DD7323"/>
    <w:rsid w:val="00DD79C4"/>
    <w:rsid w:val="00DE126C"/>
    <w:rsid w:val="00DE1A9A"/>
    <w:rsid w:val="00DE2D17"/>
    <w:rsid w:val="00DE4512"/>
    <w:rsid w:val="00DE4FA5"/>
    <w:rsid w:val="00DE5BC6"/>
    <w:rsid w:val="00DE6992"/>
    <w:rsid w:val="00DF0A10"/>
    <w:rsid w:val="00DF0EBF"/>
    <w:rsid w:val="00DF1220"/>
    <w:rsid w:val="00DF42AA"/>
    <w:rsid w:val="00E04798"/>
    <w:rsid w:val="00E10318"/>
    <w:rsid w:val="00E15888"/>
    <w:rsid w:val="00E15AB9"/>
    <w:rsid w:val="00E20025"/>
    <w:rsid w:val="00E2094C"/>
    <w:rsid w:val="00E21664"/>
    <w:rsid w:val="00E226A0"/>
    <w:rsid w:val="00E23023"/>
    <w:rsid w:val="00E255B1"/>
    <w:rsid w:val="00E32C52"/>
    <w:rsid w:val="00E34EA3"/>
    <w:rsid w:val="00E3667A"/>
    <w:rsid w:val="00E3790B"/>
    <w:rsid w:val="00E410DF"/>
    <w:rsid w:val="00E41E9D"/>
    <w:rsid w:val="00E4267D"/>
    <w:rsid w:val="00E50925"/>
    <w:rsid w:val="00E523DD"/>
    <w:rsid w:val="00E52C4F"/>
    <w:rsid w:val="00E56F31"/>
    <w:rsid w:val="00E5744F"/>
    <w:rsid w:val="00E57C35"/>
    <w:rsid w:val="00E61308"/>
    <w:rsid w:val="00E62753"/>
    <w:rsid w:val="00E62DA0"/>
    <w:rsid w:val="00E62DFE"/>
    <w:rsid w:val="00E6344A"/>
    <w:rsid w:val="00E63F87"/>
    <w:rsid w:val="00E65117"/>
    <w:rsid w:val="00E65862"/>
    <w:rsid w:val="00E66CD4"/>
    <w:rsid w:val="00E6769C"/>
    <w:rsid w:val="00E724F1"/>
    <w:rsid w:val="00E73FFB"/>
    <w:rsid w:val="00E755FC"/>
    <w:rsid w:val="00E76927"/>
    <w:rsid w:val="00E77DC0"/>
    <w:rsid w:val="00E81F14"/>
    <w:rsid w:val="00E82AA1"/>
    <w:rsid w:val="00E82B02"/>
    <w:rsid w:val="00E83A91"/>
    <w:rsid w:val="00E84419"/>
    <w:rsid w:val="00E90259"/>
    <w:rsid w:val="00E934D8"/>
    <w:rsid w:val="00E93745"/>
    <w:rsid w:val="00E93DD7"/>
    <w:rsid w:val="00EA09A2"/>
    <w:rsid w:val="00EA274D"/>
    <w:rsid w:val="00EB034C"/>
    <w:rsid w:val="00EB4D7A"/>
    <w:rsid w:val="00EB587F"/>
    <w:rsid w:val="00EB5E60"/>
    <w:rsid w:val="00EC0732"/>
    <w:rsid w:val="00EC14F7"/>
    <w:rsid w:val="00EC3119"/>
    <w:rsid w:val="00EC5AA9"/>
    <w:rsid w:val="00EC5F46"/>
    <w:rsid w:val="00ED4A6A"/>
    <w:rsid w:val="00ED56AF"/>
    <w:rsid w:val="00ED64AC"/>
    <w:rsid w:val="00EE2D52"/>
    <w:rsid w:val="00EE5693"/>
    <w:rsid w:val="00EF09DF"/>
    <w:rsid w:val="00EF20C3"/>
    <w:rsid w:val="00EF27E5"/>
    <w:rsid w:val="00EF2F9F"/>
    <w:rsid w:val="00EF3194"/>
    <w:rsid w:val="00EF420A"/>
    <w:rsid w:val="00EF7846"/>
    <w:rsid w:val="00F02166"/>
    <w:rsid w:val="00F02374"/>
    <w:rsid w:val="00F044E2"/>
    <w:rsid w:val="00F04545"/>
    <w:rsid w:val="00F06E9C"/>
    <w:rsid w:val="00F10606"/>
    <w:rsid w:val="00F10E42"/>
    <w:rsid w:val="00F11321"/>
    <w:rsid w:val="00F13CD7"/>
    <w:rsid w:val="00F14359"/>
    <w:rsid w:val="00F15A01"/>
    <w:rsid w:val="00F15BB5"/>
    <w:rsid w:val="00F15F7F"/>
    <w:rsid w:val="00F16A8D"/>
    <w:rsid w:val="00F21D69"/>
    <w:rsid w:val="00F21DF1"/>
    <w:rsid w:val="00F2639C"/>
    <w:rsid w:val="00F27486"/>
    <w:rsid w:val="00F30B8C"/>
    <w:rsid w:val="00F3262E"/>
    <w:rsid w:val="00F3423E"/>
    <w:rsid w:val="00F4009C"/>
    <w:rsid w:val="00F4072E"/>
    <w:rsid w:val="00F417AA"/>
    <w:rsid w:val="00F433DE"/>
    <w:rsid w:val="00F43DFC"/>
    <w:rsid w:val="00F45F1A"/>
    <w:rsid w:val="00F50DF6"/>
    <w:rsid w:val="00F52057"/>
    <w:rsid w:val="00F53B56"/>
    <w:rsid w:val="00F57719"/>
    <w:rsid w:val="00F605B5"/>
    <w:rsid w:val="00F606BF"/>
    <w:rsid w:val="00F60A73"/>
    <w:rsid w:val="00F61D8A"/>
    <w:rsid w:val="00F634BE"/>
    <w:rsid w:val="00F649E9"/>
    <w:rsid w:val="00F64FBC"/>
    <w:rsid w:val="00F7244C"/>
    <w:rsid w:val="00F761EA"/>
    <w:rsid w:val="00F779B6"/>
    <w:rsid w:val="00F82A73"/>
    <w:rsid w:val="00F82BA2"/>
    <w:rsid w:val="00F84883"/>
    <w:rsid w:val="00F84D4C"/>
    <w:rsid w:val="00F8603B"/>
    <w:rsid w:val="00F91BDF"/>
    <w:rsid w:val="00F920E6"/>
    <w:rsid w:val="00F9225C"/>
    <w:rsid w:val="00F96346"/>
    <w:rsid w:val="00F965C4"/>
    <w:rsid w:val="00F96D74"/>
    <w:rsid w:val="00F9713D"/>
    <w:rsid w:val="00F975B5"/>
    <w:rsid w:val="00FA17F2"/>
    <w:rsid w:val="00FA52DA"/>
    <w:rsid w:val="00FB0516"/>
    <w:rsid w:val="00FB3940"/>
    <w:rsid w:val="00FB3C5C"/>
    <w:rsid w:val="00FB547B"/>
    <w:rsid w:val="00FB5F3D"/>
    <w:rsid w:val="00FB6B3C"/>
    <w:rsid w:val="00FC1BFA"/>
    <w:rsid w:val="00FC2DCD"/>
    <w:rsid w:val="00FC3F1C"/>
    <w:rsid w:val="00FC4D53"/>
    <w:rsid w:val="00FC5E2D"/>
    <w:rsid w:val="00FC5F44"/>
    <w:rsid w:val="00FD0D71"/>
    <w:rsid w:val="00FD15F7"/>
    <w:rsid w:val="00FD1E61"/>
    <w:rsid w:val="00FD62A5"/>
    <w:rsid w:val="00FD69ED"/>
    <w:rsid w:val="00FD6C92"/>
    <w:rsid w:val="00FD7F38"/>
    <w:rsid w:val="00FE4397"/>
    <w:rsid w:val="00FE4681"/>
    <w:rsid w:val="00FE6C23"/>
    <w:rsid w:val="00FE705C"/>
    <w:rsid w:val="00FE794B"/>
    <w:rsid w:val="00FF1E32"/>
    <w:rsid w:val="00FF33AE"/>
    <w:rsid w:val="00FF5EC1"/>
    <w:rsid w:val="00FF6A8E"/>
    <w:rsid w:val="00FF7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CD4"/>
    <w:pPr>
      <w:widowControl w:val="0"/>
    </w:pPr>
    <w:rPr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C30A3"/>
    <w:pPr>
      <w:keepNext/>
      <w:widowControl/>
      <w:outlineLvl w:val="1"/>
    </w:pPr>
    <w:rPr>
      <w:color w:val="auto"/>
      <w:sz w:val="26"/>
      <w:szCs w:val="26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B3C5C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CC30A3"/>
    <w:rPr>
      <w:sz w:val="26"/>
      <w:szCs w:val="2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B3C5C"/>
    <w:rPr>
      <w:rFonts w:ascii="Cambria" w:hAnsi="Cambria" w:cs="Cambria"/>
      <w:b/>
      <w:bCs/>
      <w:color w:val="4F81BD"/>
    </w:rPr>
  </w:style>
  <w:style w:type="character" w:customStyle="1" w:styleId="Footnote">
    <w:name w:val="Footnote_"/>
    <w:basedOn w:val="DefaultParagraphFont"/>
    <w:link w:val="Footnote0"/>
    <w:uiPriority w:val="99"/>
    <w:locked/>
    <w:rsid w:val="00E66CD4"/>
    <w:rPr>
      <w:sz w:val="21"/>
      <w:szCs w:val="21"/>
      <w:u w:val="none"/>
    </w:rPr>
  </w:style>
  <w:style w:type="character" w:customStyle="1" w:styleId="Footnote2">
    <w:name w:val="Footnote (2)_"/>
    <w:basedOn w:val="DefaultParagraphFont"/>
    <w:link w:val="Footnote20"/>
    <w:uiPriority w:val="99"/>
    <w:locked/>
    <w:rsid w:val="00E66CD4"/>
    <w:rPr>
      <w:sz w:val="17"/>
      <w:szCs w:val="17"/>
      <w:u w:val="none"/>
    </w:rPr>
  </w:style>
  <w:style w:type="character" w:customStyle="1" w:styleId="Footnote3">
    <w:name w:val="Footnote (3)_"/>
    <w:basedOn w:val="DefaultParagraphFont"/>
    <w:link w:val="Footnote30"/>
    <w:uiPriority w:val="99"/>
    <w:locked/>
    <w:rsid w:val="00E66CD4"/>
    <w:rPr>
      <w:b/>
      <w:bCs/>
      <w:sz w:val="22"/>
      <w:szCs w:val="22"/>
      <w:u w:val="none"/>
    </w:rPr>
  </w:style>
  <w:style w:type="character" w:customStyle="1" w:styleId="Footnote11pt">
    <w:name w:val="Footnote + 11 pt"/>
    <w:aliases w:val="Bold"/>
    <w:basedOn w:val="Footnote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Footnote4">
    <w:name w:val="Footnote (4)_"/>
    <w:basedOn w:val="DefaultParagraphFont"/>
    <w:link w:val="Footnote40"/>
    <w:uiPriority w:val="99"/>
    <w:locked/>
    <w:rsid w:val="00E66CD4"/>
    <w:rPr>
      <w:sz w:val="22"/>
      <w:szCs w:val="22"/>
      <w:u w:val="none"/>
    </w:rPr>
  </w:style>
  <w:style w:type="character" w:customStyle="1" w:styleId="Bodytext6Exact">
    <w:name w:val="Body text (6) Exact"/>
    <w:basedOn w:val="DefaultParagraphFont"/>
    <w:uiPriority w:val="99"/>
    <w:rsid w:val="00E66CD4"/>
    <w:rPr>
      <w:b/>
      <w:bCs/>
      <w:u w:val="none"/>
    </w:rPr>
  </w:style>
  <w:style w:type="character" w:customStyle="1" w:styleId="Heading2Exact">
    <w:name w:val="Heading #2 Exact"/>
    <w:basedOn w:val="DefaultParagraphFont"/>
    <w:uiPriority w:val="99"/>
    <w:rsid w:val="00E66CD4"/>
    <w:rPr>
      <w:b/>
      <w:bCs/>
      <w:u w:val="none"/>
    </w:rPr>
  </w:style>
  <w:style w:type="character" w:customStyle="1" w:styleId="Bodytext4Exact">
    <w:name w:val="Body text (4) Exact"/>
    <w:basedOn w:val="DefaultParagraphFont"/>
    <w:uiPriority w:val="99"/>
    <w:rsid w:val="00E66CD4"/>
    <w:rPr>
      <w:b/>
      <w:bCs/>
      <w:sz w:val="22"/>
      <w:szCs w:val="22"/>
      <w:u w:val="none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E66CD4"/>
    <w:rPr>
      <w:u w:val="none"/>
    </w:rPr>
  </w:style>
  <w:style w:type="character" w:customStyle="1" w:styleId="Bodytext3SmallCaps">
    <w:name w:val="Body text (3) + Small Caps"/>
    <w:basedOn w:val="Bodytext3"/>
    <w:uiPriority w:val="99"/>
    <w:rsid w:val="00E66CD4"/>
    <w:rPr>
      <w:rFonts w:ascii="Times New Roman" w:hAnsi="Times New Roman" w:cs="Times New Roman"/>
      <w:smallCaps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2">
    <w:name w:val="Body text (2)_"/>
    <w:basedOn w:val="DefaultParagraphFont"/>
    <w:link w:val="Bodytext21"/>
    <w:uiPriority w:val="99"/>
    <w:locked/>
    <w:rsid w:val="00E66CD4"/>
    <w:rPr>
      <w:u w:val="none"/>
    </w:rPr>
  </w:style>
  <w:style w:type="character" w:customStyle="1" w:styleId="Heading1">
    <w:name w:val="Heading #1_"/>
    <w:basedOn w:val="DefaultParagraphFont"/>
    <w:link w:val="Heading10"/>
    <w:uiPriority w:val="99"/>
    <w:locked/>
    <w:rsid w:val="00E66CD4"/>
    <w:rPr>
      <w:b/>
      <w:bCs/>
      <w:u w:val="none"/>
    </w:rPr>
  </w:style>
  <w:style w:type="character" w:customStyle="1" w:styleId="Heading1Spacing2pt">
    <w:name w:val="Heading #1 + Spacing 2 pt"/>
    <w:basedOn w:val="Heading1"/>
    <w:uiPriority w:val="99"/>
    <w:rsid w:val="00E66CD4"/>
    <w:rPr>
      <w:rFonts w:ascii="Times New Roman" w:hAnsi="Times New Roman" w:cs="Times New Roman"/>
      <w:color w:val="000000"/>
      <w:spacing w:val="40"/>
      <w:w w:val="100"/>
      <w:position w:val="0"/>
      <w:sz w:val="24"/>
      <w:szCs w:val="24"/>
      <w:lang w:val="uk-UA" w:eastAsia="uk-UA"/>
    </w:rPr>
  </w:style>
  <w:style w:type="character" w:customStyle="1" w:styleId="Bodytext4">
    <w:name w:val="Body text (4)_"/>
    <w:basedOn w:val="DefaultParagraphFont"/>
    <w:link w:val="Bodytext41"/>
    <w:uiPriority w:val="99"/>
    <w:locked/>
    <w:rsid w:val="00E66CD4"/>
    <w:rPr>
      <w:b/>
      <w:bCs/>
      <w:sz w:val="22"/>
      <w:szCs w:val="22"/>
      <w:u w:val="none"/>
    </w:rPr>
  </w:style>
  <w:style w:type="character" w:customStyle="1" w:styleId="Bodytext412pt">
    <w:name w:val="Body text (4) + 12 pt"/>
    <w:aliases w:val="Spacing 2 pt"/>
    <w:basedOn w:val="Bodytext4"/>
    <w:uiPriority w:val="99"/>
    <w:rsid w:val="00E66CD4"/>
    <w:rPr>
      <w:rFonts w:ascii="Times New Roman" w:hAnsi="Times New Roman" w:cs="Times New Roman"/>
      <w:color w:val="000000"/>
      <w:spacing w:val="40"/>
      <w:w w:val="100"/>
      <w:position w:val="0"/>
      <w:sz w:val="24"/>
      <w:szCs w:val="24"/>
      <w:lang w:val="uk-UA" w:eastAsia="uk-UA"/>
    </w:rPr>
  </w:style>
  <w:style w:type="character" w:customStyle="1" w:styleId="Bodytext4SmallCaps">
    <w:name w:val="Body text (4) + Small Caps"/>
    <w:basedOn w:val="Bodytext4"/>
    <w:uiPriority w:val="99"/>
    <w:rsid w:val="00E66CD4"/>
    <w:rPr>
      <w:rFonts w:ascii="Times New Roman" w:hAnsi="Times New Roman" w:cs="Times New Roman"/>
      <w:smallCaps/>
      <w:color w:val="000000"/>
      <w:spacing w:val="0"/>
      <w:w w:val="100"/>
      <w:position w:val="0"/>
      <w:lang w:val="uk-UA" w:eastAsia="uk-UA"/>
    </w:rPr>
  </w:style>
  <w:style w:type="character" w:customStyle="1" w:styleId="Headerorfooter">
    <w:name w:val="Header or footer_"/>
    <w:basedOn w:val="DefaultParagraphFont"/>
    <w:link w:val="Headerorfooter1"/>
    <w:uiPriority w:val="99"/>
    <w:locked/>
    <w:rsid w:val="00E66CD4"/>
    <w:rPr>
      <w:u w:val="none"/>
    </w:rPr>
  </w:style>
  <w:style w:type="character" w:customStyle="1" w:styleId="Headerorfooter0">
    <w:name w:val="Header or footer"/>
    <w:basedOn w:val="Headerorfooter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412pt2">
    <w:name w:val="Body text (4) + 12 pt2"/>
    <w:aliases w:val="Not Bold"/>
    <w:basedOn w:val="Bodytext4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5">
    <w:name w:val="Body text (5)_"/>
    <w:basedOn w:val="DefaultParagraphFont"/>
    <w:link w:val="Bodytext50"/>
    <w:uiPriority w:val="99"/>
    <w:locked/>
    <w:rsid w:val="00E66CD4"/>
    <w:rPr>
      <w:b/>
      <w:bCs/>
      <w:i/>
      <w:iCs/>
      <w:sz w:val="26"/>
      <w:szCs w:val="26"/>
      <w:u w:val="none"/>
    </w:rPr>
  </w:style>
  <w:style w:type="character" w:customStyle="1" w:styleId="Bodytext213pt">
    <w:name w:val="Body text (2) + 13 pt"/>
    <w:aliases w:val="Bold5,Italic"/>
    <w:basedOn w:val="Bodytext2"/>
    <w:uiPriority w:val="99"/>
    <w:rsid w:val="00E66CD4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lang w:val="uk-UA" w:eastAsia="uk-UA"/>
    </w:rPr>
  </w:style>
  <w:style w:type="character" w:customStyle="1" w:styleId="Bodytext2Bold">
    <w:name w:val="Body text (2) + Bold"/>
    <w:aliases w:val="Spacing 2 pt1"/>
    <w:basedOn w:val="Bodytext2"/>
    <w:uiPriority w:val="99"/>
    <w:rsid w:val="00E66CD4"/>
    <w:rPr>
      <w:rFonts w:ascii="Times New Roman" w:hAnsi="Times New Roman" w:cs="Times New Roman"/>
      <w:b/>
      <w:bCs/>
      <w:color w:val="000000"/>
      <w:spacing w:val="40"/>
      <w:w w:val="100"/>
      <w:position w:val="0"/>
      <w:sz w:val="24"/>
      <w:szCs w:val="24"/>
      <w:lang w:val="uk-UA" w:eastAsia="uk-UA"/>
    </w:rPr>
  </w:style>
  <w:style w:type="character" w:customStyle="1" w:styleId="Bodytext2Bold2">
    <w:name w:val="Body text (2) + Bold2"/>
    <w:basedOn w:val="Bodytext2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6">
    <w:name w:val="Body text (6)_"/>
    <w:basedOn w:val="DefaultParagraphFont"/>
    <w:link w:val="Bodytext60"/>
    <w:uiPriority w:val="99"/>
    <w:locked/>
    <w:rsid w:val="00E66CD4"/>
    <w:rPr>
      <w:b/>
      <w:bCs/>
      <w:u w:val="none"/>
    </w:rPr>
  </w:style>
  <w:style w:type="character" w:customStyle="1" w:styleId="Heading20">
    <w:name w:val="Heading #2_"/>
    <w:basedOn w:val="DefaultParagraphFont"/>
    <w:link w:val="Heading21"/>
    <w:uiPriority w:val="99"/>
    <w:locked/>
    <w:rsid w:val="00E66CD4"/>
    <w:rPr>
      <w:b/>
      <w:bCs/>
      <w:u w:val="none"/>
    </w:rPr>
  </w:style>
  <w:style w:type="character" w:customStyle="1" w:styleId="Bodytext6NotBold">
    <w:name w:val="Body text (6) + Not Bold"/>
    <w:basedOn w:val="Bodytext6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20">
    <w:name w:val="Body text (2)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uk-UA" w:eastAsia="uk-UA"/>
    </w:rPr>
  </w:style>
  <w:style w:type="character" w:customStyle="1" w:styleId="Bodytext22">
    <w:name w:val="Body text (2)2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2Bold1">
    <w:name w:val="Body text (2) + Bold1"/>
    <w:basedOn w:val="Bodytext2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512pt">
    <w:name w:val="Body text (5) + 12 pt"/>
    <w:aliases w:val="Not Italic"/>
    <w:basedOn w:val="Bodytext5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412pt1">
    <w:name w:val="Body text (4) + 12 pt1"/>
    <w:basedOn w:val="Bodytext4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2Exact">
    <w:name w:val="Body text (2) Exact"/>
    <w:basedOn w:val="DefaultParagraphFont"/>
    <w:uiPriority w:val="99"/>
    <w:rsid w:val="00E66CD4"/>
    <w:rPr>
      <w:u w:val="none"/>
    </w:rPr>
  </w:style>
  <w:style w:type="character" w:customStyle="1" w:styleId="Bodytext7">
    <w:name w:val="Body text (7)_"/>
    <w:basedOn w:val="DefaultParagraphFont"/>
    <w:link w:val="Bodytext70"/>
    <w:uiPriority w:val="99"/>
    <w:locked/>
    <w:rsid w:val="00E66CD4"/>
    <w:rPr>
      <w:sz w:val="21"/>
      <w:szCs w:val="21"/>
      <w:u w:val="none"/>
    </w:rPr>
  </w:style>
  <w:style w:type="character" w:customStyle="1" w:styleId="Bodytext711pt">
    <w:name w:val="Body text (7) + 11 pt"/>
    <w:aliases w:val="Bold4"/>
    <w:basedOn w:val="Bodytext7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611pt">
    <w:name w:val="Body text (6) + 11 pt"/>
    <w:basedOn w:val="Bodytext6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E66CD4"/>
    <w:rPr>
      <w:sz w:val="22"/>
      <w:szCs w:val="22"/>
      <w:u w:val="none"/>
    </w:rPr>
  </w:style>
  <w:style w:type="character" w:customStyle="1" w:styleId="Headerorfooter11pt">
    <w:name w:val="Header or footer + 11 pt"/>
    <w:aliases w:val="Bold3"/>
    <w:basedOn w:val="Headerorfooter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9">
    <w:name w:val="Body text (9)_"/>
    <w:basedOn w:val="DefaultParagraphFont"/>
    <w:link w:val="Bodytext91"/>
    <w:uiPriority w:val="99"/>
    <w:locked/>
    <w:rsid w:val="00E66CD4"/>
    <w:rPr>
      <w:sz w:val="17"/>
      <w:szCs w:val="17"/>
      <w:u w:val="none"/>
    </w:rPr>
  </w:style>
  <w:style w:type="character" w:customStyle="1" w:styleId="Bodytext90">
    <w:name w:val="Body text (9)"/>
    <w:basedOn w:val="Bodytext9"/>
    <w:uiPriority w:val="99"/>
    <w:rsid w:val="00E66CD4"/>
    <w:rPr>
      <w:rFonts w:ascii="Times New Roman" w:hAnsi="Times New Roman" w:cs="Times New Roman"/>
      <w:color w:val="auto"/>
      <w:spacing w:val="0"/>
      <w:w w:val="100"/>
      <w:position w:val="0"/>
      <w:lang w:val="uk-UA" w:eastAsia="uk-UA"/>
    </w:rPr>
  </w:style>
  <w:style w:type="character" w:customStyle="1" w:styleId="Bodytext410pt">
    <w:name w:val="Body text (4) + 10 pt"/>
    <w:aliases w:val="Not Bold2"/>
    <w:basedOn w:val="Bodytext4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lang w:val="uk-UA" w:eastAsia="uk-UA"/>
    </w:rPr>
  </w:style>
  <w:style w:type="character" w:customStyle="1" w:styleId="Bodytext10Exact">
    <w:name w:val="Body text (10) Exact"/>
    <w:basedOn w:val="DefaultParagraphFont"/>
    <w:uiPriority w:val="99"/>
    <w:rsid w:val="00E66CD4"/>
    <w:rPr>
      <w:b/>
      <w:bCs/>
      <w:sz w:val="17"/>
      <w:szCs w:val="17"/>
      <w:u w:val="none"/>
    </w:rPr>
  </w:style>
  <w:style w:type="character" w:customStyle="1" w:styleId="Bodytext9Exact">
    <w:name w:val="Body text (9) Exact"/>
    <w:basedOn w:val="DefaultParagraphFont"/>
    <w:uiPriority w:val="99"/>
    <w:rsid w:val="00E66CD4"/>
    <w:rPr>
      <w:sz w:val="17"/>
      <w:szCs w:val="17"/>
      <w:u w:val="none"/>
    </w:rPr>
  </w:style>
  <w:style w:type="character" w:customStyle="1" w:styleId="Bodytext9Exact2">
    <w:name w:val="Body text (9) Exact2"/>
    <w:basedOn w:val="Bodytext9"/>
    <w:uiPriority w:val="99"/>
    <w:rsid w:val="00E66CD4"/>
    <w:rPr>
      <w:rFonts w:ascii="Times New Roman" w:hAnsi="Times New Roman" w:cs="Times New Roman"/>
      <w:color w:val="0000FF"/>
      <w:spacing w:val="0"/>
      <w:w w:val="100"/>
      <w:position w:val="0"/>
      <w:u w:val="single"/>
      <w:lang w:val="uk-UA" w:eastAsia="uk-UA"/>
    </w:rPr>
  </w:style>
  <w:style w:type="character" w:customStyle="1" w:styleId="Bodytext10Exact1">
    <w:name w:val="Body text (10) Exact1"/>
    <w:basedOn w:val="Bodytext10"/>
    <w:uiPriority w:val="99"/>
    <w:rsid w:val="00E66CD4"/>
    <w:rPr>
      <w:u w:val="single"/>
    </w:rPr>
  </w:style>
  <w:style w:type="character" w:customStyle="1" w:styleId="Bodytext10NotBoldExact">
    <w:name w:val="Body text (10) + Not Bold Exact"/>
    <w:basedOn w:val="Bodytext10"/>
    <w:uiPriority w:val="99"/>
    <w:rsid w:val="00E66CD4"/>
    <w:rPr>
      <w:color w:val="auto"/>
    </w:rPr>
  </w:style>
  <w:style w:type="character" w:customStyle="1" w:styleId="Bodytext9Exact1">
    <w:name w:val="Body text (9) Exact1"/>
    <w:basedOn w:val="Bodytext9"/>
    <w:uiPriority w:val="99"/>
    <w:rsid w:val="00E66CD4"/>
    <w:rPr>
      <w:rFonts w:ascii="Times New Roman" w:hAnsi="Times New Roman" w:cs="Times New Roman"/>
      <w:color w:val="auto"/>
      <w:spacing w:val="0"/>
      <w:w w:val="100"/>
      <w:position w:val="0"/>
      <w:lang w:val="uk-UA" w:eastAsia="uk-UA"/>
    </w:rPr>
  </w:style>
  <w:style w:type="character" w:customStyle="1" w:styleId="Bodytext10">
    <w:name w:val="Body text (10)_"/>
    <w:basedOn w:val="DefaultParagraphFont"/>
    <w:link w:val="Bodytext100"/>
    <w:uiPriority w:val="99"/>
    <w:locked/>
    <w:rsid w:val="00E66CD4"/>
    <w:rPr>
      <w:b/>
      <w:bCs/>
      <w:sz w:val="17"/>
      <w:szCs w:val="17"/>
      <w:u w:val="none"/>
    </w:rPr>
  </w:style>
  <w:style w:type="character" w:customStyle="1" w:styleId="Headerorfooter11pt1">
    <w:name w:val="Header or footer + 11 pt1"/>
    <w:basedOn w:val="Headerorfooter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7Exact">
    <w:name w:val="Body text (7) Exact"/>
    <w:basedOn w:val="DefaultParagraphFont"/>
    <w:uiPriority w:val="99"/>
    <w:rsid w:val="00E66CD4"/>
    <w:rPr>
      <w:sz w:val="21"/>
      <w:szCs w:val="21"/>
      <w:u w:val="none"/>
    </w:rPr>
  </w:style>
  <w:style w:type="character" w:customStyle="1" w:styleId="Bodytext2105pt">
    <w:name w:val="Body text (2) + 10.5 pt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lang w:val="uk-UA" w:eastAsia="uk-UA"/>
    </w:rPr>
  </w:style>
  <w:style w:type="character" w:customStyle="1" w:styleId="Tablecaption">
    <w:name w:val="Table caption_"/>
    <w:basedOn w:val="DefaultParagraphFont"/>
    <w:link w:val="Tablecaption1"/>
    <w:uiPriority w:val="99"/>
    <w:locked/>
    <w:rsid w:val="00E66CD4"/>
    <w:rPr>
      <w:sz w:val="21"/>
      <w:szCs w:val="21"/>
      <w:u w:val="none"/>
    </w:rPr>
  </w:style>
  <w:style w:type="character" w:customStyle="1" w:styleId="Tablecaption2">
    <w:name w:val="Table caption (2)_"/>
    <w:basedOn w:val="DefaultParagraphFont"/>
    <w:link w:val="Tablecaption20"/>
    <w:uiPriority w:val="99"/>
    <w:locked/>
    <w:rsid w:val="00E66CD4"/>
    <w:rPr>
      <w:sz w:val="17"/>
      <w:szCs w:val="17"/>
      <w:u w:val="none"/>
    </w:rPr>
  </w:style>
  <w:style w:type="character" w:customStyle="1" w:styleId="Heading1Spacing2pt1">
    <w:name w:val="Heading #1 + Spacing 2 pt1"/>
    <w:basedOn w:val="Heading1"/>
    <w:uiPriority w:val="99"/>
    <w:rsid w:val="00E66CD4"/>
    <w:rPr>
      <w:rFonts w:ascii="Times New Roman" w:hAnsi="Times New Roman" w:cs="Times New Roman"/>
      <w:color w:val="000000"/>
      <w:spacing w:val="50"/>
      <w:w w:val="100"/>
      <w:position w:val="0"/>
      <w:sz w:val="24"/>
      <w:szCs w:val="24"/>
      <w:lang w:val="uk-UA" w:eastAsia="uk-UA"/>
    </w:rPr>
  </w:style>
  <w:style w:type="character" w:customStyle="1" w:styleId="Tablecaption0">
    <w:name w:val="Table caption"/>
    <w:basedOn w:val="Tablecaption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u w:val="single"/>
      <w:lang w:val="uk-UA" w:eastAsia="uk-UA"/>
    </w:rPr>
  </w:style>
  <w:style w:type="character" w:customStyle="1" w:styleId="TableofcontentsExact">
    <w:name w:val="Table of contents Exact"/>
    <w:basedOn w:val="DefaultParagraphFont"/>
    <w:link w:val="Tableofcontents"/>
    <w:uiPriority w:val="99"/>
    <w:locked/>
    <w:rsid w:val="00E66CD4"/>
    <w:rPr>
      <w:sz w:val="21"/>
      <w:szCs w:val="21"/>
      <w:u w:val="none"/>
    </w:rPr>
  </w:style>
  <w:style w:type="character" w:customStyle="1" w:styleId="Bodytext7ItalicExact">
    <w:name w:val="Body text (7) + Italic Exact"/>
    <w:basedOn w:val="Bodytext7"/>
    <w:uiPriority w:val="99"/>
    <w:rsid w:val="00E66CD4"/>
    <w:rPr>
      <w:rFonts w:ascii="Times New Roman" w:hAnsi="Times New Roman" w:cs="Times New Roman"/>
      <w:i/>
      <w:iCs/>
      <w:color w:val="000000"/>
      <w:spacing w:val="0"/>
      <w:w w:val="100"/>
      <w:position w:val="0"/>
      <w:lang w:val="uk-UA" w:eastAsia="uk-UA"/>
    </w:rPr>
  </w:style>
  <w:style w:type="character" w:customStyle="1" w:styleId="Bodytext11Exact">
    <w:name w:val="Body text (11) Exact"/>
    <w:basedOn w:val="DefaultParagraphFont"/>
    <w:link w:val="Bodytext11"/>
    <w:uiPriority w:val="99"/>
    <w:locked/>
    <w:rsid w:val="00E66CD4"/>
    <w:rPr>
      <w:i/>
      <w:iCs/>
      <w:sz w:val="21"/>
      <w:szCs w:val="21"/>
      <w:u w:val="none"/>
    </w:rPr>
  </w:style>
  <w:style w:type="character" w:customStyle="1" w:styleId="Bodytext285pt">
    <w:name w:val="Body text (2) + 8.5 pt"/>
    <w:aliases w:val="Bold2"/>
    <w:basedOn w:val="Bodytext2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17"/>
      <w:szCs w:val="17"/>
      <w:lang w:val="uk-UA" w:eastAsia="uk-UA"/>
    </w:rPr>
  </w:style>
  <w:style w:type="character" w:customStyle="1" w:styleId="Bodytext211pt">
    <w:name w:val="Body text (2) + 11 pt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Tablecaption3">
    <w:name w:val="Table caption (3)_"/>
    <w:basedOn w:val="DefaultParagraphFont"/>
    <w:link w:val="Tablecaption30"/>
    <w:uiPriority w:val="99"/>
    <w:locked/>
    <w:rsid w:val="00E66CD4"/>
    <w:rPr>
      <w:sz w:val="22"/>
      <w:szCs w:val="22"/>
      <w:u w:val="none"/>
    </w:rPr>
  </w:style>
  <w:style w:type="character" w:customStyle="1" w:styleId="Bodytext812pt">
    <w:name w:val="Body text (8) + 12 pt"/>
    <w:aliases w:val="Bold1"/>
    <w:basedOn w:val="Bodytext8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lang w:val="uk-UA" w:eastAsia="uk-UA"/>
    </w:rPr>
  </w:style>
  <w:style w:type="character" w:customStyle="1" w:styleId="Bodytext611pt1">
    <w:name w:val="Body text (6) + 11 pt1"/>
    <w:aliases w:val="Not Bold1"/>
    <w:basedOn w:val="Bodytext6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Bodytext40">
    <w:name w:val="Body text (4)"/>
    <w:basedOn w:val="Bodytext4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u w:val="single"/>
      <w:lang w:val="uk-UA" w:eastAsia="uk-UA"/>
    </w:rPr>
  </w:style>
  <w:style w:type="character" w:customStyle="1" w:styleId="Bodytext485pt">
    <w:name w:val="Body text (4) + 8.5 pt"/>
    <w:aliases w:val="Small Caps"/>
    <w:basedOn w:val="Bodytext4"/>
    <w:uiPriority w:val="99"/>
    <w:rsid w:val="00E66CD4"/>
    <w:rPr>
      <w:rFonts w:ascii="Times New Roman" w:hAnsi="Times New Roman" w:cs="Times New Roman"/>
      <w:smallCaps/>
      <w:color w:val="000000"/>
      <w:spacing w:val="0"/>
      <w:w w:val="100"/>
      <w:position w:val="0"/>
      <w:sz w:val="17"/>
      <w:szCs w:val="17"/>
      <w:u w:val="single"/>
      <w:lang w:val="uk-UA" w:eastAsia="uk-UA"/>
    </w:rPr>
  </w:style>
  <w:style w:type="character" w:customStyle="1" w:styleId="Bodytext285pt1">
    <w:name w:val="Body text (2) + 8.5 pt1"/>
    <w:basedOn w:val="Bodytext2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17"/>
      <w:szCs w:val="17"/>
      <w:lang w:val="uk-UA" w:eastAsia="uk-UA"/>
    </w:rPr>
  </w:style>
  <w:style w:type="character" w:customStyle="1" w:styleId="Tablecaption4">
    <w:name w:val="Table caption (4)_"/>
    <w:basedOn w:val="DefaultParagraphFont"/>
    <w:link w:val="Tablecaption40"/>
    <w:uiPriority w:val="99"/>
    <w:locked/>
    <w:rsid w:val="00E66CD4"/>
    <w:rPr>
      <w:b/>
      <w:bCs/>
      <w:sz w:val="22"/>
      <w:szCs w:val="22"/>
      <w:u w:val="none"/>
    </w:rPr>
  </w:style>
  <w:style w:type="character" w:customStyle="1" w:styleId="TablecaptionExact">
    <w:name w:val="Table caption Exact"/>
    <w:basedOn w:val="DefaultParagraphFont"/>
    <w:uiPriority w:val="99"/>
    <w:rsid w:val="00E66CD4"/>
    <w:rPr>
      <w:sz w:val="21"/>
      <w:szCs w:val="21"/>
      <w:u w:val="none"/>
    </w:rPr>
  </w:style>
  <w:style w:type="character" w:customStyle="1" w:styleId="Bodytext2105pt1">
    <w:name w:val="Body text (2) + 10.5 pt1"/>
    <w:aliases w:val="Italic1"/>
    <w:basedOn w:val="Bodytext2"/>
    <w:uiPriority w:val="99"/>
    <w:rsid w:val="00E66CD4"/>
    <w:rPr>
      <w:rFonts w:ascii="Times New Roman" w:hAnsi="Times New Roman" w:cs="Times New Roman"/>
      <w:i/>
      <w:iCs/>
      <w:color w:val="000000"/>
      <w:spacing w:val="0"/>
      <w:w w:val="100"/>
      <w:position w:val="0"/>
      <w:sz w:val="21"/>
      <w:szCs w:val="21"/>
      <w:lang w:val="uk-UA" w:eastAsia="uk-UA"/>
    </w:rPr>
  </w:style>
  <w:style w:type="character" w:customStyle="1" w:styleId="Bodytext711pt1">
    <w:name w:val="Body text (7) + 11 pt1"/>
    <w:basedOn w:val="Bodytext7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uk-UA" w:eastAsia="uk-UA"/>
    </w:rPr>
  </w:style>
  <w:style w:type="character" w:customStyle="1" w:styleId="Headerorfooter85pt">
    <w:name w:val="Header or footer + 8.5 pt"/>
    <w:basedOn w:val="Headerorfooter"/>
    <w:uiPriority w:val="99"/>
    <w:rsid w:val="00E66CD4"/>
    <w:rPr>
      <w:rFonts w:ascii="Times New Roman" w:hAnsi="Times New Roman" w:cs="Times New Roman"/>
      <w:color w:val="000000"/>
      <w:spacing w:val="0"/>
      <w:w w:val="100"/>
      <w:position w:val="0"/>
      <w:sz w:val="17"/>
      <w:szCs w:val="17"/>
      <w:lang w:val="uk-UA" w:eastAsia="uk-UA"/>
    </w:rPr>
  </w:style>
  <w:style w:type="character" w:customStyle="1" w:styleId="Bodytext9Bold">
    <w:name w:val="Body text (9) + Bold"/>
    <w:basedOn w:val="Bodytext9"/>
    <w:uiPriority w:val="99"/>
    <w:rsid w:val="00E66CD4"/>
    <w:rPr>
      <w:rFonts w:ascii="Times New Roman" w:hAnsi="Times New Roman" w:cs="Times New Roman"/>
      <w:b/>
      <w:bCs/>
      <w:color w:val="000000"/>
      <w:spacing w:val="0"/>
      <w:w w:val="100"/>
      <w:position w:val="0"/>
      <w:lang w:val="uk-UA" w:eastAsia="uk-UA"/>
    </w:rPr>
  </w:style>
  <w:style w:type="paragraph" w:customStyle="1" w:styleId="Footnote0">
    <w:name w:val="Footnote"/>
    <w:basedOn w:val="Normal"/>
    <w:link w:val="Footnote"/>
    <w:uiPriority w:val="99"/>
    <w:rsid w:val="00E66CD4"/>
    <w:pPr>
      <w:shd w:val="clear" w:color="auto" w:fill="FFFFFF"/>
      <w:spacing w:line="232" w:lineRule="exact"/>
    </w:pPr>
    <w:rPr>
      <w:sz w:val="21"/>
      <w:szCs w:val="21"/>
    </w:rPr>
  </w:style>
  <w:style w:type="paragraph" w:customStyle="1" w:styleId="Footnote20">
    <w:name w:val="Footnote (2)"/>
    <w:basedOn w:val="Normal"/>
    <w:link w:val="Footnote2"/>
    <w:uiPriority w:val="99"/>
    <w:rsid w:val="00E66CD4"/>
    <w:pPr>
      <w:shd w:val="clear" w:color="auto" w:fill="FFFFFF"/>
      <w:spacing w:after="300" w:line="188" w:lineRule="exact"/>
    </w:pPr>
    <w:rPr>
      <w:sz w:val="17"/>
      <w:szCs w:val="17"/>
    </w:rPr>
  </w:style>
  <w:style w:type="paragraph" w:customStyle="1" w:styleId="Footnote30">
    <w:name w:val="Footnote (3)"/>
    <w:basedOn w:val="Normal"/>
    <w:link w:val="Footnote3"/>
    <w:uiPriority w:val="99"/>
    <w:rsid w:val="00E66CD4"/>
    <w:pPr>
      <w:shd w:val="clear" w:color="auto" w:fill="FFFFFF"/>
      <w:spacing w:before="300" w:line="244" w:lineRule="exact"/>
      <w:jc w:val="both"/>
    </w:pPr>
    <w:rPr>
      <w:b/>
      <w:bCs/>
      <w:sz w:val="22"/>
      <w:szCs w:val="22"/>
    </w:rPr>
  </w:style>
  <w:style w:type="paragraph" w:customStyle="1" w:styleId="Footnote40">
    <w:name w:val="Footnote (4)"/>
    <w:basedOn w:val="Normal"/>
    <w:link w:val="Footnote4"/>
    <w:uiPriority w:val="99"/>
    <w:rsid w:val="00E66CD4"/>
    <w:pPr>
      <w:shd w:val="clear" w:color="auto" w:fill="FFFFFF"/>
      <w:spacing w:line="283" w:lineRule="exact"/>
      <w:ind w:firstLine="800"/>
    </w:pPr>
    <w:rPr>
      <w:sz w:val="22"/>
      <w:szCs w:val="22"/>
    </w:rPr>
  </w:style>
  <w:style w:type="paragraph" w:customStyle="1" w:styleId="Bodytext60">
    <w:name w:val="Body text (6)"/>
    <w:basedOn w:val="Normal"/>
    <w:link w:val="Bodytext6"/>
    <w:uiPriority w:val="99"/>
    <w:rsid w:val="00E66CD4"/>
    <w:pPr>
      <w:shd w:val="clear" w:color="auto" w:fill="FFFFFF"/>
      <w:spacing w:before="80" w:after="80" w:line="266" w:lineRule="exact"/>
      <w:jc w:val="center"/>
    </w:pPr>
    <w:rPr>
      <w:b/>
      <w:bCs/>
    </w:rPr>
  </w:style>
  <w:style w:type="paragraph" w:customStyle="1" w:styleId="Heading21">
    <w:name w:val="Heading #2"/>
    <w:basedOn w:val="Normal"/>
    <w:link w:val="Heading20"/>
    <w:uiPriority w:val="99"/>
    <w:rsid w:val="00E66CD4"/>
    <w:pPr>
      <w:shd w:val="clear" w:color="auto" w:fill="FFFFFF"/>
      <w:spacing w:before="160" w:after="160" w:line="266" w:lineRule="exact"/>
      <w:ind w:hanging="1360"/>
      <w:jc w:val="center"/>
      <w:outlineLvl w:val="1"/>
    </w:pPr>
    <w:rPr>
      <w:b/>
      <w:bCs/>
    </w:rPr>
  </w:style>
  <w:style w:type="paragraph" w:customStyle="1" w:styleId="Bodytext41">
    <w:name w:val="Body text (4)1"/>
    <w:basedOn w:val="Normal"/>
    <w:link w:val="Bodytext4"/>
    <w:uiPriority w:val="99"/>
    <w:rsid w:val="00E66CD4"/>
    <w:pPr>
      <w:shd w:val="clear" w:color="auto" w:fill="FFFFFF"/>
      <w:spacing w:before="360" w:after="360" w:line="266" w:lineRule="exact"/>
      <w:jc w:val="both"/>
    </w:pPr>
    <w:rPr>
      <w:b/>
      <w:bCs/>
      <w:sz w:val="22"/>
      <w:szCs w:val="22"/>
    </w:rPr>
  </w:style>
  <w:style w:type="paragraph" w:customStyle="1" w:styleId="Bodytext30">
    <w:name w:val="Body text (3)"/>
    <w:basedOn w:val="Normal"/>
    <w:link w:val="Bodytext3"/>
    <w:uiPriority w:val="99"/>
    <w:rsid w:val="00E66CD4"/>
    <w:pPr>
      <w:shd w:val="clear" w:color="auto" w:fill="FFFFFF"/>
      <w:spacing w:line="298" w:lineRule="exact"/>
    </w:pPr>
  </w:style>
  <w:style w:type="paragraph" w:customStyle="1" w:styleId="Bodytext21">
    <w:name w:val="Body text (2)1"/>
    <w:basedOn w:val="Normal"/>
    <w:link w:val="Bodytext2"/>
    <w:uiPriority w:val="99"/>
    <w:rsid w:val="00E66CD4"/>
    <w:pPr>
      <w:shd w:val="clear" w:color="auto" w:fill="FFFFFF"/>
      <w:spacing w:after="960" w:line="298" w:lineRule="exact"/>
    </w:pPr>
  </w:style>
  <w:style w:type="paragraph" w:customStyle="1" w:styleId="Heading10">
    <w:name w:val="Heading #1"/>
    <w:basedOn w:val="Normal"/>
    <w:link w:val="Heading1"/>
    <w:uiPriority w:val="99"/>
    <w:rsid w:val="00E66CD4"/>
    <w:pPr>
      <w:shd w:val="clear" w:color="auto" w:fill="FFFFFF"/>
      <w:spacing w:before="960" w:line="302" w:lineRule="exact"/>
      <w:jc w:val="center"/>
      <w:outlineLvl w:val="0"/>
    </w:pPr>
    <w:rPr>
      <w:b/>
      <w:bCs/>
    </w:rPr>
  </w:style>
  <w:style w:type="paragraph" w:customStyle="1" w:styleId="Headerorfooter1">
    <w:name w:val="Header or footer1"/>
    <w:basedOn w:val="Normal"/>
    <w:link w:val="Headerorfooter"/>
    <w:uiPriority w:val="99"/>
    <w:rsid w:val="00E66CD4"/>
    <w:pPr>
      <w:shd w:val="clear" w:color="auto" w:fill="FFFFFF"/>
      <w:spacing w:line="266" w:lineRule="exact"/>
    </w:pPr>
  </w:style>
  <w:style w:type="paragraph" w:customStyle="1" w:styleId="Bodytext50">
    <w:name w:val="Body text (5)"/>
    <w:basedOn w:val="Normal"/>
    <w:link w:val="Bodytext5"/>
    <w:uiPriority w:val="99"/>
    <w:rsid w:val="00E66CD4"/>
    <w:pPr>
      <w:shd w:val="clear" w:color="auto" w:fill="FFFFFF"/>
      <w:spacing w:before="360" w:after="180" w:line="288" w:lineRule="exact"/>
      <w:jc w:val="center"/>
    </w:pPr>
    <w:rPr>
      <w:b/>
      <w:bCs/>
      <w:i/>
      <w:iCs/>
      <w:sz w:val="26"/>
      <w:szCs w:val="26"/>
    </w:rPr>
  </w:style>
  <w:style w:type="paragraph" w:customStyle="1" w:styleId="Bodytext70">
    <w:name w:val="Body text (7)"/>
    <w:basedOn w:val="Normal"/>
    <w:link w:val="Bodytext7"/>
    <w:uiPriority w:val="99"/>
    <w:rsid w:val="00E66CD4"/>
    <w:pPr>
      <w:shd w:val="clear" w:color="auto" w:fill="FFFFFF"/>
      <w:spacing w:line="259" w:lineRule="exact"/>
      <w:ind w:hanging="1780"/>
    </w:pPr>
    <w:rPr>
      <w:sz w:val="21"/>
      <w:szCs w:val="21"/>
    </w:rPr>
  </w:style>
  <w:style w:type="paragraph" w:customStyle="1" w:styleId="Bodytext80">
    <w:name w:val="Body text (8)"/>
    <w:basedOn w:val="Normal"/>
    <w:link w:val="Bodytext8"/>
    <w:uiPriority w:val="99"/>
    <w:rsid w:val="00E66CD4"/>
    <w:pPr>
      <w:shd w:val="clear" w:color="auto" w:fill="FFFFFF"/>
      <w:spacing w:before="120" w:after="120" w:line="283" w:lineRule="exact"/>
      <w:jc w:val="both"/>
    </w:pPr>
    <w:rPr>
      <w:sz w:val="22"/>
      <w:szCs w:val="22"/>
    </w:rPr>
  </w:style>
  <w:style w:type="paragraph" w:customStyle="1" w:styleId="Bodytext91">
    <w:name w:val="Body text (9)1"/>
    <w:basedOn w:val="Normal"/>
    <w:link w:val="Bodytext9"/>
    <w:uiPriority w:val="99"/>
    <w:rsid w:val="00E66CD4"/>
    <w:pPr>
      <w:shd w:val="clear" w:color="auto" w:fill="FFFFFF"/>
      <w:spacing w:after="720" w:line="216" w:lineRule="exact"/>
      <w:jc w:val="center"/>
    </w:pPr>
    <w:rPr>
      <w:sz w:val="17"/>
      <w:szCs w:val="17"/>
    </w:rPr>
  </w:style>
  <w:style w:type="paragraph" w:customStyle="1" w:styleId="Bodytext100">
    <w:name w:val="Body text (10)"/>
    <w:basedOn w:val="Normal"/>
    <w:link w:val="Bodytext10"/>
    <w:uiPriority w:val="99"/>
    <w:rsid w:val="00E66CD4"/>
    <w:pPr>
      <w:shd w:val="clear" w:color="auto" w:fill="FFFFFF"/>
      <w:spacing w:line="206" w:lineRule="exact"/>
      <w:jc w:val="both"/>
    </w:pPr>
    <w:rPr>
      <w:b/>
      <w:bCs/>
      <w:sz w:val="17"/>
      <w:szCs w:val="17"/>
    </w:rPr>
  </w:style>
  <w:style w:type="paragraph" w:customStyle="1" w:styleId="Tablecaption1">
    <w:name w:val="Table caption1"/>
    <w:basedOn w:val="Normal"/>
    <w:link w:val="Tablecaption"/>
    <w:uiPriority w:val="99"/>
    <w:rsid w:val="00E66CD4"/>
    <w:pPr>
      <w:shd w:val="clear" w:color="auto" w:fill="FFFFFF"/>
      <w:spacing w:line="232" w:lineRule="exact"/>
    </w:pPr>
    <w:rPr>
      <w:sz w:val="21"/>
      <w:szCs w:val="21"/>
    </w:rPr>
  </w:style>
  <w:style w:type="paragraph" w:customStyle="1" w:styleId="Tablecaption20">
    <w:name w:val="Table caption (2)"/>
    <w:basedOn w:val="Normal"/>
    <w:link w:val="Tablecaption2"/>
    <w:uiPriority w:val="99"/>
    <w:rsid w:val="00E66CD4"/>
    <w:pPr>
      <w:shd w:val="clear" w:color="auto" w:fill="FFFFFF"/>
      <w:spacing w:line="188" w:lineRule="exact"/>
    </w:pPr>
    <w:rPr>
      <w:sz w:val="17"/>
      <w:szCs w:val="17"/>
    </w:rPr>
  </w:style>
  <w:style w:type="paragraph" w:customStyle="1" w:styleId="Tableofcontents">
    <w:name w:val="Table of contents"/>
    <w:basedOn w:val="Normal"/>
    <w:link w:val="TableofcontentsExact"/>
    <w:uiPriority w:val="99"/>
    <w:rsid w:val="00E66CD4"/>
    <w:pPr>
      <w:shd w:val="clear" w:color="auto" w:fill="FFFFFF"/>
      <w:spacing w:after="420" w:line="413" w:lineRule="exact"/>
      <w:jc w:val="both"/>
    </w:pPr>
    <w:rPr>
      <w:sz w:val="21"/>
      <w:szCs w:val="21"/>
    </w:rPr>
  </w:style>
  <w:style w:type="paragraph" w:customStyle="1" w:styleId="Bodytext11">
    <w:name w:val="Body text (11)"/>
    <w:basedOn w:val="Normal"/>
    <w:link w:val="Bodytext11Exact"/>
    <w:uiPriority w:val="99"/>
    <w:rsid w:val="00E66CD4"/>
    <w:pPr>
      <w:shd w:val="clear" w:color="auto" w:fill="FFFFFF"/>
      <w:spacing w:before="380" w:line="259" w:lineRule="exact"/>
      <w:jc w:val="both"/>
    </w:pPr>
    <w:rPr>
      <w:i/>
      <w:iCs/>
      <w:sz w:val="21"/>
      <w:szCs w:val="21"/>
    </w:rPr>
  </w:style>
  <w:style w:type="paragraph" w:customStyle="1" w:styleId="Tablecaption30">
    <w:name w:val="Table caption (3)"/>
    <w:basedOn w:val="Normal"/>
    <w:link w:val="Tablecaption3"/>
    <w:uiPriority w:val="99"/>
    <w:rsid w:val="00E66CD4"/>
    <w:pPr>
      <w:shd w:val="clear" w:color="auto" w:fill="FFFFFF"/>
      <w:spacing w:line="278" w:lineRule="exact"/>
      <w:jc w:val="both"/>
    </w:pPr>
    <w:rPr>
      <w:sz w:val="22"/>
      <w:szCs w:val="22"/>
    </w:rPr>
  </w:style>
  <w:style w:type="paragraph" w:customStyle="1" w:styleId="Tablecaption40">
    <w:name w:val="Table caption (4)"/>
    <w:basedOn w:val="Normal"/>
    <w:link w:val="Tablecaption4"/>
    <w:uiPriority w:val="99"/>
    <w:rsid w:val="00E66CD4"/>
    <w:pPr>
      <w:shd w:val="clear" w:color="auto" w:fill="FFFFFF"/>
      <w:spacing w:line="244" w:lineRule="exact"/>
    </w:pPr>
    <w:rPr>
      <w:b/>
      <w:bCs/>
      <w:sz w:val="22"/>
      <w:szCs w:val="22"/>
    </w:rPr>
  </w:style>
  <w:style w:type="table" w:styleId="TableGrid">
    <w:name w:val="Table Grid"/>
    <w:basedOn w:val="TableNormal"/>
    <w:uiPriority w:val="99"/>
    <w:rsid w:val="002E44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2">
    <w:name w:val="rvps2"/>
    <w:basedOn w:val="Normal"/>
    <w:uiPriority w:val="99"/>
    <w:rsid w:val="00FD7F38"/>
    <w:pPr>
      <w:widowControl/>
      <w:spacing w:before="100" w:beforeAutospacing="1" w:after="100" w:afterAutospacing="1"/>
    </w:pPr>
    <w:rPr>
      <w:color w:val="auto"/>
    </w:rPr>
  </w:style>
  <w:style w:type="character" w:styleId="Hyperlink">
    <w:name w:val="Hyperlink"/>
    <w:basedOn w:val="DefaultParagraphFont"/>
    <w:uiPriority w:val="99"/>
    <w:semiHidden/>
    <w:rsid w:val="008348DE"/>
    <w:rPr>
      <w:color w:val="0000FF"/>
      <w:u w:val="single"/>
    </w:rPr>
  </w:style>
  <w:style w:type="paragraph" w:customStyle="1" w:styleId="rvps12">
    <w:name w:val="rvps12"/>
    <w:basedOn w:val="Normal"/>
    <w:uiPriority w:val="99"/>
    <w:rsid w:val="008348DE"/>
    <w:pPr>
      <w:widowControl/>
      <w:spacing w:before="100" w:beforeAutospacing="1" w:after="100" w:afterAutospacing="1"/>
    </w:pPr>
    <w:rPr>
      <w:color w:val="auto"/>
    </w:rPr>
  </w:style>
  <w:style w:type="character" w:customStyle="1" w:styleId="rvts9">
    <w:name w:val="rvts9"/>
    <w:basedOn w:val="DefaultParagraphFont"/>
    <w:uiPriority w:val="99"/>
    <w:rsid w:val="008348DE"/>
  </w:style>
  <w:style w:type="paragraph" w:customStyle="1" w:styleId="a">
    <w:name w:val="Нормальний текст"/>
    <w:basedOn w:val="Normal"/>
    <w:uiPriority w:val="99"/>
    <w:rsid w:val="00A74E3C"/>
    <w:pPr>
      <w:widowControl/>
      <w:spacing w:before="120"/>
      <w:ind w:firstLine="567"/>
    </w:pPr>
    <w:rPr>
      <w:rFonts w:ascii="Antiqua" w:hAnsi="Antiqua" w:cs="Antiqua"/>
      <w:color w:val="auto"/>
      <w:sz w:val="26"/>
      <w:szCs w:val="26"/>
      <w:lang w:eastAsia="ru-RU"/>
    </w:rPr>
  </w:style>
  <w:style w:type="paragraph" w:customStyle="1" w:styleId="a0">
    <w:name w:val="Назва документа"/>
    <w:basedOn w:val="Normal"/>
    <w:next w:val="a"/>
    <w:uiPriority w:val="99"/>
    <w:rsid w:val="00A74E3C"/>
    <w:pPr>
      <w:keepNext/>
      <w:keepLines/>
      <w:widowControl/>
      <w:spacing w:before="240" w:after="240"/>
      <w:jc w:val="center"/>
    </w:pPr>
    <w:rPr>
      <w:rFonts w:ascii="Antiqua" w:hAnsi="Antiqua" w:cs="Antiqua"/>
      <w:b/>
      <w:bCs/>
      <w:color w:val="auto"/>
      <w:sz w:val="26"/>
      <w:szCs w:val="26"/>
      <w:lang w:eastAsia="ru-RU"/>
    </w:rPr>
  </w:style>
  <w:style w:type="paragraph" w:styleId="ListParagraph">
    <w:name w:val="List Paragraph"/>
    <w:basedOn w:val="Normal"/>
    <w:uiPriority w:val="99"/>
    <w:qFormat/>
    <w:rsid w:val="00E3790B"/>
    <w:pPr>
      <w:ind w:left="720"/>
    </w:pPr>
  </w:style>
  <w:style w:type="paragraph" w:styleId="Header">
    <w:name w:val="header"/>
    <w:basedOn w:val="Normal"/>
    <w:link w:val="HeaderChar"/>
    <w:uiPriority w:val="99"/>
    <w:rsid w:val="00DC5909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C5909"/>
    <w:rPr>
      <w:color w:val="000000"/>
    </w:rPr>
  </w:style>
  <w:style w:type="paragraph" w:styleId="Footer">
    <w:name w:val="footer"/>
    <w:basedOn w:val="Normal"/>
    <w:link w:val="FooterChar"/>
    <w:uiPriority w:val="99"/>
    <w:rsid w:val="00DC5909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C5909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rsid w:val="00A271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7152"/>
    <w:rPr>
      <w:rFonts w:ascii="Segoe UI" w:hAnsi="Segoe UI" w:cs="Segoe UI"/>
      <w:color w:val="000000"/>
      <w:sz w:val="18"/>
      <w:szCs w:val="18"/>
    </w:rPr>
  </w:style>
  <w:style w:type="paragraph" w:customStyle="1" w:styleId="a1">
    <w:name w:val="Кому"/>
    <w:basedOn w:val="Normal"/>
    <w:uiPriority w:val="99"/>
    <w:rsid w:val="00471454"/>
    <w:pPr>
      <w:suppressAutoHyphens/>
      <w:ind w:left="5954"/>
    </w:pPr>
    <w:rPr>
      <w:b/>
      <w:bCs/>
      <w:color w:val="auto"/>
      <w:kern w:val="2"/>
      <w:sz w:val="28"/>
      <w:szCs w:val="28"/>
      <w:lang w:eastAsia="ar-SA"/>
    </w:rPr>
  </w:style>
  <w:style w:type="paragraph" w:customStyle="1" w:styleId="1">
    <w:name w:val="Обычный1"/>
    <w:uiPriority w:val="99"/>
    <w:rsid w:val="00471454"/>
    <w:rPr>
      <w:sz w:val="20"/>
      <w:szCs w:val="20"/>
      <w:lang w:val="ru-RU" w:eastAsia="ru-RU"/>
    </w:rPr>
  </w:style>
  <w:style w:type="paragraph" w:customStyle="1" w:styleId="a2">
    <w:name w:val="заголов"/>
    <w:basedOn w:val="Normal"/>
    <w:uiPriority w:val="99"/>
    <w:rsid w:val="00CC30A3"/>
    <w:pPr>
      <w:suppressAutoHyphens/>
      <w:jc w:val="center"/>
    </w:pPr>
    <w:rPr>
      <w:b/>
      <w:bCs/>
      <w:color w:val="auto"/>
      <w:kern w:val="2"/>
      <w:lang w:eastAsia="ar-SA"/>
    </w:rPr>
  </w:style>
  <w:style w:type="paragraph" w:customStyle="1" w:styleId="rvps7">
    <w:name w:val="rvps7"/>
    <w:basedOn w:val="Normal"/>
    <w:uiPriority w:val="99"/>
    <w:rsid w:val="00DC2733"/>
    <w:pPr>
      <w:widowControl/>
      <w:spacing w:before="100" w:beforeAutospacing="1" w:after="100" w:afterAutospacing="1"/>
    </w:pPr>
    <w:rPr>
      <w:color w:val="auto"/>
    </w:rPr>
  </w:style>
  <w:style w:type="character" w:customStyle="1" w:styleId="rvts15">
    <w:name w:val="rvts15"/>
    <w:basedOn w:val="DefaultParagraphFont"/>
    <w:uiPriority w:val="99"/>
    <w:rsid w:val="00DC2733"/>
  </w:style>
  <w:style w:type="character" w:customStyle="1" w:styleId="rvts11">
    <w:name w:val="rvts11"/>
    <w:basedOn w:val="DefaultParagraphFont"/>
    <w:uiPriority w:val="99"/>
    <w:rsid w:val="00DC2733"/>
  </w:style>
  <w:style w:type="character" w:customStyle="1" w:styleId="rvts46">
    <w:name w:val="rvts46"/>
    <w:basedOn w:val="DefaultParagraphFont"/>
    <w:uiPriority w:val="99"/>
    <w:rsid w:val="00D709B2"/>
  </w:style>
  <w:style w:type="paragraph" w:customStyle="1" w:styleId="ShapkaDocumentu">
    <w:name w:val="Shapka Documentu"/>
    <w:basedOn w:val="Normal"/>
    <w:uiPriority w:val="99"/>
    <w:rsid w:val="006B10B0"/>
    <w:pPr>
      <w:keepNext/>
      <w:keepLines/>
      <w:widowControl/>
      <w:spacing w:after="240"/>
      <w:ind w:left="3969"/>
      <w:jc w:val="center"/>
    </w:pPr>
    <w:rPr>
      <w:rFonts w:ascii="Antiqua" w:hAnsi="Antiqua" w:cs="Antiqua"/>
      <w:color w:val="auto"/>
      <w:sz w:val="26"/>
      <w:szCs w:val="26"/>
      <w:lang w:eastAsia="ru-RU"/>
    </w:rPr>
  </w:style>
  <w:style w:type="character" w:customStyle="1" w:styleId="st131">
    <w:name w:val="st131"/>
    <w:uiPriority w:val="99"/>
    <w:rsid w:val="006B10B0"/>
    <w:rPr>
      <w:i/>
      <w:iCs/>
      <w:color w:val="0000FF"/>
    </w:rPr>
  </w:style>
  <w:style w:type="character" w:customStyle="1" w:styleId="st46">
    <w:name w:val="st46"/>
    <w:uiPriority w:val="99"/>
    <w:rsid w:val="006B10B0"/>
    <w:rPr>
      <w:i/>
      <w:iCs/>
      <w:color w:val="000000"/>
    </w:rPr>
  </w:style>
  <w:style w:type="paragraph" w:customStyle="1" w:styleId="a3">
    <w:name w:val="Шапка документу"/>
    <w:basedOn w:val="Normal"/>
    <w:uiPriority w:val="99"/>
    <w:rsid w:val="00822C7F"/>
    <w:pPr>
      <w:keepNext/>
      <w:keepLines/>
      <w:widowControl/>
      <w:spacing w:after="240"/>
      <w:ind w:left="4536"/>
      <w:jc w:val="center"/>
    </w:pPr>
    <w:rPr>
      <w:rFonts w:ascii="Antiqua" w:hAnsi="Antiqua" w:cs="Antiqua"/>
      <w:color w:val="auto"/>
      <w:sz w:val="26"/>
      <w:szCs w:val="26"/>
      <w:lang w:eastAsia="ru-RU"/>
    </w:rPr>
  </w:style>
  <w:style w:type="paragraph" w:customStyle="1" w:styleId="10">
    <w:name w:val="Підпис1"/>
    <w:basedOn w:val="Normal"/>
    <w:uiPriority w:val="99"/>
    <w:rsid w:val="00822C7F"/>
    <w:pPr>
      <w:keepLines/>
      <w:widowControl/>
      <w:tabs>
        <w:tab w:val="center" w:pos="2268"/>
        <w:tab w:val="left" w:pos="6804"/>
      </w:tabs>
      <w:spacing w:before="360"/>
    </w:pPr>
    <w:rPr>
      <w:rFonts w:ascii="Antiqua" w:hAnsi="Antiqua" w:cs="Antiqua"/>
      <w:b/>
      <w:bCs/>
      <w:color w:val="auto"/>
      <w:position w:val="-48"/>
      <w:sz w:val="26"/>
      <w:szCs w:val="26"/>
      <w:lang w:eastAsia="ru-RU"/>
    </w:rPr>
  </w:style>
  <w:style w:type="paragraph" w:customStyle="1" w:styleId="rvps14">
    <w:name w:val="rvps14"/>
    <w:basedOn w:val="Normal"/>
    <w:uiPriority w:val="99"/>
    <w:rsid w:val="00A1743A"/>
    <w:pPr>
      <w:widowControl/>
      <w:spacing w:before="100" w:beforeAutospacing="1" w:after="100" w:afterAutospacing="1"/>
    </w:pPr>
    <w:rPr>
      <w:color w:val="auto"/>
    </w:rPr>
  </w:style>
  <w:style w:type="paragraph" w:customStyle="1" w:styleId="rvps11">
    <w:name w:val="rvps11"/>
    <w:basedOn w:val="Normal"/>
    <w:uiPriority w:val="99"/>
    <w:rsid w:val="00A1743A"/>
    <w:pPr>
      <w:widowControl/>
      <w:spacing w:before="100" w:beforeAutospacing="1" w:after="100" w:afterAutospacing="1"/>
    </w:pPr>
    <w:rPr>
      <w:color w:val="auto"/>
    </w:rPr>
  </w:style>
  <w:style w:type="paragraph" w:customStyle="1" w:styleId="rvps6">
    <w:name w:val="rvps6"/>
    <w:basedOn w:val="Normal"/>
    <w:uiPriority w:val="99"/>
    <w:rsid w:val="00872BD4"/>
    <w:pPr>
      <w:widowControl/>
      <w:spacing w:before="100" w:beforeAutospacing="1" w:after="100" w:afterAutospacing="1"/>
    </w:pPr>
    <w:rPr>
      <w:color w:val="auto"/>
    </w:rPr>
  </w:style>
  <w:style w:type="character" w:customStyle="1" w:styleId="rvts23">
    <w:name w:val="rvts23"/>
    <w:basedOn w:val="DefaultParagraphFont"/>
    <w:uiPriority w:val="99"/>
    <w:rsid w:val="00872BD4"/>
  </w:style>
  <w:style w:type="paragraph" w:styleId="NormalWeb">
    <w:name w:val="Normal (Web)"/>
    <w:basedOn w:val="Normal"/>
    <w:uiPriority w:val="99"/>
    <w:semiHidden/>
    <w:rsid w:val="00872BD4"/>
    <w:pPr>
      <w:widowControl/>
      <w:spacing w:before="100" w:beforeAutospacing="1" w:after="100" w:afterAutospacing="1"/>
    </w:pPr>
    <w:rPr>
      <w:color w:val="auto"/>
    </w:rPr>
  </w:style>
  <w:style w:type="character" w:customStyle="1" w:styleId="rvts37">
    <w:name w:val="rvts37"/>
    <w:basedOn w:val="DefaultParagraphFont"/>
    <w:uiPriority w:val="99"/>
    <w:rsid w:val="00872B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82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62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2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620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62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2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61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2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272</TotalTime>
  <Pages>2</Pages>
  <Words>2712</Words>
  <Characters>1547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інструк.ХМЛ</dc:title>
  <dc:subject/>
  <dc:creator>Natalia</dc:creator>
  <cp:keywords/>
  <dc:description/>
  <cp:lastModifiedBy>Користувач</cp:lastModifiedBy>
  <cp:revision>56</cp:revision>
  <cp:lastPrinted>2026-10-12T08:36:00Z</cp:lastPrinted>
  <dcterms:created xsi:type="dcterms:W3CDTF">2025-03-20T08:02:00Z</dcterms:created>
  <dcterms:modified xsi:type="dcterms:W3CDTF">2026-10-16T09:40:00Z</dcterms:modified>
</cp:coreProperties>
</file>