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0D8" w:rsidRPr="00753042" w:rsidRDefault="008610D8" w:rsidP="00427050">
      <w:pPr>
        <w:spacing w:after="0" w:line="240" w:lineRule="auto"/>
        <w:ind w:right="347"/>
        <w:jc w:val="right"/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</w:rPr>
      </w:pPr>
      <w:r w:rsidRPr="00753042"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</w:rPr>
        <w:t xml:space="preserve">                                                                                                                                   Додаток </w:t>
      </w:r>
    </w:p>
    <w:p w:rsidR="008610D8" w:rsidRPr="00753042" w:rsidRDefault="008610D8" w:rsidP="00427050">
      <w:pPr>
        <w:spacing w:after="0" w:line="240" w:lineRule="auto"/>
        <w:ind w:right="347"/>
        <w:jc w:val="right"/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</w:rPr>
      </w:pPr>
      <w:r w:rsidRPr="00753042"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</w:rPr>
        <w:t xml:space="preserve">                                                                                                              рішення міської ради</w:t>
      </w:r>
    </w:p>
    <w:p w:rsidR="008610D8" w:rsidRPr="00753042" w:rsidRDefault="008610D8" w:rsidP="00427050">
      <w:pPr>
        <w:spacing w:after="0" w:line="240" w:lineRule="auto"/>
        <w:ind w:right="347"/>
        <w:jc w:val="right"/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  <w:u w:val="single"/>
        </w:rPr>
      </w:pPr>
      <w:r w:rsidRPr="00753042"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</w:rPr>
        <w:t xml:space="preserve">                                                                                                            </w:t>
      </w:r>
      <w:r w:rsidRPr="00753042"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  <w:u w:val="single"/>
        </w:rPr>
        <w:t>від 15.10.2026 р. №3415</w:t>
      </w:r>
      <w:r w:rsidRPr="00753042">
        <w:rPr>
          <w:rStyle w:val="SubtleEmphasis"/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</w:p>
    <w:p w:rsidR="008610D8" w:rsidRPr="00753042" w:rsidRDefault="008610D8" w:rsidP="0036538D">
      <w:pPr>
        <w:spacing w:after="0" w:line="240" w:lineRule="auto"/>
        <w:ind w:right="851"/>
        <w:jc w:val="right"/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</w:rPr>
      </w:pPr>
    </w:p>
    <w:p w:rsidR="008610D8" w:rsidRPr="00753042" w:rsidRDefault="008610D8" w:rsidP="00633863">
      <w:pPr>
        <w:spacing w:after="0" w:line="240" w:lineRule="auto"/>
        <w:ind w:right="851"/>
        <w:jc w:val="center"/>
        <w:rPr>
          <w:rStyle w:val="SubtleEmphasis"/>
          <w:rFonts w:ascii="Times New Roman" w:hAnsi="Times New Roman" w:cs="Times New Roman"/>
          <w:i w:val="0"/>
          <w:iCs w:val="0"/>
          <w:sz w:val="20"/>
          <w:szCs w:val="20"/>
        </w:rPr>
      </w:pPr>
      <w:r w:rsidRPr="00753042">
        <w:rPr>
          <w:rFonts w:ascii="Times New Roman" w:hAnsi="Times New Roman" w:cs="Times New Roman"/>
          <w:sz w:val="20"/>
          <w:szCs w:val="20"/>
        </w:rPr>
        <w:t xml:space="preserve">Товарно-матеріальні цінності, отримані </w:t>
      </w:r>
      <w:bookmarkStart w:id="0" w:name="_GoBack"/>
      <w:bookmarkEnd w:id="0"/>
      <w:r w:rsidRPr="00753042">
        <w:rPr>
          <w:rFonts w:ascii="Times New Roman" w:hAnsi="Times New Roman" w:cs="Times New Roman"/>
          <w:sz w:val="20"/>
          <w:szCs w:val="20"/>
        </w:rPr>
        <w:t>від Благодійної організації «Благодійний фонд «Право на захист»</w:t>
      </w:r>
    </w:p>
    <w:tbl>
      <w:tblPr>
        <w:tblW w:w="10152" w:type="dxa"/>
        <w:tblInd w:w="-106" w:type="dxa"/>
        <w:tblLook w:val="00A0"/>
      </w:tblPr>
      <w:tblGrid>
        <w:gridCol w:w="606"/>
        <w:gridCol w:w="5982"/>
        <w:gridCol w:w="1080"/>
        <w:gridCol w:w="1223"/>
        <w:gridCol w:w="1261"/>
      </w:tblGrid>
      <w:tr w:rsidR="008610D8" w:rsidRPr="00753042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88680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8868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Найменування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88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Кількість, шт/уп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88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Ціна, грн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88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Загальна сума, грн</w:t>
            </w:r>
          </w:p>
        </w:tc>
      </w:tr>
      <w:tr w:rsidR="008610D8" w:rsidRPr="00753042">
        <w:trPr>
          <w:trHeight w:val="2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Механізм замка KALE 152-3MR (BS45*85MM) нікель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470.70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7531.20</w:t>
            </w:r>
          </w:p>
        </w:tc>
      </w:tr>
      <w:tr w:rsidR="008610D8" w:rsidRPr="00753042">
        <w:trPr>
          <w:trHeight w:val="32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Ручки на планці MVM S-1 136-85 SS нержавіюча сталь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898.20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14371.20</w:t>
            </w:r>
          </w:p>
        </w:tc>
      </w:tr>
      <w:tr w:rsidR="008610D8" w:rsidRPr="00753042">
        <w:trPr>
          <w:trHeight w:val="21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Циліндр CISA С2000 60 (30*30) нікель матовий 3 ключі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737.10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11793.60</w:t>
            </w:r>
          </w:p>
        </w:tc>
      </w:tr>
      <w:tr w:rsidR="008610D8" w:rsidRPr="00753042">
        <w:trPr>
          <w:trHeight w:val="88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Ноутбук ASUS Vivobook 15 M1502YA- BQ347 (90NBOX22-MOOF JO) Cool Silver / 15.6"IPS Full HD / AMD Ryzen 5 7430U / RAM 16 ГБ/SSD 512 ГБ/ WP 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22658.00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22658.00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Плед "Фліс" 200*145 бежевий (6301)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245.64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10562.52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Комплект полуторний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447.00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19221.00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Наматрасник 90*190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414.00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10764.00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Наматрасник 80*180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405.00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3240.00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Наматрасник 100*200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408.00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3672.00</w:t>
            </w:r>
          </w:p>
        </w:tc>
      </w:tr>
      <w:tr w:rsidR="008610D8" w:rsidRPr="00753042">
        <w:trPr>
          <w:trHeight w:val="26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Рушник махровий ЯР-500 гл/фарб. 50*90 скарлет (6302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85.20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3663.60</w:t>
            </w:r>
          </w:p>
        </w:tc>
      </w:tr>
      <w:tr w:rsidR="008610D8" w:rsidRPr="00753042">
        <w:trPr>
          <w:trHeight w:val="29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Рушник махровий ЯР-500 гл/фарб. 70*140 скарлет (6302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186.66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8026.38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Конвектор Neo Tools 90-154 White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1249.00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28727.00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Конвектор Tepмія ЕВНА-2,5/230С2М сі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2249.00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2249.00</w:t>
            </w:r>
          </w:p>
        </w:tc>
      </w:tr>
      <w:tr w:rsidR="008610D8" w:rsidRPr="00753042">
        <w:trPr>
          <w:trHeight w:val="24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8D0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садових меблів Хутір (стіл і 2 лавки), лак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32435.00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32435.00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Шарики для настільного тенісу Stiga Cup 3*, 6 шт, білий, код: С-6-WS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132.00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528.00</w:t>
            </w:r>
          </w:p>
        </w:tc>
      </w:tr>
      <w:tr w:rsidR="008610D8" w:rsidRPr="00753042">
        <w:trPr>
          <w:trHeight w:val="21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тенісний GSI-sport Athletic Outdoor Alu Line, код: GT-2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19500.00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39000.00</w:t>
            </w:r>
          </w:p>
        </w:tc>
      </w:tr>
      <w:tr w:rsidR="008610D8" w:rsidRPr="00753042">
        <w:trPr>
          <w:trHeight w:val="323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Ракетка для настільного тенісу Stiga Focus, код: A1-1-WS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348.80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2790.40</w:t>
            </w:r>
          </w:p>
        </w:tc>
      </w:tr>
      <w:tr w:rsidR="008610D8" w:rsidRPr="00753042">
        <w:trPr>
          <w:trHeight w:val="22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Сітка для настільного тенісу SNS Aosaite P87-2, код: 11003-SNS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326.00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652.00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Тонометр механічний Gamma 700K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480.00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4800.00</w:t>
            </w:r>
          </w:p>
        </w:tc>
      </w:tr>
      <w:tr w:rsidR="008610D8" w:rsidRPr="00753042">
        <w:trPr>
          <w:trHeight w:val="25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Тонометр автоматичний Vega 3H Comfort з ад.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1340.00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26800.00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Інфрачервоний безконтактний тонометр Promedica IRT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1320.00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26400.00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Інгалятор Paramed Compact+ компресорний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899.00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17980.00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Губка для посуду Гривня Петрівна 10шт.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16.23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48.69</w:t>
            </w:r>
          </w:p>
        </w:tc>
      </w:tr>
      <w:tr w:rsidR="008610D8" w:rsidRPr="00753042">
        <w:trPr>
          <w:trHeight w:val="29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Сміттєві пакети "Традиції якості" 60 літрів по 40 штук у рулоні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28.66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85.98</w:t>
            </w:r>
          </w:p>
        </w:tc>
      </w:tr>
      <w:tr w:rsidR="008610D8" w:rsidRPr="00753042">
        <w:trPr>
          <w:trHeight w:val="36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Серветка універсальна Гривня Петрівна 30*36 см 3 шт/уп.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30.35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91.05</w:t>
            </w:r>
          </w:p>
        </w:tc>
      </w:tr>
      <w:tr w:rsidR="008610D8" w:rsidRPr="00753042">
        <w:trPr>
          <w:trHeight w:val="17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Ганчірка для підлоги Помічниця 50*75 см 1 шт./уп. Біла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37.09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111.27</w:t>
            </w:r>
          </w:p>
        </w:tc>
      </w:tr>
      <w:tr w:rsidR="008610D8" w:rsidRPr="00753042">
        <w:trPr>
          <w:trHeight w:val="27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Шкребок для посуду Фрекен Бок нержавіючиф 2 шт.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55.64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166.92</w:t>
            </w:r>
          </w:p>
        </w:tc>
      </w:tr>
      <w:tr w:rsidR="008610D8" w:rsidRPr="00753042">
        <w:trPr>
          <w:trHeight w:val="34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EUROLAMP LED Лампа ЕСО серія "Р" А60 12W Е27 4000К (100)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104.79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209.57</w:t>
            </w:r>
          </w:p>
        </w:tc>
      </w:tr>
      <w:tr w:rsidR="008610D8" w:rsidRPr="00753042">
        <w:trPr>
          <w:trHeight w:val="17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Йоржик для унітаза UP! (Underprice) Lite сірий 20903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54.79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219.16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серветок Гривня Пертівна целюлозні 15,5*15,5 см, 5 шт./уп. різнокольорові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78.29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234.87</w:t>
            </w:r>
          </w:p>
        </w:tc>
      </w:tr>
      <w:tr w:rsidR="008610D8" w:rsidRPr="00753042">
        <w:trPr>
          <w:trHeight w:val="18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Швабра для підлоги Есо fabric 42 см зелена EF-Mono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159.53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319.06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Совок зі щіткою з довгою ручкою UP! (Underprice) 82 см сірий 2291200009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174.92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349.84</w:t>
            </w:r>
          </w:p>
        </w:tc>
      </w:tr>
      <w:tr w:rsidR="008610D8" w:rsidRPr="00753042">
        <w:trPr>
          <w:trHeight w:val="2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Відро звичайне Алеана пластикове 28 см14 л сірий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188.61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377.22</w:t>
            </w:r>
          </w:p>
        </w:tc>
      </w:tr>
      <w:tr w:rsidR="008610D8" w:rsidRPr="00753042">
        <w:trPr>
          <w:trHeight w:val="14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Годинник настінний Pastel Collection 28*28*3,9 см білий Sensio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348.00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696.00</w:t>
            </w:r>
          </w:p>
        </w:tc>
      </w:tr>
      <w:tr w:rsidR="008610D8" w:rsidRPr="00753042">
        <w:trPr>
          <w:trHeight w:val="26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кухонних дощок Ardesto Gemini Gourmet 3 шт (AR 1403BG)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720.00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0778 Корзина для білизни 45 л 50*33*40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411.00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822.00</w:t>
            </w:r>
          </w:p>
        </w:tc>
      </w:tr>
      <w:tr w:rsidR="008610D8" w:rsidRPr="00753042">
        <w:trPr>
          <w:trHeight w:val="44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Рукавички латексні підвищеної міцності Medicom Power Mega High Risk, щільність 13 г. - сині (50 шт.)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286.91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860.73</w:t>
            </w:r>
          </w:p>
        </w:tc>
      </w:tr>
      <w:tr w:rsidR="008610D8" w:rsidRPr="00753042">
        <w:trPr>
          <w:trHeight w:val="2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Швабра з відром і автоматичним віджимом 10л, Spin Mop 360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879.86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879.86</w:t>
            </w:r>
          </w:p>
        </w:tc>
      </w:tr>
      <w:tr w:rsidR="008610D8" w:rsidRPr="00753042">
        <w:trPr>
          <w:trHeight w:val="30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W18 Сушарка для білизни Werrk STAR(18м)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493.00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986.00</w:t>
            </w:r>
          </w:p>
        </w:tc>
      </w:tr>
      <w:tr w:rsidR="008610D8" w:rsidRPr="00753042">
        <w:trPr>
          <w:trHeight w:val="27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Вішалки для одягу Ardesto 40,5 cм 10 шт. чорні (ARHC2810B)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214.96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1074.80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Вішалкa SIGFRID д.45см, 10 шт/упак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316.11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1580.55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Чашка Luminarc Trianon Stackable 290мл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65.40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1962.00</w:t>
            </w:r>
          </w:p>
        </w:tc>
      </w:tr>
      <w:tr w:rsidR="008610D8" w:rsidRPr="00753042">
        <w:trPr>
          <w:trHeight w:val="273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Годинник настінний Джіффі чора рама 25,4*25,4*3,8 см Sensio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2086.00</w:t>
            </w:r>
          </w:p>
        </w:tc>
      </w:tr>
      <w:tr w:rsidR="008610D8" w:rsidRPr="00753042">
        <w:trPr>
          <w:trHeight w:val="31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Прасувальна дошка Laundry 30*90 см L9030S (70813578)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1089.00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2178.00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Рушний 50*90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84.67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2286.09</w:t>
            </w:r>
          </w:p>
        </w:tc>
      </w:tr>
      <w:tr w:rsidR="008610D8" w:rsidRPr="00753042">
        <w:trPr>
          <w:trHeight w:val="25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Кухонний набір Bohmann ВН 7761 (7 предметів)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780.00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2340.00</w:t>
            </w:r>
          </w:p>
        </w:tc>
      </w:tr>
      <w:tr w:rsidR="008610D8" w:rsidRPr="00753042">
        <w:trPr>
          <w:trHeight w:val="54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Сковорода Lessner Home Line алюмінєва з протипригарним покриттям 28 см (88378-28)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880.00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2640.00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Сковорода чавунна Maysternya 26*6 см зі скляною кришкою Т305С3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1070.00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3210.00</w:t>
            </w:r>
          </w:p>
        </w:tc>
      </w:tr>
      <w:tr w:rsidR="008610D8" w:rsidRPr="00753042">
        <w:trPr>
          <w:trHeight w:val="54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каструль Unique UN-5072 Нержавіюча сталь Термостійкі скляні кришки 8 предмерів (51467)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1200.00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Подушка 50*70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232.01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6264.27</w:t>
            </w:r>
          </w:p>
        </w:tc>
      </w:tr>
      <w:tr w:rsidR="008610D8" w:rsidRPr="00753042">
        <w:trPr>
          <w:trHeight w:val="22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Торшер 160 см. Підлогова лампа з полицями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6800.00</w:t>
            </w:r>
          </w:p>
        </w:tc>
      </w:tr>
      <w:tr w:rsidR="008610D8" w:rsidRPr="00753042">
        <w:trPr>
          <w:trHeight w:val="31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столових приборів Ardesto Gemini Luster AR 1924LS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1210.00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7260.00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кухонних ножів Applicante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2880.00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8640.00</w:t>
            </w:r>
          </w:p>
        </w:tc>
      </w:tr>
      <w:tr w:rsidR="008610D8" w:rsidRPr="00753042">
        <w:trPr>
          <w:trHeight w:val="31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Сервіз столовий Antique White 13 предметів на 6 персон Bella Vita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8994.00</w:t>
            </w:r>
          </w:p>
        </w:tc>
      </w:tr>
      <w:tr w:rsidR="008610D8" w:rsidRPr="00753042">
        <w:trPr>
          <w:trHeight w:val="23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БФП Epson Eco Tank L.3251 with WI-FI (C11CJ67413)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9198.00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9198.00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Рушник 70*140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182.11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9287.61</w:t>
            </w:r>
          </w:p>
        </w:tc>
      </w:tr>
      <w:tr w:rsidR="008610D8" w:rsidRPr="00753042">
        <w:trPr>
          <w:trHeight w:val="203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Відро для сміття 20 л з педаллю, нержавіюча сталь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Матрац 800*1800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4827.00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14481.00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Ковдра 150*210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637.99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17225.73</w:t>
            </w:r>
          </w:p>
        </w:tc>
      </w:tr>
      <w:tr w:rsidR="008610D8" w:rsidRPr="00753042">
        <w:trPr>
          <w:trHeight w:val="2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№117724. Стелаж LOFT 900 Колір: Білий/чорний корпус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10120.00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20240.00</w:t>
            </w:r>
          </w:p>
        </w:tc>
      </w:tr>
      <w:tr w:rsidR="008610D8" w:rsidRPr="00753042">
        <w:trPr>
          <w:trHeight w:val="32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Ноутбук ASUS Vivobook 15 90NB10J1-M02870 Quiet Blue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Постільна білизна полуторна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580.01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29580.51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Матрац 900*2000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4060.00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97440.00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Губка для посуду Гривня Петрівна 10шт.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18.45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36.90</w:t>
            </w:r>
          </w:p>
        </w:tc>
      </w:tr>
      <w:tr w:rsidR="008610D8" w:rsidRPr="00753042">
        <w:trPr>
          <w:trHeight w:val="28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Сміттєві пакети "Традиції якості" 60 літрів по 40 штук у рулоні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32.58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65.16</w:t>
            </w:r>
          </w:p>
        </w:tc>
      </w:tr>
      <w:tr w:rsidR="008610D8" w:rsidRPr="00753042">
        <w:trPr>
          <w:trHeight w:val="33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Серветка універсальна Гривня Петрівна 30*36 см 3 шт/уп.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34.50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69.00</w:t>
            </w:r>
          </w:p>
        </w:tc>
      </w:tr>
      <w:tr w:rsidR="008610D8" w:rsidRPr="00753042">
        <w:trPr>
          <w:trHeight w:val="34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Ганчірка для підлоги Помічниця 50*75 см 1 шт./уп. Біла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42.17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84.34</w:t>
            </w:r>
          </w:p>
        </w:tc>
      </w:tr>
      <w:tr w:rsidR="008610D8" w:rsidRPr="00753042">
        <w:trPr>
          <w:trHeight w:val="35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Шкребок для посуду Фрекен Бок нержавіючиф 2 шт.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63.25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126.50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серветок Гривня Пертівна целюлозні 15,5*15,5 см, 5 шт./уп. різнокольорові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89.01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178.02</w:t>
            </w:r>
          </w:p>
        </w:tc>
      </w:tr>
      <w:tr w:rsidR="008610D8" w:rsidRPr="00753042">
        <w:trPr>
          <w:trHeight w:val="18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Йоржик для унітаза UP! (Underprice) Lite сірий 20903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62.29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186.87</w:t>
            </w:r>
          </w:p>
        </w:tc>
      </w:tr>
      <w:tr w:rsidR="008610D8" w:rsidRPr="00753042">
        <w:trPr>
          <w:trHeight w:val="30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EUROLAMP LED Лампа ЕСО серія "Р" А60 12W Е27 4000К (100)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104.79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209.57</w:t>
            </w:r>
          </w:p>
        </w:tc>
      </w:tr>
      <w:tr w:rsidR="008610D8" w:rsidRPr="00753042">
        <w:trPr>
          <w:trHeight w:val="31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Швабра для підлоги Есо fabric 42 см зелена EF-Mono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181.37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362.74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Совок зі щіткою з довгою ручкою UP! (Underprice) 82 см сірий 2291200009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198.86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397.72</w:t>
            </w:r>
          </w:p>
        </w:tc>
      </w:tr>
      <w:tr w:rsidR="008610D8" w:rsidRPr="00753042">
        <w:trPr>
          <w:trHeight w:val="23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Відро звичайне Алеана пластикове 28 см14 л сірий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214.43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428.86</w:t>
            </w:r>
          </w:p>
        </w:tc>
      </w:tr>
      <w:tr w:rsidR="008610D8" w:rsidRPr="00753042">
        <w:trPr>
          <w:trHeight w:val="19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кухонних дощок Ardesto Gemini Gourmet 3 шт (AR 1403BG)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440.00</w:t>
            </w:r>
          </w:p>
        </w:tc>
      </w:tr>
      <w:tr w:rsidR="008610D8" w:rsidRPr="00753042">
        <w:trPr>
          <w:trHeight w:val="412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Рукавички латексні підвищеної міцності Medicom Power Mega High Risk, щільність 13 г. - сині (50 шт.)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326.18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652.36</w:t>
            </w:r>
          </w:p>
        </w:tc>
      </w:tr>
      <w:tr w:rsidR="008610D8" w:rsidRPr="00753042">
        <w:trPr>
          <w:trHeight w:val="26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Годинник настінний Pastel Collection 28*28*3,9 см білий Sensio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348.00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696.00</w:t>
            </w:r>
          </w:p>
        </w:tc>
      </w:tr>
      <w:tr w:rsidR="008610D8" w:rsidRPr="00753042">
        <w:trPr>
          <w:trHeight w:val="3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Вішалки для одягу Ardesto 40,5 cм 10 шт. чорні (ARHC2810B)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244.38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733.14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Корзина для білизни 45 л 50*33*40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411.00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822.00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Чашка Luminarc Trianon Stackable 290мл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44.00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880.00</w:t>
            </w:r>
          </w:p>
        </w:tc>
      </w:tr>
      <w:tr w:rsidR="008610D8" w:rsidRPr="00753042">
        <w:trPr>
          <w:trHeight w:val="27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Швабра з відром і автоматичним віджимом 10л, Spin Mop 360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880.25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880.25</w:t>
            </w:r>
          </w:p>
        </w:tc>
      </w:tr>
      <w:tr w:rsidR="008610D8" w:rsidRPr="00753042">
        <w:trPr>
          <w:trHeight w:val="24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W18 Сушарка для білизни Werrk STAR(18м)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493.00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986.00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Вішалкa SIGFRID д.45см, 10 шт/упак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359.38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1078.14</w:t>
            </w:r>
          </w:p>
        </w:tc>
      </w:tr>
      <w:tr w:rsidR="008610D8" w:rsidRPr="00753042">
        <w:trPr>
          <w:trHeight w:val="32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Годинник настінний Джіффі чора рама 25,4*25,4*3,8 см Sensio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1192.00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Рушний 50*90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84.67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1354.72</w:t>
            </w:r>
          </w:p>
        </w:tc>
      </w:tr>
      <w:tr w:rsidR="008610D8" w:rsidRPr="00753042">
        <w:trPr>
          <w:trHeight w:val="28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Кухонний набір Bohmann ВН 7761 (7 предметів)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760.00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1520.00</w:t>
            </w:r>
          </w:p>
        </w:tc>
      </w:tr>
      <w:tr w:rsidR="008610D8" w:rsidRPr="00753042">
        <w:trPr>
          <w:trHeight w:val="53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Сковорода Lessner Home Line алюмінєва з протипригарним покриттям 28 см (88378-28)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820.00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1640.00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Сковорода чавунна Maysternya 26*6 см зі скляною кришкою Т305С3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1060.00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2120.00</w:t>
            </w:r>
          </w:p>
        </w:tc>
      </w:tr>
      <w:tr w:rsidR="008610D8" w:rsidRPr="00753042">
        <w:trPr>
          <w:trHeight w:val="38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каструль Unique UN-5072 Нержавіюча сталь Термостійкі скляні кришки 8 предмерів (51467)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1150.00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Подушка 50*70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232.01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3712.16</w:t>
            </w:r>
          </w:p>
        </w:tc>
      </w:tr>
      <w:tr w:rsidR="008610D8" w:rsidRPr="00753042">
        <w:trPr>
          <w:trHeight w:val="27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столових приборів Ardesto Gemini Luster AR 1924LS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1205.00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4820.00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Рушник 70*140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182.11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5281.19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Набір кухонних ножів Applicante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2830.00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5660.00</w:t>
            </w:r>
          </w:p>
        </w:tc>
      </w:tr>
      <w:tr w:rsidR="008610D8" w:rsidRPr="00753042">
        <w:trPr>
          <w:trHeight w:val="243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Сервіз столовий Antique White 13 предметів на 6 персон Bella Vita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5996.00</w:t>
            </w:r>
          </w:p>
        </w:tc>
      </w:tr>
      <w:tr w:rsidR="008610D8" w:rsidRPr="00753042">
        <w:trPr>
          <w:trHeight w:val="28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Торшер 160 см. Підлогова лампа з полицями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6800.00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Матрац 900*2000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4060.00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8120.00</w:t>
            </w:r>
          </w:p>
        </w:tc>
      </w:tr>
      <w:tr w:rsidR="008610D8" w:rsidRPr="00753042">
        <w:trPr>
          <w:trHeight w:val="21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Відро для сміття 20 л з педаллю, нержавіюча сталь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8400.00</w:t>
            </w:r>
          </w:p>
        </w:tc>
      </w:tr>
      <w:tr w:rsidR="008610D8" w:rsidRPr="00753042">
        <w:trPr>
          <w:trHeight w:val="31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БФП Epson Eco Tank L.3251 with WI-FI (C11CJ67413)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9198.00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9198.00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Ковдра 150*210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637.99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10207.84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Постільна білизна полуторна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580.01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16820.29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Матрац 800*1800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4198.00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20990.00</w:t>
            </w:r>
          </w:p>
        </w:tc>
      </w:tr>
      <w:tr w:rsidR="008610D8" w:rsidRPr="00753042">
        <w:trPr>
          <w:trHeight w:val="30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Ноутбук ASUS Vivobook 15 90NB10J1-M02870 Quiet Blue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Матрац 1000*2000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5830.00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52470.00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Ліжко 800*1800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3890.00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85580.00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Ліжко 1000*2000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4120.00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12360.00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Ліжко двоярусне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Тумба приліжкова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1390.00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33360.00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Полиця навісна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письмовий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1890.00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13230.00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письмовий 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1690.00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10140.00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Шафа-купе 160*60*225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163900.00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Шафа-купе 2000*60*225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Комод 3 ящики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4700.00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37600.00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Тумба для взуття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Стелаж 16 полиць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письмовий 600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Тумба під БФП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обідній 800*800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обідній 700*700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обідній 1400*800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3300.00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3300.00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93*194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94*194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87*194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92*193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94*195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7200.00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113*194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2050.00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2050.00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123*200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122*200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118*200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2050.00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4100.00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143*194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57*195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92*194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55*195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55*195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5400.00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144*195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1115*195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2050.00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2050.00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87*195 см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88*195 см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151*204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126*202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110*205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2010.00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4020.00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Ролети відкритого типу Тканина блек-аут сірого кольору Розмір 104*205 см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1840.00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20240.00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Дизельна електростанція WS110-BS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1400000.00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1400000.00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Модуль для кухні нижній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19800.00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Нижній модуль під мийку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19800.00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Шафа верхня під сушку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Шафа верхня навісна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11450.00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22900.00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Дерев’яна альтанка 6 на 4 метри розібрана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126000.00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126000.00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Мережевий фільтр живлення PATRON 5,0 m, 3*1,5 mm2 (SP-1655) 5 розеток BLACK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477.00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4770.00</w:t>
            </w:r>
          </w:p>
        </w:tc>
      </w:tr>
      <w:tr w:rsidR="008610D8" w:rsidRPr="00753042">
        <w:trPr>
          <w:trHeight w:val="39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Сушильна машина ВЕКО тепловий насос, 8 кг, А++, 55 см, дисплей, підвіска барабану, пар, білий (ВМ3Т38239WW)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20159.04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40318.08</w:t>
            </w:r>
          </w:p>
        </w:tc>
      </w:tr>
      <w:tr w:rsidR="008610D8" w:rsidRPr="00753042">
        <w:trPr>
          <w:trHeight w:val="41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Плита ARDESTO електрична, 53л, 60*60см, конвекція, підсвічування, чорний (FSCF-E605B)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11039.04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22078.08</w:t>
            </w:r>
          </w:p>
        </w:tc>
      </w:tr>
      <w:tr w:rsidR="008610D8" w:rsidRPr="00753042">
        <w:trPr>
          <w:trHeight w:val="25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Пральна машина ВЕКО фронтальна, 6кг, 1200, А+++, 45 см, дисплей, інвертор, пара, білий (ВМ1WFSU36243WW)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11519.04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34557.12</w:t>
            </w:r>
          </w:p>
        </w:tc>
      </w:tr>
      <w:tr w:rsidR="008610D8" w:rsidRPr="00753042">
        <w:trPr>
          <w:trHeight w:val="27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Холодильник ВЕКО з верх. мороз., 146*54*57, холод.відд.-177л, мороз.відд.-46л,2дв.,А+, ST, білий (RDSA240R20W)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10559.04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21118.08</w:t>
            </w:r>
          </w:p>
        </w:tc>
      </w:tr>
      <w:tr w:rsidR="008610D8" w:rsidRPr="00753042">
        <w:trPr>
          <w:trHeight w:val="29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Кріплення ТВ поворотне Simpler 26ET 22-43"(26ЕТ)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552.96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552.96</w:t>
            </w:r>
          </w:p>
        </w:tc>
      </w:tr>
      <w:tr w:rsidR="008610D8" w:rsidRPr="00753042">
        <w:trPr>
          <w:trHeight w:val="53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Хлібопічка Gorenje 800Вт, програм-1,2, макс.вага-1.2кг, форма прямокутник, пластик, чорний (ВМ1210ВК)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3839.04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3839.04</w:t>
            </w:r>
          </w:p>
        </w:tc>
      </w:tr>
      <w:tr w:rsidR="008610D8" w:rsidRPr="00753042">
        <w:trPr>
          <w:trHeight w:val="57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Витяжка Faber купольні, 60см, 718м.куб/год, Value Pb W A60, білий (320.0557.541)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4511.04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9022.08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Телевізор 43" 2Е LED 4K 60Hz Smart WebOS Black (2E-43A07KUW)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10367.04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10367.04</w:t>
            </w:r>
          </w:p>
        </w:tc>
      </w:tr>
      <w:tr w:rsidR="008610D8" w:rsidRPr="00753042">
        <w:trPr>
          <w:trHeight w:val="67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Холодильник Whirpool з нижн. мороз., 203,5*60*66.3, холод.відд-321л,мороз.відд.-104л,2дв., А++NF, інв., зона нульова, нерж(WHK25402XP4U)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21887.04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65661.12</w:t>
            </w:r>
          </w:p>
        </w:tc>
      </w:tr>
      <w:tr w:rsidR="008610D8" w:rsidRPr="00753042">
        <w:trPr>
          <w:trHeight w:val="73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Праска Gorenje 1800Вт, 250мл, паровий удар-80гр, верт. відпарювання, антинакип, кера.підошва,морської хвилі (SIH1800TQC)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767.04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1534.08</w:t>
            </w:r>
          </w:p>
        </w:tc>
      </w:tr>
      <w:tr w:rsidR="008610D8" w:rsidRPr="00753042">
        <w:trPr>
          <w:trHeight w:val="52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Мікрохвильова піч ARDESTO, 20л, електр.керув., 700Вт, дисплей, відкр.ручкою, сріблястий (GO-E725S)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2591.04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7773.12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Пилосос професійний Karher WD4 V-20/5/22 1000Вт контейнер 20л 6.8 кг (1.628-209.0)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5279.04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5279.04</w:t>
            </w:r>
          </w:p>
        </w:tc>
      </w:tr>
      <w:tr w:rsidR="008610D8" w:rsidRPr="00753042">
        <w:trPr>
          <w:trHeight w:val="37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Комплект монтажний Веко для з’єднання пральної машини з сушильною мащиною 40-54 см, білий (PSKS)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1439.04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2878.08</w:t>
            </w:r>
          </w:p>
        </w:tc>
      </w:tr>
      <w:tr w:rsidR="008610D8" w:rsidRPr="00753042">
        <w:trPr>
          <w:trHeight w:val="21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 Електрочайник Gorenje 1,7л, метал, нерж чорний (К17S)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767.04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3835.20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Мережевий фільтр живлення PATRON 5,0 m, 3*1,5 mm2 (SP-1655) 5 розеток BLACK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496.98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2484.90</w:t>
            </w:r>
          </w:p>
        </w:tc>
      </w:tr>
      <w:tr w:rsidR="008610D8" w:rsidRPr="00753042">
        <w:trPr>
          <w:trHeight w:val="34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Кріплення ТВ поворотне Simpler 26ET 22-43"(26ЕТ)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552.96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552.96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Телевізор 43" 2Е LED 4K 60Hz Smart WebOS Black (2E-43A07KUW)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10367.04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10367.04</w:t>
            </w:r>
          </w:p>
        </w:tc>
      </w:tr>
      <w:tr w:rsidR="008610D8" w:rsidRPr="00753042">
        <w:trPr>
          <w:trHeight w:val="376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Пральна машина ВЕКО фронтальна, 6кг, 1200, А+++, 45 см, дисплей, інвертор, пара, білий (ВМ1WFSU36243WW)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11519.04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23038.08</w:t>
            </w:r>
          </w:p>
        </w:tc>
      </w:tr>
      <w:tr w:rsidR="008610D8" w:rsidRPr="00753042">
        <w:trPr>
          <w:trHeight w:val="578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Сушильна машина ВЕКО тепловий насос, 8 кг, А++, 55 см, дисплей, підвіска барабану, пар, білий (ВМ3Т38239WW)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20159.04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20159.04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Гладильна дошка Лапочка 110*30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4945.20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9890.40</w:t>
            </w:r>
          </w:p>
        </w:tc>
      </w:tr>
      <w:tr w:rsidR="008610D8" w:rsidRPr="00753042">
        <w:trPr>
          <w:trHeight w:val="7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Праска Gorenje 1800Вт, 250мл, паровий удар-80гр, верт. відпарювання, антинакип, кера.підошва,морської хвилі (SIH1800TQC)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767.04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1534.08</w:t>
            </w:r>
          </w:p>
        </w:tc>
      </w:tr>
      <w:tr w:rsidR="008610D8" w:rsidRPr="00753042">
        <w:trPr>
          <w:trHeight w:val="339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 Електрочайник Gorenje 1,7л, метал, нерж чорний (К17S)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767.04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3068.16</w:t>
            </w:r>
          </w:p>
        </w:tc>
      </w:tr>
      <w:tr w:rsidR="008610D8" w:rsidRPr="00753042">
        <w:trPr>
          <w:trHeight w:val="54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Витяжка Faber купольні, 60см, 718м.куб/год, Value Pb W A60, білий (320.0557.541)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4511.04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9022.08</w:t>
            </w:r>
          </w:p>
        </w:tc>
      </w:tr>
      <w:tr w:rsidR="008610D8" w:rsidRPr="00753042">
        <w:trPr>
          <w:trHeight w:val="701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Холодильник Whirpool з нижн. мороз., 203,5*60*66.3, холод.відд-321л,мороз.відд.-104л,2дв., А++NF, інв., зона нульова, нерж(WHK25402XP4U)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21887.04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43774.08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Духова шафа Gorenje електрична, 61 л, А+, дисплей, конвекція, чорний (ВО6635Е01В)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10559.04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10559.04</w:t>
            </w:r>
          </w:p>
        </w:tc>
      </w:tr>
      <w:tr w:rsidR="008610D8" w:rsidRPr="00753042">
        <w:trPr>
          <w:trHeight w:val="49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Мікрохвильова піч ARDESTO, 20л, електр.керув., 700Вт, дисплей, відкр.ручкою, сріблястий (GO-E725S)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2591.04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7773.12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Пилосос професійний Karher WD4 V-20/5/22 1000Вт контейнер 20л 6.8 кг (1.628-209.0)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5279.04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5279.04</w:t>
            </w:r>
          </w:p>
        </w:tc>
      </w:tr>
      <w:tr w:rsidR="008610D8" w:rsidRPr="00753042">
        <w:trPr>
          <w:trHeight w:val="53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Варильна поверхня Cata електрична склокерамічна, 60см, TN 604, чорний (08040011)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6335.04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12670.08</w:t>
            </w:r>
          </w:p>
        </w:tc>
      </w:tr>
      <w:tr w:rsidR="008610D8" w:rsidRPr="00753042">
        <w:trPr>
          <w:trHeight w:val="33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Холодильник ВЕКО з верх. мороз., 146*54*57, холод.відд.-177л, мороз.відд.-46л,2дв.,А+, ST, білий (RDSA240R20W)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10559.04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21118.08</w:t>
            </w:r>
          </w:p>
        </w:tc>
      </w:tr>
      <w:tr w:rsidR="008610D8" w:rsidRPr="00753042">
        <w:trPr>
          <w:trHeight w:val="37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Хлібопічка Gorenje 800Вт, програм-1,2, макс.вага-1.2кг, форма прямокутник, пластик, чорний (ВМ1210ВК)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3839.04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3839.04</w:t>
            </w:r>
          </w:p>
        </w:tc>
      </w:tr>
      <w:tr w:rsidR="008610D8" w:rsidRPr="00753042">
        <w:trPr>
          <w:trHeight w:val="212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Змішувач для кухні Mixxen Iнокс MXIN0419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2599.00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5198.00</w:t>
            </w:r>
          </w:p>
        </w:tc>
      </w:tr>
      <w:tr w:rsidR="008610D8" w:rsidRPr="00753042">
        <w:trPr>
          <w:trHeight w:val="30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Мийка для кухні Water House Classic z6836L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1764.00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3528.00</w:t>
            </w:r>
          </w:p>
        </w:tc>
      </w:tr>
      <w:tr w:rsidR="008610D8" w:rsidRPr="00753042">
        <w:trPr>
          <w:trHeight w:val="34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Мийка для кухні Water House Classic z6836L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1764.00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3528.00</w:t>
            </w:r>
          </w:p>
        </w:tc>
      </w:tr>
      <w:tr w:rsidR="008610D8" w:rsidRPr="00753042">
        <w:trPr>
          <w:trHeight w:val="354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Змішувач для кухні Mixxen Iнокс MXIN0419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2599.00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5198.00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Ліжко 800*1800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3890.00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19450.00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Ліжко 1000*2000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4120.00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37080.00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Тумба приліжкова інклюзія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2350.00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30550.00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Полиця навісна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Стіл письмовий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1890.00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11340.00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письмовий  800*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1690.00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1690.00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письмовий 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1690.00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1690.00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Стілець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32400.00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Шафа-купе 160*60*225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74500.00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Шафа-купе 120*60*225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13900.00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Шафа-купе 150*60*225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14900.00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Комод 3 ящики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4700.00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23500.00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Тумба для взуття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13600.00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М’який куток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34000.00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Диван прямий 2000 мм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Журнальний столик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Стелаж 5 полиць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2700.00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5400.00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850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2800.00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Ліжко двоярусне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Стілець ІSO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Тумба під БФП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Стелаж офісний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3900.00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Стелаж 1200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обідній 1800*900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обідній 700*700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 обідній 1600*800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3500.00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3500.00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Сілець 400*500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Тумба нижня під духову шафу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Тумба нижня під варочну поверхню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Модуль для кухні нижній 700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8500.00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8500.00</w:t>
            </w:r>
          </w:p>
        </w:tc>
      </w:tr>
      <w:tr w:rsidR="008610D8" w:rsidRPr="00753042">
        <w:trPr>
          <w:trHeight w:val="207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Модуль для кухні нижній + видвіжна полиця Інклюзія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5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Нижній модуль під мийку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9000.00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18000.00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Шафа верхня під сушку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9500.00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Шафа верхня навісна 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7900.00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Шафа верхня навісна 700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Стілець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3600.00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43200.00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Стілець ІSO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Диван прямий 2000 мм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Журнальний столик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3800.00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7600.00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Стілець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4400.00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 xml:space="preserve">Диван прямий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17000.00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Стелаж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8000.00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Стілець 400*500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10.00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19000.00</w:t>
            </w:r>
          </w:p>
        </w:tc>
      </w:tr>
      <w:tr w:rsidR="008610D8" w:rsidRPr="00753042">
        <w:trPr>
          <w:trHeight w:val="495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Інвентар для фітнесу ( вуличний спортивний комплекс Artikos XXL-4-4)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114000.00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sz w:val="20"/>
                <w:szCs w:val="20"/>
              </w:rPr>
              <w:t>114000.00</w:t>
            </w:r>
          </w:p>
        </w:tc>
      </w:tr>
      <w:tr w:rsidR="008610D8" w:rsidRPr="00753042"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610D8" w:rsidRPr="00753042" w:rsidRDefault="008610D8" w:rsidP="007252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ЗАГАЛЬНА СУМА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610D8" w:rsidRPr="00753042" w:rsidRDefault="008610D8" w:rsidP="007252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0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4160221.79</w:t>
            </w:r>
          </w:p>
        </w:tc>
      </w:tr>
    </w:tbl>
    <w:p w:rsidR="008610D8" w:rsidRPr="00753042" w:rsidRDefault="008610D8" w:rsidP="002A21A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8610D8" w:rsidRPr="00753042" w:rsidRDefault="008610D8" w:rsidP="002A21A7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r w:rsidRPr="00753042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753042">
        <w:rPr>
          <w:rFonts w:ascii="Times New Roman" w:hAnsi="Times New Roman" w:cs="Times New Roman"/>
          <w:sz w:val="20"/>
          <w:szCs w:val="20"/>
          <w:lang w:val="ru-RU"/>
        </w:rPr>
        <w:t>Секретар міської ради                                                                                           Юрій ХИМИН</w:t>
      </w:r>
    </w:p>
    <w:sectPr w:rsidR="008610D8" w:rsidRPr="00753042" w:rsidSect="00427050">
      <w:pgSz w:w="12240" w:h="15840"/>
      <w:pgMar w:top="568" w:right="193" w:bottom="719" w:left="1620" w:header="709" w:footer="709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538D"/>
    <w:rsid w:val="00015C99"/>
    <w:rsid w:val="0012035E"/>
    <w:rsid w:val="001230F0"/>
    <w:rsid w:val="00165708"/>
    <w:rsid w:val="00175A14"/>
    <w:rsid w:val="00175E93"/>
    <w:rsid w:val="00190DCB"/>
    <w:rsid w:val="001B6AF7"/>
    <w:rsid w:val="001C1A1A"/>
    <w:rsid w:val="001D0473"/>
    <w:rsid w:val="001D7BE0"/>
    <w:rsid w:val="002427FA"/>
    <w:rsid w:val="0025526D"/>
    <w:rsid w:val="002657E6"/>
    <w:rsid w:val="00286ECC"/>
    <w:rsid w:val="002A21A7"/>
    <w:rsid w:val="002D0CAE"/>
    <w:rsid w:val="002D4911"/>
    <w:rsid w:val="002E12FE"/>
    <w:rsid w:val="00320EDA"/>
    <w:rsid w:val="003605FC"/>
    <w:rsid w:val="0036538D"/>
    <w:rsid w:val="003A1E70"/>
    <w:rsid w:val="003D7052"/>
    <w:rsid w:val="003E597C"/>
    <w:rsid w:val="00427050"/>
    <w:rsid w:val="0043131B"/>
    <w:rsid w:val="00431D3F"/>
    <w:rsid w:val="00432D03"/>
    <w:rsid w:val="00441084"/>
    <w:rsid w:val="00471ED7"/>
    <w:rsid w:val="00474DA5"/>
    <w:rsid w:val="00477A3F"/>
    <w:rsid w:val="004B3B61"/>
    <w:rsid w:val="004D0801"/>
    <w:rsid w:val="00512CF1"/>
    <w:rsid w:val="00552033"/>
    <w:rsid w:val="0057074E"/>
    <w:rsid w:val="005B19F5"/>
    <w:rsid w:val="005C07EE"/>
    <w:rsid w:val="005E746B"/>
    <w:rsid w:val="006047A2"/>
    <w:rsid w:val="00633863"/>
    <w:rsid w:val="00641A09"/>
    <w:rsid w:val="00673CFF"/>
    <w:rsid w:val="00690FAB"/>
    <w:rsid w:val="006E38E7"/>
    <w:rsid w:val="00725289"/>
    <w:rsid w:val="00725A6D"/>
    <w:rsid w:val="00737D37"/>
    <w:rsid w:val="0075162E"/>
    <w:rsid w:val="00753042"/>
    <w:rsid w:val="007F5E69"/>
    <w:rsid w:val="007F74F5"/>
    <w:rsid w:val="008610D8"/>
    <w:rsid w:val="00886808"/>
    <w:rsid w:val="00886AD7"/>
    <w:rsid w:val="008D0925"/>
    <w:rsid w:val="009208E9"/>
    <w:rsid w:val="00930960"/>
    <w:rsid w:val="00956800"/>
    <w:rsid w:val="00962896"/>
    <w:rsid w:val="00967A84"/>
    <w:rsid w:val="009E7754"/>
    <w:rsid w:val="00A117C1"/>
    <w:rsid w:val="00A21C07"/>
    <w:rsid w:val="00AC2510"/>
    <w:rsid w:val="00AD42D1"/>
    <w:rsid w:val="00AD7773"/>
    <w:rsid w:val="00AE4FF9"/>
    <w:rsid w:val="00B33A2B"/>
    <w:rsid w:val="00B458EB"/>
    <w:rsid w:val="00B50038"/>
    <w:rsid w:val="00B50B12"/>
    <w:rsid w:val="00B5161E"/>
    <w:rsid w:val="00B94053"/>
    <w:rsid w:val="00B96E36"/>
    <w:rsid w:val="00BA789F"/>
    <w:rsid w:val="00BC2065"/>
    <w:rsid w:val="00BC646D"/>
    <w:rsid w:val="00C0106A"/>
    <w:rsid w:val="00C15B89"/>
    <w:rsid w:val="00C472FF"/>
    <w:rsid w:val="00C64240"/>
    <w:rsid w:val="00CA638D"/>
    <w:rsid w:val="00CB6EB8"/>
    <w:rsid w:val="00D15163"/>
    <w:rsid w:val="00D2170C"/>
    <w:rsid w:val="00D53651"/>
    <w:rsid w:val="00D6119D"/>
    <w:rsid w:val="00DA4FC8"/>
    <w:rsid w:val="00DF4B82"/>
    <w:rsid w:val="00E177FD"/>
    <w:rsid w:val="00E46692"/>
    <w:rsid w:val="00E5564C"/>
    <w:rsid w:val="00E700BE"/>
    <w:rsid w:val="00EA2AF6"/>
    <w:rsid w:val="00ED0586"/>
    <w:rsid w:val="00ED7BCF"/>
    <w:rsid w:val="00F06FC8"/>
    <w:rsid w:val="00F076D9"/>
    <w:rsid w:val="00F4561D"/>
    <w:rsid w:val="00F46204"/>
    <w:rsid w:val="00F46A97"/>
    <w:rsid w:val="00F56278"/>
    <w:rsid w:val="00F74487"/>
    <w:rsid w:val="00F77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487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99"/>
    <w:qFormat/>
    <w:rsid w:val="0036538D"/>
    <w:rPr>
      <w:i/>
      <w:iCs/>
      <w:color w:val="auto"/>
    </w:rPr>
  </w:style>
  <w:style w:type="character" w:styleId="Strong">
    <w:name w:val="Strong"/>
    <w:basedOn w:val="DefaultParagraphFont"/>
    <w:uiPriority w:val="99"/>
    <w:qFormat/>
    <w:rsid w:val="0036538D"/>
    <w:rPr>
      <w:b/>
      <w:bCs/>
    </w:rPr>
  </w:style>
  <w:style w:type="paragraph" w:styleId="NormalWeb">
    <w:name w:val="Normal (Web)"/>
    <w:basedOn w:val="Normal"/>
    <w:uiPriority w:val="99"/>
    <w:rsid w:val="0036538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99"/>
    <w:qFormat/>
    <w:rsid w:val="0036538D"/>
    <w:pPr>
      <w:spacing w:after="0" w:line="240" w:lineRule="auto"/>
      <w:ind w:left="720"/>
    </w:pPr>
    <w:rPr>
      <w:sz w:val="20"/>
      <w:szCs w:val="20"/>
      <w:lang w:val="ru-RU" w:eastAsia="ru-RU"/>
    </w:rPr>
  </w:style>
  <w:style w:type="table" w:styleId="TableGrid">
    <w:name w:val="Table Grid"/>
    <w:basedOn w:val="TableNormal"/>
    <w:uiPriority w:val="99"/>
    <w:rsid w:val="0036538D"/>
    <w:rPr>
      <w:rFonts w:cs="Calibri"/>
      <w:sz w:val="20"/>
      <w:szCs w:val="20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36538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6538D"/>
    <w:rPr>
      <w:rFonts w:ascii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rsid w:val="0036538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6538D"/>
    <w:rPr>
      <w:rFonts w:ascii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6538D"/>
    <w:pPr>
      <w:spacing w:after="0" w:line="240" w:lineRule="auto"/>
    </w:pPr>
    <w:rPr>
      <w:rFonts w:ascii="Tahoma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6538D"/>
    <w:rPr>
      <w:rFonts w:ascii="Tahoma" w:hAnsi="Tahoma" w:cs="Tahoma"/>
      <w:sz w:val="16"/>
      <w:szCs w:val="16"/>
      <w:lang w:val="ru-RU" w:eastAsia="ru-RU"/>
    </w:rPr>
  </w:style>
  <w:style w:type="character" w:styleId="Hyperlink">
    <w:name w:val="Hyperlink"/>
    <w:basedOn w:val="DefaultParagraphFont"/>
    <w:uiPriority w:val="99"/>
    <w:semiHidden/>
    <w:rsid w:val="0072528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725289"/>
    <w:rPr>
      <w:color w:val="800080"/>
      <w:u w:val="single"/>
    </w:rPr>
  </w:style>
  <w:style w:type="paragraph" w:customStyle="1" w:styleId="xl65">
    <w:name w:val="xl65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6">
    <w:name w:val="xl66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xl67">
    <w:name w:val="xl67"/>
    <w:basedOn w:val="Normal"/>
    <w:uiPriority w:val="99"/>
    <w:rsid w:val="00725289"/>
    <w:pPr>
      <w:spacing w:before="100" w:beforeAutospacing="1" w:after="100" w:afterAutospacing="1" w:line="240" w:lineRule="auto"/>
    </w:pPr>
    <w:rPr>
      <w:color w:val="000000"/>
      <w:sz w:val="18"/>
      <w:szCs w:val="18"/>
    </w:rPr>
  </w:style>
  <w:style w:type="paragraph" w:customStyle="1" w:styleId="xl68">
    <w:name w:val="xl68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69">
    <w:name w:val="xl69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color w:val="000000"/>
      <w:sz w:val="18"/>
      <w:szCs w:val="18"/>
    </w:rPr>
  </w:style>
  <w:style w:type="paragraph" w:customStyle="1" w:styleId="xl70">
    <w:name w:val="xl70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Normal"/>
    <w:uiPriority w:val="99"/>
    <w:rsid w:val="00725289"/>
    <w:pPr>
      <w:spacing w:before="100" w:beforeAutospacing="1" w:after="100" w:afterAutospacing="1" w:line="240" w:lineRule="auto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sz w:val="24"/>
      <w:szCs w:val="24"/>
    </w:rPr>
  </w:style>
  <w:style w:type="paragraph" w:customStyle="1" w:styleId="xl74">
    <w:name w:val="xl74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  <w:sz w:val="24"/>
      <w:szCs w:val="24"/>
    </w:rPr>
  </w:style>
  <w:style w:type="paragraph" w:customStyle="1" w:styleId="xl75">
    <w:name w:val="xl75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sz w:val="18"/>
      <w:szCs w:val="18"/>
    </w:rPr>
  </w:style>
  <w:style w:type="paragraph" w:customStyle="1" w:styleId="xl76">
    <w:name w:val="xl76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b/>
      <w:bCs/>
      <w:sz w:val="24"/>
      <w:szCs w:val="24"/>
    </w:rPr>
  </w:style>
  <w:style w:type="paragraph" w:customStyle="1" w:styleId="xl77">
    <w:name w:val="xl77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b/>
      <w:bCs/>
      <w:sz w:val="24"/>
      <w:szCs w:val="24"/>
    </w:rPr>
  </w:style>
  <w:style w:type="paragraph" w:customStyle="1" w:styleId="xl78">
    <w:name w:val="xl78"/>
    <w:basedOn w:val="Normal"/>
    <w:uiPriority w:val="99"/>
    <w:rsid w:val="007252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12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6</Pages>
  <Words>10822</Words>
  <Characters>6169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Користувач</cp:lastModifiedBy>
  <cp:revision>8</cp:revision>
  <cp:lastPrinted>2026-10-16T09:50:00Z</cp:lastPrinted>
  <dcterms:created xsi:type="dcterms:W3CDTF">2026-10-06T10:12:00Z</dcterms:created>
  <dcterms:modified xsi:type="dcterms:W3CDTF">2026-10-16T09:50:00Z</dcterms:modified>
</cp:coreProperties>
</file>